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8F8AF" w14:textId="77777777" w:rsidR="00714269" w:rsidRPr="00951BC4" w:rsidRDefault="004A7840" w:rsidP="00714269">
      <w:pPr>
        <w:spacing w:before="240" w:after="0" w:line="240" w:lineRule="auto"/>
        <w:ind w:right="274" w:hanging="30"/>
        <w:rPr>
          <w:rFonts w:ascii="Times New Roman" w:eastAsia="Calibri" w:hAnsi="Times New Roman" w:cs="Times New Roman"/>
          <w:color w:val="0060A9"/>
          <w:sz w:val="108"/>
          <w:szCs w:val="108"/>
          <w:lang w:val="en-US"/>
        </w:rPr>
      </w:pPr>
      <w:r w:rsidRPr="00951BC4">
        <w:rPr>
          <w:noProof/>
          <w:lang w:val="en-US"/>
        </w:rPr>
        <w:drawing>
          <wp:anchor distT="0" distB="0" distL="114300" distR="114300" simplePos="0" relativeHeight="251595776" behindDoc="1" locked="0" layoutInCell="1" allowOverlap="1" wp14:anchorId="5BB6F43E" wp14:editId="4818169D">
            <wp:simplePos x="0" y="0"/>
            <wp:positionH relativeFrom="column">
              <wp:posOffset>-771467</wp:posOffset>
            </wp:positionH>
            <wp:positionV relativeFrom="paragraph">
              <wp:posOffset>-394335</wp:posOffset>
            </wp:positionV>
            <wp:extent cx="7762875" cy="10046073"/>
            <wp:effectExtent l="0" t="0" r="952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manifes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2875" cy="10046073"/>
                    </a:xfrm>
                    <a:prstGeom prst="rect">
                      <a:avLst/>
                    </a:prstGeom>
                  </pic:spPr>
                </pic:pic>
              </a:graphicData>
            </a:graphic>
            <wp14:sizeRelH relativeFrom="page">
              <wp14:pctWidth>0</wp14:pctWidth>
            </wp14:sizeRelH>
            <wp14:sizeRelV relativeFrom="page">
              <wp14:pctHeight>0</wp14:pctHeight>
            </wp14:sizeRelV>
          </wp:anchor>
        </w:drawing>
      </w:r>
      <w:r w:rsidR="00714269" w:rsidRPr="00951BC4">
        <w:rPr>
          <w:noProof/>
          <w:lang w:val="en-US"/>
        </w:rPr>
        <w:drawing>
          <wp:anchor distT="0" distB="0" distL="114300" distR="114300" simplePos="0" relativeHeight="251593728" behindDoc="0" locked="0" layoutInCell="1" allowOverlap="1" wp14:anchorId="5FA002EB" wp14:editId="5F2859A1">
            <wp:simplePos x="0" y="0"/>
            <wp:positionH relativeFrom="column">
              <wp:posOffset>47404</wp:posOffset>
            </wp:positionH>
            <wp:positionV relativeFrom="paragraph">
              <wp:posOffset>-262255</wp:posOffset>
            </wp:positionV>
            <wp:extent cx="1428750" cy="2571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Net-logomark-150-CMYK.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257175"/>
                    </a:xfrm>
                    <a:prstGeom prst="rect">
                      <a:avLst/>
                    </a:prstGeom>
                  </pic:spPr>
                </pic:pic>
              </a:graphicData>
            </a:graphic>
            <wp14:sizeRelH relativeFrom="page">
              <wp14:pctWidth>0</wp14:pctWidth>
            </wp14:sizeRelH>
            <wp14:sizeRelV relativeFrom="page">
              <wp14:pctHeight>0</wp14:pctHeight>
            </wp14:sizeRelV>
          </wp:anchor>
        </w:drawing>
      </w:r>
    </w:p>
    <w:p w14:paraId="761906C5" w14:textId="77777777" w:rsidR="00714269" w:rsidRPr="00951BC4" w:rsidRDefault="00714269" w:rsidP="00714269">
      <w:pPr>
        <w:spacing w:before="240" w:after="0" w:line="240" w:lineRule="auto"/>
        <w:ind w:right="274" w:hanging="30"/>
        <w:rPr>
          <w:rFonts w:ascii="Times New Roman" w:eastAsia="Calibri" w:hAnsi="Times New Roman" w:cs="Times New Roman"/>
          <w:color w:val="0060A9"/>
          <w:sz w:val="108"/>
          <w:szCs w:val="108"/>
          <w:lang w:val="en-US"/>
        </w:rPr>
      </w:pPr>
    </w:p>
    <w:p w14:paraId="3925B26C" w14:textId="77777777" w:rsidR="00714269" w:rsidRPr="00951BC4" w:rsidRDefault="00A75BD1" w:rsidP="00A75BD1">
      <w:pPr>
        <w:spacing w:after="0" w:line="1080" w:lineRule="exact"/>
        <w:ind w:right="274"/>
        <w:rPr>
          <w:rFonts w:ascii="Calibri" w:eastAsia="Calibri" w:hAnsi="Calibri" w:cs="Times New Roman"/>
          <w:color w:val="0060A9"/>
          <w:sz w:val="16"/>
          <w:szCs w:val="16"/>
          <w:lang w:val="en-US"/>
        </w:rPr>
      </w:pPr>
      <w:r w:rsidRPr="00951BC4">
        <w:rPr>
          <w:rFonts w:ascii="Times New Roman" w:eastAsia="Calibri" w:hAnsi="Times New Roman" w:cs="Times New Roman"/>
          <w:color w:val="0060A9"/>
          <w:sz w:val="108"/>
          <w:szCs w:val="108"/>
          <w:lang w:val="en-US"/>
        </w:rPr>
        <w:t>Certi</w:t>
      </w:r>
      <w:r w:rsidR="00546C62" w:rsidRPr="00951BC4">
        <w:rPr>
          <w:rFonts w:ascii="Times New Roman" w:eastAsia="Calibri" w:hAnsi="Times New Roman" w:cs="Times New Roman"/>
          <w:color w:val="0060A9"/>
          <w:sz w:val="108"/>
          <w:szCs w:val="108"/>
          <w:lang w:val="en-US"/>
        </w:rPr>
        <w:t>ﬁ</w:t>
      </w:r>
      <w:r w:rsidRPr="00951BC4">
        <w:rPr>
          <w:rFonts w:ascii="Times New Roman" w:eastAsia="Calibri" w:hAnsi="Times New Roman" w:cs="Times New Roman"/>
          <w:color w:val="0060A9"/>
          <w:sz w:val="108"/>
          <w:szCs w:val="108"/>
          <w:lang w:val="en-US"/>
        </w:rPr>
        <w:t>ed ScrumMaster Course</w:t>
      </w:r>
    </w:p>
    <w:p w14:paraId="763AA0A3" w14:textId="54E8EEBD" w:rsidR="005B6F3C" w:rsidRPr="00951BC4" w:rsidRDefault="00F97DA8" w:rsidP="00A75BD1">
      <w:pPr>
        <w:spacing w:before="240"/>
        <w:rPr>
          <w:sz w:val="42"/>
          <w:szCs w:val="42"/>
          <w:lang w:val="en-US"/>
        </w:rPr>
        <w:sectPr w:rsidR="005B6F3C" w:rsidRPr="00951BC4" w:rsidSect="005B6F3C">
          <w:footerReference w:type="default" r:id="rId11"/>
          <w:pgSz w:w="11907" w:h="16839" w:code="9"/>
          <w:pgMar w:top="1411" w:right="1368" w:bottom="1008" w:left="1368" w:header="706" w:footer="302" w:gutter="0"/>
          <w:cols w:space="708"/>
          <w:docGrid w:linePitch="360"/>
        </w:sectPr>
      </w:pPr>
      <w:r>
        <w:rPr>
          <w:rFonts w:ascii="Calibri" w:eastAsia="Calibri" w:hAnsi="Calibri" w:cs="Times New Roman"/>
          <w:noProof/>
          <w:color w:val="0060A9"/>
          <w:sz w:val="42"/>
          <w:szCs w:val="42"/>
          <w:lang w:val="en-US"/>
        </w:rPr>
        <mc:AlternateContent>
          <mc:Choice Requires="wps">
            <w:drawing>
              <wp:anchor distT="0" distB="0" distL="114300" distR="114300" simplePos="0" relativeHeight="252106752" behindDoc="0" locked="0" layoutInCell="1" allowOverlap="1" wp14:anchorId="071BBE9A" wp14:editId="2A03521A">
                <wp:simplePos x="0" y="0"/>
                <wp:positionH relativeFrom="column">
                  <wp:posOffset>2743200</wp:posOffset>
                </wp:positionH>
                <wp:positionV relativeFrom="paragraph">
                  <wp:posOffset>4384675</wp:posOffset>
                </wp:positionV>
                <wp:extent cx="3429000" cy="685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429000" cy="685800"/>
                        </a:xfrm>
                        <a:prstGeom prst="rect">
                          <a:avLst/>
                        </a:prstGeom>
                        <a:solidFill>
                          <a:schemeClr val="bg1">
                            <a:alpha val="49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4E423" w14:textId="661C951C" w:rsidR="006975AF" w:rsidRDefault="006975AF" w:rsidP="00F97DA8">
                            <w:pPr>
                              <w:pBdr>
                                <w:bottom w:val="single" w:sz="4" w:space="1" w:color="auto"/>
                              </w:pBdr>
                            </w:pPr>
                            <w:proofErr w:type="spellStart"/>
                            <w:r>
                              <w:t>Name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margin-left:3in;margin-top:345.25pt;width:270pt;height:5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" fillcolor="white [3212]" stroked="f">
                <v:fill opacity="32125f"/>
                <v:textbox>
                  <w:txbxContent>
                    <w:p w14:paraId="54F4E423" w14:textId="661C951C" w:rsidR="006975AF" w:rsidRDefault="006975AF" w:rsidP="00F97DA8">
                      <w:pPr>
                        <w:pBdr>
                          <w:bottom w:val="single" w:sz="4" w:space="1" w:color="auto"/>
                        </w:pBdr>
                      </w:pPr>
                      <w:proofErr w:type="spellStart"/>
                      <w:r>
                        <w:t>Name</w:t>
                      </w:r>
                      <w:proofErr w:type="spellEnd"/>
                      <w:r>
                        <w:t>:</w:t>
                      </w:r>
                    </w:p>
                  </w:txbxContent>
                </v:textbox>
                <w10:wrap type="square"/>
              </v:shape>
            </w:pict>
          </mc:Fallback>
        </mc:AlternateContent>
      </w:r>
      <w:r w:rsidR="00714269" w:rsidRPr="00951BC4">
        <w:rPr>
          <w:rFonts w:ascii="Calibri" w:eastAsia="Calibri" w:hAnsi="Calibri" w:cs="Times New Roman"/>
          <w:color w:val="0060A9"/>
          <w:sz w:val="42"/>
          <w:szCs w:val="42"/>
          <w:lang w:val="en-US"/>
        </w:rPr>
        <w:t>Workbook</w:t>
      </w:r>
    </w:p>
    <w:p w14:paraId="42319163" w14:textId="77777777" w:rsidR="0048062F" w:rsidRPr="00951BC4" w:rsidRDefault="0048062F" w:rsidP="00C876B0">
      <w:pPr>
        <w:pStyle w:val="Heading1"/>
        <w:rPr>
          <w:lang w:val="en-US"/>
        </w:rPr>
      </w:pPr>
      <w:r w:rsidRPr="00951BC4">
        <w:rPr>
          <w:lang w:val="en-US"/>
        </w:rPr>
        <w:lastRenderedPageBreak/>
        <w:t>Course Agenda</w:t>
      </w:r>
    </w:p>
    <w:p w14:paraId="02A36CB1" w14:textId="77777777" w:rsidR="0048062F" w:rsidRPr="00951BC4" w:rsidRDefault="0048062F" w:rsidP="0048062F">
      <w:pPr>
        <w:rPr>
          <w:lang w:val="en-US"/>
        </w:rPr>
      </w:pPr>
      <w:r w:rsidRPr="00951BC4">
        <w:rPr>
          <w:lang w:val="en-US"/>
        </w:rPr>
        <w:t>This course is not organized traditionally. During the first afternoon, you, the course participants, will collaboratively prioritize the possible course topics and select the topics that are most highly valued on this particular course.</w:t>
      </w:r>
    </w:p>
    <w:p w14:paraId="528D8117" w14:textId="77777777" w:rsidR="0048062F" w:rsidRPr="00951BC4" w:rsidRDefault="0048062F" w:rsidP="0048062F">
      <w:pPr>
        <w:rPr>
          <w:lang w:val="en-US"/>
        </w:rPr>
      </w:pPr>
      <w:r w:rsidRPr="00951BC4">
        <w:rPr>
          <w:lang w:val="en-US"/>
        </w:rPr>
        <w:t xml:space="preserve">However, some topics are ”musts”, </w:t>
      </w:r>
      <w:r w:rsidR="002940D0" w:rsidRPr="00951BC4">
        <w:rPr>
          <w:lang w:val="en-US"/>
        </w:rPr>
        <w:t>because</w:t>
      </w:r>
      <w:r w:rsidRPr="00951BC4">
        <w:rPr>
          <w:lang w:val="en-US"/>
        </w:rPr>
        <w:t xml:space="preserve"> we will have to cover those in order for the course to be a certified ScrumMaster course. These ”must” topics are:</w:t>
      </w:r>
    </w:p>
    <w:p w14:paraId="199E3171" w14:textId="34786FC9" w:rsidR="0048062F" w:rsidRPr="00951BC4" w:rsidRDefault="0048062F" w:rsidP="00D60352">
      <w:pPr>
        <w:pStyle w:val="ListParagraph"/>
        <w:numPr>
          <w:ilvl w:val="0"/>
          <w:numId w:val="4"/>
        </w:numPr>
        <w:rPr>
          <w:lang w:val="en-US"/>
        </w:rPr>
      </w:pPr>
      <w:r w:rsidRPr="00951BC4">
        <w:rPr>
          <w:b/>
          <w:lang w:val="en-US"/>
        </w:rPr>
        <w:t>Agile Thinking</w:t>
      </w:r>
      <w:r w:rsidR="00523AEE" w:rsidRPr="00951BC4">
        <w:rPr>
          <w:lang w:val="en-US"/>
        </w:rPr>
        <w:t xml:space="preserve"> – </w:t>
      </w:r>
      <w:r w:rsidR="00523AEE" w:rsidRPr="00951BC4">
        <w:rPr>
          <w:i/>
          <w:lang w:val="en-US"/>
        </w:rPr>
        <w:t>Agile values, 12 principles, predictable vs. Complex systems</w:t>
      </w:r>
    </w:p>
    <w:p w14:paraId="64DB7D9C" w14:textId="10EF1873" w:rsidR="0048062F" w:rsidRPr="00951BC4" w:rsidRDefault="0048062F" w:rsidP="00D60352">
      <w:pPr>
        <w:pStyle w:val="ListParagraph"/>
        <w:numPr>
          <w:ilvl w:val="0"/>
          <w:numId w:val="4"/>
        </w:numPr>
        <w:rPr>
          <w:lang w:val="en-US"/>
        </w:rPr>
      </w:pPr>
      <w:r w:rsidRPr="00951BC4">
        <w:rPr>
          <w:b/>
          <w:lang w:val="en-US"/>
        </w:rPr>
        <w:t>Scrum Framework</w:t>
      </w:r>
      <w:r w:rsidR="00523AEE" w:rsidRPr="00951BC4">
        <w:rPr>
          <w:lang w:val="en-US"/>
        </w:rPr>
        <w:t xml:space="preserve"> – </w:t>
      </w:r>
      <w:r w:rsidR="00523AEE" w:rsidRPr="00951BC4">
        <w:rPr>
          <w:i/>
          <w:lang w:val="en-US"/>
        </w:rPr>
        <w:t>Meetings, roles, artifacts, self-organization, emergence</w:t>
      </w:r>
    </w:p>
    <w:p w14:paraId="536EC767" w14:textId="66CC3E23" w:rsidR="00D60352" w:rsidRPr="00951BC4" w:rsidRDefault="00D60352" w:rsidP="00D60352">
      <w:pPr>
        <w:pStyle w:val="ListParagraph"/>
        <w:numPr>
          <w:ilvl w:val="0"/>
          <w:numId w:val="4"/>
        </w:numPr>
        <w:rPr>
          <w:lang w:val="en-US"/>
        </w:rPr>
      </w:pPr>
      <w:r w:rsidRPr="00951BC4">
        <w:rPr>
          <w:b/>
          <w:lang w:val="en-US"/>
        </w:rPr>
        <w:t>Product Vision</w:t>
      </w:r>
      <w:r w:rsidR="00523AEE" w:rsidRPr="00951BC4">
        <w:rPr>
          <w:lang w:val="en-US"/>
        </w:rPr>
        <w:t xml:space="preserve"> – </w:t>
      </w:r>
      <w:r w:rsidR="00523AEE" w:rsidRPr="00951BC4">
        <w:rPr>
          <w:i/>
          <w:lang w:val="en-US"/>
        </w:rPr>
        <w:t>Importance of vision to product success, testing templates</w:t>
      </w:r>
    </w:p>
    <w:p w14:paraId="5BE48C50" w14:textId="0167886F" w:rsidR="00D60352" w:rsidRPr="00951BC4" w:rsidRDefault="00D60352" w:rsidP="00D60352">
      <w:pPr>
        <w:pStyle w:val="ListParagraph"/>
        <w:numPr>
          <w:ilvl w:val="0"/>
          <w:numId w:val="4"/>
        </w:numPr>
        <w:rPr>
          <w:lang w:val="en-US"/>
        </w:rPr>
      </w:pPr>
      <w:r w:rsidRPr="00951BC4">
        <w:rPr>
          <w:b/>
          <w:lang w:val="en-US"/>
        </w:rPr>
        <w:t>Release Planning</w:t>
      </w:r>
      <w:r w:rsidR="00523AEE" w:rsidRPr="00951BC4">
        <w:rPr>
          <w:lang w:val="en-US"/>
        </w:rPr>
        <w:t xml:space="preserve"> – </w:t>
      </w:r>
      <w:r w:rsidR="00523AEE" w:rsidRPr="00951BC4">
        <w:rPr>
          <w:i/>
          <w:lang w:val="en-US"/>
        </w:rPr>
        <w:t>Basic techniques for creating longer term plans</w:t>
      </w:r>
    </w:p>
    <w:p w14:paraId="69E7C75B" w14:textId="3E21F07D" w:rsidR="00D60352" w:rsidRPr="00951BC4" w:rsidRDefault="00D60352" w:rsidP="00D60352">
      <w:pPr>
        <w:pStyle w:val="ListParagraph"/>
        <w:numPr>
          <w:ilvl w:val="0"/>
          <w:numId w:val="4"/>
        </w:numPr>
        <w:rPr>
          <w:lang w:val="en-US"/>
        </w:rPr>
      </w:pPr>
      <w:r w:rsidRPr="00951BC4">
        <w:rPr>
          <w:b/>
          <w:lang w:val="en-US"/>
        </w:rPr>
        <w:t>Sprint Planning and Execution</w:t>
      </w:r>
      <w:r w:rsidR="00523AEE" w:rsidRPr="00951BC4">
        <w:rPr>
          <w:lang w:val="en-US"/>
        </w:rPr>
        <w:t xml:space="preserve"> – </w:t>
      </w:r>
      <w:r w:rsidR="00523AEE" w:rsidRPr="00951BC4">
        <w:rPr>
          <w:i/>
          <w:lang w:val="en-US"/>
        </w:rPr>
        <w:t>Sprint Planning, Daily Scrums, Sprint Reviews</w:t>
      </w:r>
    </w:p>
    <w:p w14:paraId="7BD7D648" w14:textId="63CFB62E" w:rsidR="00D60352" w:rsidRPr="00951BC4" w:rsidRDefault="00D60352" w:rsidP="00D60352">
      <w:pPr>
        <w:pStyle w:val="ListParagraph"/>
        <w:numPr>
          <w:ilvl w:val="0"/>
          <w:numId w:val="4"/>
        </w:numPr>
        <w:rPr>
          <w:lang w:val="en-US"/>
        </w:rPr>
      </w:pPr>
      <w:r w:rsidRPr="00951BC4">
        <w:rPr>
          <w:b/>
          <w:lang w:val="en-US"/>
        </w:rPr>
        <w:t>Retrospectives</w:t>
      </w:r>
      <w:r w:rsidR="00523AEE" w:rsidRPr="00951BC4">
        <w:rPr>
          <w:lang w:val="en-US"/>
        </w:rPr>
        <w:t xml:space="preserve"> – </w:t>
      </w:r>
      <w:r w:rsidR="00523AEE" w:rsidRPr="00951BC4">
        <w:rPr>
          <w:i/>
          <w:lang w:val="en-US"/>
        </w:rPr>
        <w:t>Importance of Sprint Retrospectives, trying simple techniques</w:t>
      </w:r>
    </w:p>
    <w:p w14:paraId="22447B66" w14:textId="48E7CEDF" w:rsidR="00D60352" w:rsidRPr="00951BC4" w:rsidRDefault="00D60352" w:rsidP="0048062F">
      <w:pPr>
        <w:rPr>
          <w:lang w:val="en-US"/>
        </w:rPr>
      </w:pPr>
      <w:r w:rsidRPr="00951BC4">
        <w:rPr>
          <w:lang w:val="en-US"/>
        </w:rPr>
        <w:t xml:space="preserve">The optional topics to </w:t>
      </w:r>
      <w:r w:rsidR="00951BC4" w:rsidRPr="00951BC4">
        <w:rPr>
          <w:lang w:val="en-US"/>
        </w:rPr>
        <w:t>prioritize</w:t>
      </w:r>
      <w:r w:rsidRPr="00951BC4">
        <w:rPr>
          <w:lang w:val="en-US"/>
        </w:rPr>
        <w:t xml:space="preserve"> from are:</w:t>
      </w:r>
    </w:p>
    <w:p w14:paraId="383EB99E" w14:textId="2BC07089" w:rsidR="00D60352" w:rsidRPr="00951BC4" w:rsidRDefault="00D60352" w:rsidP="00D60352">
      <w:pPr>
        <w:pStyle w:val="ListParagraph"/>
        <w:numPr>
          <w:ilvl w:val="0"/>
          <w:numId w:val="5"/>
        </w:numPr>
        <w:rPr>
          <w:lang w:val="en-US"/>
        </w:rPr>
      </w:pPr>
      <w:r w:rsidRPr="00951BC4">
        <w:rPr>
          <w:b/>
          <w:lang w:val="en-US"/>
        </w:rPr>
        <w:t>Team Formation</w:t>
      </w:r>
      <w:r w:rsidR="00AF6CFF" w:rsidRPr="00951BC4">
        <w:rPr>
          <w:lang w:val="en-US"/>
        </w:rPr>
        <w:t xml:space="preserve"> – </w:t>
      </w:r>
      <w:r w:rsidR="00AF6CFF" w:rsidRPr="00951BC4">
        <w:rPr>
          <w:i/>
          <w:lang w:val="en-US"/>
        </w:rPr>
        <w:t>Stages of team development, ScrumMaster’s role in stages</w:t>
      </w:r>
    </w:p>
    <w:p w14:paraId="5963B9C3" w14:textId="0D8A27FC" w:rsidR="00D60352" w:rsidRPr="00951BC4" w:rsidRDefault="00D60352" w:rsidP="00D60352">
      <w:pPr>
        <w:pStyle w:val="ListParagraph"/>
        <w:numPr>
          <w:ilvl w:val="0"/>
          <w:numId w:val="5"/>
        </w:numPr>
        <w:rPr>
          <w:lang w:val="en-US"/>
        </w:rPr>
      </w:pPr>
      <w:r w:rsidRPr="00951BC4">
        <w:rPr>
          <w:b/>
          <w:lang w:val="en-US"/>
        </w:rPr>
        <w:t>Writing User Stories</w:t>
      </w:r>
      <w:r w:rsidR="00AF6CFF" w:rsidRPr="00951BC4">
        <w:rPr>
          <w:lang w:val="en-US"/>
        </w:rPr>
        <w:t xml:space="preserve"> – </w:t>
      </w:r>
      <w:r w:rsidR="00AF6CFF" w:rsidRPr="00951BC4">
        <w:rPr>
          <w:i/>
          <w:lang w:val="en-US"/>
        </w:rPr>
        <w:t>writing effective user stories, INVEST criteria</w:t>
      </w:r>
    </w:p>
    <w:p w14:paraId="61DA6619" w14:textId="4F3B13FA" w:rsidR="00D60352" w:rsidRPr="00951BC4" w:rsidRDefault="00D60352" w:rsidP="00D60352">
      <w:pPr>
        <w:pStyle w:val="ListParagraph"/>
        <w:numPr>
          <w:ilvl w:val="0"/>
          <w:numId w:val="5"/>
        </w:numPr>
        <w:rPr>
          <w:lang w:val="en-US"/>
        </w:rPr>
      </w:pPr>
      <w:r w:rsidRPr="00951BC4">
        <w:rPr>
          <w:b/>
          <w:lang w:val="en-US"/>
        </w:rPr>
        <w:t>Relative Estimation</w:t>
      </w:r>
      <w:r w:rsidR="00AF6CFF" w:rsidRPr="00951BC4">
        <w:rPr>
          <w:lang w:val="en-US"/>
        </w:rPr>
        <w:t xml:space="preserve"> – </w:t>
      </w:r>
      <w:r w:rsidR="00AF6CFF" w:rsidRPr="00951BC4">
        <w:rPr>
          <w:i/>
          <w:lang w:val="en-US"/>
        </w:rPr>
        <w:t>Basics of relative estimation, practicing Planning Poker</w:t>
      </w:r>
    </w:p>
    <w:p w14:paraId="128BBB61" w14:textId="5D2B86E3" w:rsidR="00D60352" w:rsidRPr="00951BC4" w:rsidRDefault="00D60352" w:rsidP="00D60352">
      <w:pPr>
        <w:pStyle w:val="ListParagraph"/>
        <w:numPr>
          <w:ilvl w:val="0"/>
          <w:numId w:val="5"/>
        </w:numPr>
        <w:rPr>
          <w:lang w:val="en-US"/>
        </w:rPr>
      </w:pPr>
      <w:r w:rsidRPr="00951BC4">
        <w:rPr>
          <w:b/>
          <w:lang w:val="en-US"/>
        </w:rPr>
        <w:t>Traditional PM vs. Scrum Roles</w:t>
      </w:r>
      <w:r w:rsidR="00AF6CFF" w:rsidRPr="00951BC4">
        <w:rPr>
          <w:lang w:val="en-US"/>
        </w:rPr>
        <w:t xml:space="preserve"> – </w:t>
      </w:r>
      <w:r w:rsidR="00AF6CFF" w:rsidRPr="00951BC4">
        <w:rPr>
          <w:i/>
          <w:lang w:val="en-US"/>
        </w:rPr>
        <w:t>Examining how PM role maps to Scrum roles</w:t>
      </w:r>
    </w:p>
    <w:p w14:paraId="15A03A1A" w14:textId="1FDA75B5" w:rsidR="00D60352" w:rsidRPr="00951BC4" w:rsidRDefault="00D60352" w:rsidP="00D60352">
      <w:pPr>
        <w:pStyle w:val="ListParagraph"/>
        <w:numPr>
          <w:ilvl w:val="0"/>
          <w:numId w:val="5"/>
        </w:numPr>
        <w:rPr>
          <w:lang w:val="en-US"/>
        </w:rPr>
      </w:pPr>
      <w:r w:rsidRPr="00951BC4">
        <w:rPr>
          <w:b/>
          <w:lang w:val="en-US"/>
        </w:rPr>
        <w:t>Challenging Situations with Teams</w:t>
      </w:r>
      <w:r w:rsidR="00AF6CFF" w:rsidRPr="00951BC4">
        <w:rPr>
          <w:lang w:val="en-US"/>
        </w:rPr>
        <w:t xml:space="preserve"> – </w:t>
      </w:r>
      <w:r w:rsidR="00AF6CFF" w:rsidRPr="00951BC4">
        <w:rPr>
          <w:i/>
          <w:lang w:val="en-US"/>
        </w:rPr>
        <w:t>Discussing SM role in difficult scenarios</w:t>
      </w:r>
    </w:p>
    <w:p w14:paraId="3EE1C452" w14:textId="350E9C15" w:rsidR="00D60352" w:rsidRPr="00951BC4" w:rsidRDefault="00D60352" w:rsidP="00D60352">
      <w:pPr>
        <w:pStyle w:val="ListParagraph"/>
        <w:numPr>
          <w:ilvl w:val="0"/>
          <w:numId w:val="5"/>
        </w:numPr>
        <w:rPr>
          <w:lang w:val="en-US"/>
        </w:rPr>
      </w:pPr>
      <w:r w:rsidRPr="00951BC4">
        <w:rPr>
          <w:b/>
          <w:lang w:val="en-US"/>
        </w:rPr>
        <w:t>Technical Practices (XP)</w:t>
      </w:r>
      <w:r w:rsidR="00AF6CFF" w:rsidRPr="00951BC4">
        <w:rPr>
          <w:lang w:val="en-US"/>
        </w:rPr>
        <w:t xml:space="preserve"> – </w:t>
      </w:r>
      <w:r w:rsidR="00AF6CFF" w:rsidRPr="00951BC4">
        <w:rPr>
          <w:i/>
          <w:lang w:val="en-US"/>
        </w:rPr>
        <w:t>Overview of the techniques needed to develop Agile code</w:t>
      </w:r>
    </w:p>
    <w:p w14:paraId="76356590" w14:textId="371378B5" w:rsidR="00D60352" w:rsidRPr="00951BC4" w:rsidRDefault="00D60352" w:rsidP="00D60352">
      <w:pPr>
        <w:pStyle w:val="ListParagraph"/>
        <w:numPr>
          <w:ilvl w:val="0"/>
          <w:numId w:val="5"/>
        </w:numPr>
        <w:rPr>
          <w:lang w:val="en-US"/>
        </w:rPr>
      </w:pPr>
      <w:r w:rsidRPr="00951BC4">
        <w:rPr>
          <w:b/>
          <w:lang w:val="en-US"/>
        </w:rPr>
        <w:t>Estimating Value</w:t>
      </w:r>
      <w:r w:rsidR="00AF6CFF" w:rsidRPr="00951BC4">
        <w:rPr>
          <w:lang w:val="en-US"/>
        </w:rPr>
        <w:t xml:space="preserve"> – </w:t>
      </w:r>
      <w:r w:rsidR="00AF6CFF" w:rsidRPr="00951BC4">
        <w:rPr>
          <w:i/>
          <w:lang w:val="en-US"/>
        </w:rPr>
        <w:t>Different techniques for estimating value, trying one of them</w:t>
      </w:r>
    </w:p>
    <w:p w14:paraId="7986351A" w14:textId="05F7C389" w:rsidR="00D60352" w:rsidRPr="00951BC4" w:rsidRDefault="00D60352" w:rsidP="00D60352">
      <w:pPr>
        <w:pStyle w:val="ListParagraph"/>
        <w:numPr>
          <w:ilvl w:val="0"/>
          <w:numId w:val="5"/>
        </w:numPr>
        <w:rPr>
          <w:lang w:val="en-US"/>
        </w:rPr>
      </w:pPr>
      <w:r w:rsidRPr="00951BC4">
        <w:rPr>
          <w:b/>
          <w:lang w:val="en-US"/>
        </w:rPr>
        <w:t>Project Kick-Off Exercise</w:t>
      </w:r>
      <w:r w:rsidR="00AF6CFF" w:rsidRPr="00951BC4">
        <w:rPr>
          <w:lang w:val="en-US"/>
        </w:rPr>
        <w:t xml:space="preserve"> – </w:t>
      </w:r>
      <w:r w:rsidR="00AF6CFF" w:rsidRPr="00951BC4">
        <w:rPr>
          <w:i/>
          <w:lang w:val="en-US"/>
        </w:rPr>
        <w:t>How to kick-off a project effectively, initial release plan</w:t>
      </w:r>
    </w:p>
    <w:p w14:paraId="2CB026F3" w14:textId="43860670" w:rsidR="00995662" w:rsidRPr="00951BC4" w:rsidRDefault="00995662" w:rsidP="00995662">
      <w:pPr>
        <w:pStyle w:val="ListParagraph"/>
        <w:numPr>
          <w:ilvl w:val="0"/>
          <w:numId w:val="5"/>
        </w:numPr>
        <w:rPr>
          <w:lang w:val="en-US"/>
        </w:rPr>
      </w:pPr>
      <w:r w:rsidRPr="00951BC4">
        <w:rPr>
          <w:b/>
          <w:lang w:val="en-US"/>
        </w:rPr>
        <w:t>Scaling Scrum</w:t>
      </w:r>
      <w:r w:rsidR="00AF6CFF" w:rsidRPr="00951BC4">
        <w:rPr>
          <w:lang w:val="en-US"/>
        </w:rPr>
        <w:t xml:space="preserve"> – </w:t>
      </w:r>
      <w:r w:rsidR="00AF6CFF" w:rsidRPr="00951BC4">
        <w:rPr>
          <w:i/>
          <w:lang w:val="en-US"/>
        </w:rPr>
        <w:t>Key challenges and techniques for scaling Scrum in a controlled way</w:t>
      </w:r>
    </w:p>
    <w:p w14:paraId="7CD2FF88" w14:textId="35628086" w:rsidR="00D60352" w:rsidRPr="00951BC4" w:rsidRDefault="00D60352" w:rsidP="00D60352">
      <w:pPr>
        <w:pStyle w:val="ListParagraph"/>
        <w:numPr>
          <w:ilvl w:val="0"/>
          <w:numId w:val="5"/>
        </w:numPr>
        <w:rPr>
          <w:lang w:val="en-US"/>
        </w:rPr>
      </w:pPr>
      <w:r w:rsidRPr="00951BC4">
        <w:rPr>
          <w:b/>
          <w:lang w:val="en-US"/>
        </w:rPr>
        <w:t>Multi-Site Scrum</w:t>
      </w:r>
      <w:r w:rsidR="00AF6CFF" w:rsidRPr="00951BC4">
        <w:rPr>
          <w:lang w:val="en-US"/>
        </w:rPr>
        <w:t xml:space="preserve"> – </w:t>
      </w:r>
      <w:r w:rsidR="00AF6CFF" w:rsidRPr="00951BC4">
        <w:rPr>
          <w:i/>
          <w:lang w:val="en-US"/>
        </w:rPr>
        <w:t>Key challenges and mitigation strategies for distributed Scrum</w:t>
      </w:r>
    </w:p>
    <w:p w14:paraId="45A1FAA5" w14:textId="26A79C58" w:rsidR="00D60352" w:rsidRPr="00951BC4" w:rsidRDefault="00D60352" w:rsidP="00D60352">
      <w:pPr>
        <w:pStyle w:val="ListParagraph"/>
        <w:numPr>
          <w:ilvl w:val="0"/>
          <w:numId w:val="5"/>
        </w:numPr>
        <w:rPr>
          <w:lang w:val="en-US"/>
        </w:rPr>
      </w:pPr>
      <w:r w:rsidRPr="00951BC4">
        <w:rPr>
          <w:b/>
          <w:lang w:val="en-US"/>
        </w:rPr>
        <w:t>Managing Maintenance</w:t>
      </w:r>
      <w:r w:rsidR="00AF6CFF" w:rsidRPr="00951BC4">
        <w:rPr>
          <w:lang w:val="en-US"/>
        </w:rPr>
        <w:t xml:space="preserve"> – </w:t>
      </w:r>
      <w:r w:rsidR="00AF6CFF" w:rsidRPr="00951BC4">
        <w:rPr>
          <w:i/>
          <w:lang w:val="en-US"/>
        </w:rPr>
        <w:t>Control strategies for continuous flow of work</w:t>
      </w:r>
    </w:p>
    <w:p w14:paraId="721957B1" w14:textId="0D1DDE6F" w:rsidR="00D60352" w:rsidRPr="00951BC4" w:rsidRDefault="00D60352" w:rsidP="00D60352">
      <w:pPr>
        <w:pStyle w:val="ListParagraph"/>
        <w:numPr>
          <w:ilvl w:val="0"/>
          <w:numId w:val="5"/>
        </w:numPr>
        <w:rPr>
          <w:lang w:val="en-US"/>
        </w:rPr>
      </w:pPr>
      <w:r w:rsidRPr="00951BC4">
        <w:rPr>
          <w:b/>
          <w:lang w:val="en-US"/>
        </w:rPr>
        <w:t>Optimizing Work</w:t>
      </w:r>
      <w:r w:rsidR="00AF6CFF" w:rsidRPr="00951BC4">
        <w:rPr>
          <w:lang w:val="en-US"/>
        </w:rPr>
        <w:t xml:space="preserve"> – </w:t>
      </w:r>
      <w:r w:rsidR="00951BC4">
        <w:rPr>
          <w:i/>
          <w:lang w:val="en-US"/>
        </w:rPr>
        <w:t>Parallelizing work, reduc</w:t>
      </w:r>
      <w:r w:rsidR="00AF6CFF" w:rsidRPr="00951BC4">
        <w:rPr>
          <w:i/>
          <w:lang w:val="en-US"/>
        </w:rPr>
        <w:t>ing work-in-process</w:t>
      </w:r>
    </w:p>
    <w:p w14:paraId="514613A4" w14:textId="38788A9E" w:rsidR="00D60352" w:rsidRPr="00951BC4" w:rsidRDefault="00D60352" w:rsidP="00D60352">
      <w:pPr>
        <w:pStyle w:val="ListParagraph"/>
        <w:numPr>
          <w:ilvl w:val="0"/>
          <w:numId w:val="5"/>
        </w:numPr>
        <w:rPr>
          <w:lang w:val="en-US"/>
        </w:rPr>
      </w:pPr>
      <w:r w:rsidRPr="00951BC4">
        <w:rPr>
          <w:b/>
          <w:lang w:val="en-US"/>
        </w:rPr>
        <w:t>Eliminating Waste</w:t>
      </w:r>
      <w:r w:rsidR="00AF6CFF" w:rsidRPr="00951BC4">
        <w:rPr>
          <w:lang w:val="en-US"/>
        </w:rPr>
        <w:t xml:space="preserve"> – </w:t>
      </w:r>
      <w:r w:rsidR="00AF6CFF" w:rsidRPr="00951BC4">
        <w:rPr>
          <w:i/>
          <w:lang w:val="en-US"/>
        </w:rPr>
        <w:t>7 types of waste in product development, values stream mapping</w:t>
      </w:r>
    </w:p>
    <w:p w14:paraId="086C5B9D" w14:textId="025B24C4" w:rsidR="00D60352" w:rsidRPr="00951BC4" w:rsidRDefault="00D60352" w:rsidP="00D60352">
      <w:pPr>
        <w:pStyle w:val="ListParagraph"/>
        <w:numPr>
          <w:ilvl w:val="0"/>
          <w:numId w:val="5"/>
        </w:numPr>
        <w:rPr>
          <w:lang w:val="en-US"/>
        </w:rPr>
      </w:pPr>
      <w:r w:rsidRPr="00951BC4">
        <w:rPr>
          <w:b/>
          <w:lang w:val="en-US"/>
        </w:rPr>
        <w:t>Team Wall Charts</w:t>
      </w:r>
      <w:r w:rsidR="00AF6CFF" w:rsidRPr="00951BC4">
        <w:rPr>
          <w:lang w:val="en-US"/>
        </w:rPr>
        <w:t xml:space="preserve"> </w:t>
      </w:r>
      <w:r w:rsidR="00523AEE" w:rsidRPr="00951BC4">
        <w:rPr>
          <w:lang w:val="en-US"/>
        </w:rPr>
        <w:t>–</w:t>
      </w:r>
      <w:r w:rsidR="00AF6CFF" w:rsidRPr="00951BC4">
        <w:rPr>
          <w:lang w:val="en-US"/>
        </w:rPr>
        <w:t xml:space="preserve"> </w:t>
      </w:r>
      <w:r w:rsidR="00523AEE" w:rsidRPr="00951BC4">
        <w:rPr>
          <w:i/>
          <w:lang w:val="en-US"/>
        </w:rPr>
        <w:t>Fundamentals of wall charts, what can we read from them?</w:t>
      </w:r>
    </w:p>
    <w:p w14:paraId="40035221" w14:textId="1FEA9860" w:rsidR="00D60352" w:rsidRPr="00951BC4" w:rsidRDefault="00D60352" w:rsidP="00D60352">
      <w:pPr>
        <w:pStyle w:val="ListParagraph"/>
        <w:numPr>
          <w:ilvl w:val="0"/>
          <w:numId w:val="5"/>
        </w:numPr>
        <w:rPr>
          <w:lang w:val="en-US"/>
        </w:rPr>
      </w:pPr>
      <w:r w:rsidRPr="00951BC4">
        <w:rPr>
          <w:b/>
          <w:lang w:val="en-US"/>
        </w:rPr>
        <w:t>Agile Contracts</w:t>
      </w:r>
      <w:r w:rsidR="00523AEE" w:rsidRPr="00951BC4">
        <w:rPr>
          <w:lang w:val="en-US"/>
        </w:rPr>
        <w:t xml:space="preserve"> – </w:t>
      </w:r>
      <w:r w:rsidR="00523AEE" w:rsidRPr="00951BC4">
        <w:rPr>
          <w:i/>
          <w:lang w:val="en-US"/>
        </w:rPr>
        <w:t>How to turn any contract into an Agile contract</w:t>
      </w:r>
    </w:p>
    <w:p w14:paraId="5A728963" w14:textId="564BA1DF" w:rsidR="00D60352" w:rsidRPr="00951BC4" w:rsidRDefault="00D60352" w:rsidP="00D60352">
      <w:pPr>
        <w:pStyle w:val="ListParagraph"/>
        <w:numPr>
          <w:ilvl w:val="0"/>
          <w:numId w:val="5"/>
        </w:numPr>
        <w:rPr>
          <w:lang w:val="en-US"/>
        </w:rPr>
      </w:pPr>
      <w:r w:rsidRPr="00951BC4">
        <w:rPr>
          <w:b/>
          <w:lang w:val="en-US"/>
        </w:rPr>
        <w:t>Pre-Assignment Wrap-Up</w:t>
      </w:r>
      <w:r w:rsidR="00523AEE" w:rsidRPr="00951BC4">
        <w:rPr>
          <w:lang w:val="en-US"/>
        </w:rPr>
        <w:t xml:space="preserve"> – </w:t>
      </w:r>
      <w:r w:rsidR="00523AEE" w:rsidRPr="00951BC4">
        <w:rPr>
          <w:i/>
          <w:lang w:val="en-US"/>
        </w:rPr>
        <w:t>Wrapping up the pre-assignment exercises, discussion</w:t>
      </w:r>
    </w:p>
    <w:p w14:paraId="5DED0A7A" w14:textId="215B597D" w:rsidR="00D60352" w:rsidRPr="00951BC4" w:rsidRDefault="00D60352" w:rsidP="00D60352">
      <w:pPr>
        <w:pStyle w:val="ListParagraph"/>
        <w:numPr>
          <w:ilvl w:val="0"/>
          <w:numId w:val="5"/>
        </w:numPr>
        <w:rPr>
          <w:lang w:val="en-US"/>
        </w:rPr>
      </w:pPr>
      <w:r w:rsidRPr="00951BC4">
        <w:rPr>
          <w:b/>
          <w:lang w:val="en-US"/>
        </w:rPr>
        <w:t>Scrum Test</w:t>
      </w:r>
      <w:r w:rsidR="00523AEE" w:rsidRPr="00951BC4">
        <w:rPr>
          <w:lang w:val="en-US"/>
        </w:rPr>
        <w:t xml:space="preserve"> – </w:t>
      </w:r>
      <w:r w:rsidR="00523AEE" w:rsidRPr="00951BC4">
        <w:rPr>
          <w:i/>
          <w:lang w:val="en-US"/>
        </w:rPr>
        <w:t>Learn what you’ve lear</w:t>
      </w:r>
      <w:r w:rsidR="00951BC4" w:rsidRPr="00951BC4">
        <w:rPr>
          <w:i/>
          <w:lang w:val="en-US"/>
        </w:rPr>
        <w:t>n</w:t>
      </w:r>
      <w:r w:rsidR="00523AEE" w:rsidRPr="00951BC4">
        <w:rPr>
          <w:i/>
          <w:lang w:val="en-US"/>
        </w:rPr>
        <w:t>t, not used for determining certification</w:t>
      </w:r>
    </w:p>
    <w:p w14:paraId="69B7C727" w14:textId="77777777" w:rsidR="00D60352" w:rsidRPr="00951BC4" w:rsidRDefault="004605E1" w:rsidP="0048062F">
      <w:pPr>
        <w:rPr>
          <w:lang w:val="en-US"/>
        </w:rPr>
      </w:pPr>
      <w:r w:rsidRPr="00951BC4">
        <w:rPr>
          <w:lang w:val="en-US"/>
        </w:rPr>
        <w:t>There are too many potential topics that about half of them cannot be covered during the course. Additional information to the topics can be found from course material that is delivered after the course.</w:t>
      </w:r>
    </w:p>
    <w:p w14:paraId="4A602565" w14:textId="77777777" w:rsidR="0048062F" w:rsidRPr="00951BC4" w:rsidRDefault="0048062F">
      <w:pPr>
        <w:rPr>
          <w:rFonts w:eastAsiaTheme="majorEastAsia" w:cstheme="majorBidi"/>
          <w:bCs/>
          <w:caps/>
          <w:color w:val="0060A9"/>
          <w:sz w:val="36"/>
          <w:szCs w:val="36"/>
          <w:lang w:val="en-US"/>
        </w:rPr>
      </w:pPr>
      <w:r w:rsidRPr="00951BC4">
        <w:rPr>
          <w:lang w:val="en-US"/>
        </w:rPr>
        <w:br w:type="page"/>
      </w:r>
    </w:p>
    <w:p w14:paraId="658761B1" w14:textId="77777777" w:rsidR="00775F8D" w:rsidRPr="00951BC4" w:rsidRDefault="00775F8D" w:rsidP="00C876B0">
      <w:pPr>
        <w:pStyle w:val="Heading1"/>
        <w:rPr>
          <w:lang w:val="en-US"/>
        </w:rPr>
      </w:pPr>
      <w:r w:rsidRPr="00951BC4">
        <w:rPr>
          <w:lang w:val="en-US"/>
        </w:rPr>
        <w:lastRenderedPageBreak/>
        <w:t>Quotes</w:t>
      </w:r>
    </w:p>
    <w:p w14:paraId="15BBA084" w14:textId="77777777" w:rsidR="00775F8D" w:rsidRPr="00951BC4" w:rsidRDefault="00775F8D" w:rsidP="00775F8D">
      <w:pPr>
        <w:rPr>
          <w:lang w:val="en-US"/>
        </w:rPr>
      </w:pPr>
      <w:r w:rsidRPr="00951BC4">
        <w:rPr>
          <w:lang w:val="en-US"/>
        </w:rPr>
        <w:t xml:space="preserve">In your table group, please discuss these quotes. </w:t>
      </w:r>
      <w:r w:rsidR="0030667A" w:rsidRPr="00951BC4">
        <w:rPr>
          <w:lang w:val="en-US"/>
        </w:rPr>
        <w:t>How do you interpret them</w:t>
      </w:r>
      <w:r w:rsidRPr="00951BC4">
        <w:rPr>
          <w:lang w:val="en-US"/>
        </w:rPr>
        <w:t xml:space="preserve">? How is what they comment related to </w:t>
      </w:r>
      <w:r w:rsidR="00BF698F" w:rsidRPr="00951BC4">
        <w:rPr>
          <w:lang w:val="en-US"/>
        </w:rPr>
        <w:t>Agile or Scrum</w:t>
      </w:r>
      <w:r w:rsidRPr="00951BC4">
        <w:rPr>
          <w:lang w:val="en-US"/>
        </w:rPr>
        <w:t xml:space="preserve">? </w:t>
      </w:r>
      <w:proofErr w:type="gramStart"/>
      <w:r w:rsidRPr="00951BC4">
        <w:rPr>
          <w:lang w:val="en-US"/>
        </w:rPr>
        <w:t>Or to ourselves?</w:t>
      </w:r>
      <w:proofErr w:type="gramEnd"/>
    </w:p>
    <w:p w14:paraId="5A0999EE" w14:textId="7FF81C32" w:rsidR="00775F8D" w:rsidRPr="00951BC4" w:rsidRDefault="00775F8D" w:rsidP="00775F8D">
      <w:pPr>
        <w:rPr>
          <w:lang w:val="en-US"/>
        </w:rPr>
      </w:pPr>
      <w:r w:rsidRPr="00951BC4">
        <w:rPr>
          <w:lang w:val="en-US"/>
        </w:rPr>
        <w:t xml:space="preserve">Write down </w:t>
      </w:r>
      <w:proofErr w:type="gramStart"/>
      <w:r w:rsidRPr="00951BC4">
        <w:rPr>
          <w:lang w:val="en-US"/>
        </w:rPr>
        <w:t>key notes</w:t>
      </w:r>
      <w:proofErr w:type="gramEnd"/>
      <w:r w:rsidRPr="00951BC4">
        <w:rPr>
          <w:lang w:val="en-US"/>
        </w:rPr>
        <w:t xml:space="preserve"> below each quote. Be prepared to comment </w:t>
      </w:r>
      <w:r w:rsidR="00951BC4">
        <w:rPr>
          <w:lang w:val="en-US"/>
        </w:rPr>
        <w:t xml:space="preserve">on </w:t>
      </w:r>
      <w:r w:rsidRPr="00951BC4">
        <w:rPr>
          <w:lang w:val="en-US"/>
        </w:rPr>
        <w:t>your insights and opinions.</w:t>
      </w:r>
    </w:p>
    <w:p w14:paraId="3D631F38" w14:textId="77777777" w:rsidR="00775F8D" w:rsidRPr="00951BC4" w:rsidRDefault="00775F8D" w:rsidP="00775F8D">
      <w:pPr>
        <w:rPr>
          <w:lang w:val="en-US"/>
        </w:rPr>
      </w:pPr>
    </w:p>
    <w:p w14:paraId="1EB1866E" w14:textId="77777777" w:rsidR="00775F8D" w:rsidRPr="00951BC4" w:rsidRDefault="00405474" w:rsidP="00405474">
      <w:pPr>
        <w:tabs>
          <w:tab w:val="right" w:pos="8789"/>
        </w:tabs>
        <w:ind w:left="90" w:hanging="90"/>
        <w:rPr>
          <w:lang w:val="en-US"/>
        </w:rPr>
      </w:pPr>
      <w:r w:rsidRPr="00951BC4">
        <w:rPr>
          <w:b/>
          <w:lang w:val="en-US"/>
        </w:rPr>
        <w:t>“</w:t>
      </w:r>
      <w:r w:rsidR="00775F8D" w:rsidRPr="00951BC4">
        <w:rPr>
          <w:b/>
          <w:lang w:val="en-US"/>
        </w:rPr>
        <w:t>There are those who look at things the way they are, and ask why... I dream of things that never were, and ask why not?</w:t>
      </w:r>
      <w:r w:rsidRPr="00951BC4">
        <w:rPr>
          <w:b/>
          <w:lang w:val="en-US"/>
        </w:rPr>
        <w:t>”</w:t>
      </w:r>
      <w:r w:rsidR="00775F8D" w:rsidRPr="00951BC4">
        <w:rPr>
          <w:lang w:val="en-US"/>
        </w:rPr>
        <w:t xml:space="preserve"> </w:t>
      </w:r>
      <w:r w:rsidR="000C5F70" w:rsidRPr="00951BC4">
        <w:rPr>
          <w:lang w:val="en-US"/>
        </w:rPr>
        <w:br/>
      </w:r>
      <w:r w:rsidR="000C5F70" w:rsidRPr="00951BC4">
        <w:rPr>
          <w:lang w:val="en-US"/>
        </w:rPr>
        <w:tab/>
      </w:r>
      <w:r w:rsidR="00775F8D" w:rsidRPr="00951BC4">
        <w:rPr>
          <w:lang w:val="en-US"/>
        </w:rPr>
        <w:t>– Robert Kennedy</w:t>
      </w:r>
    </w:p>
    <w:p w14:paraId="1B7EF0B2" w14:textId="77777777" w:rsidR="00775F8D" w:rsidRPr="00951BC4" w:rsidRDefault="00775F8D" w:rsidP="000C5F70">
      <w:pPr>
        <w:tabs>
          <w:tab w:val="right" w:pos="8789"/>
        </w:tabs>
        <w:rPr>
          <w:lang w:val="en-US"/>
        </w:rPr>
      </w:pPr>
    </w:p>
    <w:p w14:paraId="6FE4A21F" w14:textId="77777777" w:rsidR="000C5F70" w:rsidRPr="00951BC4" w:rsidRDefault="000C5F70" w:rsidP="000C5F70">
      <w:pPr>
        <w:tabs>
          <w:tab w:val="right" w:pos="8789"/>
        </w:tabs>
        <w:rPr>
          <w:lang w:val="en-US"/>
        </w:rPr>
      </w:pPr>
    </w:p>
    <w:p w14:paraId="312C67B7" w14:textId="77777777" w:rsidR="00775F8D" w:rsidRPr="00951BC4" w:rsidRDefault="00405474" w:rsidP="000C5F70">
      <w:pPr>
        <w:tabs>
          <w:tab w:val="right" w:pos="8789"/>
        </w:tabs>
        <w:rPr>
          <w:lang w:val="en-US"/>
        </w:rPr>
      </w:pPr>
      <w:r w:rsidRPr="00951BC4">
        <w:rPr>
          <w:b/>
          <w:lang w:val="en-US"/>
        </w:rPr>
        <w:t>“</w:t>
      </w:r>
      <w:r w:rsidR="00775F8D" w:rsidRPr="00951BC4">
        <w:rPr>
          <w:b/>
          <w:lang w:val="en-US"/>
        </w:rPr>
        <w:t>Everything should be made as simple as possible, but not simpler.</w:t>
      </w:r>
      <w:r w:rsidRPr="00951BC4">
        <w:rPr>
          <w:b/>
          <w:lang w:val="en-US"/>
        </w:rPr>
        <w:t>”</w:t>
      </w:r>
      <w:r w:rsidR="000C5F70" w:rsidRPr="00951BC4">
        <w:rPr>
          <w:b/>
          <w:lang w:val="en-US"/>
        </w:rPr>
        <w:br/>
      </w:r>
      <w:r w:rsidR="000C5F70" w:rsidRPr="00951BC4">
        <w:rPr>
          <w:b/>
          <w:lang w:val="en-US"/>
        </w:rPr>
        <w:tab/>
      </w:r>
      <w:r w:rsidR="00775F8D" w:rsidRPr="00951BC4">
        <w:rPr>
          <w:lang w:val="en-US"/>
        </w:rPr>
        <w:t>– Albert Einstein</w:t>
      </w:r>
    </w:p>
    <w:p w14:paraId="0F93930D" w14:textId="77777777" w:rsidR="00775F8D" w:rsidRPr="00951BC4" w:rsidRDefault="00775F8D" w:rsidP="000C5F70">
      <w:pPr>
        <w:tabs>
          <w:tab w:val="right" w:pos="8789"/>
        </w:tabs>
        <w:rPr>
          <w:lang w:val="en-US"/>
        </w:rPr>
      </w:pPr>
    </w:p>
    <w:p w14:paraId="2B7D1CB6" w14:textId="77777777" w:rsidR="00775F8D" w:rsidRPr="00951BC4" w:rsidRDefault="00775F8D" w:rsidP="000C5F70">
      <w:pPr>
        <w:tabs>
          <w:tab w:val="right" w:pos="8789"/>
        </w:tabs>
        <w:rPr>
          <w:lang w:val="en-US"/>
        </w:rPr>
      </w:pPr>
    </w:p>
    <w:p w14:paraId="79C3346D" w14:textId="77777777" w:rsidR="00775F8D" w:rsidRPr="00951BC4" w:rsidRDefault="000C5F70" w:rsidP="000C5F70">
      <w:pPr>
        <w:tabs>
          <w:tab w:val="right" w:pos="8789"/>
        </w:tabs>
        <w:rPr>
          <w:lang w:val="en-US"/>
        </w:rPr>
      </w:pPr>
      <w:r w:rsidRPr="00951BC4">
        <w:rPr>
          <w:b/>
          <w:lang w:val="en-US"/>
        </w:rPr>
        <w:t>“Often detail adds no more usefulness – only a false appearance of validity.”</w:t>
      </w:r>
      <w:r w:rsidRPr="00951BC4">
        <w:rPr>
          <w:b/>
          <w:lang w:val="en-US"/>
        </w:rPr>
        <w:br/>
      </w:r>
      <w:r w:rsidRPr="00951BC4">
        <w:rPr>
          <w:lang w:val="en-US"/>
        </w:rPr>
        <w:tab/>
      </w:r>
      <w:r w:rsidR="00775F8D" w:rsidRPr="00951BC4">
        <w:rPr>
          <w:lang w:val="en-US"/>
        </w:rPr>
        <w:t xml:space="preserve">– </w:t>
      </w:r>
      <w:r w:rsidRPr="00951BC4">
        <w:rPr>
          <w:lang w:val="en-US"/>
        </w:rPr>
        <w:t>Edward de Bono</w:t>
      </w:r>
    </w:p>
    <w:p w14:paraId="50BF3049" w14:textId="77777777" w:rsidR="00775F8D" w:rsidRPr="00951BC4" w:rsidRDefault="00775F8D" w:rsidP="000C5F70">
      <w:pPr>
        <w:tabs>
          <w:tab w:val="right" w:pos="8789"/>
        </w:tabs>
        <w:rPr>
          <w:lang w:val="en-US"/>
        </w:rPr>
      </w:pPr>
    </w:p>
    <w:p w14:paraId="51AC2F91" w14:textId="77777777" w:rsidR="00775F8D" w:rsidRPr="00951BC4" w:rsidRDefault="00775F8D" w:rsidP="000C5F70">
      <w:pPr>
        <w:tabs>
          <w:tab w:val="right" w:pos="8789"/>
        </w:tabs>
        <w:rPr>
          <w:lang w:val="en-US"/>
        </w:rPr>
      </w:pPr>
    </w:p>
    <w:p w14:paraId="55A9BFB7" w14:textId="77777777" w:rsidR="0030667A" w:rsidRPr="00951BC4" w:rsidRDefault="0030667A" w:rsidP="0030667A">
      <w:pPr>
        <w:tabs>
          <w:tab w:val="right" w:pos="8789"/>
        </w:tabs>
        <w:rPr>
          <w:b/>
          <w:lang w:val="en-US"/>
        </w:rPr>
      </w:pPr>
      <w:r w:rsidRPr="00951BC4">
        <w:rPr>
          <w:b/>
          <w:lang w:val="en-US"/>
        </w:rPr>
        <w:t xml:space="preserve">“The best bang-per-buck risk mitigation strategy we know is incremental delivery.” </w:t>
      </w:r>
    </w:p>
    <w:p w14:paraId="6C2CBADA" w14:textId="77777777" w:rsidR="00775F8D" w:rsidRPr="00951BC4" w:rsidRDefault="0030667A" w:rsidP="0030667A">
      <w:pPr>
        <w:tabs>
          <w:tab w:val="right" w:pos="8789"/>
        </w:tabs>
        <w:rPr>
          <w:lang w:val="en-US"/>
        </w:rPr>
      </w:pPr>
      <w:r w:rsidRPr="00951BC4">
        <w:rPr>
          <w:lang w:val="en-US"/>
        </w:rPr>
        <w:tab/>
      </w:r>
      <w:r w:rsidR="00775F8D" w:rsidRPr="00951BC4">
        <w:rPr>
          <w:lang w:val="en-US"/>
        </w:rPr>
        <w:t xml:space="preserve">– </w:t>
      </w:r>
      <w:r w:rsidRPr="00951BC4">
        <w:rPr>
          <w:lang w:val="en-US"/>
        </w:rPr>
        <w:t xml:space="preserve">Tom </w:t>
      </w:r>
      <w:proofErr w:type="spellStart"/>
      <w:r w:rsidRPr="00951BC4">
        <w:rPr>
          <w:lang w:val="en-US"/>
        </w:rPr>
        <w:t>DeMarco</w:t>
      </w:r>
      <w:proofErr w:type="spellEnd"/>
      <w:r w:rsidRPr="00951BC4">
        <w:rPr>
          <w:lang w:val="en-US"/>
        </w:rPr>
        <w:t>, 2003</w:t>
      </w:r>
    </w:p>
    <w:p w14:paraId="0B092234" w14:textId="77777777" w:rsidR="00775F8D" w:rsidRPr="00951BC4" w:rsidRDefault="00775F8D" w:rsidP="000C5F70">
      <w:pPr>
        <w:tabs>
          <w:tab w:val="right" w:pos="8789"/>
        </w:tabs>
        <w:rPr>
          <w:lang w:val="en-US"/>
        </w:rPr>
      </w:pPr>
    </w:p>
    <w:p w14:paraId="7871D2AB" w14:textId="77777777" w:rsidR="00775F8D" w:rsidRPr="00951BC4" w:rsidRDefault="00775F8D" w:rsidP="000C5F70">
      <w:pPr>
        <w:tabs>
          <w:tab w:val="right" w:pos="8789"/>
        </w:tabs>
        <w:rPr>
          <w:lang w:val="en-US"/>
        </w:rPr>
      </w:pPr>
    </w:p>
    <w:p w14:paraId="41ABE9A6" w14:textId="77777777" w:rsidR="00775F8D" w:rsidRPr="00951BC4" w:rsidRDefault="00FE6424" w:rsidP="00922E2F">
      <w:pPr>
        <w:tabs>
          <w:tab w:val="right" w:pos="8789"/>
        </w:tabs>
        <w:rPr>
          <w:lang w:val="en-US"/>
        </w:rPr>
      </w:pPr>
      <w:r w:rsidRPr="00951BC4">
        <w:rPr>
          <w:b/>
          <w:lang w:val="en-US"/>
        </w:rPr>
        <w:t>“</w:t>
      </w:r>
      <w:r w:rsidR="00EB6872" w:rsidRPr="00951BC4">
        <w:rPr>
          <w:b/>
          <w:lang w:val="en-US"/>
        </w:rPr>
        <w:t>It is not the strongest or most intelligent of species that survives, but the most adaptable.”</w:t>
      </w:r>
      <w:r w:rsidR="00922E2F" w:rsidRPr="00951BC4">
        <w:rPr>
          <w:b/>
          <w:lang w:val="en-US"/>
        </w:rPr>
        <w:br/>
      </w:r>
      <w:r w:rsidR="00922E2F" w:rsidRPr="00951BC4">
        <w:rPr>
          <w:b/>
          <w:lang w:val="en-US"/>
        </w:rPr>
        <w:tab/>
      </w:r>
      <w:r w:rsidR="00775F8D" w:rsidRPr="00951BC4">
        <w:rPr>
          <w:lang w:val="en-US"/>
        </w:rPr>
        <w:t xml:space="preserve">– </w:t>
      </w:r>
      <w:proofErr w:type="gramStart"/>
      <w:r w:rsidR="00EB6872" w:rsidRPr="00951BC4">
        <w:rPr>
          <w:lang w:val="en-US"/>
        </w:rPr>
        <w:t>attributed</w:t>
      </w:r>
      <w:proofErr w:type="gramEnd"/>
      <w:r w:rsidR="00EB6872" w:rsidRPr="00951BC4">
        <w:rPr>
          <w:lang w:val="en-US"/>
        </w:rPr>
        <w:t xml:space="preserve"> to Charles Darwin</w:t>
      </w:r>
    </w:p>
    <w:p w14:paraId="7B2F6522" w14:textId="77777777" w:rsidR="00775F8D" w:rsidRPr="00951BC4" w:rsidRDefault="00775F8D" w:rsidP="00C876B0">
      <w:pPr>
        <w:pStyle w:val="Heading1"/>
        <w:rPr>
          <w:lang w:val="en-US"/>
        </w:rPr>
      </w:pPr>
      <w:r w:rsidRPr="00951BC4">
        <w:rPr>
          <w:lang w:val="en-US"/>
        </w:rPr>
        <w:br w:type="page"/>
      </w:r>
    </w:p>
    <w:p w14:paraId="2E739DD6" w14:textId="18D28EA9" w:rsidR="00F80EC0" w:rsidRDefault="00F80EC0" w:rsidP="00F80EC0">
      <w:pPr>
        <w:pStyle w:val="Heading1"/>
        <w:rPr>
          <w:lang w:val="en-US"/>
        </w:rPr>
      </w:pPr>
      <w:r>
        <w:rPr>
          <w:lang w:val="en-US"/>
        </w:rPr>
        <w:lastRenderedPageBreak/>
        <w:t>Scrum Simulation</w:t>
      </w:r>
    </w:p>
    <w:p w14:paraId="247ADF3B" w14:textId="78CE0ABA" w:rsidR="00F80EC0" w:rsidRDefault="00B60282" w:rsidP="00F80EC0">
      <w:r>
        <w:t xml:space="preserve">In </w:t>
      </w:r>
      <w:proofErr w:type="spellStart"/>
      <w:r>
        <w:t>this</w:t>
      </w:r>
      <w:proofErr w:type="spellEnd"/>
      <w:r>
        <w:t xml:space="preserve"> </w:t>
      </w:r>
      <w:proofErr w:type="spellStart"/>
      <w:r>
        <w:t>simulation</w:t>
      </w:r>
      <w:proofErr w:type="spellEnd"/>
      <w:r>
        <w:t xml:space="preserve">, </w:t>
      </w:r>
      <w:proofErr w:type="spellStart"/>
      <w:r>
        <w:t>we</w:t>
      </w:r>
      <w:proofErr w:type="spellEnd"/>
      <w:r>
        <w:t xml:space="preserve"> </w:t>
      </w:r>
      <w:proofErr w:type="spellStart"/>
      <w:r>
        <w:t>explore</w:t>
      </w:r>
      <w:proofErr w:type="spellEnd"/>
      <w:r>
        <w:t xml:space="preserve"> the </w:t>
      </w:r>
      <w:proofErr w:type="spellStart"/>
      <w:r>
        <w:t>Scrum</w:t>
      </w:r>
      <w:proofErr w:type="spellEnd"/>
      <w:r>
        <w:t xml:space="preserve"> </w:t>
      </w:r>
      <w:proofErr w:type="spellStart"/>
      <w:r>
        <w:t>framework</w:t>
      </w:r>
      <w:proofErr w:type="spellEnd"/>
      <w:r>
        <w:t xml:space="preserve"> </w:t>
      </w:r>
      <w:proofErr w:type="spellStart"/>
      <w:r w:rsidR="006975AF">
        <w:t>through</w:t>
      </w:r>
      <w:proofErr w:type="spellEnd"/>
      <w:r>
        <w:t xml:space="preserve"> </w:t>
      </w:r>
      <w:proofErr w:type="spellStart"/>
      <w:r>
        <w:t>practice</w:t>
      </w:r>
      <w:proofErr w:type="spellEnd"/>
      <w:r>
        <w:t>.</w:t>
      </w:r>
    </w:p>
    <w:p w14:paraId="552E2B2D" w14:textId="21B2794F" w:rsidR="00B60282" w:rsidRDefault="00B60282" w:rsidP="00F80EC0">
      <w:r>
        <w:t xml:space="preserve">The </w:t>
      </w:r>
      <w:proofErr w:type="spellStart"/>
      <w:r>
        <w:t>goal</w:t>
      </w:r>
      <w:proofErr w:type="spellEnd"/>
      <w:r>
        <w:t xml:space="preserve"> is to </w:t>
      </w:r>
      <w:proofErr w:type="spellStart"/>
      <w:r>
        <w:t>create</w:t>
      </w:r>
      <w:proofErr w:type="spellEnd"/>
      <w:r>
        <w:t xml:space="preserve"> a </w:t>
      </w:r>
      <w:proofErr w:type="spellStart"/>
      <w:r>
        <w:t>Scrum</w:t>
      </w:r>
      <w:proofErr w:type="spellEnd"/>
      <w:r>
        <w:t xml:space="preserve"> ”</w:t>
      </w:r>
      <w:proofErr w:type="spellStart"/>
      <w:r>
        <w:t>playbook</w:t>
      </w:r>
      <w:proofErr w:type="spellEnd"/>
      <w:r>
        <w:t xml:space="preserve">” </w:t>
      </w:r>
      <w:proofErr w:type="spellStart"/>
      <w:r>
        <w:t>brochure</w:t>
      </w:r>
      <w:proofErr w:type="spellEnd"/>
      <w:r>
        <w:t xml:space="preserve"> for </w:t>
      </w:r>
      <w:proofErr w:type="spellStart"/>
      <w:r>
        <w:t>those</w:t>
      </w:r>
      <w:proofErr w:type="spellEnd"/>
      <w:r>
        <w:t xml:space="preserve"> </w:t>
      </w:r>
      <w:proofErr w:type="spellStart"/>
      <w:r>
        <w:t>not</w:t>
      </w:r>
      <w:proofErr w:type="spellEnd"/>
      <w:r>
        <w:t xml:space="preserve"> </w:t>
      </w:r>
      <w:proofErr w:type="spellStart"/>
      <w:r>
        <w:t>yet</w:t>
      </w:r>
      <w:proofErr w:type="spellEnd"/>
      <w:r>
        <w:t xml:space="preserve"> </w:t>
      </w:r>
      <w:proofErr w:type="spellStart"/>
      <w:r>
        <w:t>familiar</w:t>
      </w:r>
      <w:proofErr w:type="spellEnd"/>
      <w:r>
        <w:t xml:space="preserve"> with, </w:t>
      </w:r>
      <w:proofErr w:type="spellStart"/>
      <w:r>
        <w:t>or</w:t>
      </w:r>
      <w:proofErr w:type="spellEnd"/>
      <w:r>
        <w:t xml:space="preserve"> with an </w:t>
      </w:r>
      <w:proofErr w:type="spellStart"/>
      <w:r>
        <w:t>unclear</w:t>
      </w:r>
      <w:proofErr w:type="spellEnd"/>
      <w:r>
        <w:t xml:space="preserve"> </w:t>
      </w:r>
      <w:proofErr w:type="spellStart"/>
      <w:r>
        <w:t>understanding,of</w:t>
      </w:r>
      <w:proofErr w:type="spellEnd"/>
      <w:r>
        <w:t xml:space="preserve">, the </w:t>
      </w:r>
      <w:proofErr w:type="spellStart"/>
      <w:r>
        <w:t>Scrum</w:t>
      </w:r>
      <w:proofErr w:type="spellEnd"/>
      <w:r>
        <w:t xml:space="preserve"> </w:t>
      </w:r>
      <w:proofErr w:type="spellStart"/>
      <w:r>
        <w:t>framework</w:t>
      </w:r>
      <w:proofErr w:type="spellEnd"/>
      <w:r>
        <w:t xml:space="preserve">. </w:t>
      </w:r>
      <w:proofErr w:type="spellStart"/>
      <w:r>
        <w:t>There</w:t>
      </w:r>
      <w:proofErr w:type="spellEnd"/>
      <w:r>
        <w:t xml:space="preserve"> </w:t>
      </w:r>
      <w:proofErr w:type="spellStart"/>
      <w:r>
        <w:t>are</w:t>
      </w:r>
      <w:proofErr w:type="spellEnd"/>
      <w:r>
        <w:t xml:space="preserve"> </w:t>
      </w:r>
      <w:proofErr w:type="spellStart"/>
      <w:r>
        <w:t>seven</w:t>
      </w:r>
      <w:proofErr w:type="spellEnd"/>
      <w:r>
        <w:t xml:space="preserve"> </w:t>
      </w:r>
      <w:proofErr w:type="spellStart"/>
      <w:r>
        <w:t>stories</w:t>
      </w:r>
      <w:proofErr w:type="spellEnd"/>
      <w:r>
        <w:t xml:space="preserve"> in the </w:t>
      </w:r>
      <w:proofErr w:type="spellStart"/>
      <w:r>
        <w:t>backlog</w:t>
      </w:r>
      <w:proofErr w:type="spellEnd"/>
      <w:r>
        <w:t xml:space="preserve"> (in </w:t>
      </w:r>
      <w:proofErr w:type="spellStart"/>
      <w:r>
        <w:t>separate</w:t>
      </w:r>
      <w:proofErr w:type="spellEnd"/>
      <w:r>
        <w:t xml:space="preserve"> </w:t>
      </w:r>
      <w:proofErr w:type="spellStart"/>
      <w:r>
        <w:t>cards</w:t>
      </w:r>
      <w:proofErr w:type="spellEnd"/>
      <w:r>
        <w:t xml:space="preserve">), </w:t>
      </w:r>
      <w:proofErr w:type="spellStart"/>
      <w:r>
        <w:t>each</w:t>
      </w:r>
      <w:proofErr w:type="spellEnd"/>
      <w:r>
        <w:t xml:space="preserve"> with </w:t>
      </w:r>
      <w:proofErr w:type="spellStart"/>
      <w:r>
        <w:t>their</w:t>
      </w:r>
      <w:proofErr w:type="spellEnd"/>
      <w:r>
        <w:t xml:space="preserve"> </w:t>
      </w:r>
      <w:proofErr w:type="spellStart"/>
      <w:r>
        <w:t>own</w:t>
      </w:r>
      <w:proofErr w:type="spellEnd"/>
      <w:r>
        <w:t xml:space="preserve"> </w:t>
      </w:r>
      <w:proofErr w:type="spellStart"/>
      <w:r>
        <w:t>acceptance</w:t>
      </w:r>
      <w:proofErr w:type="spellEnd"/>
      <w:r>
        <w:t xml:space="preserve"> </w:t>
      </w:r>
      <w:proofErr w:type="spellStart"/>
      <w:r>
        <w:t>criteria</w:t>
      </w:r>
      <w:proofErr w:type="spellEnd"/>
      <w:r>
        <w:t xml:space="preserve">. </w:t>
      </w:r>
      <w:proofErr w:type="spellStart"/>
      <w:r>
        <w:t>There</w:t>
      </w:r>
      <w:proofErr w:type="spellEnd"/>
      <w:r>
        <w:t xml:space="preserve"> </w:t>
      </w:r>
      <w:proofErr w:type="spellStart"/>
      <w:r>
        <w:t>will</w:t>
      </w:r>
      <w:proofErr w:type="spellEnd"/>
      <w:r>
        <w:t xml:space="preserve"> </w:t>
      </w:r>
      <w:proofErr w:type="spellStart"/>
      <w:r>
        <w:t>be</w:t>
      </w:r>
      <w:proofErr w:type="spellEnd"/>
      <w:r>
        <w:t xml:space="preserve"> </w:t>
      </w:r>
      <w:proofErr w:type="spellStart"/>
      <w:r>
        <w:t>two</w:t>
      </w:r>
      <w:proofErr w:type="spellEnd"/>
      <w:r>
        <w:t xml:space="preserve"> </w:t>
      </w:r>
      <w:proofErr w:type="spellStart"/>
      <w:r>
        <w:t>Sprints</w:t>
      </w:r>
      <w:proofErr w:type="spellEnd"/>
      <w:r>
        <w:t xml:space="preserve">, </w:t>
      </w:r>
      <w:proofErr w:type="spellStart"/>
      <w:r>
        <w:t>each</w:t>
      </w:r>
      <w:proofErr w:type="spellEnd"/>
      <w:r>
        <w:t xml:space="preserve"> of </w:t>
      </w:r>
      <w:proofErr w:type="spellStart"/>
      <w:r>
        <w:t>which</w:t>
      </w:r>
      <w:proofErr w:type="spellEnd"/>
      <w:r>
        <w:t xml:space="preserve"> is to </w:t>
      </w:r>
      <w:proofErr w:type="spellStart"/>
      <w:r>
        <w:t>end</w:t>
      </w:r>
      <w:proofErr w:type="spellEnd"/>
      <w:r>
        <w:t xml:space="preserve"> with a </w:t>
      </w:r>
      <w:proofErr w:type="spellStart"/>
      <w:r>
        <w:t>potentially</w:t>
      </w:r>
      <w:proofErr w:type="spellEnd"/>
      <w:r>
        <w:t xml:space="preserve"> </w:t>
      </w:r>
      <w:proofErr w:type="spellStart"/>
      <w:r>
        <w:t>shippable</w:t>
      </w:r>
      <w:proofErr w:type="spellEnd"/>
      <w:r>
        <w:t xml:space="preserve"> version of the </w:t>
      </w:r>
      <w:proofErr w:type="spellStart"/>
      <w:r>
        <w:t>brochure</w:t>
      </w:r>
      <w:proofErr w:type="spellEnd"/>
      <w:r>
        <w:t>.</w:t>
      </w:r>
    </w:p>
    <w:p w14:paraId="27026391" w14:textId="1AAA0816" w:rsidR="00B60282" w:rsidRDefault="00B60282" w:rsidP="00F80EC0">
      <w:r>
        <w:t xml:space="preserve">The </w:t>
      </w:r>
      <w:proofErr w:type="spellStart"/>
      <w:r>
        <w:t>simulation</w:t>
      </w:r>
      <w:proofErr w:type="spellEnd"/>
      <w:r>
        <w:t xml:space="preserve"> </w:t>
      </w:r>
      <w:proofErr w:type="spellStart"/>
      <w:r>
        <w:t>will</w:t>
      </w:r>
      <w:proofErr w:type="spellEnd"/>
      <w:r>
        <w:t xml:space="preserve"> </w:t>
      </w:r>
      <w:proofErr w:type="spellStart"/>
      <w:r>
        <w:t>have</w:t>
      </w:r>
      <w:proofErr w:type="spellEnd"/>
      <w:r>
        <w:t xml:space="preserve"> the </w:t>
      </w:r>
      <w:proofErr w:type="spellStart"/>
      <w:r>
        <w:t>following</w:t>
      </w:r>
      <w:proofErr w:type="spellEnd"/>
      <w:r>
        <w:t xml:space="preserve"> </w:t>
      </w:r>
      <w:proofErr w:type="spellStart"/>
      <w:r>
        <w:t>phases</w:t>
      </w:r>
      <w:proofErr w:type="spellEnd"/>
      <w:r>
        <w:t>:</w:t>
      </w:r>
    </w:p>
    <w:p w14:paraId="56E4980D" w14:textId="4D727673" w:rsidR="00B60282" w:rsidRDefault="00B60282" w:rsidP="00B60282">
      <w:pPr>
        <w:pStyle w:val="ListParagraph"/>
        <w:numPr>
          <w:ilvl w:val="0"/>
          <w:numId w:val="19"/>
        </w:numPr>
      </w:pPr>
      <w:proofErr w:type="spellStart"/>
      <w:r>
        <w:t>Initial</w:t>
      </w:r>
      <w:proofErr w:type="spellEnd"/>
      <w:r>
        <w:t xml:space="preserve"> design workshop – 15 </w:t>
      </w:r>
      <w:proofErr w:type="spellStart"/>
      <w:r>
        <w:t>minuts</w:t>
      </w:r>
      <w:proofErr w:type="spellEnd"/>
    </w:p>
    <w:p w14:paraId="59633198" w14:textId="21849AC8" w:rsidR="00B60282" w:rsidRDefault="00B60282" w:rsidP="00B60282">
      <w:pPr>
        <w:pStyle w:val="ListParagraph"/>
        <w:numPr>
          <w:ilvl w:val="1"/>
          <w:numId w:val="19"/>
        </w:numPr>
      </w:pPr>
      <w:r>
        <w:t xml:space="preserve">In </w:t>
      </w:r>
      <w:proofErr w:type="spellStart"/>
      <w:r>
        <w:t>this</w:t>
      </w:r>
      <w:proofErr w:type="spellEnd"/>
      <w:r>
        <w:t xml:space="preserve"> workshop, the </w:t>
      </w:r>
      <w:proofErr w:type="spellStart"/>
      <w:r>
        <w:t>team</w:t>
      </w:r>
      <w:proofErr w:type="spellEnd"/>
      <w:r>
        <w:t xml:space="preserve"> </w:t>
      </w:r>
      <w:proofErr w:type="spellStart"/>
      <w:r>
        <w:t>takes</w:t>
      </w:r>
      <w:proofErr w:type="spellEnd"/>
      <w:r>
        <w:t xml:space="preserve"> a look at the </w:t>
      </w:r>
      <w:proofErr w:type="spellStart"/>
      <w:r>
        <w:t>stories</w:t>
      </w:r>
      <w:proofErr w:type="spellEnd"/>
      <w:r>
        <w:t xml:space="preserve"> and </w:t>
      </w:r>
      <w:proofErr w:type="spellStart"/>
      <w:r>
        <w:t>creates</w:t>
      </w:r>
      <w:proofErr w:type="spellEnd"/>
      <w:r>
        <w:t xml:space="preserve"> </w:t>
      </w:r>
      <w:proofErr w:type="spellStart"/>
      <w:r>
        <w:t>their</w:t>
      </w:r>
      <w:proofErr w:type="spellEnd"/>
      <w:r>
        <w:t xml:space="preserve"> </w:t>
      </w:r>
      <w:proofErr w:type="spellStart"/>
      <w:r>
        <w:t>first</w:t>
      </w:r>
      <w:proofErr w:type="spellEnd"/>
      <w:r>
        <w:t xml:space="preserve"> ”</w:t>
      </w:r>
      <w:proofErr w:type="spellStart"/>
      <w:r>
        <w:t>product</w:t>
      </w:r>
      <w:proofErr w:type="spellEnd"/>
      <w:r>
        <w:t xml:space="preserve"> design” of the </w:t>
      </w:r>
      <w:proofErr w:type="spellStart"/>
      <w:r>
        <w:t>brochure</w:t>
      </w:r>
      <w:proofErr w:type="spellEnd"/>
      <w:r>
        <w:t xml:space="preserve">, with a look at </w:t>
      </w:r>
      <w:proofErr w:type="spellStart"/>
      <w:r>
        <w:t>contents</w:t>
      </w:r>
      <w:proofErr w:type="spellEnd"/>
      <w:r>
        <w:t xml:space="preserve"> in general</w:t>
      </w:r>
      <w:r w:rsidR="0028196E">
        <w:t>.</w:t>
      </w:r>
    </w:p>
    <w:p w14:paraId="494700FF" w14:textId="6DF52A3B" w:rsidR="00B60282" w:rsidRDefault="00B60282" w:rsidP="00B60282">
      <w:pPr>
        <w:pStyle w:val="ListParagraph"/>
        <w:numPr>
          <w:ilvl w:val="0"/>
          <w:numId w:val="19"/>
        </w:numPr>
      </w:pPr>
      <w:r>
        <w:t xml:space="preserve">Sprint 1 </w:t>
      </w:r>
      <w:proofErr w:type="spellStart"/>
      <w:r>
        <w:t>planning</w:t>
      </w:r>
      <w:proofErr w:type="spellEnd"/>
      <w:r>
        <w:t xml:space="preserve"> – 15 </w:t>
      </w:r>
      <w:proofErr w:type="spellStart"/>
      <w:r>
        <w:t>minutes</w:t>
      </w:r>
      <w:proofErr w:type="spellEnd"/>
    </w:p>
    <w:p w14:paraId="3F4FA837" w14:textId="22EFEE3B" w:rsidR="00B60282" w:rsidRDefault="00B60282" w:rsidP="00B60282">
      <w:pPr>
        <w:pStyle w:val="ListParagraph"/>
        <w:numPr>
          <w:ilvl w:val="1"/>
          <w:numId w:val="19"/>
        </w:numPr>
      </w:pPr>
      <w:r>
        <w:t xml:space="preserve">In Sprint </w:t>
      </w:r>
      <w:proofErr w:type="spellStart"/>
      <w:r>
        <w:t>planning</w:t>
      </w:r>
      <w:proofErr w:type="spellEnd"/>
      <w:r>
        <w:t xml:space="preserve">, the </w:t>
      </w:r>
      <w:proofErr w:type="spellStart"/>
      <w:r>
        <w:t>team</w:t>
      </w:r>
      <w:proofErr w:type="spellEnd"/>
      <w:r>
        <w:t xml:space="preserve"> </w:t>
      </w:r>
      <w:proofErr w:type="spellStart"/>
      <w:r>
        <w:t>looks</w:t>
      </w:r>
      <w:proofErr w:type="spellEnd"/>
      <w:r>
        <w:t xml:space="preserve"> at the </w:t>
      </w:r>
      <w:proofErr w:type="spellStart"/>
      <w:r>
        <w:t>product</w:t>
      </w:r>
      <w:proofErr w:type="spellEnd"/>
      <w:r>
        <w:t xml:space="preserve"> </w:t>
      </w:r>
      <w:proofErr w:type="spellStart"/>
      <w:r>
        <w:t>backlog</w:t>
      </w:r>
      <w:proofErr w:type="spellEnd"/>
      <w:r>
        <w:t xml:space="preserve"> </w:t>
      </w:r>
      <w:proofErr w:type="spellStart"/>
      <w:r>
        <w:t>together</w:t>
      </w:r>
      <w:proofErr w:type="spellEnd"/>
      <w:r>
        <w:t xml:space="preserve"> with the PO, and </w:t>
      </w:r>
      <w:proofErr w:type="spellStart"/>
      <w:r>
        <w:t>select</w:t>
      </w:r>
      <w:proofErr w:type="spellEnd"/>
      <w:r>
        <w:t xml:space="preserve"> the </w:t>
      </w:r>
      <w:proofErr w:type="spellStart"/>
      <w:r>
        <w:t>product</w:t>
      </w:r>
      <w:proofErr w:type="spellEnd"/>
      <w:r>
        <w:t xml:space="preserve"> </w:t>
      </w:r>
      <w:proofErr w:type="spellStart"/>
      <w:r>
        <w:t>backlog</w:t>
      </w:r>
      <w:proofErr w:type="spellEnd"/>
      <w:r>
        <w:t xml:space="preserve"> </w:t>
      </w:r>
      <w:proofErr w:type="spellStart"/>
      <w:r>
        <w:t>items</w:t>
      </w:r>
      <w:proofErr w:type="spellEnd"/>
      <w:r>
        <w:t xml:space="preserve"> </w:t>
      </w:r>
      <w:proofErr w:type="spellStart"/>
      <w:r>
        <w:t>they</w:t>
      </w:r>
      <w:proofErr w:type="spellEnd"/>
      <w:r>
        <w:t xml:space="preserve"> </w:t>
      </w:r>
      <w:proofErr w:type="spellStart"/>
      <w:r>
        <w:t>can</w:t>
      </w:r>
      <w:proofErr w:type="spellEnd"/>
      <w:r>
        <w:t xml:space="preserve"> </w:t>
      </w:r>
      <w:proofErr w:type="spellStart"/>
      <w:r>
        <w:t>commit</w:t>
      </w:r>
      <w:proofErr w:type="spellEnd"/>
      <w:r>
        <w:t xml:space="preserve"> to </w:t>
      </w:r>
      <w:proofErr w:type="spellStart"/>
      <w:r>
        <w:t>delivering</w:t>
      </w:r>
      <w:proofErr w:type="spellEnd"/>
      <w:r>
        <w:t xml:space="preserve">. </w:t>
      </w:r>
      <w:proofErr w:type="spellStart"/>
      <w:r>
        <w:t>Also</w:t>
      </w:r>
      <w:proofErr w:type="spellEnd"/>
      <w:r>
        <w:t xml:space="preserve">, the </w:t>
      </w:r>
      <w:proofErr w:type="spellStart"/>
      <w:r>
        <w:t>team</w:t>
      </w:r>
      <w:proofErr w:type="spellEnd"/>
      <w:r>
        <w:t xml:space="preserve"> </w:t>
      </w:r>
      <w:proofErr w:type="spellStart"/>
      <w:r>
        <w:t>designs</w:t>
      </w:r>
      <w:proofErr w:type="spellEnd"/>
      <w:r>
        <w:t xml:space="preserve"> the </w:t>
      </w:r>
      <w:proofErr w:type="spellStart"/>
      <w:r w:rsidR="007C50E8">
        <w:t>sprint</w:t>
      </w:r>
      <w:proofErr w:type="spellEnd"/>
      <w:r w:rsidR="007C50E8">
        <w:t xml:space="preserve"> </w:t>
      </w:r>
      <w:proofErr w:type="spellStart"/>
      <w:r w:rsidR="007C50E8">
        <w:t>outcome</w:t>
      </w:r>
      <w:proofErr w:type="spellEnd"/>
      <w:r w:rsidR="007C50E8">
        <w:t xml:space="preserve"> in </w:t>
      </w:r>
      <w:proofErr w:type="spellStart"/>
      <w:r w:rsidR="007C50E8">
        <w:t>more</w:t>
      </w:r>
      <w:proofErr w:type="spellEnd"/>
      <w:r w:rsidR="007C50E8">
        <w:t xml:space="preserve"> </w:t>
      </w:r>
      <w:proofErr w:type="spellStart"/>
      <w:r w:rsidR="007C50E8">
        <w:t>detail</w:t>
      </w:r>
      <w:proofErr w:type="spellEnd"/>
      <w:r w:rsidR="007C50E8">
        <w:t xml:space="preserve"> and </w:t>
      </w:r>
      <w:proofErr w:type="spellStart"/>
      <w:r w:rsidR="007C50E8">
        <w:t>plans</w:t>
      </w:r>
      <w:proofErr w:type="spellEnd"/>
      <w:r w:rsidR="007C50E8">
        <w:t xml:space="preserve"> the </w:t>
      </w:r>
      <w:proofErr w:type="spellStart"/>
      <w:r w:rsidR="007C50E8">
        <w:t>needed</w:t>
      </w:r>
      <w:proofErr w:type="spellEnd"/>
      <w:r w:rsidR="007C50E8">
        <w:t xml:space="preserve"> </w:t>
      </w:r>
      <w:proofErr w:type="spellStart"/>
      <w:r w:rsidR="007C50E8">
        <w:t>tasks</w:t>
      </w:r>
      <w:proofErr w:type="spellEnd"/>
      <w:r w:rsidR="007C50E8">
        <w:t xml:space="preserve">. </w:t>
      </w:r>
      <w:proofErr w:type="spellStart"/>
      <w:r w:rsidR="007C50E8">
        <w:t>Tasks</w:t>
      </w:r>
      <w:proofErr w:type="spellEnd"/>
      <w:r w:rsidR="007C50E8">
        <w:t xml:space="preserve"> </w:t>
      </w:r>
      <w:proofErr w:type="spellStart"/>
      <w:r w:rsidR="007C50E8">
        <w:t>are</w:t>
      </w:r>
      <w:proofErr w:type="spellEnd"/>
      <w:r w:rsidR="007C50E8">
        <w:t xml:space="preserve"> </w:t>
      </w:r>
      <w:proofErr w:type="spellStart"/>
      <w:r w:rsidR="007C50E8">
        <w:t>written</w:t>
      </w:r>
      <w:proofErr w:type="spellEnd"/>
      <w:r w:rsidR="007C50E8">
        <w:t xml:space="preserve"> </w:t>
      </w:r>
      <w:proofErr w:type="spellStart"/>
      <w:r w:rsidR="007C50E8">
        <w:t>down</w:t>
      </w:r>
      <w:proofErr w:type="spellEnd"/>
      <w:r w:rsidR="007C50E8">
        <w:t xml:space="preserve"> on </w:t>
      </w:r>
      <w:proofErr w:type="spellStart"/>
      <w:r w:rsidR="007C50E8">
        <w:t>post-it</w:t>
      </w:r>
      <w:proofErr w:type="spellEnd"/>
      <w:r w:rsidR="007C50E8">
        <w:t xml:space="preserve"> </w:t>
      </w:r>
      <w:proofErr w:type="spellStart"/>
      <w:r w:rsidR="007C50E8">
        <w:t>notes</w:t>
      </w:r>
      <w:proofErr w:type="spellEnd"/>
      <w:r w:rsidR="007C50E8">
        <w:t xml:space="preserve"> and </w:t>
      </w:r>
      <w:proofErr w:type="spellStart"/>
      <w:r w:rsidR="007C50E8">
        <w:t>placed</w:t>
      </w:r>
      <w:proofErr w:type="spellEnd"/>
      <w:r w:rsidR="007C50E8">
        <w:t xml:space="preserve"> on </w:t>
      </w:r>
      <w:proofErr w:type="spellStart"/>
      <w:r w:rsidR="007C50E8">
        <w:t>team’s</w:t>
      </w:r>
      <w:proofErr w:type="spellEnd"/>
      <w:r w:rsidR="007C50E8">
        <w:t xml:space="preserve"> </w:t>
      </w:r>
      <w:proofErr w:type="spellStart"/>
      <w:r w:rsidR="007C50E8">
        <w:t>Scrum</w:t>
      </w:r>
      <w:proofErr w:type="spellEnd"/>
      <w:r w:rsidR="007C50E8">
        <w:t xml:space="preserve"> </w:t>
      </w:r>
      <w:proofErr w:type="spellStart"/>
      <w:r w:rsidR="007C50E8">
        <w:t>board</w:t>
      </w:r>
      <w:proofErr w:type="spellEnd"/>
      <w:r w:rsidR="007C50E8">
        <w:t>.</w:t>
      </w:r>
    </w:p>
    <w:p w14:paraId="6E71E876" w14:textId="4F925FA6" w:rsidR="007C50E8" w:rsidRDefault="007C50E8" w:rsidP="007C50E8">
      <w:pPr>
        <w:pStyle w:val="ListParagraph"/>
        <w:numPr>
          <w:ilvl w:val="0"/>
          <w:numId w:val="19"/>
        </w:numPr>
      </w:pPr>
      <w:r>
        <w:t>Day 1 of Sprint 1</w:t>
      </w:r>
      <w:r w:rsidR="0028196E">
        <w:t xml:space="preserve"> – 15 </w:t>
      </w:r>
      <w:proofErr w:type="spellStart"/>
      <w:r w:rsidR="0028196E">
        <w:t>minutes</w:t>
      </w:r>
      <w:proofErr w:type="spellEnd"/>
    </w:p>
    <w:p w14:paraId="69930E8B" w14:textId="11B90B1D" w:rsidR="007C50E8" w:rsidRDefault="007C50E8" w:rsidP="007C50E8">
      <w:pPr>
        <w:pStyle w:val="ListParagraph"/>
        <w:numPr>
          <w:ilvl w:val="1"/>
          <w:numId w:val="19"/>
        </w:numPr>
      </w:pPr>
      <w:r>
        <w:t xml:space="preserve">Daily </w:t>
      </w:r>
      <w:proofErr w:type="spellStart"/>
      <w:r>
        <w:t>Scrum</w:t>
      </w:r>
      <w:proofErr w:type="spellEnd"/>
      <w:r>
        <w:t xml:space="preserve"> – 3 </w:t>
      </w:r>
      <w:proofErr w:type="spellStart"/>
      <w:r>
        <w:t>minutes</w:t>
      </w:r>
      <w:proofErr w:type="spellEnd"/>
    </w:p>
    <w:p w14:paraId="4F3079AF" w14:textId="7BB67810" w:rsidR="007C50E8" w:rsidRDefault="007C50E8" w:rsidP="007C50E8">
      <w:pPr>
        <w:pStyle w:val="ListParagraph"/>
        <w:numPr>
          <w:ilvl w:val="1"/>
          <w:numId w:val="19"/>
        </w:numPr>
      </w:pPr>
      <w:r>
        <w:t xml:space="preserve">Day 1 – 12 </w:t>
      </w:r>
      <w:proofErr w:type="spellStart"/>
      <w:r>
        <w:t>minutes</w:t>
      </w:r>
      <w:proofErr w:type="spellEnd"/>
    </w:p>
    <w:p w14:paraId="2BA53386" w14:textId="560F5DD3" w:rsidR="007C50E8" w:rsidRDefault="0028196E" w:rsidP="0028196E">
      <w:pPr>
        <w:pStyle w:val="ListParagraph"/>
        <w:numPr>
          <w:ilvl w:val="0"/>
          <w:numId w:val="19"/>
        </w:numPr>
      </w:pPr>
      <w:proofErr w:type="spellStart"/>
      <w:r>
        <w:t>Days</w:t>
      </w:r>
      <w:proofErr w:type="spellEnd"/>
      <w:r>
        <w:t xml:space="preserve"> 2 and 3, </w:t>
      </w:r>
      <w:proofErr w:type="spellStart"/>
      <w:r>
        <w:t>following</w:t>
      </w:r>
      <w:proofErr w:type="spellEnd"/>
      <w:r>
        <w:t xml:space="preserve"> the </w:t>
      </w:r>
      <w:proofErr w:type="spellStart"/>
      <w:r>
        <w:t>structure</w:t>
      </w:r>
      <w:proofErr w:type="spellEnd"/>
      <w:r>
        <w:t xml:space="preserve"> of </w:t>
      </w:r>
      <w:proofErr w:type="spellStart"/>
      <w:r>
        <w:t>day</w:t>
      </w:r>
      <w:proofErr w:type="spellEnd"/>
      <w:r>
        <w:t xml:space="preserve"> 1</w:t>
      </w:r>
    </w:p>
    <w:p w14:paraId="554F1617" w14:textId="6B035FDE" w:rsidR="0028196E" w:rsidRDefault="0028196E" w:rsidP="0028196E">
      <w:pPr>
        <w:pStyle w:val="ListParagraph"/>
        <w:numPr>
          <w:ilvl w:val="0"/>
          <w:numId w:val="19"/>
        </w:numPr>
      </w:pPr>
      <w:r>
        <w:t xml:space="preserve">Sprint </w:t>
      </w:r>
      <w:proofErr w:type="spellStart"/>
      <w:r>
        <w:t>Review</w:t>
      </w:r>
      <w:proofErr w:type="spellEnd"/>
      <w:r>
        <w:t xml:space="preserve"> for Sprint 1 – 5 </w:t>
      </w:r>
      <w:proofErr w:type="spellStart"/>
      <w:r>
        <w:t>mins</w:t>
      </w:r>
      <w:proofErr w:type="spellEnd"/>
      <w:r>
        <w:t xml:space="preserve"> per </w:t>
      </w:r>
      <w:proofErr w:type="spellStart"/>
      <w:r>
        <w:t>team</w:t>
      </w:r>
      <w:proofErr w:type="spellEnd"/>
    </w:p>
    <w:p w14:paraId="268F4FF4" w14:textId="48FCB3A5" w:rsidR="0028196E" w:rsidRDefault="0028196E" w:rsidP="0028196E">
      <w:pPr>
        <w:pStyle w:val="ListParagraph"/>
        <w:numPr>
          <w:ilvl w:val="1"/>
          <w:numId w:val="19"/>
        </w:numPr>
      </w:pPr>
      <w:proofErr w:type="spellStart"/>
      <w:r>
        <w:t>Teams</w:t>
      </w:r>
      <w:proofErr w:type="spellEnd"/>
      <w:r>
        <w:t xml:space="preserve"> </w:t>
      </w:r>
      <w:proofErr w:type="spellStart"/>
      <w:r>
        <w:t>demonstrate</w:t>
      </w:r>
      <w:proofErr w:type="spellEnd"/>
      <w:r>
        <w:t xml:space="preserve"> and </w:t>
      </w:r>
      <w:proofErr w:type="spellStart"/>
      <w:r>
        <w:t>receive</w:t>
      </w:r>
      <w:proofErr w:type="spellEnd"/>
      <w:r>
        <w:t xml:space="preserve"> </w:t>
      </w:r>
      <w:proofErr w:type="spellStart"/>
      <w:r>
        <w:t>stakeholder</w:t>
      </w:r>
      <w:proofErr w:type="spellEnd"/>
      <w:r>
        <w:t xml:space="preserve"> feedback for </w:t>
      </w:r>
      <w:proofErr w:type="spellStart"/>
      <w:r>
        <w:t>their</w:t>
      </w:r>
      <w:proofErr w:type="spellEnd"/>
      <w:r>
        <w:t xml:space="preserve"> ”</w:t>
      </w:r>
      <w:proofErr w:type="spellStart"/>
      <w:r>
        <w:t>potentially</w:t>
      </w:r>
      <w:proofErr w:type="spellEnd"/>
      <w:r>
        <w:t xml:space="preserve"> </w:t>
      </w:r>
      <w:proofErr w:type="spellStart"/>
      <w:r>
        <w:t>shippable</w:t>
      </w:r>
      <w:proofErr w:type="spellEnd"/>
      <w:r>
        <w:t xml:space="preserve"> </w:t>
      </w:r>
      <w:proofErr w:type="spellStart"/>
      <w:r>
        <w:t>product</w:t>
      </w:r>
      <w:proofErr w:type="spellEnd"/>
      <w:r>
        <w:t xml:space="preserve"> </w:t>
      </w:r>
      <w:proofErr w:type="spellStart"/>
      <w:r>
        <w:t>increment</w:t>
      </w:r>
      <w:proofErr w:type="spellEnd"/>
      <w:r>
        <w:t>”.</w:t>
      </w:r>
    </w:p>
    <w:p w14:paraId="19DF9729" w14:textId="0CD12747" w:rsidR="0028196E" w:rsidRDefault="0028196E" w:rsidP="0028196E">
      <w:pPr>
        <w:pStyle w:val="ListParagraph"/>
        <w:numPr>
          <w:ilvl w:val="0"/>
          <w:numId w:val="19"/>
        </w:numPr>
      </w:pPr>
      <w:r>
        <w:t xml:space="preserve">Sprint </w:t>
      </w:r>
      <w:proofErr w:type="spellStart"/>
      <w:r>
        <w:t>Retrospective</w:t>
      </w:r>
      <w:proofErr w:type="spellEnd"/>
      <w:r>
        <w:t xml:space="preserve"> for Sprint 1 – 5 </w:t>
      </w:r>
      <w:proofErr w:type="spellStart"/>
      <w:r>
        <w:t>mins</w:t>
      </w:r>
      <w:proofErr w:type="spellEnd"/>
    </w:p>
    <w:p w14:paraId="31B6B312" w14:textId="367BDDE7" w:rsidR="0028196E" w:rsidRDefault="0028196E" w:rsidP="0028196E">
      <w:pPr>
        <w:pStyle w:val="ListParagraph"/>
        <w:numPr>
          <w:ilvl w:val="1"/>
          <w:numId w:val="19"/>
        </w:numPr>
      </w:pPr>
      <w:proofErr w:type="spellStart"/>
      <w:r>
        <w:t>Teams</w:t>
      </w:r>
      <w:proofErr w:type="spellEnd"/>
      <w:r>
        <w:t xml:space="preserve"> </w:t>
      </w:r>
      <w:proofErr w:type="spellStart"/>
      <w:r>
        <w:t>review</w:t>
      </w:r>
      <w:proofErr w:type="spellEnd"/>
      <w:r>
        <w:t xml:space="preserve"> </w:t>
      </w:r>
      <w:proofErr w:type="spellStart"/>
      <w:r>
        <w:t>their</w:t>
      </w:r>
      <w:proofErr w:type="spellEnd"/>
      <w:r>
        <w:t xml:space="preserve"> </w:t>
      </w:r>
      <w:proofErr w:type="spellStart"/>
      <w:r>
        <w:t>process</w:t>
      </w:r>
      <w:proofErr w:type="spellEnd"/>
      <w:r>
        <w:t xml:space="preserve"> and </w:t>
      </w:r>
      <w:proofErr w:type="spellStart"/>
      <w:r>
        <w:t>agree</w:t>
      </w:r>
      <w:proofErr w:type="spellEnd"/>
      <w:r>
        <w:t xml:space="preserve"> </w:t>
      </w:r>
      <w:proofErr w:type="spellStart"/>
      <w:r>
        <w:t>how</w:t>
      </w:r>
      <w:proofErr w:type="spellEnd"/>
      <w:r>
        <w:t xml:space="preserve"> to </w:t>
      </w:r>
      <w:proofErr w:type="spellStart"/>
      <w:r>
        <w:t>work</w:t>
      </w:r>
      <w:proofErr w:type="spellEnd"/>
      <w:r>
        <w:t xml:space="preserve"> </w:t>
      </w:r>
      <w:proofErr w:type="spellStart"/>
      <w:r>
        <w:t>better</w:t>
      </w:r>
      <w:proofErr w:type="spellEnd"/>
      <w:r>
        <w:t xml:space="preserve"> in Sprint 2.</w:t>
      </w:r>
    </w:p>
    <w:p w14:paraId="7732BC53" w14:textId="3E562781" w:rsidR="0028196E" w:rsidRDefault="006B7E18" w:rsidP="0028196E">
      <w:pPr>
        <w:pStyle w:val="ListParagraph"/>
        <w:numPr>
          <w:ilvl w:val="0"/>
          <w:numId w:val="19"/>
        </w:numPr>
      </w:pPr>
      <w:r>
        <w:t xml:space="preserve">Sprint 2 with Sprint Planning, 3 </w:t>
      </w:r>
      <w:proofErr w:type="spellStart"/>
      <w:r>
        <w:t>development</w:t>
      </w:r>
      <w:proofErr w:type="spellEnd"/>
      <w:r>
        <w:t xml:space="preserve"> </w:t>
      </w:r>
      <w:proofErr w:type="spellStart"/>
      <w:r>
        <w:t>days</w:t>
      </w:r>
      <w:proofErr w:type="spellEnd"/>
      <w:r>
        <w:t xml:space="preserve"> and Sprint </w:t>
      </w:r>
      <w:proofErr w:type="spellStart"/>
      <w:r>
        <w:t>Review</w:t>
      </w:r>
      <w:proofErr w:type="spellEnd"/>
    </w:p>
    <w:p w14:paraId="0A366791" w14:textId="51B4F031" w:rsidR="006B7E18" w:rsidRDefault="006B7E18" w:rsidP="006B7E18">
      <w:r>
        <w:t xml:space="preserve">The </w:t>
      </w:r>
      <w:proofErr w:type="spellStart"/>
      <w:r>
        <w:t>teams</w:t>
      </w:r>
      <w:proofErr w:type="spellEnd"/>
      <w:r>
        <w:t xml:space="preserve"> </w:t>
      </w:r>
      <w:proofErr w:type="spellStart"/>
      <w:r>
        <w:t>will</w:t>
      </w:r>
      <w:proofErr w:type="spellEnd"/>
      <w:r>
        <w:t xml:space="preserve"> </w:t>
      </w:r>
      <w:proofErr w:type="spellStart"/>
      <w:r>
        <w:t>plan</w:t>
      </w:r>
      <w:proofErr w:type="spellEnd"/>
      <w:r>
        <w:t xml:space="preserve"> and </w:t>
      </w:r>
      <w:proofErr w:type="spellStart"/>
      <w:r>
        <w:t>track</w:t>
      </w:r>
      <w:proofErr w:type="spellEnd"/>
      <w:r>
        <w:t xml:space="preserve"> </w:t>
      </w:r>
      <w:proofErr w:type="spellStart"/>
      <w:r>
        <w:t>their</w:t>
      </w:r>
      <w:proofErr w:type="spellEnd"/>
      <w:r>
        <w:t xml:space="preserve"> </w:t>
      </w:r>
      <w:proofErr w:type="spellStart"/>
      <w:r>
        <w:t>progress</w:t>
      </w:r>
      <w:proofErr w:type="spellEnd"/>
      <w:r>
        <w:t xml:space="preserve"> </w:t>
      </w:r>
      <w:proofErr w:type="spellStart"/>
      <w:r>
        <w:t>using</w:t>
      </w:r>
      <w:proofErr w:type="spellEnd"/>
      <w:r>
        <w:t xml:space="preserve"> a </w:t>
      </w:r>
      <w:proofErr w:type="spellStart"/>
      <w:r>
        <w:t>Scrum</w:t>
      </w:r>
      <w:proofErr w:type="spellEnd"/>
      <w:r>
        <w:t xml:space="preserve"> </w:t>
      </w:r>
      <w:proofErr w:type="spellStart"/>
      <w:r>
        <w:t>board</w:t>
      </w:r>
      <w:proofErr w:type="spellEnd"/>
      <w:r>
        <w:t xml:space="preserve"> with the </w:t>
      </w:r>
      <w:proofErr w:type="spellStart"/>
      <w:r>
        <w:t>following</w:t>
      </w:r>
      <w:proofErr w:type="spellEnd"/>
      <w:r>
        <w:t xml:space="preserve"> </w:t>
      </w:r>
      <w:r w:rsidR="00CF2D96">
        <w:t xml:space="preserve">general </w:t>
      </w:r>
      <w:proofErr w:type="spellStart"/>
      <w:r w:rsidR="00CF2D96">
        <w:t>appearance</w:t>
      </w:r>
      <w:proofErr w:type="spellEnd"/>
      <w:r>
        <w:t>:</w:t>
      </w:r>
    </w:p>
    <w:p w14:paraId="62680BF2" w14:textId="31838672" w:rsidR="006B7E18" w:rsidRPr="00F80EC0" w:rsidRDefault="00CF2D96" w:rsidP="006B7E18">
      <w:r>
        <w:rPr>
          <w:noProof/>
          <w:lang w:val="en-US"/>
        </w:rPr>
        <mc:AlternateContent>
          <mc:Choice Requires="wpg">
            <w:drawing>
              <wp:anchor distT="0" distB="0" distL="114300" distR="114300" simplePos="0" relativeHeight="252134400" behindDoc="0" locked="0" layoutInCell="1" allowOverlap="1" wp14:anchorId="1DC9A174" wp14:editId="5C717667">
                <wp:simplePos x="0" y="0"/>
                <wp:positionH relativeFrom="column">
                  <wp:posOffset>228600</wp:posOffset>
                </wp:positionH>
                <wp:positionV relativeFrom="paragraph">
                  <wp:posOffset>92075</wp:posOffset>
                </wp:positionV>
                <wp:extent cx="5143500" cy="1943100"/>
                <wp:effectExtent l="50800" t="25400" r="38100" b="88900"/>
                <wp:wrapNone/>
                <wp:docPr id="57949" name="Group 57949"/>
                <wp:cNvGraphicFramePr/>
                <a:graphic xmlns:a="http://schemas.openxmlformats.org/drawingml/2006/main">
                  <a:graphicData uri="http://schemas.microsoft.com/office/word/2010/wordprocessingGroup">
                    <wpg:wgp>
                      <wpg:cNvGrpSpPr/>
                      <wpg:grpSpPr>
                        <a:xfrm>
                          <a:off x="0" y="0"/>
                          <a:ext cx="5143500" cy="1943100"/>
                          <a:chOff x="0" y="0"/>
                          <a:chExt cx="5143500" cy="1943100"/>
                        </a:xfrm>
                      </wpg:grpSpPr>
                      <wps:wsp>
                        <wps:cNvPr id="56" name="Straight Connector 56"/>
                        <wps:cNvCnPr/>
                        <wps:spPr>
                          <a:xfrm>
                            <a:off x="0" y="457200"/>
                            <a:ext cx="51435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881" name="Straight Connector 57881"/>
                        <wps:cNvCnPr/>
                        <wps:spPr>
                          <a:xfrm>
                            <a:off x="80010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938" name="Straight Connector 57938"/>
                        <wps:cNvCnPr/>
                        <wps:spPr>
                          <a:xfrm>
                            <a:off x="160020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939" name="Straight Connector 57939"/>
                        <wps:cNvCnPr/>
                        <wps:spPr>
                          <a:xfrm>
                            <a:off x="251460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942" name="Straight Connector 57942"/>
                        <wps:cNvCnPr/>
                        <wps:spPr>
                          <a:xfrm>
                            <a:off x="354330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944" name="Straight Connector 57944"/>
                        <wps:cNvCnPr/>
                        <wps:spPr>
                          <a:xfrm>
                            <a:off x="434340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946" name="Straight Connector 57946"/>
                        <wps:cNvCnPr/>
                        <wps:spPr>
                          <a:xfrm>
                            <a:off x="800100" y="914400"/>
                            <a:ext cx="4343400" cy="0"/>
                          </a:xfrm>
                          <a:prstGeom prst="line">
                            <a:avLst/>
                          </a:prstGeom>
                          <a:ln w="6350" cmpd="sng"/>
                        </wps:spPr>
                        <wps:style>
                          <a:lnRef idx="2">
                            <a:schemeClr val="accent1"/>
                          </a:lnRef>
                          <a:fillRef idx="0">
                            <a:schemeClr val="accent1"/>
                          </a:fillRef>
                          <a:effectRef idx="1">
                            <a:schemeClr val="accent1"/>
                          </a:effectRef>
                          <a:fontRef idx="minor">
                            <a:schemeClr val="tx1"/>
                          </a:fontRef>
                        </wps:style>
                        <wps:bodyPr/>
                      </wps:wsp>
                      <wps:wsp>
                        <wps:cNvPr id="57947" name="Straight Connector 57947"/>
                        <wps:cNvCnPr/>
                        <wps:spPr>
                          <a:xfrm>
                            <a:off x="800100" y="1371600"/>
                            <a:ext cx="4343400" cy="0"/>
                          </a:xfrm>
                          <a:prstGeom prst="line">
                            <a:avLst/>
                          </a:prstGeom>
                          <a:ln w="6350" cmpd="sng"/>
                        </wps:spPr>
                        <wps:style>
                          <a:lnRef idx="2">
                            <a:schemeClr val="accent1"/>
                          </a:lnRef>
                          <a:fillRef idx="0">
                            <a:schemeClr val="accent1"/>
                          </a:fillRef>
                          <a:effectRef idx="1">
                            <a:schemeClr val="accent1"/>
                          </a:effectRef>
                          <a:fontRef idx="minor">
                            <a:schemeClr val="tx1"/>
                          </a:fontRef>
                        </wps:style>
                        <wps:bodyPr/>
                      </wps:wsp>
                      <wps:wsp>
                        <wps:cNvPr id="57948" name="Straight Connector 57948"/>
                        <wps:cNvCnPr/>
                        <wps:spPr>
                          <a:xfrm>
                            <a:off x="800100" y="1828800"/>
                            <a:ext cx="4343400" cy="0"/>
                          </a:xfrm>
                          <a:prstGeom prst="line">
                            <a:avLst/>
                          </a:prstGeom>
                          <a:ln w="6350" cmpd="sng"/>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7949" o:spid="_x0000_s1026" style="position:absolute;margin-left:18pt;margin-top:7.25pt;width:405pt;height:153pt;z-index:252134400" coordsize="51435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">
                <v:line id="Straight Connector 56" o:spid="_x0000_s1027" style="position:absolute;visibility:visible;mso-wrap-style:square" from="0,457200" to="5143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IRMMAAADbAAAADwAAAGRycy9kb3ducmV2LnhtbESPwWrDMBBE74X8g9hAb42cQkPiRAmh&#10;UOjJYCch10XaWqbWyrFU2+3XV4VCjsPMvGF2h8m1YqA+NJ4VLBcZCGLtTcO1gvPp7WkNIkRkg61n&#10;UvBNAQ772cMOc+NHLmmoYi0ShEOOCmyMXS5l0JYchoXviJP34XuHMcm+lqbHMcFdK5+zbCUdNpwW&#10;LHb0akl/Vl9OgT5f68vtyEV52lz0DxamcNYo9TifjlsQkaZ4D/+3342ClxX8fUk/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UPiETDAAAA2wAAAA8AAAAAAAAAAAAA&#10;AAAAoQIAAGRycy9kb3ducmV2LnhtbFBLBQYAAAAABAAEAPkAAACRAwAAAAA=&#10;" strokecolor="#4f81bd [3204]" strokeweight="2pt">
                  <v:shadow on="t" opacity="24903f" mv:blur="40000f" origin=",.5" offset="0,20000emu"/>
                </v:line>
                <v:line id="Straight Connector 57881" o:spid="_x0000_s1028" style="position:absolute;visibility:visible;mso-wrap-style:square" from="800100,0" to="8001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x2WcUAAADeAAAADwAAAGRycy9kb3ducmV2LnhtbESPT2sCMRTE74V+h/AK3mpWwXZdjSKF&#10;Qk8L/sPrI3luFjcv203U1U/fCEKPw8z8hpkve9eIC3Wh9qxgNMxAEGtvaq4U7Lbf7zmIEJENNp5J&#10;wY0CLBevL3MsjL/ymi6bWIkE4VCgAhtjW0gZtCWHYehb4uQdfecwJtlV0nR4TXDXyHGWfUiHNacF&#10;iy19WdKnzdkp0LtDtf9dcbneTvf6jqUpnTVKDd761QxEpD7+h5/tH6Ng8pnnI3jcSV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Tx2WcUAAADeAAAADwAAAAAAAAAA&#10;AAAAAAChAgAAZHJzL2Rvd25yZXYueG1sUEsFBgAAAAAEAAQA+QAAAJMDAAAAAA==&#10;" strokecolor="#4f81bd [3204]" strokeweight="2pt">
                  <v:shadow on="t" opacity="24903f" mv:blur="40000f" origin=",.5" offset="0,20000emu"/>
                </v:line>
                <v:line id="Straight Connector 57938" o:spid="_x0000_s1029" style="position:absolute;visibility:visible;mso-wrap-style:square" from="1600200,0" to="16002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gZvsIAAADeAAAADwAAAGRycy9kb3ducmV2LnhtbERPy2oCMRTdC/5DuEJ3mrGlVkejSEFw&#10;NeCLbi/JdTI4uRknUcd+fbMouDyc92LVuVrcqQ2VZwXjUQaCWHtTcangeNgMpyBCRDZYeyYFTwqw&#10;WvZ7C8yNf/CO7vtYihTCIUcFNsYmlzJoSw7DyDfEiTv71mFMsC2lafGRwl0t37NsIh1WnBosNvRt&#10;SV/2N6dAH3/K03XNxe4wO+lfLEzhrFHqbdCt5yAidfEl/ndvjYLPr9lH2pvupCsg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VgZvsIAAADeAAAADwAAAAAAAAAAAAAA&#10;AAChAgAAZHJzL2Rvd25yZXYueG1sUEsFBgAAAAAEAAQA+QAAAJADAAAAAA==&#10;" strokecolor="#4f81bd [3204]" strokeweight="2pt">
                  <v:shadow on="t" opacity="24903f" mv:blur="40000f" origin=",.5" offset="0,20000emu"/>
                </v:line>
                <v:line id="Straight Connector 57939" o:spid="_x0000_s1030" style="position:absolute;visibility:visible;mso-wrap-style:square" from="2514600,0" to="25146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S8JcUAAADeAAAADwAAAGRycy9kb3ducmV2LnhtbESPT2sCMRTE74LfITyhN83a0trdGkUK&#10;gqcF/+H1kbxulm5e1k3UtZ++KRQ8DjPzG2a+7F0jrtSF2rOC6SQDQay9qblScNivx+8gQkQ22Hgm&#10;BXcKsFwMB3MsjL/xlq67WIkE4VCgAhtjW0gZtCWHYeJb4uR9+c5hTLKrpOnwluCukc9Z9iYd1pwW&#10;LLb0aUl/7y5OgT6cquN5xeV2nx/1D5amdNYo9TTqVx8gIvXxEf5vb4yC11n+ksPfnXQF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hS8JcUAAADeAAAADwAAAAAAAAAA&#10;AAAAAAChAgAAZHJzL2Rvd25yZXYueG1sUEsFBgAAAAAEAAQA+QAAAJMDAAAAAA==&#10;" strokecolor="#4f81bd [3204]" strokeweight="2pt">
                  <v:shadow on="t" opacity="24903f" mv:blur="40000f" origin=",.5" offset="0,20000emu"/>
                </v:line>
                <v:line id="Straight Connector 57942" o:spid="_x0000_s1031" style="position:absolute;visibility:visible;mso-wrap-style:square" from="3543300,0" to="35433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ZdKcUAAADeAAAADwAAAGRycy9kb3ducmV2LnhtbESPS4sCMRCE74L/IbSwN80o+9DRKCIs&#10;eBrwhdcmaSeDk844yeq4v36zsLDHoqq+oharztXiTm2oPCsYjzIQxNqbiksFx8PncAoiRGSDtWdS&#10;8KQAq2W/t8Dc+Afv6L6PpUgQDjkqsDE2uZRBW3IYRr4hTt7Ftw5jkm0pTYuPBHe1nGTZu3RYcVqw&#10;2NDGkr7uv5wCfTyXp9uai91hdtLfWJjCWaPUy6Bbz0FE6uJ/+K+9NQrePmavE/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ZdKcUAAADeAAAADwAAAAAAAAAA&#10;AAAAAAChAgAAZHJzL2Rvd25yZXYueG1sUEsFBgAAAAAEAAQA+QAAAJMDAAAAAA==&#10;" strokecolor="#4f81bd [3204]" strokeweight="2pt">
                  <v:shadow on="t" opacity="24903f" mv:blur="40000f" origin=",.5" offset="0,20000emu"/>
                </v:line>
                <v:line id="Straight Connector 57944" o:spid="_x0000_s1032" style="position:absolute;visibility:visible;mso-wrap-style:square" from="4343400,0" to="43434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NgxsUAAADeAAAADwAAAGRycy9kb3ducmV2LnhtbESPT2sCMRTE74LfITzBm2YV2+pqFCkI&#10;PS34D6+P5LlZ3Lysm1S3/fRNodDjMDO/YVabztXiQW2oPCuYjDMQxNqbiksFp+NuNAcRIrLB2jMp&#10;+KIAm3W/t8Lc+Cfv6XGIpUgQDjkqsDE2uZRBW3IYxr4hTt7Vtw5jkm0pTYvPBHe1nGbZq3RYcVqw&#10;2NC7JX07fDoF+nQpz/ctF/vj4qy/sTCFs0ap4aDbLkFE6uJ/+K/9YRS8vC1mM/i9k66AX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BNgxsUAAADeAAAADwAAAAAAAAAA&#10;AAAAAAChAgAAZHJzL2Rvd25yZXYueG1sUEsFBgAAAAAEAAQA+QAAAJMDAAAAAA==&#10;" strokecolor="#4f81bd [3204]" strokeweight="2pt">
                  <v:shadow on="t" opacity="24903f" mv:blur="40000f" origin=",.5" offset="0,20000emu"/>
                </v:line>
                <v:line id="Straight Connector 57946" o:spid="_x0000_s1033" style="position:absolute;visibility:visible;mso-wrap-style:square" from="800100,914400" to="51435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i1IMQAAADeAAAADwAAAGRycy9kb3ducmV2LnhtbESPQWsCMRSE7wX/Q3hCbzWrtNrdGkUE&#10;wVvpKkhvj83rZjV5WTZR139vCoLHYWa+YebL3llxoS40nhWMRxkI4srrhmsF+93m7RNEiMgarWdS&#10;cKMAy8XgZY6F9lf+oUsZa5EgHApUYGJsCylDZchhGPmWOHl/vnMYk+xqqTu8JrizcpJlU+mw4bRg&#10;sKW1oepUnp2Csty11thbDEf5e+A81/hd5Uq9DvvVF4hIfXyGH+2tVvAxy9+n8H8nXQG5u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qLUgxAAAAN4AAAAPAAAAAAAAAAAA&#10;AAAAAKECAABkcnMvZG93bnJldi54bWxQSwUGAAAAAAQABAD5AAAAkgMAAAAA&#10;" strokecolor="#4f81bd [3204]" strokeweight=".5pt">
                  <v:shadow on="t" opacity="24903f" mv:blur="40000f" origin=",.5" offset="0,20000emu"/>
                </v:line>
                <v:line id="Straight Connector 57947" o:spid="_x0000_s1034" style="position:absolute;visibility:visible;mso-wrap-style:square" from="800100,1371600" to="51435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QQu8QAAADeAAAADwAAAGRycy9kb3ducmV2LnhtbESPQWsCMRSE7wX/Q3hCbzVb0equRhFB&#10;6E26CqW3x+a5WZu8LJuo6783QqHHYWa+YZbr3llxpS40nhW8jzIQxJXXDdcKjofd2xxEiMgarWdS&#10;cKcA69XgZYmF9jf+omsZa5EgHApUYGJsCylDZchhGPmWOHkn3zmMSXa11B3eEtxZOc6yD+mw4bRg&#10;sKWtoeq3vDgFZXlorbH3GM7y55vzXOO+ypV6HfabBYhIffwP/7U/tYLpLJ/M4HknXQG5e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5BC7xAAAAN4AAAAPAAAAAAAAAAAA&#10;AAAAAKECAABkcnMvZG93bnJldi54bWxQSwUGAAAAAAQABAD5AAAAkgMAAAAA&#10;" strokecolor="#4f81bd [3204]" strokeweight=".5pt">
                  <v:shadow on="t" opacity="24903f" mv:blur="40000f" origin=",.5" offset="0,20000emu"/>
                </v:line>
                <v:line id="Straight Connector 57948" o:spid="_x0000_s1035" style="position:absolute;visibility:visible;mso-wrap-style:square" from="800100,1828800" to="51435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uEycEAAADeAAAADwAAAGRycy9kb3ducmV2LnhtbERPz2vCMBS+D/wfwht4m+nE6VqNIoKw&#10;27AKstujeTbV5KU0Uet/vxwEjx/f78Wqd1bcqAuNZwWfowwEceV1w7WCw3778Q0iRGSN1jMpeFCA&#10;1XLwtsBC+zvv6FbGWqQQDgUqMDG2hZShMuQwjHxLnLiT7xzGBLta6g7vKdxZOc6yqXTYcGow2NLG&#10;UHUpr05BWe5ba+wjhrP8O3Kea/ytcqWG7/16DiJSH1/ip/tHK/ia5ZO0N91JV0Au/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e4TJwQAAAN4AAAAPAAAAAAAAAAAAAAAA&#10;AKECAABkcnMvZG93bnJldi54bWxQSwUGAAAAAAQABAD5AAAAjwMAAAAA&#10;" strokecolor="#4f81bd [3204]" strokeweight=".5pt">
                  <v:shadow on="t" opacity="24903f" mv:blur="40000f" origin=",.5" offset="0,20000emu"/>
                </v:line>
              </v:group>
            </w:pict>
          </mc:Fallback>
        </mc:AlternateContent>
      </w:r>
      <w:r w:rsidR="003C2550">
        <w:rPr>
          <w:noProof/>
          <w:lang w:val="en-US"/>
        </w:rPr>
        <mc:AlternateContent>
          <mc:Choice Requires="wps">
            <w:drawing>
              <wp:anchor distT="0" distB="0" distL="114300" distR="114300" simplePos="0" relativeHeight="252128256" behindDoc="0" locked="0" layoutInCell="1" allowOverlap="1" wp14:anchorId="5132D12E" wp14:editId="07D827C9">
                <wp:simplePos x="0" y="0"/>
                <wp:positionH relativeFrom="column">
                  <wp:posOffset>4572000</wp:posOffset>
                </wp:positionH>
                <wp:positionV relativeFrom="paragraph">
                  <wp:posOffset>92075</wp:posOffset>
                </wp:positionV>
                <wp:extent cx="800100" cy="457200"/>
                <wp:effectExtent l="0" t="0" r="12700" b="0"/>
                <wp:wrapNone/>
                <wp:docPr id="57945" name="Text Box 5794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E63A5" w14:textId="4A001FE6" w:rsidR="006975AF" w:rsidRPr="003C2550" w:rsidRDefault="006975AF" w:rsidP="003C2550">
                            <w:pPr>
                              <w:jc w:val="center"/>
                              <w:rPr>
                                <w:rFonts w:ascii="Cloudsplitter LC BB" w:hAnsi="Cloudsplitter LC BB"/>
                              </w:rPr>
                            </w:pPr>
                            <w:proofErr w:type="spellStart"/>
                            <w:r w:rsidRPr="003C2550">
                              <w:rPr>
                                <w:rFonts w:ascii="Cloudsplitter LC BB" w:hAnsi="Cloudsplitter LC BB"/>
                              </w:rPr>
                              <w:t>Done</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45" o:spid="_x0000_s1027" type="#_x0000_t202" style="position:absolute;margin-left:5in;margin-top:7.25pt;width:63pt;height:3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" filled="f" stroked="f">
                <v:textbox inset="1mm,1.3mm,1mm,0">
                  <w:txbxContent>
                    <w:p w14:paraId="4BEE63A5" w14:textId="4A001FE6" w:rsidR="006975AF" w:rsidRPr="003C2550" w:rsidRDefault="006975AF" w:rsidP="003C2550">
                      <w:pPr>
                        <w:jc w:val="center"/>
                        <w:rPr>
                          <w:rFonts w:ascii="Cloudsplitter LC BB" w:hAnsi="Cloudsplitter LC BB"/>
                        </w:rPr>
                      </w:pPr>
                      <w:proofErr w:type="spellStart"/>
                      <w:r w:rsidRPr="003C2550">
                        <w:rPr>
                          <w:rFonts w:ascii="Cloudsplitter LC BB" w:hAnsi="Cloudsplitter LC BB"/>
                        </w:rPr>
                        <w:t>Done</w:t>
                      </w:r>
                      <w:proofErr w:type="spellEnd"/>
                    </w:p>
                  </w:txbxContent>
                </v:textbox>
              </v:shape>
            </w:pict>
          </mc:Fallback>
        </mc:AlternateContent>
      </w:r>
      <w:r w:rsidR="007D670E">
        <w:rPr>
          <w:noProof/>
          <w:lang w:val="en-US"/>
        </w:rPr>
        <mc:AlternateContent>
          <mc:Choice Requires="wps">
            <w:drawing>
              <wp:anchor distT="0" distB="0" distL="114300" distR="114300" simplePos="0" relativeHeight="252124160" behindDoc="0" locked="0" layoutInCell="1" allowOverlap="1" wp14:anchorId="7CE258CF" wp14:editId="0A7AFFBF">
                <wp:simplePos x="0" y="0"/>
                <wp:positionH relativeFrom="column">
                  <wp:posOffset>3771900</wp:posOffset>
                </wp:positionH>
                <wp:positionV relativeFrom="paragraph">
                  <wp:posOffset>92075</wp:posOffset>
                </wp:positionV>
                <wp:extent cx="800100" cy="457200"/>
                <wp:effectExtent l="0" t="0" r="12700" b="0"/>
                <wp:wrapNone/>
                <wp:docPr id="57943" name="Text Box 5794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6A33A" w14:textId="74F9BFBA"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Ongoing</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43" o:spid="_x0000_s1028" type="#_x0000_t202" style="position:absolute;margin-left:297pt;margin-top:7.25pt;width:63pt;height:3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" filled="f" stroked="f">
                <v:textbox inset="1mm,1.3mm,1mm,0">
                  <w:txbxContent>
                    <w:p w14:paraId="2A66A33A" w14:textId="74F9BFBA"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Ongoing</w:t>
                      </w:r>
                      <w:proofErr w:type="spellEnd"/>
                    </w:p>
                  </w:txbxContent>
                </v:textbox>
              </v:shape>
            </w:pict>
          </mc:Fallback>
        </mc:AlternateContent>
      </w:r>
      <w:r w:rsidR="007D670E">
        <w:rPr>
          <w:noProof/>
          <w:lang w:val="en-US"/>
        </w:rPr>
        <mc:AlternateContent>
          <mc:Choice Requires="wps">
            <w:drawing>
              <wp:anchor distT="0" distB="0" distL="114300" distR="114300" simplePos="0" relativeHeight="252120064" behindDoc="0" locked="0" layoutInCell="1" allowOverlap="1" wp14:anchorId="4F0C1D88" wp14:editId="2BB1FEEE">
                <wp:simplePos x="0" y="0"/>
                <wp:positionH relativeFrom="column">
                  <wp:posOffset>2743200</wp:posOffset>
                </wp:positionH>
                <wp:positionV relativeFrom="paragraph">
                  <wp:posOffset>92075</wp:posOffset>
                </wp:positionV>
                <wp:extent cx="1028700" cy="457200"/>
                <wp:effectExtent l="0" t="0" r="12700" b="0"/>
                <wp:wrapNone/>
                <wp:docPr id="57941" name="Text Box 5794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7820D" w14:textId="4A2F4497"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Development</w:t>
                            </w:r>
                            <w:proofErr w:type="spellEnd"/>
                            <w:r w:rsidRPr="003C2550">
                              <w:rPr>
                                <w:rFonts w:ascii="Cloudsplitter LC BB" w:hAnsi="Cloudsplitter LC BB"/>
                              </w:rPr>
                              <w:t xml:space="preserve"> </w:t>
                            </w:r>
                            <w:proofErr w:type="spellStart"/>
                            <w:r w:rsidRPr="003C2550">
                              <w:rPr>
                                <w:rFonts w:ascii="Cloudsplitter LC BB" w:hAnsi="Cloudsplitter LC BB"/>
                              </w:rPr>
                              <w:t>Tasks</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41" o:spid="_x0000_s1029" type="#_x0000_t202" style="position:absolute;margin-left:3in;margin-top:7.25pt;width:81pt;height:3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" filled="f" stroked="f">
                <v:textbox inset="1mm,1.3mm,1mm,0">
                  <w:txbxContent>
                    <w:p w14:paraId="2CE7820D" w14:textId="4A2F4497"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Development</w:t>
                      </w:r>
                      <w:proofErr w:type="spellEnd"/>
                      <w:r w:rsidRPr="003C2550">
                        <w:rPr>
                          <w:rFonts w:ascii="Cloudsplitter LC BB" w:hAnsi="Cloudsplitter LC BB"/>
                        </w:rPr>
                        <w:t xml:space="preserve"> </w:t>
                      </w:r>
                      <w:proofErr w:type="spellStart"/>
                      <w:r w:rsidRPr="003C2550">
                        <w:rPr>
                          <w:rFonts w:ascii="Cloudsplitter LC BB" w:hAnsi="Cloudsplitter LC BB"/>
                        </w:rPr>
                        <w:t>Tasks</w:t>
                      </w:r>
                      <w:proofErr w:type="spellEnd"/>
                    </w:p>
                  </w:txbxContent>
                </v:textbox>
              </v:shape>
            </w:pict>
          </mc:Fallback>
        </mc:AlternateContent>
      </w:r>
      <w:r w:rsidR="007D670E">
        <w:rPr>
          <w:noProof/>
          <w:lang w:val="en-US"/>
        </w:rPr>
        <mc:AlternateContent>
          <mc:Choice Requires="wps">
            <w:drawing>
              <wp:anchor distT="0" distB="0" distL="114300" distR="114300" simplePos="0" relativeHeight="252118016" behindDoc="0" locked="0" layoutInCell="1" allowOverlap="1" wp14:anchorId="221846BB" wp14:editId="668DC14E">
                <wp:simplePos x="0" y="0"/>
                <wp:positionH relativeFrom="column">
                  <wp:posOffset>1828800</wp:posOffset>
                </wp:positionH>
                <wp:positionV relativeFrom="paragraph">
                  <wp:posOffset>92075</wp:posOffset>
                </wp:positionV>
                <wp:extent cx="914400" cy="457200"/>
                <wp:effectExtent l="0" t="0" r="0" b="0"/>
                <wp:wrapNone/>
                <wp:docPr id="57940" name="Text Box 5794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64A1F" w14:textId="6ADAACBE"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Acceptance</w:t>
                            </w:r>
                            <w:proofErr w:type="spellEnd"/>
                            <w:r w:rsidRPr="003C2550">
                              <w:rPr>
                                <w:rFonts w:ascii="Cloudsplitter LC BB" w:hAnsi="Cloudsplitter LC BB"/>
                              </w:rPr>
                              <w:t xml:space="preserve"> </w:t>
                            </w:r>
                            <w:proofErr w:type="spellStart"/>
                            <w:r w:rsidRPr="003C2550">
                              <w:rPr>
                                <w:rFonts w:ascii="Cloudsplitter LC BB" w:hAnsi="Cloudsplitter LC BB"/>
                              </w:rPr>
                              <w:t>Criteria</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40" o:spid="_x0000_s1030" type="#_x0000_t202" style="position:absolute;margin-left:2in;margin-top:7.25pt;width:1in;height:3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" filled="f" stroked="f">
                <v:textbox inset="1mm,1.3mm,1mm,0">
                  <w:txbxContent>
                    <w:p w14:paraId="4B464A1F" w14:textId="6ADAACBE" w:rsidR="006975AF" w:rsidRPr="003C2550" w:rsidRDefault="006975AF" w:rsidP="007D670E">
                      <w:pPr>
                        <w:jc w:val="center"/>
                        <w:rPr>
                          <w:rFonts w:ascii="Cloudsplitter LC BB" w:hAnsi="Cloudsplitter LC BB"/>
                        </w:rPr>
                      </w:pPr>
                      <w:proofErr w:type="spellStart"/>
                      <w:r w:rsidRPr="003C2550">
                        <w:rPr>
                          <w:rFonts w:ascii="Cloudsplitter LC BB" w:hAnsi="Cloudsplitter LC BB"/>
                        </w:rPr>
                        <w:t>Acceptance</w:t>
                      </w:r>
                      <w:proofErr w:type="spellEnd"/>
                      <w:r w:rsidRPr="003C2550">
                        <w:rPr>
                          <w:rFonts w:ascii="Cloudsplitter LC BB" w:hAnsi="Cloudsplitter LC BB"/>
                        </w:rPr>
                        <w:t xml:space="preserve"> </w:t>
                      </w:r>
                      <w:proofErr w:type="spellStart"/>
                      <w:r w:rsidRPr="003C2550">
                        <w:rPr>
                          <w:rFonts w:ascii="Cloudsplitter LC BB" w:hAnsi="Cloudsplitter LC BB"/>
                        </w:rPr>
                        <w:t>Criteria</w:t>
                      </w:r>
                      <w:proofErr w:type="spellEnd"/>
                    </w:p>
                  </w:txbxContent>
                </v:textbox>
              </v:shape>
            </w:pict>
          </mc:Fallback>
        </mc:AlternateContent>
      </w:r>
      <w:r w:rsidR="007D670E">
        <w:rPr>
          <w:noProof/>
          <w:lang w:val="en-US"/>
        </w:rPr>
        <mc:AlternateContent>
          <mc:Choice Requires="wps">
            <w:drawing>
              <wp:anchor distT="0" distB="0" distL="114300" distR="114300" simplePos="0" relativeHeight="252111872" behindDoc="0" locked="0" layoutInCell="1" allowOverlap="1" wp14:anchorId="5FA0A5F7" wp14:editId="673DCD29">
                <wp:simplePos x="0" y="0"/>
                <wp:positionH relativeFrom="column">
                  <wp:posOffset>1028700</wp:posOffset>
                </wp:positionH>
                <wp:positionV relativeFrom="paragraph">
                  <wp:posOffset>92075</wp:posOffset>
                </wp:positionV>
                <wp:extent cx="800100" cy="457200"/>
                <wp:effectExtent l="0" t="0" r="12700" b="0"/>
                <wp:wrapNone/>
                <wp:docPr id="57937" name="Text Box 5793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39732" w14:textId="2AEF6297" w:rsidR="006975AF" w:rsidRPr="003C2550" w:rsidRDefault="006975AF" w:rsidP="007D670E">
                            <w:pPr>
                              <w:jc w:val="center"/>
                              <w:rPr>
                                <w:rFonts w:ascii="Cloudsplitter LC BB" w:hAnsi="Cloudsplitter LC BB"/>
                              </w:rPr>
                            </w:pPr>
                            <w:r w:rsidRPr="003C2550">
                              <w:rPr>
                                <w:rFonts w:ascii="Cloudsplitter LC BB" w:hAnsi="Cloudsplitter LC BB"/>
                              </w:rPr>
                              <w:t xml:space="preserve">Sprint </w:t>
                            </w:r>
                            <w:proofErr w:type="spellStart"/>
                            <w:r w:rsidRPr="003C2550">
                              <w:rPr>
                                <w:rFonts w:ascii="Cloudsplitter LC BB" w:hAnsi="Cloudsplitter LC BB"/>
                              </w:rPr>
                              <w:t>Backlog</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37" o:spid="_x0000_s1031" type="#_x0000_t202" style="position:absolute;margin-left:81pt;margin-top:7.25pt;width:63pt;height:3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" filled="f" stroked="f">
                <v:textbox inset="1mm,1.3mm,1mm,0">
                  <w:txbxContent>
                    <w:p w14:paraId="00A39732" w14:textId="2AEF6297" w:rsidR="006975AF" w:rsidRPr="003C2550" w:rsidRDefault="006975AF" w:rsidP="007D670E">
                      <w:pPr>
                        <w:jc w:val="center"/>
                        <w:rPr>
                          <w:rFonts w:ascii="Cloudsplitter LC BB" w:hAnsi="Cloudsplitter LC BB"/>
                        </w:rPr>
                      </w:pPr>
                      <w:r w:rsidRPr="003C2550">
                        <w:rPr>
                          <w:rFonts w:ascii="Cloudsplitter LC BB" w:hAnsi="Cloudsplitter LC BB"/>
                        </w:rPr>
                        <w:t xml:space="preserve">Sprint </w:t>
                      </w:r>
                      <w:proofErr w:type="spellStart"/>
                      <w:r w:rsidRPr="003C2550">
                        <w:rPr>
                          <w:rFonts w:ascii="Cloudsplitter LC BB" w:hAnsi="Cloudsplitter LC BB"/>
                        </w:rPr>
                        <w:t>Backlog</w:t>
                      </w:r>
                      <w:proofErr w:type="spellEnd"/>
                    </w:p>
                  </w:txbxContent>
                </v:textbox>
              </v:shape>
            </w:pict>
          </mc:Fallback>
        </mc:AlternateContent>
      </w:r>
      <w:r w:rsidR="007D670E">
        <w:rPr>
          <w:noProof/>
          <w:lang w:val="en-US"/>
        </w:rPr>
        <mc:AlternateContent>
          <mc:Choice Requires="wps">
            <w:drawing>
              <wp:anchor distT="0" distB="0" distL="114300" distR="114300" simplePos="0" relativeHeight="252109824" behindDoc="0" locked="0" layoutInCell="1" allowOverlap="1" wp14:anchorId="47CDD152" wp14:editId="48F49973">
                <wp:simplePos x="0" y="0"/>
                <wp:positionH relativeFrom="column">
                  <wp:posOffset>228600</wp:posOffset>
                </wp:positionH>
                <wp:positionV relativeFrom="paragraph">
                  <wp:posOffset>92075</wp:posOffset>
                </wp:positionV>
                <wp:extent cx="800100" cy="457200"/>
                <wp:effectExtent l="0" t="0" r="12700" b="0"/>
                <wp:wrapNone/>
                <wp:docPr id="57886" name="Text Box 57886"/>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80641" w14:textId="06C6C9C0" w:rsidR="006975AF" w:rsidRPr="003C2550" w:rsidRDefault="006975AF" w:rsidP="007D670E">
                            <w:pPr>
                              <w:jc w:val="center"/>
                              <w:rPr>
                                <w:rFonts w:ascii="Cloudsplitter LC BB" w:hAnsi="Cloudsplitter LC BB"/>
                              </w:rPr>
                            </w:pPr>
                            <w:r w:rsidRPr="003C2550">
                              <w:rPr>
                                <w:rFonts w:ascii="Cloudsplitter LC BB" w:hAnsi="Cloudsplitter LC BB"/>
                              </w:rPr>
                              <w:t xml:space="preserve">Product </w:t>
                            </w:r>
                            <w:proofErr w:type="spellStart"/>
                            <w:r w:rsidRPr="003C2550">
                              <w:rPr>
                                <w:rFonts w:ascii="Cloudsplitter LC BB" w:hAnsi="Cloudsplitter LC BB"/>
                              </w:rPr>
                              <w:t>Backlog</w:t>
                            </w:r>
                            <w:proofErr w:type="spellEnd"/>
                          </w:p>
                        </w:txbxContent>
                      </wps:txbx>
                      <wps:bodyPr rot="0" spcFirstLastPara="0" vertOverflow="overflow" horzOverflow="overflow" vert="horz" wrap="square" lIns="36000" tIns="46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886" o:spid="_x0000_s1032" type="#_x0000_t202" style="position:absolute;margin-left:18pt;margin-top:7.25pt;width:63pt;height: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" filled="f" stroked="f">
                <v:textbox inset="1mm,1.3mm,1mm,0">
                  <w:txbxContent>
                    <w:p w14:paraId="1A580641" w14:textId="06C6C9C0" w:rsidR="006975AF" w:rsidRPr="003C2550" w:rsidRDefault="006975AF" w:rsidP="007D670E">
                      <w:pPr>
                        <w:jc w:val="center"/>
                        <w:rPr>
                          <w:rFonts w:ascii="Cloudsplitter LC BB" w:hAnsi="Cloudsplitter LC BB"/>
                        </w:rPr>
                      </w:pPr>
                      <w:r w:rsidRPr="003C2550">
                        <w:rPr>
                          <w:rFonts w:ascii="Cloudsplitter LC BB" w:hAnsi="Cloudsplitter LC BB"/>
                        </w:rPr>
                        <w:t xml:space="preserve">Product </w:t>
                      </w:r>
                      <w:proofErr w:type="spellStart"/>
                      <w:r w:rsidRPr="003C2550">
                        <w:rPr>
                          <w:rFonts w:ascii="Cloudsplitter LC BB" w:hAnsi="Cloudsplitter LC BB"/>
                        </w:rPr>
                        <w:t>Backlog</w:t>
                      </w:r>
                      <w:proofErr w:type="spellEnd"/>
                    </w:p>
                  </w:txbxContent>
                </v:textbox>
              </v:shape>
            </w:pict>
          </mc:Fallback>
        </mc:AlternateContent>
      </w:r>
    </w:p>
    <w:p w14:paraId="0BD611C0" w14:textId="53C120CC" w:rsidR="00F80EC0" w:rsidRDefault="00F069AC">
      <w:pPr>
        <w:rPr>
          <w:rFonts w:eastAsiaTheme="majorEastAsia" w:cstheme="majorBidi"/>
          <w:bCs/>
          <w:caps/>
          <w:color w:val="0060A9"/>
          <w:sz w:val="36"/>
          <w:szCs w:val="36"/>
          <w:lang w:val="en-US"/>
        </w:rPr>
      </w:pPr>
      <w:r>
        <w:rPr>
          <w:noProof/>
        </w:rPr>
        <mc:AlternateContent>
          <mc:Choice Requires="wps">
            <w:drawing>
              <wp:anchor distT="0" distB="0" distL="114300" distR="114300" simplePos="0" relativeHeight="252185600" behindDoc="0" locked="0" layoutInCell="1" allowOverlap="1" wp14:anchorId="33142187" wp14:editId="6AAFBEC5">
                <wp:simplePos x="0" y="0"/>
                <wp:positionH relativeFrom="column">
                  <wp:posOffset>5029200</wp:posOffset>
                </wp:positionH>
                <wp:positionV relativeFrom="paragraph">
                  <wp:posOffset>323215</wp:posOffset>
                </wp:positionV>
                <wp:extent cx="229870" cy="177800"/>
                <wp:effectExtent l="50800" t="25400" r="74930" b="101600"/>
                <wp:wrapNone/>
                <wp:docPr id="57974" name="Rectangle 57974"/>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74" o:spid="_x0000_s1026" style="position:absolute;margin-left:396pt;margin-top:25.45pt;width:18.1pt;height:1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83552" behindDoc="0" locked="0" layoutInCell="1" allowOverlap="1" wp14:anchorId="12F56116" wp14:editId="73367E47">
                <wp:simplePos x="0" y="0"/>
                <wp:positionH relativeFrom="column">
                  <wp:posOffset>4000500</wp:posOffset>
                </wp:positionH>
                <wp:positionV relativeFrom="paragraph">
                  <wp:posOffset>437515</wp:posOffset>
                </wp:positionV>
                <wp:extent cx="229870" cy="177800"/>
                <wp:effectExtent l="50800" t="25400" r="74930" b="101600"/>
                <wp:wrapNone/>
                <wp:docPr id="57973" name="Rectangle 57973"/>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73" o:spid="_x0000_s1026" style="position:absolute;margin-left:315pt;margin-top:34.45pt;width:18.1pt;height:1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86624" behindDoc="0" locked="0" layoutInCell="1" allowOverlap="1" wp14:anchorId="311A8E0E" wp14:editId="0C976D85">
                <wp:simplePos x="0" y="0"/>
                <wp:positionH relativeFrom="column">
                  <wp:posOffset>4800600</wp:posOffset>
                </wp:positionH>
                <wp:positionV relativeFrom="paragraph">
                  <wp:posOffset>437515</wp:posOffset>
                </wp:positionV>
                <wp:extent cx="229870" cy="177800"/>
                <wp:effectExtent l="50800" t="25400" r="74930" b="101600"/>
                <wp:wrapNone/>
                <wp:docPr id="57972" name="Rectangle 57972"/>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72" o:spid="_x0000_s1026" style="position:absolute;margin-left:378pt;margin-top:34.45pt;width:18.1pt;height:1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77408" behindDoc="0" locked="0" layoutInCell="1" allowOverlap="1" wp14:anchorId="0800EF8A" wp14:editId="28514762">
                <wp:simplePos x="0" y="0"/>
                <wp:positionH relativeFrom="column">
                  <wp:posOffset>3143250</wp:posOffset>
                </wp:positionH>
                <wp:positionV relativeFrom="paragraph">
                  <wp:posOffset>780415</wp:posOffset>
                </wp:positionV>
                <wp:extent cx="229870" cy="177800"/>
                <wp:effectExtent l="50800" t="25400" r="74930" b="101600"/>
                <wp:wrapNone/>
                <wp:docPr id="57970" name="Rectangle 57970"/>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70" o:spid="_x0000_s1026" style="position:absolute;margin-left:247.5pt;margin-top:61.45pt;width:18.1pt;height:1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79456" behindDoc="0" locked="0" layoutInCell="1" allowOverlap="1" wp14:anchorId="0BE37878" wp14:editId="512C39B1">
                <wp:simplePos x="0" y="0"/>
                <wp:positionH relativeFrom="column">
                  <wp:posOffset>2971800</wp:posOffset>
                </wp:positionH>
                <wp:positionV relativeFrom="paragraph">
                  <wp:posOffset>894715</wp:posOffset>
                </wp:positionV>
                <wp:extent cx="229870" cy="177800"/>
                <wp:effectExtent l="50800" t="25400" r="74930" b="101600"/>
                <wp:wrapNone/>
                <wp:docPr id="57971" name="Rectangle 57971"/>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71" o:spid="_x0000_s1026" style="position:absolute;margin-left:234pt;margin-top:70.45pt;width:18.1pt;height:1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75360" behindDoc="0" locked="0" layoutInCell="1" allowOverlap="1" wp14:anchorId="6EE1EB14" wp14:editId="28AE12E5">
                <wp:simplePos x="0" y="0"/>
                <wp:positionH relativeFrom="column">
                  <wp:posOffset>2857500</wp:posOffset>
                </wp:positionH>
                <wp:positionV relativeFrom="paragraph">
                  <wp:posOffset>780415</wp:posOffset>
                </wp:positionV>
                <wp:extent cx="229870" cy="177800"/>
                <wp:effectExtent l="50800" t="25400" r="74930" b="101600"/>
                <wp:wrapNone/>
                <wp:docPr id="57969" name="Rectangle 57969"/>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9" o:spid="_x0000_s1026" style="position:absolute;margin-left:225pt;margin-top:61.45pt;width:18.1pt;height:1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73312" behindDoc="0" locked="0" layoutInCell="1" allowOverlap="1" wp14:anchorId="3FD6503E" wp14:editId="39179BA1">
                <wp:simplePos x="0" y="0"/>
                <wp:positionH relativeFrom="column">
                  <wp:posOffset>4057015</wp:posOffset>
                </wp:positionH>
                <wp:positionV relativeFrom="paragraph">
                  <wp:posOffset>335915</wp:posOffset>
                </wp:positionV>
                <wp:extent cx="45085" cy="45085"/>
                <wp:effectExtent l="0" t="0" r="31115" b="31115"/>
                <wp:wrapThrough wrapText="bothSides">
                  <wp:wrapPolygon edited="0">
                    <wp:start x="0" y="0"/>
                    <wp:lineTo x="0" y="24338"/>
                    <wp:lineTo x="24338" y="24338"/>
                    <wp:lineTo x="24338" y="0"/>
                    <wp:lineTo x="0" y="0"/>
                  </wp:wrapPolygon>
                </wp:wrapThrough>
                <wp:docPr id="57968" name="Oval 57968"/>
                <wp:cNvGraphicFramePr/>
                <a:graphic xmlns:a="http://schemas.openxmlformats.org/drawingml/2006/main">
                  <a:graphicData uri="http://schemas.microsoft.com/office/word/2010/wordprocessingShape">
                    <wps:wsp>
                      <wps:cNvSpPr/>
                      <wps:spPr>
                        <a:xfrm flipH="1">
                          <a:off x="0" y="0"/>
                          <a:ext cx="45085" cy="45085"/>
                        </a:xfrm>
                        <a:prstGeom prst="ellipse">
                          <a:avLst/>
                        </a:prstGeom>
                        <a:ln/>
                        <a:effectLst/>
                      </wps:spPr>
                      <wps:style>
                        <a:lnRef idx="1">
                          <a:schemeClr val="accent2"/>
                        </a:lnRef>
                        <a:fillRef idx="3">
                          <a:schemeClr val="accent2"/>
                        </a:fillRef>
                        <a:effectRef idx="2">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57968" o:spid="_x0000_s1026" style="position:absolute;margin-left:319.45pt;margin-top:26.45pt;width:3.55pt;height:3.55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" fillcolor="#652523 [1637]" strokecolor="#bc4542 [3045]">
                <v:fill color2="#ba4442 [3013]" rotate="t" colors="0 #9b2d2a;52429f #cb3d3a;1 #ce3b37" type="gradient">
                  <o:fill v:ext="view" type="gradientUnscaled"/>
                </v:fill>
                <w10:wrap type="through"/>
              </v:oval>
            </w:pict>
          </mc:Fallback>
        </mc:AlternateContent>
      </w:r>
      <w:r w:rsidR="006975AF">
        <w:rPr>
          <w:noProof/>
        </w:rPr>
        <mc:AlternateContent>
          <mc:Choice Requires="wps">
            <w:drawing>
              <wp:anchor distT="0" distB="0" distL="114300" distR="114300" simplePos="0" relativeHeight="252171264" behindDoc="0" locked="0" layoutInCell="1" allowOverlap="1" wp14:anchorId="1EA217A6" wp14:editId="59BA516B">
                <wp:simplePos x="0" y="0"/>
                <wp:positionH relativeFrom="column">
                  <wp:posOffset>4686300</wp:posOffset>
                </wp:positionH>
                <wp:positionV relativeFrom="paragraph">
                  <wp:posOffset>323215</wp:posOffset>
                </wp:positionV>
                <wp:extent cx="229870" cy="177800"/>
                <wp:effectExtent l="50800" t="25400" r="74930" b="101600"/>
                <wp:wrapNone/>
                <wp:docPr id="57967" name="Rectangle 57967"/>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7" o:spid="_x0000_s1026" style="position:absolute;margin-left:369pt;margin-top:25.45pt;width:18.1pt;height: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69216" behindDoc="0" locked="0" layoutInCell="1" allowOverlap="1" wp14:anchorId="41171850" wp14:editId="5BD25F38">
                <wp:simplePos x="0" y="0"/>
                <wp:positionH relativeFrom="column">
                  <wp:posOffset>4229100</wp:posOffset>
                </wp:positionH>
                <wp:positionV relativeFrom="paragraph">
                  <wp:posOffset>323215</wp:posOffset>
                </wp:positionV>
                <wp:extent cx="229870" cy="177800"/>
                <wp:effectExtent l="50800" t="25400" r="74930" b="101600"/>
                <wp:wrapNone/>
                <wp:docPr id="57966" name="Rectangle 57966"/>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6" o:spid="_x0000_s1026" style="position:absolute;margin-left:333pt;margin-top:25.45pt;width:18.1pt;height: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67168" behindDoc="0" locked="0" layoutInCell="1" allowOverlap="1" wp14:anchorId="4C528169" wp14:editId="309BD005">
                <wp:simplePos x="0" y="0"/>
                <wp:positionH relativeFrom="column">
                  <wp:posOffset>3886200</wp:posOffset>
                </wp:positionH>
                <wp:positionV relativeFrom="paragraph">
                  <wp:posOffset>323215</wp:posOffset>
                </wp:positionV>
                <wp:extent cx="229870" cy="177800"/>
                <wp:effectExtent l="50800" t="25400" r="74930" b="101600"/>
                <wp:wrapNone/>
                <wp:docPr id="57965" name="Rectangle 57965"/>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5" o:spid="_x0000_s1026" style="position:absolute;margin-left:306pt;margin-top:25.45pt;width:18.1pt;height:1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65120" behindDoc="0" locked="0" layoutInCell="1" allowOverlap="1" wp14:anchorId="1D98B2AF" wp14:editId="64882023">
                <wp:simplePos x="0" y="0"/>
                <wp:positionH relativeFrom="column">
                  <wp:posOffset>2971800</wp:posOffset>
                </wp:positionH>
                <wp:positionV relativeFrom="paragraph">
                  <wp:posOffset>437515</wp:posOffset>
                </wp:positionV>
                <wp:extent cx="229870" cy="177800"/>
                <wp:effectExtent l="50800" t="25400" r="74930" b="101600"/>
                <wp:wrapNone/>
                <wp:docPr id="57964" name="Rectangle 57964"/>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4" o:spid="_x0000_s1026" style="position:absolute;margin-left:234pt;margin-top:34.45pt;width:18.1pt;height:1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61024" behindDoc="0" locked="0" layoutInCell="1" allowOverlap="1" wp14:anchorId="59E45A64" wp14:editId="5545D420">
                <wp:simplePos x="0" y="0"/>
                <wp:positionH relativeFrom="column">
                  <wp:posOffset>3143250</wp:posOffset>
                </wp:positionH>
                <wp:positionV relativeFrom="paragraph">
                  <wp:posOffset>323215</wp:posOffset>
                </wp:positionV>
                <wp:extent cx="229870" cy="177800"/>
                <wp:effectExtent l="50800" t="25400" r="74930" b="101600"/>
                <wp:wrapNone/>
                <wp:docPr id="57962" name="Rectangle 57962"/>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2" o:spid="_x0000_s1026" style="position:absolute;margin-left:247.5pt;margin-top:25.45pt;width:18.1pt;height:1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63072" behindDoc="0" locked="0" layoutInCell="1" allowOverlap="1" wp14:anchorId="65636E9F" wp14:editId="72E7C1AA">
                <wp:simplePos x="0" y="0"/>
                <wp:positionH relativeFrom="column">
                  <wp:posOffset>3429000</wp:posOffset>
                </wp:positionH>
                <wp:positionV relativeFrom="paragraph">
                  <wp:posOffset>323215</wp:posOffset>
                </wp:positionV>
                <wp:extent cx="229870" cy="177800"/>
                <wp:effectExtent l="50800" t="25400" r="74930" b="101600"/>
                <wp:wrapNone/>
                <wp:docPr id="57963" name="Rectangle 57963"/>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3" o:spid="_x0000_s1026" style="position:absolute;margin-left:270pt;margin-top:25.45pt;width:18.1pt;height:1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58976" behindDoc="0" locked="0" layoutInCell="1" allowOverlap="1" wp14:anchorId="7C3542C6" wp14:editId="3FFD8221">
                <wp:simplePos x="0" y="0"/>
                <wp:positionH relativeFrom="column">
                  <wp:posOffset>2857500</wp:posOffset>
                </wp:positionH>
                <wp:positionV relativeFrom="paragraph">
                  <wp:posOffset>323215</wp:posOffset>
                </wp:positionV>
                <wp:extent cx="229870" cy="177800"/>
                <wp:effectExtent l="50800" t="25400" r="74930" b="101600"/>
                <wp:wrapNone/>
                <wp:docPr id="57961" name="Rectangle 57961"/>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1" o:spid="_x0000_s1026" style="position:absolute;margin-left:225pt;margin-top:25.45pt;width:18.1pt;height:1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" fillcolor="#fbcaa2 [1625]" strokecolor="#f68c36 [3049]">
                <v:fill color2="#fdefe3 [505]" rotate="t" colors="0 #ffbe86;22938f #ffd0aa;1 #ffebdb"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52832" behindDoc="0" locked="0" layoutInCell="1" allowOverlap="1" wp14:anchorId="3789C4A7" wp14:editId="7B761110">
                <wp:simplePos x="0" y="0"/>
                <wp:positionH relativeFrom="column">
                  <wp:posOffset>1943100</wp:posOffset>
                </wp:positionH>
                <wp:positionV relativeFrom="paragraph">
                  <wp:posOffset>780415</wp:posOffset>
                </wp:positionV>
                <wp:extent cx="229870" cy="177800"/>
                <wp:effectExtent l="50800" t="25400" r="74930" b="101600"/>
                <wp:wrapNone/>
                <wp:docPr id="57958" name="Rectangle 57958"/>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8" o:spid="_x0000_s1026" style="position:absolute;margin-left:153pt;margin-top:61.45pt;width:18.1pt;height:1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56928" behindDoc="0" locked="0" layoutInCell="1" allowOverlap="1" wp14:anchorId="1405948A" wp14:editId="7B799449">
                <wp:simplePos x="0" y="0"/>
                <wp:positionH relativeFrom="column">
                  <wp:posOffset>2286000</wp:posOffset>
                </wp:positionH>
                <wp:positionV relativeFrom="paragraph">
                  <wp:posOffset>780415</wp:posOffset>
                </wp:positionV>
                <wp:extent cx="229870" cy="177800"/>
                <wp:effectExtent l="50800" t="25400" r="74930" b="101600"/>
                <wp:wrapNone/>
                <wp:docPr id="57960" name="Rectangle 57960"/>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60" o:spid="_x0000_s1026" style="position:absolute;margin-left:180pt;margin-top:61.45pt;width:18.1pt;height:1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54880" behindDoc="0" locked="0" layoutInCell="1" allowOverlap="1" wp14:anchorId="71CBD9EA" wp14:editId="023AAFEE">
                <wp:simplePos x="0" y="0"/>
                <wp:positionH relativeFrom="column">
                  <wp:posOffset>2057400</wp:posOffset>
                </wp:positionH>
                <wp:positionV relativeFrom="paragraph">
                  <wp:posOffset>437515</wp:posOffset>
                </wp:positionV>
                <wp:extent cx="229870" cy="177800"/>
                <wp:effectExtent l="50800" t="25400" r="74930" b="101600"/>
                <wp:wrapNone/>
                <wp:docPr id="57959" name="Rectangle 57959"/>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9" o:spid="_x0000_s1026" style="position:absolute;margin-left:162pt;margin-top:34.45pt;width:18.1pt;height:1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50784" behindDoc="0" locked="0" layoutInCell="1" allowOverlap="1" wp14:anchorId="670CBCF9" wp14:editId="207BF73C">
                <wp:simplePos x="0" y="0"/>
                <wp:positionH relativeFrom="column">
                  <wp:posOffset>2286000</wp:posOffset>
                </wp:positionH>
                <wp:positionV relativeFrom="paragraph">
                  <wp:posOffset>323215</wp:posOffset>
                </wp:positionV>
                <wp:extent cx="229870" cy="177800"/>
                <wp:effectExtent l="50800" t="25400" r="74930" b="101600"/>
                <wp:wrapNone/>
                <wp:docPr id="57957" name="Rectangle 57957"/>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7" o:spid="_x0000_s1026" style="position:absolute;margin-left:180pt;margin-top:25.45pt;width:18.1pt;height:1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48736" behindDoc="0" locked="0" layoutInCell="1" allowOverlap="1" wp14:anchorId="282E920C" wp14:editId="4EC86DFF">
                <wp:simplePos x="0" y="0"/>
                <wp:positionH relativeFrom="column">
                  <wp:posOffset>1943100</wp:posOffset>
                </wp:positionH>
                <wp:positionV relativeFrom="paragraph">
                  <wp:posOffset>323215</wp:posOffset>
                </wp:positionV>
                <wp:extent cx="229870" cy="177800"/>
                <wp:effectExtent l="50800" t="25400" r="74930" b="101600"/>
                <wp:wrapNone/>
                <wp:docPr id="57956" name="Rectangle 57956"/>
                <wp:cNvGraphicFramePr/>
                <a:graphic xmlns:a="http://schemas.openxmlformats.org/drawingml/2006/main">
                  <a:graphicData uri="http://schemas.microsoft.com/office/word/2010/wordprocessingShape">
                    <wps:wsp>
                      <wps:cNvSpPr/>
                      <wps:spPr>
                        <a:xfrm>
                          <a:off x="0" y="0"/>
                          <a:ext cx="229870" cy="1778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6" o:spid="_x0000_s1026" style="position:absolute;margin-left:153pt;margin-top:25.45pt;width:18.1pt;height:1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" fillcolor="#cdddac [1622]" strokecolor="#94b64e [3046]">
                <v:fill color2="#f0f4e6 [502]" rotate="t" colors="0 #dafda7;22938f #e4fdc2;1 #f5ffe6"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44640" behindDoc="0" locked="0" layoutInCell="1" allowOverlap="1" wp14:anchorId="3BA31DED" wp14:editId="7A30BF20">
                <wp:simplePos x="0" y="0"/>
                <wp:positionH relativeFrom="column">
                  <wp:posOffset>1143000</wp:posOffset>
                </wp:positionH>
                <wp:positionV relativeFrom="paragraph">
                  <wp:posOffset>780415</wp:posOffset>
                </wp:positionV>
                <wp:extent cx="462280" cy="266700"/>
                <wp:effectExtent l="50800" t="25400" r="71120" b="114300"/>
                <wp:wrapNone/>
                <wp:docPr id="57954" name="Rectangle 57954"/>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4" o:spid="_x0000_s1026" style="position:absolute;margin-left:90pt;margin-top:61.45pt;width:36.4pt;height:21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" fillcolor="#bfb1d0 [1623]" strokecolor="#795d9b [3047]">
                <v:fill color2="#ece7f1 [503]" rotate="t" colors="0 #c9b5e8;22938f #d9cbee;1 #f0eaf9" type="gradient"/>
                <v:shadow on="t" opacity="24903f" mv:blur="40000f" origin=",.5" offset="0,20000emu"/>
              </v:rect>
            </w:pict>
          </mc:Fallback>
        </mc:AlternateContent>
      </w:r>
      <w:r w:rsidR="006975AF">
        <w:rPr>
          <w:noProof/>
        </w:rPr>
        <mc:AlternateContent>
          <mc:Choice Requires="wps">
            <w:drawing>
              <wp:anchor distT="0" distB="0" distL="114300" distR="114300" simplePos="0" relativeHeight="252146688" behindDoc="0" locked="0" layoutInCell="1" allowOverlap="1" wp14:anchorId="78B1152F" wp14:editId="3B21399E">
                <wp:simplePos x="0" y="0"/>
                <wp:positionH relativeFrom="column">
                  <wp:posOffset>1143000</wp:posOffset>
                </wp:positionH>
                <wp:positionV relativeFrom="paragraph">
                  <wp:posOffset>323215</wp:posOffset>
                </wp:positionV>
                <wp:extent cx="462280" cy="266700"/>
                <wp:effectExtent l="50800" t="25400" r="71120" b="114300"/>
                <wp:wrapNone/>
                <wp:docPr id="57955" name="Rectangle 57955"/>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5" o:spid="_x0000_s1026" style="position:absolute;margin-left:90pt;margin-top:25.45pt;width:36.4pt;height:2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" fillcolor="#bfb1d0 [1623]" strokecolor="#795d9b [3047]">
                <v:fill color2="#ece7f1 [503]" rotate="t" colors="0 #c9b5e8;22938f #d9cbee;1 #f0eaf9" type="gradient"/>
                <v:shadow on="t" opacity="24903f" mv:blur="40000f" origin=",.5" offset="0,20000emu"/>
              </v:rect>
            </w:pict>
          </mc:Fallback>
        </mc:AlternateContent>
      </w:r>
      <w:r w:rsidR="00286C17">
        <w:rPr>
          <w:noProof/>
        </w:rPr>
        <mc:AlternateContent>
          <mc:Choice Requires="wps">
            <w:drawing>
              <wp:anchor distT="0" distB="0" distL="114300" distR="114300" simplePos="0" relativeHeight="252142592" behindDoc="0" locked="0" layoutInCell="1" allowOverlap="1" wp14:anchorId="110CB3FF" wp14:editId="04AC3A25">
                <wp:simplePos x="0" y="0"/>
                <wp:positionH relativeFrom="column">
                  <wp:posOffset>457200</wp:posOffset>
                </wp:positionH>
                <wp:positionV relativeFrom="paragraph">
                  <wp:posOffset>1351915</wp:posOffset>
                </wp:positionV>
                <wp:extent cx="462280" cy="266700"/>
                <wp:effectExtent l="50800" t="25400" r="71120" b="114300"/>
                <wp:wrapNone/>
                <wp:docPr id="57953" name="Rectangle 57953"/>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3" o:spid="_x0000_s1026" style="position:absolute;margin-left:36pt;margin-top:106.45pt;width:36.4pt;height:2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" fillcolor="#bfb1d0 [1623]" strokecolor="#795d9b [3047]">
                <v:fill color2="#ece7f1 [503]" rotate="t" colors="0 #c9b5e8;22938f #d9cbee;1 #f0eaf9" type="gradient"/>
                <v:shadow on="t" opacity="24903f" mv:blur="40000f" origin=",.5" offset="0,20000emu"/>
              </v:rect>
            </w:pict>
          </mc:Fallback>
        </mc:AlternateContent>
      </w:r>
      <w:r w:rsidR="00286C17">
        <w:rPr>
          <w:noProof/>
        </w:rPr>
        <mc:AlternateContent>
          <mc:Choice Requires="wps">
            <w:drawing>
              <wp:anchor distT="0" distB="0" distL="114300" distR="114300" simplePos="0" relativeHeight="252138496" behindDoc="0" locked="0" layoutInCell="1" allowOverlap="1" wp14:anchorId="3F457C0C" wp14:editId="5E3F4574">
                <wp:simplePos x="0" y="0"/>
                <wp:positionH relativeFrom="column">
                  <wp:posOffset>457200</wp:posOffset>
                </wp:positionH>
                <wp:positionV relativeFrom="paragraph">
                  <wp:posOffset>1009015</wp:posOffset>
                </wp:positionV>
                <wp:extent cx="462280" cy="266700"/>
                <wp:effectExtent l="50800" t="25400" r="71120" b="114300"/>
                <wp:wrapNone/>
                <wp:docPr id="57951" name="Rectangle 57951"/>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1" o:spid="_x0000_s1026" style="position:absolute;margin-left:36pt;margin-top:79.45pt;width:36.4pt;height:2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" fillcolor="#bfb1d0 [1623]" strokecolor="#795d9b [3047]">
                <v:fill color2="#ece7f1 [503]" rotate="t" colors="0 #c9b5e8;22938f #d9cbee;1 #f0eaf9" type="gradient"/>
                <v:shadow on="t" opacity="24903f" mv:blur="40000f" origin=",.5" offset="0,20000emu"/>
              </v:rect>
            </w:pict>
          </mc:Fallback>
        </mc:AlternateContent>
      </w:r>
      <w:r w:rsidR="00286C17">
        <w:rPr>
          <w:noProof/>
        </w:rPr>
        <mc:AlternateContent>
          <mc:Choice Requires="wps">
            <w:drawing>
              <wp:anchor distT="0" distB="0" distL="114300" distR="114300" simplePos="0" relativeHeight="252140544" behindDoc="0" locked="0" layoutInCell="1" allowOverlap="1" wp14:anchorId="3E800EC0" wp14:editId="3C584CD5">
                <wp:simplePos x="0" y="0"/>
                <wp:positionH relativeFrom="column">
                  <wp:posOffset>457200</wp:posOffset>
                </wp:positionH>
                <wp:positionV relativeFrom="paragraph">
                  <wp:posOffset>666115</wp:posOffset>
                </wp:positionV>
                <wp:extent cx="462280" cy="266700"/>
                <wp:effectExtent l="50800" t="25400" r="71120" b="114300"/>
                <wp:wrapNone/>
                <wp:docPr id="57952" name="Rectangle 57952"/>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2" o:spid="_x0000_s1026" style="position:absolute;margin-left:36pt;margin-top:52.45pt;width:36.4pt;height:2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" fillcolor="#bfb1d0 [1623]" strokecolor="#795d9b [3047]">
                <v:fill color2="#ece7f1 [503]" rotate="t" colors="0 #c9b5e8;22938f #d9cbee;1 #f0eaf9" type="gradient"/>
                <v:shadow on="t" opacity="24903f" mv:blur="40000f" origin=",.5" offset="0,20000emu"/>
              </v:rect>
            </w:pict>
          </mc:Fallback>
        </mc:AlternateContent>
      </w:r>
      <w:r w:rsidR="00CF2D96">
        <w:rPr>
          <w:noProof/>
        </w:rPr>
        <mc:AlternateContent>
          <mc:Choice Requires="wps">
            <w:drawing>
              <wp:anchor distT="0" distB="0" distL="114300" distR="114300" simplePos="0" relativeHeight="252136448" behindDoc="0" locked="0" layoutInCell="1" allowOverlap="1" wp14:anchorId="1FA7CF55" wp14:editId="22884B1E">
                <wp:simplePos x="0" y="0"/>
                <wp:positionH relativeFrom="column">
                  <wp:posOffset>452120</wp:posOffset>
                </wp:positionH>
                <wp:positionV relativeFrom="paragraph">
                  <wp:posOffset>323215</wp:posOffset>
                </wp:positionV>
                <wp:extent cx="462280" cy="266700"/>
                <wp:effectExtent l="50800" t="25400" r="71120" b="114300"/>
                <wp:wrapNone/>
                <wp:docPr id="57950" name="Rectangle 57950"/>
                <wp:cNvGraphicFramePr/>
                <a:graphic xmlns:a="http://schemas.openxmlformats.org/drawingml/2006/main">
                  <a:graphicData uri="http://schemas.microsoft.com/office/word/2010/wordprocessingShape">
                    <wps:wsp>
                      <wps:cNvSpPr/>
                      <wps:spPr>
                        <a:xfrm>
                          <a:off x="0" y="0"/>
                          <a:ext cx="462280" cy="2667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id="Rectangle 57950" o:spid="_x0000_s1026" style="position:absolute;margin-left:35.6pt;margin-top:25.45pt;width:36.4pt;height:2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" fillcolor="#bfb1d0 [1623]" strokecolor="#795d9b [3047]">
                <v:fill color2="#ece7f1 [503]" rotate="t" colors="0 #c9b5e8;22938f #d9cbee;1 #f0eaf9" type="gradient"/>
                <v:shadow on="t" opacity="24903f" mv:blur="40000f" origin=",.5" offset="0,20000emu"/>
              </v:rect>
            </w:pict>
          </mc:Fallback>
        </mc:AlternateContent>
      </w:r>
      <w:r w:rsidR="00F80EC0">
        <w:rPr>
          <w:lang w:val="en-US"/>
        </w:rPr>
        <w:br w:type="page"/>
      </w:r>
    </w:p>
    <w:p w14:paraId="6447D5C4" w14:textId="7416054B" w:rsidR="002C3724" w:rsidRPr="00951BC4" w:rsidRDefault="002C3724" w:rsidP="00C876B0">
      <w:pPr>
        <w:pStyle w:val="Heading1"/>
        <w:rPr>
          <w:lang w:val="en-US"/>
        </w:rPr>
      </w:pPr>
      <w:r w:rsidRPr="00951BC4">
        <w:rPr>
          <w:lang w:val="en-US"/>
        </w:rPr>
        <w:lastRenderedPageBreak/>
        <w:t>Agile Manifesto</w:t>
      </w:r>
    </w:p>
    <w:p w14:paraId="32E0A954" w14:textId="77777777" w:rsidR="002C3724" w:rsidRPr="00951BC4" w:rsidRDefault="00E44E09" w:rsidP="002C3724">
      <w:pPr>
        <w:rPr>
          <w:lang w:val="en-US"/>
        </w:rPr>
      </w:pPr>
      <w:r w:rsidRPr="00951BC4">
        <w:rPr>
          <w:lang w:val="en-US"/>
        </w:rPr>
        <w:t xml:space="preserve">Here is the Agile Manifesto (for software development). In the space below the manifesto, you can </w:t>
      </w:r>
      <w:r w:rsidR="00C20E8B" w:rsidRPr="00951BC4">
        <w:rPr>
          <w:lang w:val="en-US"/>
        </w:rPr>
        <w:t>create a</w:t>
      </w:r>
      <w:r w:rsidRPr="00951BC4">
        <w:rPr>
          <w:lang w:val="en-US"/>
        </w:rPr>
        <w:t xml:space="preserve"> mind map </w:t>
      </w:r>
      <w:r w:rsidR="00C20E8B" w:rsidRPr="00951BC4">
        <w:rPr>
          <w:lang w:val="en-US"/>
        </w:rPr>
        <w:t xml:space="preserve">of your </w:t>
      </w:r>
      <w:r w:rsidRPr="00951BC4">
        <w:rPr>
          <w:lang w:val="en-US"/>
        </w:rPr>
        <w:t xml:space="preserve">insights and notes about it and the discussions. </w:t>
      </w:r>
    </w:p>
    <w:p w14:paraId="6FCCCF48" w14:textId="77777777" w:rsidR="007C1379" w:rsidRPr="00951BC4" w:rsidRDefault="007C1379" w:rsidP="002C3724">
      <w:pPr>
        <w:rPr>
          <w:lang w:val="en-US"/>
        </w:rPr>
      </w:pPr>
    </w:p>
    <w:p w14:paraId="1F390035" w14:textId="77777777" w:rsidR="002A27F5" w:rsidRPr="00951BC4" w:rsidRDefault="002A27F5" w:rsidP="002C3724">
      <w:pPr>
        <w:rPr>
          <w:lang w:val="en-US"/>
        </w:rPr>
      </w:pPr>
      <w:r w:rsidRPr="00951BC4">
        <w:rPr>
          <w:noProof/>
          <w:lang w:val="en-US"/>
        </w:rPr>
        <w:drawing>
          <wp:inline distT="0" distB="0" distL="0" distR="0" wp14:anchorId="520A29D7" wp14:editId="61B6792A">
            <wp:extent cx="5832475" cy="3604794"/>
            <wp:effectExtent l="0" t="0" r="0" b="0"/>
            <wp:docPr id="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32475" cy="3604794"/>
                    </a:xfrm>
                    <a:prstGeom prst="rect">
                      <a:avLst/>
                    </a:prstGeom>
                  </pic:spPr>
                </pic:pic>
              </a:graphicData>
            </a:graphic>
          </wp:inline>
        </w:drawing>
      </w:r>
    </w:p>
    <w:p w14:paraId="68C9BF41" w14:textId="77777777" w:rsidR="002C3724" w:rsidRPr="00951BC4" w:rsidRDefault="00E44E09" w:rsidP="00C876B0">
      <w:pPr>
        <w:pStyle w:val="Heading1"/>
        <w:rPr>
          <w:lang w:val="en-US"/>
        </w:rPr>
      </w:pPr>
      <w:r w:rsidRPr="00951BC4">
        <w:rPr>
          <w:noProof/>
          <w:lang w:val="en-US"/>
        </w:rPr>
        <mc:AlternateContent>
          <mc:Choice Requires="wpg">
            <w:drawing>
              <wp:anchor distT="0" distB="0" distL="114300" distR="114300" simplePos="0" relativeHeight="251577344" behindDoc="0" locked="0" layoutInCell="1" allowOverlap="1" wp14:anchorId="2DEDA139" wp14:editId="30533419">
                <wp:simplePos x="0" y="0"/>
                <wp:positionH relativeFrom="column">
                  <wp:posOffset>1838325</wp:posOffset>
                </wp:positionH>
                <wp:positionV relativeFrom="paragraph">
                  <wp:posOffset>1131570</wp:posOffset>
                </wp:positionV>
                <wp:extent cx="2078356" cy="1586866"/>
                <wp:effectExtent l="76200" t="0" r="106045" b="0"/>
                <wp:wrapNone/>
                <wp:docPr id="10" name="Group 10"/>
                <wp:cNvGraphicFramePr/>
                <a:graphic xmlns:a="http://schemas.openxmlformats.org/drawingml/2006/main">
                  <a:graphicData uri="http://schemas.microsoft.com/office/word/2010/wordprocessingGroup">
                    <wpg:wgp>
                      <wpg:cNvGrpSpPr/>
                      <wpg:grpSpPr>
                        <a:xfrm>
                          <a:off x="0" y="0"/>
                          <a:ext cx="2078356" cy="1586866"/>
                          <a:chOff x="0" y="0"/>
                          <a:chExt cx="1685925" cy="1285875"/>
                        </a:xfrm>
                      </wpg:grpSpPr>
                      <wps:wsp>
                        <wps:cNvPr id="6" name="Explosion 2 6"/>
                        <wps:cNvSpPr/>
                        <wps:spPr>
                          <a:xfrm rot="1237531">
                            <a:off x="0" y="0"/>
                            <a:ext cx="1685925" cy="1285875"/>
                          </a:xfrm>
                          <a:prstGeom prst="irregularSeal2">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09550" y="331170"/>
                            <a:ext cx="11334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4E2CE" w14:textId="77777777" w:rsidR="006975AF" w:rsidRPr="00DD1DC2" w:rsidRDefault="006975AF" w:rsidP="00083213">
                              <w:pPr>
                                <w:spacing w:after="0" w:line="440" w:lineRule="exact"/>
                                <w:jc w:val="center"/>
                                <w:rPr>
                                  <w:rFonts w:ascii="Century Gothic" w:hAnsi="Century Gothic" w:cstheme="minorHAnsi"/>
                                  <w:sz w:val="36"/>
                                  <w:szCs w:val="44"/>
                                </w:rPr>
                              </w:pPr>
                              <w:proofErr w:type="spellStart"/>
                              <w:r w:rsidRPr="00DD1DC2">
                                <w:rPr>
                                  <w:rFonts w:ascii="Century Gothic" w:hAnsi="Century Gothic" w:cstheme="minorHAnsi"/>
                                  <w:sz w:val="36"/>
                                  <w:szCs w:val="44"/>
                                </w:rPr>
                                <w:t>Agile</w:t>
                              </w:r>
                              <w:proofErr w:type="spellEnd"/>
                              <w:r w:rsidRPr="00DD1DC2">
                                <w:rPr>
                                  <w:rFonts w:ascii="Century Gothic" w:hAnsi="Century Gothic" w:cstheme="minorHAnsi"/>
                                  <w:sz w:val="36"/>
                                  <w:szCs w:val="44"/>
                                </w:rPr>
                                <w:t xml:space="preserve"> </w:t>
                              </w:r>
                              <w:proofErr w:type="spellStart"/>
                              <w:r w:rsidRPr="00DD1DC2">
                                <w:rPr>
                                  <w:rFonts w:ascii="Century Gothic" w:hAnsi="Century Gothic" w:cstheme="minorHAnsi"/>
                                  <w:sz w:val="36"/>
                                  <w:szCs w:val="44"/>
                                </w:rPr>
                                <w:t>Manifesto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3" style="position:absolute;margin-left:144.75pt;margin-top:89.1pt;width:163.65pt;height:124.95pt;z-index:251577344;mso-width-relative:margin;mso-height-relative:margin" coordsize="1685925,1285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&#1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6" o:spid="_x0000_s1034" type="#_x0000_t72" style="position:absolute;width:1685925;height:1285875;rotation:135171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oO5vQAA&#10;ANoAAAAPAAAAZHJzL2Rvd25yZXYueG1sRI/NCsIwEITvgu8QVvCmqR5EqlFUED35/wBLs7bFZlOa&#10;qNGnN4LgcZiZb5jpPJhKPKhxpWUFg34CgjizuuRcweW87o1BOI+ssbJMCl7kYD5rt6aYavvkIz1O&#10;PhcRwi5FBYX3dSqlywoy6Pq2Jo7e1TYGfZRNLnWDzwg3lRwmyUgaLDkuFFjTqqDsdrobBSYsDrTf&#10;3DM83wIP3Hu53e2CUt1OWExAeAr+H/61t1rBCL5X4g2Qs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7EoO5vQAAANoAAAAPAAAAAAAAAAAAAAAAAJcCAABkcnMvZG93bnJldi54&#10;bWxQSwUGAAAAAAQABAD1AAAAgQMAAAAA&#10;" fillcolor="#a7bfde [1620]" strokecolor="#4579b8 [3044]">
                  <v:fill color2="#e4ecf5 [500]" rotate="t" colors="0 #a3c4ff;22938f #bfd5ff;1 #e5eeff" type="gradient"/>
                  <v:shadow on="t" opacity="24903f" mv:blur="40000f" origin=",.5" offset="0,20000emu"/>
                </v:shape>
                <v:shape id="Text Box 9" o:spid="_x0000_s1035" type="#_x0000_t202" style="position:absolute;left:209550;top:331170;width:1133475;height:581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ELNxAAA&#10;ANoAAAAPAAAAZHJzL2Rvd25yZXYueG1sRI9BawIxFITvBf9DeIKXollFbN0apQjCHvaiLYXeHpvX&#10;zeLmZZvEdf33plDwOMzMN8xmN9hW9ORD41jBfJaBIK6cbrhW8PlxmL6CCBFZY+uYFNwowG47etpg&#10;rt2Vj9SfYi0ShEOOCkyMXS5lqAxZDDPXESfvx3mLMUlfS+3xmuC2lYssW0mLDacFgx3tDVXn08Uq&#10;6L+KpT72JvrnfVlkxbn8ffkulZqMh/c3EJGG+Aj/twutYA1/V9IN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RCzcQAAADaAAAADwAAAAAAAAAAAAAAAACXAgAAZHJzL2Rv&#10;d25yZXYueG1sUEsFBgAAAAAEAAQA9QAAAIgDAAAAAA==&#10;" filled="f" stroked="f" strokeweight=".5pt">
                  <v:textbox>
                    <w:txbxContent>
                      <w:p w14:paraId="3D34E2CE" w14:textId="77777777" w:rsidR="006975AF" w:rsidRPr="00DD1DC2" w:rsidRDefault="006975AF" w:rsidP="00083213">
                        <w:pPr>
                          <w:spacing w:after="0" w:line="440" w:lineRule="exact"/>
                          <w:jc w:val="center"/>
                          <w:rPr>
                            <w:rFonts w:ascii="Century Gothic" w:hAnsi="Century Gothic" w:cstheme="minorHAnsi"/>
                            <w:sz w:val="36"/>
                            <w:szCs w:val="44"/>
                          </w:rPr>
                        </w:pPr>
                        <w:proofErr w:type="spellStart"/>
                        <w:r w:rsidRPr="00DD1DC2">
                          <w:rPr>
                            <w:rFonts w:ascii="Century Gothic" w:hAnsi="Century Gothic" w:cstheme="minorHAnsi"/>
                            <w:sz w:val="36"/>
                            <w:szCs w:val="44"/>
                          </w:rPr>
                          <w:t>Agile</w:t>
                        </w:r>
                        <w:proofErr w:type="spellEnd"/>
                        <w:r w:rsidRPr="00DD1DC2">
                          <w:rPr>
                            <w:rFonts w:ascii="Century Gothic" w:hAnsi="Century Gothic" w:cstheme="minorHAnsi"/>
                            <w:sz w:val="36"/>
                            <w:szCs w:val="44"/>
                          </w:rPr>
                          <w:t xml:space="preserve"> </w:t>
                        </w:r>
                        <w:proofErr w:type="spellStart"/>
                        <w:r w:rsidRPr="00DD1DC2">
                          <w:rPr>
                            <w:rFonts w:ascii="Century Gothic" w:hAnsi="Century Gothic" w:cstheme="minorHAnsi"/>
                            <w:sz w:val="36"/>
                            <w:szCs w:val="44"/>
                          </w:rPr>
                          <w:t>Manifesto</w:t>
                        </w:r>
                        <w:proofErr w:type="spellEnd"/>
                      </w:p>
                    </w:txbxContent>
                  </v:textbox>
                </v:shape>
              </v:group>
            </w:pict>
          </mc:Fallback>
        </mc:AlternateContent>
      </w:r>
      <w:r w:rsidR="002C3724" w:rsidRPr="00951BC4">
        <w:rPr>
          <w:lang w:val="en-US"/>
        </w:rPr>
        <w:br w:type="page"/>
      </w:r>
    </w:p>
    <w:p w14:paraId="233C099A" w14:textId="6E7940A1" w:rsidR="0037462A" w:rsidRDefault="0037462A" w:rsidP="00C25EDC">
      <w:pPr>
        <w:spacing w:after="720"/>
        <w:rPr>
          <w:lang w:val="en-US"/>
        </w:rPr>
      </w:pPr>
      <w:r>
        <w:rPr>
          <w:lang w:val="en-US"/>
        </w:rPr>
        <w:lastRenderedPageBreak/>
        <w:t>Below</w:t>
      </w:r>
      <w:r w:rsidR="00342C63">
        <w:rPr>
          <w:lang w:val="en-US"/>
        </w:rPr>
        <w:t xml:space="preserve"> are</w:t>
      </w:r>
      <w:r>
        <w:rPr>
          <w:lang w:val="en-US"/>
        </w:rPr>
        <w:t xml:space="preserve"> the 12 principles that ar</w:t>
      </w:r>
      <w:r w:rsidR="00342C63">
        <w:rPr>
          <w:lang w:val="en-US"/>
        </w:rPr>
        <w:t>e part of the Agile Manifesto. In y</w:t>
      </w:r>
      <w:r>
        <w:rPr>
          <w:lang w:val="en-US"/>
        </w:rPr>
        <w:t>o</w:t>
      </w:r>
      <w:r w:rsidR="00342C63">
        <w:rPr>
          <w:lang w:val="en-US"/>
        </w:rPr>
        <w:t>ur table group, create “pocket-sized principles” by collaboratively</w:t>
      </w:r>
      <w:r>
        <w:rPr>
          <w:lang w:val="en-US"/>
        </w:rPr>
        <w:t xml:space="preserve"> </w:t>
      </w:r>
      <w:r w:rsidR="00342C63">
        <w:rPr>
          <w:lang w:val="en-US"/>
        </w:rPr>
        <w:t xml:space="preserve">extracting </w:t>
      </w:r>
      <w:r>
        <w:rPr>
          <w:lang w:val="en-US"/>
        </w:rPr>
        <w:t>the esse</w:t>
      </w:r>
      <w:r w:rsidR="00342C63">
        <w:rPr>
          <w:lang w:val="en-US"/>
        </w:rPr>
        <w:t>nce out of each one and condensing</w:t>
      </w:r>
      <w:r>
        <w:rPr>
          <w:lang w:val="en-US"/>
        </w:rPr>
        <w:t xml:space="preserve"> that to three words or less.</w:t>
      </w:r>
    </w:p>
    <w:p w14:paraId="6ED39E91" w14:textId="77777777" w:rsidR="00C25EDC" w:rsidRDefault="00C25EDC" w:rsidP="0037462A">
      <w:pPr>
        <w:tabs>
          <w:tab w:val="right" w:pos="4395"/>
        </w:tabs>
        <w:rPr>
          <w:lang w:val="en-US"/>
        </w:rPr>
      </w:pPr>
    </w:p>
    <w:p w14:paraId="10BF9147" w14:textId="77777777" w:rsidR="007E5069" w:rsidRDefault="007E5069" w:rsidP="0037462A">
      <w:pPr>
        <w:tabs>
          <w:tab w:val="right" w:pos="4395"/>
        </w:tabs>
        <w:rPr>
          <w:lang w:val="en-US"/>
        </w:rPr>
        <w:sectPr w:rsidR="007E5069" w:rsidSect="008B0DF4">
          <w:headerReference w:type="default" r:id="rId13"/>
          <w:footerReference w:type="default" r:id="rId14"/>
          <w:pgSz w:w="11907" w:h="16839" w:code="9"/>
          <w:pgMar w:top="1560" w:right="1368" w:bottom="1008" w:left="1368" w:header="706" w:footer="302" w:gutter="0"/>
          <w:cols w:space="708"/>
          <w:docGrid w:linePitch="360"/>
        </w:sectPr>
      </w:pPr>
    </w:p>
    <w:p w14:paraId="4156E0A5" w14:textId="21665B91" w:rsidR="0037462A" w:rsidRPr="007E5069" w:rsidRDefault="0037462A" w:rsidP="0037462A">
      <w:pPr>
        <w:tabs>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lastRenderedPageBreak/>
        <w:t>Our highest priority is to satisfy the customer through early and continuous delivery of valuable software.</w:t>
      </w:r>
    </w:p>
    <w:p w14:paraId="3CF4F20F" w14:textId="6F47D352"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1BF6F44E" w14:textId="77777777"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Welcome changing requirements, even late in development. Agile processes harness change for the customer's competitive advantage.</w:t>
      </w:r>
    </w:p>
    <w:p w14:paraId="76F17390" w14:textId="3182D1F9"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27EB622F" w14:textId="77777777" w:rsidR="0037462A" w:rsidRPr="007E5069" w:rsidRDefault="0037462A" w:rsidP="00C25EDC">
      <w:pPr>
        <w:tabs>
          <w:tab w:val="right" w:leader="underscore" w:pos="4253"/>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Deliver working software frequently, from a couple of weeks to a couple of months, with a preference to the shorter timescale.</w:t>
      </w:r>
    </w:p>
    <w:p w14:paraId="0C227D1E" w14:textId="02BE0791"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2226ABC9" w14:textId="77777777"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Business people and developers must work together daily throughout the project.</w:t>
      </w:r>
    </w:p>
    <w:p w14:paraId="4099073A" w14:textId="4F34EB70"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49B7014E" w14:textId="77777777" w:rsidR="0037462A" w:rsidRPr="007E5069" w:rsidRDefault="0037462A" w:rsidP="00C25EDC">
      <w:pPr>
        <w:tabs>
          <w:tab w:val="right" w:leader="underscore" w:pos="4253"/>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Build projects around motivated individuals. Give them the environment and support they need, and trust them to get the job done.</w:t>
      </w:r>
    </w:p>
    <w:p w14:paraId="0CB9E0E2" w14:textId="3C391682"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51F505E2" w14:textId="77777777"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The most efficient and effective method of conveying information to and within a development team is face-to-face conversation.</w:t>
      </w:r>
    </w:p>
    <w:p w14:paraId="3FEF8964" w14:textId="75215C81"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63769672" w14:textId="58DD0E56" w:rsidR="0037462A" w:rsidRPr="007E5069" w:rsidRDefault="0037462A" w:rsidP="00C25EDC">
      <w:pPr>
        <w:tabs>
          <w:tab w:val="right" w:leader="underscore" w:pos="4253"/>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lastRenderedPageBreak/>
        <w:t>Working software is the primary measure of progress.</w:t>
      </w:r>
    </w:p>
    <w:p w14:paraId="57767A70" w14:textId="1BE6B48E" w:rsidR="0037462A" w:rsidRPr="007E5069" w:rsidRDefault="0037462A" w:rsidP="007E5069">
      <w:pPr>
        <w:pBdr>
          <w:bottom w:val="single" w:sz="4" w:space="1" w:color="17365D" w:themeColor="text2" w:themeShade="BF"/>
        </w:pBdr>
        <w:tabs>
          <w:tab w:val="right" w:leader="underscore" w:pos="4253"/>
        </w:tabs>
        <w:rPr>
          <w:color w:val="244061" w:themeColor="accent1" w:themeShade="80"/>
          <w:lang w:val="en-US"/>
        </w:rPr>
      </w:pPr>
    </w:p>
    <w:p w14:paraId="09611EAB" w14:textId="7823B941"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Agile processes promote sustainable development. The sponsors, developers, and users should be able to maintain a constant pace indefinitely.</w:t>
      </w:r>
    </w:p>
    <w:p w14:paraId="1AD4C2F4" w14:textId="77777777" w:rsidR="00342C63" w:rsidRPr="007E5069" w:rsidRDefault="00342C63" w:rsidP="007E5069">
      <w:pPr>
        <w:pBdr>
          <w:bottom w:val="single" w:sz="4" w:space="1" w:color="17365D" w:themeColor="text2" w:themeShade="BF"/>
        </w:pBdr>
        <w:tabs>
          <w:tab w:val="right" w:leader="underscore" w:pos="4253"/>
          <w:tab w:val="right" w:pos="4395"/>
        </w:tabs>
        <w:rPr>
          <w:rFonts w:ascii="Cloudsplitter LC BB" w:hAnsi="Cloudsplitter LC BB"/>
          <w:color w:val="244061" w:themeColor="accent1" w:themeShade="80"/>
          <w:lang w:val="en-US"/>
        </w:rPr>
      </w:pPr>
    </w:p>
    <w:p w14:paraId="6DE249A1" w14:textId="77777777" w:rsidR="0037462A" w:rsidRPr="007E5069" w:rsidRDefault="0037462A" w:rsidP="00C25EDC">
      <w:pPr>
        <w:tabs>
          <w:tab w:val="right" w:leader="underscore" w:pos="4253"/>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Continuous attention to technical excellence and good design enhances agility.</w:t>
      </w:r>
    </w:p>
    <w:p w14:paraId="1D2F9895" w14:textId="0B4B9C7C" w:rsidR="0037462A" w:rsidRPr="007E5069" w:rsidRDefault="0037462A" w:rsidP="007E5069">
      <w:pPr>
        <w:pBdr>
          <w:bottom w:val="single" w:sz="4" w:space="1" w:color="17365D" w:themeColor="text2" w:themeShade="BF"/>
        </w:pBdr>
        <w:tabs>
          <w:tab w:val="right" w:leader="underscore" w:pos="4253"/>
          <w:tab w:val="right" w:pos="4395"/>
        </w:tabs>
        <w:rPr>
          <w:rFonts w:ascii="Cloudsplitter LC BB" w:hAnsi="Cloudsplitter LC BB"/>
          <w:color w:val="244061" w:themeColor="accent1" w:themeShade="80"/>
          <w:lang w:val="en-US"/>
        </w:rPr>
      </w:pPr>
    </w:p>
    <w:p w14:paraId="45FD3F9B" w14:textId="77777777"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Simplicity--the art of maximizing the amount of work not done--is essential.</w:t>
      </w:r>
    </w:p>
    <w:p w14:paraId="1F7DEEFC" w14:textId="6EBEF738" w:rsidR="0037462A" w:rsidRPr="007E5069" w:rsidRDefault="0037462A" w:rsidP="007E5069">
      <w:pPr>
        <w:pBdr>
          <w:bottom w:val="single" w:sz="4" w:space="1" w:color="17365D" w:themeColor="text2" w:themeShade="BF"/>
        </w:pBdr>
        <w:tabs>
          <w:tab w:val="right" w:leader="underscore" w:pos="4253"/>
        </w:tabs>
        <w:rPr>
          <w:rFonts w:ascii="Cloudsplitter LC BB" w:hAnsi="Cloudsplitter LC BB"/>
          <w:color w:val="244061" w:themeColor="accent1" w:themeShade="80"/>
          <w:lang w:val="en-US"/>
        </w:rPr>
      </w:pPr>
    </w:p>
    <w:p w14:paraId="3D45EC93" w14:textId="77777777" w:rsidR="0037462A" w:rsidRPr="007E5069" w:rsidRDefault="0037462A" w:rsidP="00C25EDC">
      <w:pPr>
        <w:tabs>
          <w:tab w:val="right" w:leader="underscore" w:pos="4253"/>
          <w:tab w:val="right" w:pos="4395"/>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The best architectures, requirements, and designs emerge from self-organizing teams.</w:t>
      </w:r>
    </w:p>
    <w:p w14:paraId="3E9191A1" w14:textId="2F1F05B2" w:rsidR="0037462A" w:rsidRPr="007E5069" w:rsidRDefault="0037462A" w:rsidP="007E5069">
      <w:pPr>
        <w:pBdr>
          <w:bottom w:val="single" w:sz="4" w:space="1" w:color="17365D" w:themeColor="text2" w:themeShade="BF"/>
        </w:pBdr>
        <w:tabs>
          <w:tab w:val="right" w:leader="underscore" w:pos="4253"/>
          <w:tab w:val="right" w:pos="4395"/>
        </w:tabs>
        <w:rPr>
          <w:rFonts w:ascii="Cloudsplitter LC BB" w:hAnsi="Cloudsplitter LC BB"/>
          <w:color w:val="244061" w:themeColor="accent1" w:themeShade="80"/>
          <w:lang w:val="en-US"/>
        </w:rPr>
      </w:pPr>
    </w:p>
    <w:p w14:paraId="718C993D" w14:textId="77777777" w:rsidR="0037462A" w:rsidRPr="007E5069" w:rsidRDefault="0037462A" w:rsidP="00C25EDC">
      <w:pPr>
        <w:tabs>
          <w:tab w:val="right" w:leader="underscore" w:pos="4253"/>
        </w:tabs>
        <w:rPr>
          <w:rFonts w:ascii="Cloudsplitter LC BB" w:hAnsi="Cloudsplitter LC BB"/>
          <w:color w:val="244061" w:themeColor="accent1" w:themeShade="80"/>
          <w:lang w:val="en-US"/>
        </w:rPr>
      </w:pPr>
      <w:r w:rsidRPr="007E5069">
        <w:rPr>
          <w:rFonts w:ascii="Cloudsplitter LC BB" w:hAnsi="Cloudsplitter LC BB"/>
          <w:color w:val="244061" w:themeColor="accent1" w:themeShade="80"/>
          <w:lang w:val="en-US"/>
        </w:rPr>
        <w:t>At regular intervals, the team reflects on how to become more effective, then tunes and adjusts its behavior accordingly.</w:t>
      </w:r>
    </w:p>
    <w:p w14:paraId="3F0D16BB" w14:textId="542A5C4C" w:rsidR="00C25EDC" w:rsidRPr="007E5069" w:rsidRDefault="00C25EDC" w:rsidP="007E5069">
      <w:pPr>
        <w:pBdr>
          <w:bottom w:val="single" w:sz="4" w:space="1" w:color="17365D" w:themeColor="text2" w:themeShade="BF"/>
        </w:pBdr>
        <w:tabs>
          <w:tab w:val="right" w:leader="underscore" w:pos="4253"/>
        </w:tabs>
        <w:rPr>
          <w:rFonts w:ascii="Cloudsplitter LC BB" w:hAnsi="Cloudsplitter LC BB"/>
          <w:color w:val="244061" w:themeColor="accent1" w:themeShade="80"/>
          <w:lang w:val="en-US"/>
        </w:rPr>
      </w:pPr>
    </w:p>
    <w:p w14:paraId="0D86F72A" w14:textId="77777777" w:rsidR="00342C63" w:rsidRPr="00C25EDC" w:rsidRDefault="00342C63" w:rsidP="00342C63">
      <w:pPr>
        <w:tabs>
          <w:tab w:val="right" w:leader="underscore" w:pos="4253"/>
        </w:tabs>
        <w:rPr>
          <w:rFonts w:ascii="Cloudsplitter LC BB" w:hAnsi="Cloudsplitter LC BB"/>
          <w:lang w:val="en-US"/>
        </w:rPr>
      </w:pPr>
    </w:p>
    <w:p w14:paraId="337BE298" w14:textId="77777777" w:rsidR="00C25EDC" w:rsidRDefault="00C25EDC" w:rsidP="00C25EDC">
      <w:pPr>
        <w:tabs>
          <w:tab w:val="right" w:leader="underscore" w:pos="4253"/>
        </w:tabs>
        <w:rPr>
          <w:lang w:val="en-US"/>
        </w:rPr>
      </w:pPr>
    </w:p>
    <w:p w14:paraId="32B0A388" w14:textId="77777777" w:rsidR="00C25EDC" w:rsidRDefault="00C25EDC" w:rsidP="00C25EDC">
      <w:pPr>
        <w:tabs>
          <w:tab w:val="right" w:leader="underscore" w:pos="4253"/>
        </w:tabs>
        <w:rPr>
          <w:lang w:val="en-US"/>
        </w:rPr>
        <w:sectPr w:rsidR="00C25EDC" w:rsidSect="00C25EDC">
          <w:type w:val="continuous"/>
          <w:pgSz w:w="11907" w:h="16839" w:code="9"/>
          <w:pgMar w:top="1560" w:right="1368" w:bottom="1008" w:left="1368" w:header="706" w:footer="302" w:gutter="0"/>
          <w:cols w:num="2" w:space="708"/>
          <w:docGrid w:linePitch="360"/>
        </w:sectPr>
      </w:pPr>
    </w:p>
    <w:p w14:paraId="39DFAB80" w14:textId="47771929" w:rsidR="0037462A" w:rsidRDefault="0037462A" w:rsidP="0037462A">
      <w:pPr>
        <w:rPr>
          <w:lang w:val="en-US"/>
        </w:rPr>
      </w:pPr>
    </w:p>
    <w:p w14:paraId="7BBD2B88" w14:textId="77777777" w:rsidR="0037462A" w:rsidRDefault="0037462A">
      <w:pPr>
        <w:rPr>
          <w:rFonts w:eastAsiaTheme="majorEastAsia" w:cstheme="majorBidi"/>
          <w:bCs/>
          <w:caps/>
          <w:color w:val="0060A9"/>
          <w:sz w:val="36"/>
          <w:szCs w:val="36"/>
          <w:lang w:val="en-US"/>
        </w:rPr>
      </w:pPr>
      <w:r>
        <w:rPr>
          <w:lang w:val="en-US"/>
        </w:rPr>
        <w:br w:type="page"/>
      </w:r>
    </w:p>
    <w:p w14:paraId="1EBAFDD4" w14:textId="373B5F20" w:rsidR="009E7B2C" w:rsidRPr="00951BC4" w:rsidRDefault="009E7B2C" w:rsidP="00C876B0">
      <w:pPr>
        <w:pStyle w:val="Heading1"/>
        <w:rPr>
          <w:lang w:val="en-US"/>
        </w:rPr>
      </w:pPr>
      <w:r w:rsidRPr="00951BC4">
        <w:rPr>
          <w:lang w:val="en-US"/>
        </w:rPr>
        <w:lastRenderedPageBreak/>
        <w:t>Complexity and Causality</w:t>
      </w:r>
    </w:p>
    <w:p w14:paraId="06A85FFF" w14:textId="77777777" w:rsidR="009E7B2C" w:rsidRPr="00951BC4" w:rsidRDefault="009E7B2C" w:rsidP="009E7B2C">
      <w:pPr>
        <w:rPr>
          <w:lang w:val="en-US"/>
        </w:rPr>
      </w:pPr>
      <w:r w:rsidRPr="00951BC4">
        <w:rPr>
          <w:lang w:val="en-US"/>
        </w:rPr>
        <w:t xml:space="preserve">Quoting from </w:t>
      </w:r>
      <w:hyperlink r:id="rId15" w:history="1">
        <w:r w:rsidR="00E55B17" w:rsidRPr="00951BC4">
          <w:rPr>
            <w:rStyle w:val="Hyperlink"/>
            <w:lang w:val="en-US"/>
          </w:rPr>
          <w:t>http://www.noop.nl/2008/08/simple-vs-complicated-vs-complex-vs-chaotic.html</w:t>
        </w:r>
      </w:hyperlink>
      <w:r w:rsidR="00E55B17" w:rsidRPr="00951BC4">
        <w:rPr>
          <w:lang w:val="en-US"/>
        </w:rPr>
        <w:t xml:space="preserve">, </w:t>
      </w:r>
    </w:p>
    <w:p w14:paraId="04777309" w14:textId="77777777" w:rsidR="009E7B2C" w:rsidRPr="00951BC4" w:rsidRDefault="009E7B2C" w:rsidP="009E7B2C">
      <w:pPr>
        <w:pStyle w:val="Heading3"/>
        <w:ind w:left="720"/>
        <w:rPr>
          <w:lang w:val="en-US"/>
        </w:rPr>
      </w:pPr>
      <w:r w:rsidRPr="00951BC4">
        <w:rPr>
          <w:lang w:val="en-US"/>
        </w:rPr>
        <w:t>My car key is simple.</w:t>
      </w:r>
    </w:p>
    <w:p w14:paraId="7584D8FD" w14:textId="77777777" w:rsidR="009E7B2C" w:rsidRPr="00951BC4" w:rsidRDefault="009E7B2C" w:rsidP="009E7B2C">
      <w:pPr>
        <w:ind w:left="720"/>
        <w:rPr>
          <w:sz w:val="20"/>
          <w:lang w:val="en-US"/>
        </w:rPr>
      </w:pPr>
      <w:r w:rsidRPr="00951BC4">
        <w:rPr>
          <w:sz w:val="20"/>
          <w:lang w:val="en-US"/>
        </w:rPr>
        <w:t xml:space="preserve">It took me about three seconds to understand how my car key works. OK, maybe that's not quite correct. Mine has a battery in it. If I take it apart it might take me another three hours to understand its details. But yeah, </w:t>
      </w:r>
      <w:proofErr w:type="gramStart"/>
      <w:r w:rsidRPr="00951BC4">
        <w:rPr>
          <w:sz w:val="20"/>
          <w:lang w:val="en-US"/>
        </w:rPr>
        <w:t>I'm smart</w:t>
      </w:r>
      <w:proofErr w:type="gramEnd"/>
      <w:r w:rsidRPr="00951BC4">
        <w:rPr>
          <w:sz w:val="20"/>
          <w:lang w:val="en-US"/>
        </w:rPr>
        <w:t xml:space="preserve">, </w:t>
      </w:r>
      <w:proofErr w:type="gramStart"/>
      <w:r w:rsidRPr="00951BC4">
        <w:rPr>
          <w:sz w:val="20"/>
          <w:lang w:val="en-US"/>
        </w:rPr>
        <w:t>I'll manage</w:t>
      </w:r>
      <w:proofErr w:type="gramEnd"/>
      <w:r w:rsidRPr="00951BC4">
        <w:rPr>
          <w:sz w:val="20"/>
          <w:lang w:val="en-US"/>
        </w:rPr>
        <w:t xml:space="preserve">. </w:t>
      </w:r>
    </w:p>
    <w:p w14:paraId="04854F02" w14:textId="77777777" w:rsidR="009E7B2C" w:rsidRPr="00951BC4" w:rsidRDefault="009E7B2C" w:rsidP="009E7B2C">
      <w:pPr>
        <w:pStyle w:val="Heading3"/>
        <w:ind w:left="720"/>
        <w:rPr>
          <w:lang w:val="en-US"/>
        </w:rPr>
      </w:pPr>
      <w:r w:rsidRPr="00951BC4">
        <w:rPr>
          <w:lang w:val="en-US"/>
        </w:rPr>
        <w:t>My car is complicated.</w:t>
      </w:r>
    </w:p>
    <w:p w14:paraId="0934C530" w14:textId="77777777" w:rsidR="009E7B2C" w:rsidRPr="00951BC4" w:rsidRDefault="009E7B2C" w:rsidP="009E7B2C">
      <w:pPr>
        <w:ind w:left="720"/>
        <w:rPr>
          <w:sz w:val="20"/>
          <w:lang w:val="en-US"/>
        </w:rPr>
      </w:pPr>
      <w:r w:rsidRPr="00951BC4">
        <w:rPr>
          <w:sz w:val="20"/>
          <w:lang w:val="en-US"/>
        </w:rPr>
        <w:t xml:space="preserve">It would take me years to understand how my car works. And I don't intend to. But if I did, then some day in the far future I would know with certainty the purpose of each mechanism and each electrical circuit. I would fully understand how to control it, and I would be able to take my car apart and reassemble it, driving it exactly as I did before. </w:t>
      </w:r>
      <w:proofErr w:type="gramStart"/>
      <w:r w:rsidRPr="00951BC4">
        <w:rPr>
          <w:sz w:val="20"/>
          <w:lang w:val="en-US"/>
        </w:rPr>
        <w:t>In theory, of course.</w:t>
      </w:r>
      <w:proofErr w:type="gramEnd"/>
      <w:r w:rsidRPr="00951BC4">
        <w:rPr>
          <w:sz w:val="20"/>
          <w:lang w:val="en-US"/>
        </w:rPr>
        <w:t xml:space="preserve"> In practice, only real men do things like that.</w:t>
      </w:r>
    </w:p>
    <w:p w14:paraId="487D8486" w14:textId="77777777" w:rsidR="009E7B2C" w:rsidRPr="00951BC4" w:rsidRDefault="009E7B2C" w:rsidP="009E7B2C">
      <w:pPr>
        <w:pStyle w:val="Heading3"/>
        <w:ind w:left="720"/>
        <w:rPr>
          <w:lang w:val="en-US"/>
        </w:rPr>
      </w:pPr>
      <w:r w:rsidRPr="00951BC4">
        <w:rPr>
          <w:lang w:val="en-US"/>
        </w:rPr>
        <w:t>Car traffic is complex.</w:t>
      </w:r>
    </w:p>
    <w:p w14:paraId="1251EA77" w14:textId="77777777" w:rsidR="009E7B2C" w:rsidRPr="00951BC4" w:rsidRDefault="009E7B2C" w:rsidP="009E7B2C">
      <w:pPr>
        <w:ind w:left="720"/>
        <w:rPr>
          <w:sz w:val="20"/>
          <w:lang w:val="en-US"/>
        </w:rPr>
      </w:pPr>
      <w:r w:rsidRPr="00951BC4">
        <w:rPr>
          <w:sz w:val="20"/>
          <w:lang w:val="en-US"/>
        </w:rPr>
        <w:t>I can travel up and down the same street for twenty years, and things would be different every time. There is no way to fully understand and know what happens around me on the road when I drive, how other drivers operate their vehicles, and how the people in the streets interact. I can make guesses, and I can gain experience in predicting outcomes. But I will never know for sure.</w:t>
      </w:r>
    </w:p>
    <w:p w14:paraId="6B9C8C47" w14:textId="77777777" w:rsidR="009E7B2C" w:rsidRPr="00951BC4" w:rsidRDefault="009E7B2C" w:rsidP="009E7B2C">
      <w:pPr>
        <w:pStyle w:val="Heading3"/>
        <w:ind w:left="720"/>
        <w:rPr>
          <w:lang w:val="en-US"/>
        </w:rPr>
      </w:pPr>
      <w:r w:rsidRPr="00951BC4">
        <w:rPr>
          <w:lang w:val="en-US"/>
        </w:rPr>
        <w:t>Car traffic in Lagos (Nigeria) is chaotic.</w:t>
      </w:r>
    </w:p>
    <w:p w14:paraId="6FBE70B5" w14:textId="77777777" w:rsidR="009E7B2C" w:rsidRPr="00951BC4" w:rsidRDefault="009E7B2C" w:rsidP="009E7B2C">
      <w:pPr>
        <w:ind w:left="720"/>
        <w:rPr>
          <w:sz w:val="20"/>
          <w:lang w:val="en-US"/>
        </w:rPr>
      </w:pPr>
      <w:r w:rsidRPr="00951BC4">
        <w:rPr>
          <w:sz w:val="20"/>
          <w:lang w:val="en-US"/>
        </w:rPr>
        <w:t xml:space="preserve">When things get too complex, they easily become chaotic. </w:t>
      </w:r>
      <w:proofErr w:type="gramStart"/>
      <w:r w:rsidRPr="00951BC4">
        <w:rPr>
          <w:sz w:val="20"/>
          <w:lang w:val="en-US"/>
        </w:rPr>
        <w:t>Traffic in Lagos is so bad</w:t>
      </w:r>
      <w:proofErr w:type="gramEnd"/>
      <w:r w:rsidRPr="00951BC4">
        <w:rPr>
          <w:sz w:val="20"/>
          <w:lang w:val="en-US"/>
        </w:rPr>
        <w:t xml:space="preserve">, </w:t>
      </w:r>
      <w:proofErr w:type="gramStart"/>
      <w:r w:rsidRPr="00951BC4">
        <w:rPr>
          <w:sz w:val="20"/>
          <w:lang w:val="en-US"/>
        </w:rPr>
        <w:t>it is not even predictable</w:t>
      </w:r>
      <w:proofErr w:type="gramEnd"/>
      <w:r w:rsidRPr="00951BC4">
        <w:rPr>
          <w:sz w:val="20"/>
          <w:lang w:val="en-US"/>
        </w:rPr>
        <w:t>. Poor infrastructure and planning, heaps of waste, pollution, lack of security, floods, and many more problems make it one of the worst places in the world to be, as a simple car driver.</w:t>
      </w:r>
    </w:p>
    <w:p w14:paraId="77F6C5C3" w14:textId="77777777" w:rsidR="009E7B2C" w:rsidRPr="00951BC4" w:rsidRDefault="00E55B17" w:rsidP="00F5593A">
      <w:pPr>
        <w:jc w:val="center"/>
        <w:rPr>
          <w:lang w:val="en-US"/>
        </w:rPr>
      </w:pPr>
      <w:r w:rsidRPr="00951BC4">
        <w:rPr>
          <w:noProof/>
          <w:lang w:val="en-US"/>
        </w:rPr>
        <w:drawing>
          <wp:inline distT="0" distB="0" distL="0" distR="0" wp14:anchorId="3BA89B1F" wp14:editId="030275E2">
            <wp:extent cx="3457575" cy="2973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458" cy="297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0DCD57" w14:textId="77777777" w:rsidR="00F90F60" w:rsidRPr="00951BC4" w:rsidRDefault="00F90F60">
      <w:pPr>
        <w:rPr>
          <w:lang w:val="en-US"/>
        </w:rPr>
      </w:pPr>
      <w:r w:rsidRPr="00951BC4">
        <w:rPr>
          <w:lang w:val="en-US"/>
        </w:rPr>
        <w:t>Discuss in 3-4 person groups what each of these categories mean</w:t>
      </w:r>
    </w:p>
    <w:p w14:paraId="198B540E" w14:textId="77777777" w:rsidR="009E7B2C" w:rsidRPr="00951BC4" w:rsidRDefault="00F90F60">
      <w:pPr>
        <w:rPr>
          <w:lang w:val="en-US"/>
        </w:rPr>
      </w:pPr>
      <w:r w:rsidRPr="00951BC4">
        <w:rPr>
          <w:lang w:val="en-US"/>
        </w:rPr>
        <w:t>Then</w:t>
      </w:r>
      <w:r w:rsidR="00E55B17" w:rsidRPr="00951BC4">
        <w:rPr>
          <w:lang w:val="en-US"/>
        </w:rPr>
        <w:t xml:space="preserve">, brainstorm </w:t>
      </w:r>
      <w:r w:rsidR="00F5593A" w:rsidRPr="00951BC4">
        <w:rPr>
          <w:lang w:val="en-US"/>
        </w:rPr>
        <w:t xml:space="preserve">in 3 minutes </w:t>
      </w:r>
      <w:r w:rsidR="00E55B17" w:rsidRPr="00951BC4">
        <w:rPr>
          <w:lang w:val="en-US"/>
        </w:rPr>
        <w:t>as many examples to each of the categories as you can</w:t>
      </w:r>
      <w:r w:rsidR="00F5593A" w:rsidRPr="00951BC4">
        <w:rPr>
          <w:lang w:val="en-US"/>
        </w:rPr>
        <w:t xml:space="preserve">. </w:t>
      </w:r>
      <w:r w:rsidR="00EF75FA" w:rsidRPr="00951BC4">
        <w:rPr>
          <w:lang w:val="en-US"/>
        </w:rPr>
        <w:t>Try to find</w:t>
      </w:r>
      <w:r w:rsidR="00F5593A" w:rsidRPr="00951BC4">
        <w:rPr>
          <w:lang w:val="en-US"/>
        </w:rPr>
        <w:t xml:space="preserve"> examples </w:t>
      </w:r>
      <w:r w:rsidR="00EF75FA" w:rsidRPr="00951BC4">
        <w:rPr>
          <w:lang w:val="en-US"/>
        </w:rPr>
        <w:t>that are</w:t>
      </w:r>
      <w:r w:rsidR="00F5593A" w:rsidRPr="00951BC4">
        <w:rPr>
          <w:lang w:val="en-US"/>
        </w:rPr>
        <w:t xml:space="preserve"> related to </w:t>
      </w:r>
      <w:r w:rsidR="00EF75FA" w:rsidRPr="00951BC4">
        <w:rPr>
          <w:lang w:val="en-US"/>
        </w:rPr>
        <w:t>your work</w:t>
      </w:r>
      <w:r w:rsidR="00F5593A" w:rsidRPr="00951BC4">
        <w:rPr>
          <w:lang w:val="en-US"/>
        </w:rPr>
        <w:t>in</w:t>
      </w:r>
      <w:r w:rsidR="00EF75FA" w:rsidRPr="00951BC4">
        <w:rPr>
          <w:lang w:val="en-US"/>
        </w:rPr>
        <w:t>g</w:t>
      </w:r>
      <w:r w:rsidR="00F5593A" w:rsidRPr="00951BC4">
        <w:rPr>
          <w:lang w:val="en-US"/>
        </w:rPr>
        <w:t xml:space="preserve"> environment.</w:t>
      </w:r>
      <w:r w:rsidR="009E7B2C" w:rsidRPr="00951BC4">
        <w:rPr>
          <w:lang w:val="en-US"/>
        </w:rPr>
        <w:br w:type="page"/>
      </w:r>
    </w:p>
    <w:p w14:paraId="11246193" w14:textId="77777777" w:rsidR="00310506" w:rsidRPr="00951BC4" w:rsidRDefault="0058273B" w:rsidP="00C876B0">
      <w:pPr>
        <w:pStyle w:val="Heading1"/>
        <w:rPr>
          <w:lang w:val="en-US"/>
        </w:rPr>
      </w:pPr>
      <w:r w:rsidRPr="00951BC4">
        <w:rPr>
          <w:lang w:val="en-US"/>
        </w:rPr>
        <w:lastRenderedPageBreak/>
        <w:t>The Big Picture</w:t>
      </w:r>
    </w:p>
    <w:p w14:paraId="3BBFF8A1" w14:textId="77777777" w:rsidR="006B5686" w:rsidRPr="00951BC4" w:rsidRDefault="0058273B" w:rsidP="006B5686">
      <w:pPr>
        <w:rPr>
          <w:lang w:val="en-US"/>
        </w:rPr>
      </w:pPr>
      <w:r w:rsidRPr="00951BC4">
        <w:rPr>
          <w:lang w:val="en-US"/>
        </w:rPr>
        <w:t>As this topic is discussed, update the diagram below with conceptual levels and elements that are related to each level.</w:t>
      </w:r>
    </w:p>
    <w:p w14:paraId="4EB2031E" w14:textId="77777777" w:rsidR="0058273B" w:rsidRPr="00951BC4" w:rsidRDefault="0058273B" w:rsidP="006B5686">
      <w:pPr>
        <w:rPr>
          <w:lang w:val="en-US"/>
        </w:rPr>
      </w:pPr>
    </w:p>
    <w:p w14:paraId="1E2E6C71" w14:textId="77777777" w:rsidR="0058273B" w:rsidRPr="00951BC4" w:rsidRDefault="00EF75FA">
      <w:pPr>
        <w:rPr>
          <w:lang w:val="en-US"/>
        </w:rPr>
      </w:pPr>
      <w:r w:rsidRPr="00951BC4">
        <w:rPr>
          <w:noProof/>
          <w:lang w:val="en-US"/>
        </w:rPr>
        <w:drawing>
          <wp:anchor distT="0" distB="0" distL="114300" distR="114300" simplePos="0" relativeHeight="251578368" behindDoc="0" locked="0" layoutInCell="1" allowOverlap="1" wp14:anchorId="7DC667C1" wp14:editId="10710791">
            <wp:simplePos x="0" y="0"/>
            <wp:positionH relativeFrom="column">
              <wp:posOffset>685800</wp:posOffset>
            </wp:positionH>
            <wp:positionV relativeFrom="paragraph">
              <wp:posOffset>993140</wp:posOffset>
            </wp:positionV>
            <wp:extent cx="4243705" cy="53721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3705" cy="5372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73B" w:rsidRPr="00951BC4">
        <w:rPr>
          <w:lang w:val="en-US"/>
        </w:rPr>
        <w:br w:type="page"/>
      </w:r>
    </w:p>
    <w:p w14:paraId="7602FD05" w14:textId="77777777" w:rsidR="0058273B" w:rsidRPr="00951BC4" w:rsidRDefault="00A95764" w:rsidP="00C876B0">
      <w:pPr>
        <w:pStyle w:val="Heading1"/>
        <w:rPr>
          <w:lang w:val="en-US"/>
        </w:rPr>
      </w:pPr>
      <w:r w:rsidRPr="00951BC4">
        <w:rPr>
          <w:lang w:val="en-US"/>
        </w:rPr>
        <w:lastRenderedPageBreak/>
        <w:t>Scrum ROles vs. Traditional Project Manager</w:t>
      </w:r>
    </w:p>
    <w:p w14:paraId="6BB19E14" w14:textId="5C788284" w:rsidR="00A95764" w:rsidRPr="00951BC4" w:rsidRDefault="00A95764" w:rsidP="00A95764">
      <w:pPr>
        <w:rPr>
          <w:lang w:val="en-US"/>
        </w:rPr>
      </w:pPr>
      <w:r w:rsidRPr="00951BC4">
        <w:rPr>
          <w:lang w:val="en-US"/>
        </w:rPr>
        <w:t xml:space="preserve">In small groups, discuss the different kinds of responsibilities and activities traditional project managers typically have. Then discuss how those responsibilities and activities would map to Scrum roles. </w:t>
      </w:r>
      <w:r w:rsidR="002836BA" w:rsidRPr="00951BC4">
        <w:rPr>
          <w:lang w:val="en-US"/>
        </w:rPr>
        <w:t>Please</w:t>
      </w:r>
      <w:r w:rsidRPr="00951BC4">
        <w:rPr>
          <w:lang w:val="en-US"/>
        </w:rPr>
        <w:t xml:space="preserve"> write your mapping to the diagram below.</w:t>
      </w:r>
      <w:r w:rsidR="00252391" w:rsidRPr="00951BC4">
        <w:rPr>
          <w:noProof/>
          <w:lang w:val="en-US"/>
        </w:rPr>
        <w:t xml:space="preserve"> </w:t>
      </w:r>
    </w:p>
    <w:p w14:paraId="180A4973" w14:textId="338C5E13" w:rsidR="0058273B" w:rsidRPr="00951BC4" w:rsidRDefault="00DD1DC2" w:rsidP="000D2E74">
      <w:pPr>
        <w:rPr>
          <w:lang w:val="en-US"/>
        </w:rPr>
      </w:pPr>
      <w:r w:rsidRPr="00951BC4">
        <w:rPr>
          <w:noProof/>
          <w:lang w:val="en-US"/>
        </w:rPr>
        <w:drawing>
          <wp:anchor distT="0" distB="0" distL="114300" distR="114300" simplePos="0" relativeHeight="251629568" behindDoc="0" locked="0" layoutInCell="1" allowOverlap="1" wp14:anchorId="01804A45" wp14:editId="5B3BFC73">
            <wp:simplePos x="0" y="0"/>
            <wp:positionH relativeFrom="column">
              <wp:posOffset>1714500</wp:posOffset>
            </wp:positionH>
            <wp:positionV relativeFrom="paragraph">
              <wp:posOffset>4089400</wp:posOffset>
            </wp:positionV>
            <wp:extent cx="996950" cy="512424"/>
            <wp:effectExtent l="0" t="0" r="0" b="0"/>
            <wp:wrapNone/>
            <wp:docPr id="21509" name="Picture 21509" descr="MCj0240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descr="MCj0240361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51242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202A" w:rsidRPr="00951BC4">
        <w:rPr>
          <w:noProof/>
          <w:lang w:val="en-US"/>
        </w:rPr>
        <mc:AlternateContent>
          <mc:Choice Requires="wps">
            <w:drawing>
              <wp:anchor distT="0" distB="0" distL="114300" distR="114300" simplePos="0" relativeHeight="251633664" behindDoc="0" locked="0" layoutInCell="1" allowOverlap="1" wp14:anchorId="00B59CC8" wp14:editId="2750B027">
                <wp:simplePos x="0" y="0"/>
                <wp:positionH relativeFrom="column">
                  <wp:posOffset>5029200</wp:posOffset>
                </wp:positionH>
                <wp:positionV relativeFrom="paragraph">
                  <wp:posOffset>4091940</wp:posOffset>
                </wp:positionV>
                <wp:extent cx="515620" cy="515620"/>
                <wp:effectExtent l="50800" t="25400" r="68580" b="93980"/>
                <wp:wrapThrough wrapText="bothSides">
                  <wp:wrapPolygon edited="0">
                    <wp:start x="4256" y="-1064"/>
                    <wp:lineTo x="-2128" y="0"/>
                    <wp:lineTo x="-2128" y="17025"/>
                    <wp:lineTo x="4256" y="24473"/>
                    <wp:lineTo x="17025" y="24473"/>
                    <wp:lineTo x="23409" y="17025"/>
                    <wp:lineTo x="23409" y="11704"/>
                    <wp:lineTo x="21281" y="6384"/>
                    <wp:lineTo x="17025" y="-1064"/>
                    <wp:lineTo x="4256" y="-1064"/>
                  </wp:wrapPolygon>
                </wp:wrapThrough>
                <wp:docPr id="21523" name="&quot;No&quot; Symbol 21523"/>
                <wp:cNvGraphicFramePr/>
                <a:graphic xmlns:a="http://schemas.openxmlformats.org/drawingml/2006/main">
                  <a:graphicData uri="http://schemas.microsoft.com/office/word/2010/wordprocessingShape">
                    <wps:wsp>
                      <wps:cNvSpPr/>
                      <wps:spPr>
                        <a:xfrm>
                          <a:off x="0" y="0"/>
                          <a:ext cx="515620" cy="515620"/>
                        </a:xfrm>
                        <a:prstGeom prst="noSmoking">
                          <a:avLst>
                            <a:gd name="adj" fmla="val 10032"/>
                          </a:avLst>
                        </a:prstGeom>
                        <a:ln/>
                      </wps:spPr>
                      <wps:style>
                        <a:lnRef idx="1">
                          <a:schemeClr val="accent2"/>
                        </a:lnRef>
                        <a:fillRef idx="3">
                          <a:schemeClr val="accent2"/>
                        </a:fillRef>
                        <a:effectRef idx="2">
                          <a:schemeClr val="accent2"/>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1523" o:spid="_x0000_s1026" type="#_x0000_t57" style="position:absolute;margin-left:396pt;margin-top:322.2pt;width:40.6pt;height:4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" adj="2167"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BE1424" w:rsidRPr="00951BC4">
        <w:rPr>
          <w:noProof/>
          <w:lang w:val="en-US"/>
        </w:rPr>
        <mc:AlternateContent>
          <mc:Choice Requires="wpg">
            <w:drawing>
              <wp:anchor distT="0" distB="0" distL="114300" distR="114300" simplePos="0" relativeHeight="251631616" behindDoc="0" locked="0" layoutInCell="1" allowOverlap="1" wp14:anchorId="3244722C" wp14:editId="5D82A2FB">
                <wp:simplePos x="0" y="0"/>
                <wp:positionH relativeFrom="column">
                  <wp:posOffset>2286000</wp:posOffset>
                </wp:positionH>
                <wp:positionV relativeFrom="paragraph">
                  <wp:posOffset>320040</wp:posOffset>
                </wp:positionV>
                <wp:extent cx="429649" cy="685800"/>
                <wp:effectExtent l="0" t="0" r="2540" b="0"/>
                <wp:wrapNone/>
                <wp:docPr id="18434" name="Group 14"/>
                <wp:cNvGraphicFramePr/>
                <a:graphic xmlns:a="http://schemas.openxmlformats.org/drawingml/2006/main">
                  <a:graphicData uri="http://schemas.microsoft.com/office/word/2010/wordprocessingGroup">
                    <wpg:wgp>
                      <wpg:cNvGrpSpPr/>
                      <wpg:grpSpPr bwMode="auto">
                        <a:xfrm>
                          <a:off x="0" y="0"/>
                          <a:ext cx="429649" cy="685800"/>
                          <a:chOff x="2458419" y="0"/>
                          <a:chExt cx="770" cy="1230"/>
                        </a:xfrm>
                        <a:extLst>
                          <a:ext uri="{0CCBE362-F206-4b92-989A-16890622DB6E}">
                            <ma14:wrappingTextBoxFlag xmlns:ma14="http://schemas.microsoft.com/office/mac/drawingml/2011/main"/>
                          </a:ext>
                        </a:extLst>
                      </wpg:grpSpPr>
                      <wps:wsp>
                        <wps:cNvPr id="18435" name="Rectangle 18435"/>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0534894D" w14:textId="77777777" w:rsidR="006975AF" w:rsidRDefault="006975AF" w:rsidP="00252391">
                              <w:pPr>
                                <w:rPr>
                                  <w:rFonts w:eastAsia="Times New Roman" w:cs="Times New Roman"/>
                                </w:rPr>
                              </w:pPr>
                            </w:p>
                          </w:txbxContent>
                        </wps:txbx>
                        <wps:bodyPr/>
                      </wps:wsp>
                      <wps:wsp>
                        <wps:cNvPr id="18445" name="Freeform 18445"/>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4B83FF60" w14:textId="77777777" w:rsidR="006975AF" w:rsidRDefault="006975AF" w:rsidP="00252391">
                              <w:pPr>
                                <w:rPr>
                                  <w:rFonts w:eastAsia="Times New Roman" w:cs="Times New Roman"/>
                                </w:rPr>
                              </w:pPr>
                            </w:p>
                          </w:txbxContent>
                        </wps:txbx>
                        <wps:bodyPr/>
                      </wps:wsp>
                      <wps:wsp>
                        <wps:cNvPr id="18446" name="Freeform 18446"/>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21E8ECC1" w14:textId="77777777" w:rsidR="006975AF" w:rsidRDefault="006975AF" w:rsidP="00252391">
                              <w:pPr>
                                <w:rPr>
                                  <w:rFonts w:eastAsia="Times New Roman" w:cs="Times New Roman"/>
                                </w:rPr>
                              </w:pPr>
                            </w:p>
                          </w:txbxContent>
                        </wps:txbx>
                        <wps:bodyPr/>
                      </wps:wsp>
                      <wps:wsp>
                        <wps:cNvPr id="18447" name="Freeform 18447"/>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7FCF6AA5" w14:textId="77777777" w:rsidR="006975AF" w:rsidRDefault="006975AF" w:rsidP="00252391">
                              <w:pPr>
                                <w:rPr>
                                  <w:rFonts w:eastAsia="Times New Roman" w:cs="Times New Roman"/>
                                </w:rPr>
                              </w:pPr>
                            </w:p>
                          </w:txbxContent>
                        </wps:txbx>
                        <wps:bodyPr/>
                      </wps:wsp>
                      <wps:wsp>
                        <wps:cNvPr id="18448" name="Freeform 18448"/>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533B4788" w14:textId="77777777" w:rsidR="006975AF" w:rsidRDefault="006975AF" w:rsidP="00252391">
                              <w:pPr>
                                <w:rPr>
                                  <w:rFonts w:eastAsia="Times New Roman" w:cs="Times New Roman"/>
                                </w:rPr>
                              </w:pPr>
                            </w:p>
                          </w:txbxContent>
                        </wps:txbx>
                        <wps:bodyPr/>
                      </wps:wsp>
                      <wps:wsp>
                        <wps:cNvPr id="18449" name="Freeform 18449"/>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24341588" w14:textId="77777777" w:rsidR="006975AF" w:rsidRDefault="006975AF" w:rsidP="00252391">
                              <w:pPr>
                                <w:rPr>
                                  <w:rFonts w:eastAsia="Times New Roman" w:cs="Times New Roman"/>
                                </w:rPr>
                              </w:pPr>
                            </w:p>
                          </w:txbxContent>
                        </wps:txbx>
                        <wps:bodyPr/>
                      </wps:wsp>
                      <wps:wsp>
                        <wps:cNvPr id="18450" name="Freeform 18450"/>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7D2AD62C" w14:textId="77777777" w:rsidR="006975AF" w:rsidRDefault="006975AF" w:rsidP="00252391">
                              <w:pPr>
                                <w:rPr>
                                  <w:rFonts w:eastAsia="Times New Roman" w:cs="Times New Roman"/>
                                </w:rPr>
                              </w:pPr>
                            </w:p>
                          </w:txbxContent>
                        </wps:txbx>
                        <wps:bodyPr/>
                      </wps:wsp>
                      <wps:wsp>
                        <wps:cNvPr id="18451" name="Freeform 18451"/>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6F675908" w14:textId="77777777" w:rsidR="006975AF" w:rsidRDefault="006975AF" w:rsidP="00252391">
                              <w:pPr>
                                <w:rPr>
                                  <w:rFonts w:eastAsia="Times New Roman" w:cs="Times New Roman"/>
                                </w:rPr>
                              </w:pPr>
                            </w:p>
                          </w:txbxContent>
                        </wps:txbx>
                        <wps:bodyPr/>
                      </wps:wsp>
                      <wps:wsp>
                        <wps:cNvPr id="18452" name="Freeform 18452"/>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6ACF7C45" w14:textId="77777777" w:rsidR="006975AF" w:rsidRDefault="006975AF" w:rsidP="00252391">
                              <w:pPr>
                                <w:rPr>
                                  <w:rFonts w:eastAsia="Times New Roman" w:cs="Times New Roman"/>
                                </w:rPr>
                              </w:pPr>
                            </w:p>
                          </w:txbxContent>
                        </wps:txbx>
                        <wps:bodyPr/>
                      </wps:wsp>
                      <wps:wsp>
                        <wps:cNvPr id="18453" name="Freeform 18453"/>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34DF405A" w14:textId="77777777" w:rsidR="006975AF" w:rsidRDefault="006975AF" w:rsidP="00252391">
                              <w:pPr>
                                <w:rPr>
                                  <w:rFonts w:eastAsia="Times New Roman" w:cs="Times New Roman"/>
                                </w:rPr>
                              </w:pPr>
                            </w:p>
                          </w:txbxContent>
                        </wps:txbx>
                        <wps:bodyPr/>
                      </wps:wsp>
                      <wps:wsp>
                        <wps:cNvPr id="18454" name="Freeform 18454"/>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3B49C14" w14:textId="77777777" w:rsidR="006975AF" w:rsidRDefault="006975AF" w:rsidP="00252391">
                              <w:pPr>
                                <w:rPr>
                                  <w:rFonts w:eastAsia="Times New Roman" w:cs="Times New Roman"/>
                                </w:rPr>
                              </w:pPr>
                            </w:p>
                          </w:txbxContent>
                        </wps:txbx>
                        <wps:bodyPr/>
                      </wps:wsp>
                      <wps:wsp>
                        <wps:cNvPr id="18455" name="Freeform 18455"/>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72D48DDE" w14:textId="77777777" w:rsidR="006975AF" w:rsidRDefault="006975AF" w:rsidP="00252391">
                              <w:pPr>
                                <w:rPr>
                                  <w:rFonts w:eastAsia="Times New Roman" w:cs="Times New Roman"/>
                                </w:rPr>
                              </w:pPr>
                            </w:p>
                          </w:txbxContent>
                        </wps:txbx>
                        <wps:bodyPr/>
                      </wps:wsp>
                      <wps:wsp>
                        <wps:cNvPr id="18456" name="Freeform 18456"/>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5F537F59" w14:textId="77777777" w:rsidR="006975AF" w:rsidRDefault="006975AF" w:rsidP="00252391">
                              <w:pPr>
                                <w:rPr>
                                  <w:rFonts w:eastAsia="Times New Roman" w:cs="Times New Roman"/>
                                </w:rPr>
                              </w:pPr>
                            </w:p>
                          </w:txbxContent>
                        </wps:txbx>
                        <wps:bodyPr/>
                      </wps:wsp>
                      <wps:wsp>
                        <wps:cNvPr id="18457" name="Freeform 18457"/>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2149635C" w14:textId="77777777" w:rsidR="006975AF" w:rsidRDefault="006975AF" w:rsidP="00252391">
                              <w:pPr>
                                <w:rPr>
                                  <w:rFonts w:eastAsia="Times New Roman" w:cs="Times New Roman"/>
                                </w:rPr>
                              </w:pPr>
                            </w:p>
                          </w:txbxContent>
                        </wps:txbx>
                        <wps:bodyPr/>
                      </wps:wsp>
                      <wps:wsp>
                        <wps:cNvPr id="18458" name="Freeform 18458"/>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177574BA" w14:textId="77777777" w:rsidR="006975AF" w:rsidRDefault="006975AF" w:rsidP="00252391">
                              <w:pPr>
                                <w:rPr>
                                  <w:rFonts w:eastAsia="Times New Roman" w:cs="Times New Roman"/>
                                </w:rPr>
                              </w:pPr>
                            </w:p>
                          </w:txbxContent>
                        </wps:txbx>
                        <wps:bodyPr/>
                      </wps:wsp>
                      <wps:wsp>
                        <wps:cNvPr id="18459" name="Freeform 18459"/>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100BAECF" w14:textId="77777777" w:rsidR="006975AF" w:rsidRDefault="006975AF" w:rsidP="00252391">
                              <w:pPr>
                                <w:rPr>
                                  <w:rFonts w:eastAsia="Times New Roman" w:cs="Times New Roman"/>
                                </w:rPr>
                              </w:pPr>
                            </w:p>
                          </w:txbxContent>
                        </wps:txbx>
                        <wps:bodyPr/>
                      </wps:wsp>
                      <wps:wsp>
                        <wps:cNvPr id="18460" name="Freeform 18460"/>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2B3DE742" w14:textId="77777777" w:rsidR="006975AF" w:rsidRDefault="006975AF" w:rsidP="00252391">
                              <w:pPr>
                                <w:rPr>
                                  <w:rFonts w:eastAsia="Times New Roman" w:cs="Times New Roman"/>
                                </w:rPr>
                              </w:pPr>
                            </w:p>
                          </w:txbxContent>
                        </wps:txbx>
                        <wps:bodyPr/>
                      </wps:wsp>
                      <wps:wsp>
                        <wps:cNvPr id="18461" name="Freeform 18461"/>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00DDA154" w14:textId="77777777" w:rsidR="006975AF" w:rsidRDefault="006975AF" w:rsidP="00252391">
                              <w:pPr>
                                <w:rPr>
                                  <w:rFonts w:eastAsia="Times New Roman" w:cs="Times New Roman"/>
                                </w:rPr>
                              </w:pPr>
                            </w:p>
                          </w:txbxContent>
                        </wps:txbx>
                        <wps:bodyPr/>
                      </wps:wsp>
                      <wps:wsp>
                        <wps:cNvPr id="18462" name="Freeform 18462"/>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5182B888" w14:textId="77777777" w:rsidR="006975AF" w:rsidRDefault="006975AF" w:rsidP="00252391">
                              <w:pPr>
                                <w:rPr>
                                  <w:rFonts w:eastAsia="Times New Roman" w:cs="Times New Roman"/>
                                </w:rPr>
                              </w:pPr>
                            </w:p>
                          </w:txbxContent>
                        </wps:txbx>
                        <wps:bodyPr/>
                      </wps:wsp>
                      <wps:wsp>
                        <wps:cNvPr id="18463" name="Freeform 18463"/>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1EEE08E9" w14:textId="77777777" w:rsidR="006975AF" w:rsidRDefault="006975AF" w:rsidP="00252391">
                              <w:pPr>
                                <w:rPr>
                                  <w:rFonts w:eastAsia="Times New Roman" w:cs="Times New Roman"/>
                                </w:rPr>
                              </w:pPr>
                            </w:p>
                          </w:txbxContent>
                        </wps:txbx>
                        <wps:bodyPr/>
                      </wps:wsp>
                      <wps:wsp>
                        <wps:cNvPr id="21504" name="Freeform 21504"/>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2CD886DF" w14:textId="77777777" w:rsidR="006975AF" w:rsidRDefault="006975AF" w:rsidP="00252391">
                              <w:pPr>
                                <w:rPr>
                                  <w:rFonts w:eastAsia="Times New Roman" w:cs="Times New Roman"/>
                                </w:rPr>
                              </w:pPr>
                            </w:p>
                          </w:txbxContent>
                        </wps:txbx>
                        <wps:bodyPr/>
                      </wps:wsp>
                      <wps:wsp>
                        <wps:cNvPr id="21505" name="Freeform 21505"/>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9BAE3A5" w14:textId="77777777" w:rsidR="006975AF" w:rsidRDefault="006975AF" w:rsidP="00252391">
                              <w:pPr>
                                <w:rPr>
                                  <w:rFonts w:eastAsia="Times New Roman" w:cs="Times New Roman"/>
                                </w:rPr>
                              </w:pPr>
                            </w:p>
                          </w:txbxContent>
                        </wps:txbx>
                        <wps:bodyPr/>
                      </wps:wsp>
                      <wps:wsp>
                        <wps:cNvPr id="21506" name="Freeform 21506"/>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61BBE11E" w14:textId="77777777" w:rsidR="006975AF" w:rsidRDefault="006975AF" w:rsidP="00252391">
                              <w:pPr>
                                <w:rPr>
                                  <w:rFonts w:eastAsia="Times New Roman" w:cs="Times New Roman"/>
                                </w:rPr>
                              </w:pPr>
                            </w:p>
                          </w:txbxContent>
                        </wps:txbx>
                        <wps:bodyPr/>
                      </wps:wsp>
                      <wps:wsp>
                        <wps:cNvPr id="21507" name="Freeform 21507"/>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7FB8343B" w14:textId="77777777" w:rsidR="006975AF" w:rsidRDefault="006975AF" w:rsidP="00252391">
                              <w:pPr>
                                <w:rPr>
                                  <w:rFonts w:eastAsia="Times New Roman" w:cs="Times New Roman"/>
                                </w:rPr>
                              </w:pPr>
                            </w:p>
                          </w:txbxContent>
                        </wps:txbx>
                        <wps:bodyPr/>
                      </wps:wsp>
                      <wps:wsp>
                        <wps:cNvPr id="21508" name="Freeform 21508"/>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58B8B0B2" w14:textId="77777777" w:rsidR="006975AF" w:rsidRDefault="006975AF" w:rsidP="00252391">
                              <w:pPr>
                                <w:rPr>
                                  <w:rFonts w:eastAsia="Times New Roman" w:cs="Times New Roman"/>
                                </w:rPr>
                              </w:pPr>
                            </w:p>
                          </w:txbxContent>
                        </wps:txbx>
                        <wps:bodyPr/>
                      </wps:wsp>
                      <wps:wsp>
                        <wps:cNvPr id="21511" name="Freeform 21511"/>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405F80D8" w14:textId="77777777" w:rsidR="006975AF" w:rsidRDefault="006975AF" w:rsidP="00252391">
                              <w:pPr>
                                <w:rPr>
                                  <w:rFonts w:eastAsia="Times New Roman" w:cs="Times New Roman"/>
                                </w:rPr>
                              </w:pPr>
                            </w:p>
                          </w:txbxContent>
                        </wps:txbx>
                        <wps:bodyPr/>
                      </wps:wsp>
                      <wps:wsp>
                        <wps:cNvPr id="21512" name="Freeform 21512"/>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2ADEB2B1" w14:textId="77777777" w:rsidR="006975AF" w:rsidRDefault="006975AF" w:rsidP="00252391">
                              <w:pPr>
                                <w:rPr>
                                  <w:rFonts w:eastAsia="Times New Roman" w:cs="Times New Roman"/>
                                </w:rPr>
                              </w:pPr>
                            </w:p>
                          </w:txbxContent>
                        </wps:txbx>
                        <wps:bodyPr/>
                      </wps:wsp>
                      <wps:wsp>
                        <wps:cNvPr id="21513" name="Freeform 21513"/>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3C79EA12" w14:textId="77777777" w:rsidR="006975AF" w:rsidRDefault="006975AF" w:rsidP="00252391">
                              <w:pPr>
                                <w:rPr>
                                  <w:rFonts w:eastAsia="Times New Roman" w:cs="Times New Roman"/>
                                </w:rPr>
                              </w:pPr>
                            </w:p>
                          </w:txbxContent>
                        </wps:txbx>
                        <wps:bodyPr/>
                      </wps:wsp>
                      <wps:wsp>
                        <wps:cNvPr id="21514" name="Freeform 21514"/>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2C15901A" w14:textId="77777777" w:rsidR="006975AF" w:rsidRDefault="006975AF" w:rsidP="00252391">
                              <w:pPr>
                                <w:rPr>
                                  <w:rFonts w:eastAsia="Times New Roman" w:cs="Times New Roman"/>
                                </w:rPr>
                              </w:pPr>
                            </w:p>
                          </w:txbxContent>
                        </wps:txbx>
                        <wps:bodyPr/>
                      </wps:wsp>
                      <wps:wsp>
                        <wps:cNvPr id="21515" name="Freeform 21515"/>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52460DEF" w14:textId="77777777" w:rsidR="006975AF" w:rsidRDefault="006975AF" w:rsidP="00252391">
                              <w:pPr>
                                <w:rPr>
                                  <w:rFonts w:eastAsia="Times New Roman" w:cs="Times New Roman"/>
                                </w:rPr>
                              </w:pPr>
                            </w:p>
                          </w:txbxContent>
                        </wps:txbx>
                        <wps:bodyPr/>
                      </wps:wsp>
                      <wps:wsp>
                        <wps:cNvPr id="21516" name="Freeform 21516"/>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64917784" w14:textId="77777777" w:rsidR="006975AF" w:rsidRDefault="006975AF" w:rsidP="00252391">
                              <w:pPr>
                                <w:rPr>
                                  <w:rFonts w:eastAsia="Times New Roman" w:cs="Times New Roman"/>
                                </w:rPr>
                              </w:pPr>
                            </w:p>
                          </w:txbxContent>
                        </wps:txbx>
                        <wps:bodyPr/>
                      </wps:wsp>
                      <wps:wsp>
                        <wps:cNvPr id="21517" name="Freeform 21517"/>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3BA30029" w14:textId="77777777" w:rsidR="006975AF" w:rsidRDefault="006975AF" w:rsidP="00252391">
                              <w:pPr>
                                <w:rPr>
                                  <w:rFonts w:eastAsia="Times New Roman" w:cs="Times New Roman"/>
                                </w:rPr>
                              </w:pPr>
                            </w:p>
                          </w:txbxContent>
                        </wps:txbx>
                        <wps:bodyPr/>
                      </wps:wsp>
                      <wps:wsp>
                        <wps:cNvPr id="21518" name="Freeform 21518"/>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749EC60" w14:textId="77777777" w:rsidR="006975AF" w:rsidRDefault="006975AF" w:rsidP="00252391">
                              <w:pPr>
                                <w:rPr>
                                  <w:rFonts w:eastAsia="Times New Roman" w:cs="Times New Roman"/>
                                </w:rPr>
                              </w:pPr>
                            </w:p>
                          </w:txbxContent>
                        </wps:txbx>
                        <wps:bodyPr/>
                      </wps:wsp>
                      <wps:wsp>
                        <wps:cNvPr id="21519" name="Freeform 21519"/>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69FE03A7" w14:textId="77777777" w:rsidR="006975AF" w:rsidRDefault="006975AF" w:rsidP="00252391">
                              <w:pPr>
                                <w:rPr>
                                  <w:rFonts w:eastAsia="Times New Roman" w:cs="Times New Roman"/>
                                </w:rPr>
                              </w:pPr>
                            </w:p>
                          </w:txbxContent>
                        </wps:txbx>
                        <wps:bodyPr/>
                      </wps:wsp>
                      <wps:wsp>
                        <wps:cNvPr id="21520" name="Freeform 21520"/>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50DF0358" w14:textId="77777777" w:rsidR="006975AF" w:rsidRDefault="006975AF" w:rsidP="00252391">
                              <w:pPr>
                                <w:rPr>
                                  <w:rFonts w:eastAsia="Times New Roman" w:cs="Times New Roman"/>
                                </w:rPr>
                              </w:pPr>
                            </w:p>
                          </w:txbxContent>
                        </wps:txbx>
                        <wps:bodyPr/>
                      </wps:wsp>
                      <wps:wsp>
                        <wps:cNvPr id="21521" name="Freeform 21521"/>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16903378" w14:textId="77777777" w:rsidR="006975AF" w:rsidRDefault="006975AF" w:rsidP="00252391">
                              <w:pPr>
                                <w:rPr>
                                  <w:rFonts w:eastAsia="Times New Roman" w:cs="Times New Roman"/>
                                </w:rPr>
                              </w:pPr>
                            </w:p>
                          </w:txbxContent>
                        </wps:txbx>
                        <wps:bodyPr/>
                      </wps:wsp>
                      <wps:wsp>
                        <wps:cNvPr id="21522" name="Freeform 21522"/>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351336AB" w14:textId="77777777" w:rsidR="006975AF" w:rsidRDefault="006975AF" w:rsidP="00252391">
                              <w:pPr>
                                <w:rPr>
                                  <w:rFonts w:eastAsia="Times New Roman" w:cs="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margin-left:180pt;margin-top:25.2pt;width:33.85pt;height:54pt;z-index:251631616" coordorigin="2458419" coordsize="770,1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">
                <v:rect id="Rectangle 18435" o:spid="_x0000_s1037"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mPOxQAA&#10;AN4AAAAPAAAAZHJzL2Rvd25yZXYueG1sRE9La8JAEL4X/A/LCL3VTW0rIbqRVBSrOdV68TbNTh40&#10;Oxuyq6b/visUvM3H95zFcjCtuFDvGssKnicRCOLC6oYrBcevzVMMwnlkja1lUvBLDpbp6GGBibZX&#10;/qTLwVcihLBLUEHtfZdI6YqaDLqJ7YgDV9reoA+wr6Tu8RrCTSunUTSTBhsODTV2tKqp+DmcjYLy&#10;JDOTbXPZ7f37aTMd8t36O1fqcTxkcxCeBn8X/7s/dJgfv768we2dcIN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CY87FAAAA3gAAAA8AAAAAAAAAAAAAAAAAlwIAAGRycy9k&#10;b3ducmV2LnhtbFBLBQYAAAAABAAEAPUAAACJAwAAAAA=&#10;" fillcolor="#b1cce2" stroked="f">
                  <v:textbox>
                    <w:txbxContent>
                      <w:p w14:paraId="0534894D" w14:textId="77777777" w:rsidR="006975AF" w:rsidRDefault="006975AF" w:rsidP="00252391">
                        <w:pPr>
                          <w:rPr>
                            <w:rFonts w:eastAsia="Times New Roman" w:cs="Times New Roman"/>
                          </w:rPr>
                        </w:pPr>
                      </w:p>
                    </w:txbxContent>
                  </v:textbox>
                </v:rect>
                <v:shape id="Freeform 18445" o:spid="_x0000_s1038"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HvexAAA&#10;AN4AAAAPAAAAZHJzL2Rvd25yZXYueG1sRE/dasIwFL4f+A7hCLsZmmxWKdUoQzYYYyD+PMCxOTal&#10;zUlpMq1vvwwGuzsf3+9ZbQbXiiv1ofas4XmqQBCX3tRcaTgd3yc5iBCRDbaeScOdAmzWo4cVFsbf&#10;eE/XQ6xECuFQoAYbY1dIGUpLDsPUd8SJu/jeYUywr6Tp8ZbCXStflFpIhzWnBosdbS2VzeHbadjd&#10;83A8f9WcqbenZqto1tjPmdaP4+F1CSLSEP/Ff+4Pk+bnWTaH33fSD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x73sQAAADeAAAADwAAAAAAAAAAAAAAAACXAgAAZHJzL2Rv&#10;d25yZXYueG1sUEsFBgAAAAAEAAQA9QAAAIgDA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4B83FF60" w14:textId="77777777" w:rsidR="006975AF" w:rsidRDefault="006975AF" w:rsidP="00252391">
                        <w:pPr>
                          <w:rPr>
                            <w:rFonts w:eastAsia="Times New Roman" w:cs="Times New Roman"/>
                          </w:rPr>
                        </w:pPr>
                      </w:p>
                    </w:txbxContent>
                  </v:textbox>
                </v:shape>
                <v:shape id="Freeform 18446" o:spid="_x0000_s1039"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5YWxQAA&#10;AN4AAAAPAAAAZHJzL2Rvd25yZXYueG1sRE/basJAEH0X/IdlhL6IbhSxGl1FBGmhiNQbPo7ZMUmb&#10;nQ3ZbUz/vlsQfJvDuc582ZhC1FS53LKCQT8CQZxYnXOq4HjY9CYgnEfWWFgmBb/kYLlot+YYa3vn&#10;T6r3PhUhhF2MCjLvy1hKl2Rk0PVtSRy4m60M+gCrVOoK7yHcFHIYRWNpMOfQkGFJ64yS7/2PUVDK&#10;+jR1H9cvGuy2Rdee+fI6fVPqpdOsZiA8Nf4pfrjfdZg/GY3G8P9Ou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PlhbFAAAA3gAAAA8AAAAAAAAAAAAAAAAAlwIAAGRycy9k&#10;b3ducmV2LnhtbFBLBQYAAAAABAAEAPUAAACJ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21E8ECC1" w14:textId="77777777" w:rsidR="006975AF" w:rsidRDefault="006975AF" w:rsidP="00252391">
                        <w:pPr>
                          <w:rPr>
                            <w:rFonts w:eastAsia="Times New Roman" w:cs="Times New Roman"/>
                          </w:rPr>
                        </w:pPr>
                      </w:p>
                    </w:txbxContent>
                  </v:textbox>
                </v:shape>
                <v:shape id="Freeform 18447" o:spid="_x0000_s1040"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CDhwQAA&#10;AN4AAAAPAAAAZHJzL2Rvd25yZXYueG1sRE/bagIxEH0X+g9hCr5ptuKN1SitIOqLou0HjJvZC91M&#10;liTq+vdGEHybw7nOfNmaWlzJ+cqygq9+AoI4s7riQsHf77o3BeEDssbaMim4k4fl4qMzx1TbGx/p&#10;egqFiCHsU1RQhtCkUvqsJIO+bxviyOXWGQwRukJqh7cYbmo5SJKxNFhxbCixoVVJ2f/pYhTYnS9o&#10;cN7U+Wa9R/dzyHl0kUp1P9vvGYhAbXiLX+6tjvOnw+EEnu/EG+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wg4cEAAADeAAAADwAAAAAAAAAAAAAAAACXAgAAZHJzL2Rvd25y&#10;ZXYueG1sUEsFBgAAAAAEAAQA9QAAAIU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7FCF6AA5" w14:textId="77777777" w:rsidR="006975AF" w:rsidRDefault="006975AF" w:rsidP="00252391">
                        <w:pPr>
                          <w:rPr>
                            <w:rFonts w:eastAsia="Times New Roman" w:cs="Times New Roman"/>
                          </w:rPr>
                        </w:pPr>
                      </w:p>
                    </w:txbxContent>
                  </v:textbox>
                </v:shape>
                <v:shape id="Freeform 18448" o:spid="_x0000_s1041"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BQhxgAA&#10;AN4AAAAPAAAAZHJzL2Rvd25yZXYueG1sRI9BawIxEIXvQv9DmII3zSpSZGsUKSz0UISql96myTS7&#10;uJksm3Rd/fWdQ8HbDO/Ne99sdmNo1UB9aiIbWMwLUMQ2uoa9gfOpmq1BpYzssI1MBm6UYLd9mmyw&#10;dPHKnzQcs1cSwqlEA3XOXal1sjUFTPPYEYv2E/uAWdbea9fjVcJDq5dF8aIDNiwNNXb0VpO9HH+D&#10;ga8QlkNx0IvT3fu2+qis+7bJmOnzuH8FlWnMD/P/9bsT/PVqJbzyjsy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GBQh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533B4788" w14:textId="77777777" w:rsidR="006975AF" w:rsidRDefault="006975AF" w:rsidP="00252391">
                        <w:pPr>
                          <w:rPr>
                            <w:rFonts w:eastAsia="Times New Roman" w:cs="Times New Roman"/>
                          </w:rPr>
                        </w:pPr>
                      </w:p>
                    </w:txbxContent>
                  </v:textbox>
                </v:shape>
                <v:shape id="Freeform 18449" o:spid="_x0000_s1042"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t4lxQAA&#10;AN4AAAAPAAAAZHJzL2Rvd25yZXYueG1sRE9Na8JAEL0X/A/LFHqrm1q1MbqKiGIPvVQLrbchOybR&#10;7GzYXU38926h0Ns83ufMFp2pxZWcrywreOknIIhzqysuFHztN88pCB+QNdaWScGNPCzmvYcZZtq2&#10;/EnXXShEDGGfoYIyhCaT0uclGfR92xBH7midwRChK6R22MZwU8tBkoylwYpjQ4kNrUrKz7uLUVAd&#10;Pkbfb2l7etXmZ+Rxu7mtXa3U02O3nIII1IV/8Z/7Xcf56XA4gd934g1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23iXFAAAA3gAAAA8AAAAAAAAAAAAAAAAAlwIAAGRycy9k&#10;b3ducmV2LnhtbFBLBQYAAAAABAAEAPUAAACJAwAAAAA=&#10;" adj="-11796480,,5400" path="m0,26l42,,86,12,92,64,72,20,50,12,,26xe" fillcolor="#d1d1d1" stroked="f">
                  <v:stroke joinstyle="round"/>
                  <v:formulas/>
                  <v:path arrowok="t" o:connecttype="custom" o:connectlocs="0,26;42,0;86,12;92,64;72,20;50,12;0,26" o:connectangles="0,0,0,0,0,0,0" textboxrect="0,0,92,64"/>
                  <v:textbox>
                    <w:txbxContent>
                      <w:p w14:paraId="24341588" w14:textId="77777777" w:rsidR="006975AF" w:rsidRDefault="006975AF" w:rsidP="00252391">
                        <w:pPr>
                          <w:rPr>
                            <w:rFonts w:eastAsia="Times New Roman" w:cs="Times New Roman"/>
                          </w:rPr>
                        </w:pPr>
                      </w:p>
                    </w:txbxContent>
                  </v:textbox>
                </v:shape>
                <v:shape id="Freeform 18450" o:spid="_x0000_s1043"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SnKyAAA&#10;AN4AAAAPAAAAZHJzL2Rvd25yZXYueG1sRI9PT8MwDMXvSHyHyEhcEEv5M5jKsmlCgLjSIcRuXmOa&#10;ao1TJVlb+PT4gMTNlp/fe7/levKdGiimNrCBq1kBirgOtuXGwPv2+XIBKmVki11gMvBNCdar05Ml&#10;ljaM/EZDlRslJpxKNOBy7kutU+3IY5qFnlhuXyF6zLLGRtuIo5j7Tl8XxZ322LIkOOzp0VF9qI7e&#10;QOd3nzf31bAZxuP0s4+Hj6cL92LM+dm0eQCVacr/4r/vVyv1F7dzARAcmUG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QdKcr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7D2AD62C" w14:textId="77777777" w:rsidR="006975AF" w:rsidRDefault="006975AF" w:rsidP="00252391">
                        <w:pPr>
                          <w:rPr>
                            <w:rFonts w:eastAsia="Times New Roman" w:cs="Times New Roman"/>
                          </w:rPr>
                        </w:pPr>
                      </w:p>
                    </w:txbxContent>
                  </v:textbox>
                </v:shape>
                <v:shape id="Freeform 18451" o:spid="_x0000_s1044"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G2DwwAA&#10;AN4AAAAPAAAAZHJzL2Rvd25yZXYueG1sRE9NawIxEL0X/A9hhN5qVqld2RqlFBZ6EEHtocdxM90s&#10;biYhibr990YQepvH+5zlerC9uFCInWMF00kBgrhxuuNWwfehflmAiAlZY++YFPxRhPVq9LTESrsr&#10;7+iyT63IIRwrVGBS8pWUsTFkMU6cJ87crwsWU4ahlTrgNYfbXs6K4k1a7Dg3GPT0aag57c9WQVFu&#10;2mOo/bw/Gf/DZluWtTsq9TwePt5BJBrSv/jh/tJ5/uJ1PoX7O/kG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G2DwwAAAN4AAAAPAAAAAAAAAAAAAAAAAJcCAABkcnMvZG93&#10;bnJldi54bWxQSwUGAAAAAAQABAD1AAAAhwM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6F675908" w14:textId="77777777" w:rsidR="006975AF" w:rsidRDefault="006975AF" w:rsidP="00252391">
                        <w:pPr>
                          <w:rPr>
                            <w:rFonts w:eastAsia="Times New Roman" w:cs="Times New Roman"/>
                          </w:rPr>
                        </w:pPr>
                      </w:p>
                    </w:txbxContent>
                  </v:textbox>
                </v:shape>
                <v:shape id="Freeform 18452" o:spid="_x0000_s1045"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hhdwwAA&#10;AN4AAAAPAAAAZHJzL2Rvd25yZXYueG1sRI9Bi8IwEIXvgv8hjOBFNFVUpBplVxG86q73oRmbYjOp&#10;TbR1f/1GELzN8N68781q09pSPKj2hWMF41ECgjhzuuBcwe/PfrgA4QOyxtIxKXiSh82621lhql3D&#10;R3qcQi5iCPsUFZgQqlRKnxmy6EeuIo7axdUWQ1zrXOoamxhuSzlJkrm0WHAkGKxoayi7nu42Qm7h&#10;ng0ae65MM7dy+3cc7/BbqX6v/VqCCNSGj/l9fdCx/mI6m8DrnTiD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hhdwwAAAN4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6ACF7C45" w14:textId="77777777" w:rsidR="006975AF" w:rsidRDefault="006975AF" w:rsidP="00252391">
                        <w:pPr>
                          <w:rPr>
                            <w:rFonts w:eastAsia="Times New Roman" w:cs="Times New Roman"/>
                          </w:rPr>
                        </w:pPr>
                      </w:p>
                    </w:txbxContent>
                  </v:textbox>
                </v:shape>
                <v:shape id="Freeform 18453" o:spid="_x0000_s1046"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dbhxwAA&#10;AN4AAAAPAAAAZHJzL2Rvd25yZXYueG1sRE9LawIxEL4L/Q9hCr2IZqv1wWqU0lJoT62rQnsbNuNm&#10;6WayJKmu/fWmUPA2H99zluvONuJIPtSOFdwPMxDEpdM1Vwp225fBHESIyBobx6TgTAHWq5veEnPt&#10;TryhYxErkUI45KjAxNjmUobSkMUwdC1x4g7OW4wJ+kpqj6cUbhs5yrKptFhzajDY0pOh8rv4sQo+&#10;vOm/T2eFzM5fb3Lz2+6fP0d7pe5uu8cFiEhdvIr/3a86zZ8/TMbw9066Qa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bnW4ccAAADeAAAADwAAAAAAAAAAAAAAAACXAgAAZHJz&#10;L2Rvd25yZXYueG1sUEsFBgAAAAAEAAQA9QAAAIsDA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34DF405A" w14:textId="77777777" w:rsidR="006975AF" w:rsidRDefault="006975AF" w:rsidP="00252391">
                        <w:pPr>
                          <w:rPr>
                            <w:rFonts w:eastAsia="Times New Roman" w:cs="Times New Roman"/>
                          </w:rPr>
                        </w:pPr>
                      </w:p>
                    </w:txbxContent>
                  </v:textbox>
                </v:shape>
                <v:shape id="Freeform 18454" o:spid="_x0000_s1047"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7HfxQAA&#10;AN4AAAAPAAAAZHJzL2Rvd25yZXYueG1sRE9La8JAEL4X/A/LCN7qxpIWSV2DBAsFvfjqeZqdJtHs&#10;bLq7auyv7xYK3ubje84s700rLuR8Y1nBZJyAIC6tbrhSsN+9PU5B+ICssbVMCm7kIZ8PHmaYaXvl&#10;DV22oRIxhH2GCuoQukxKX9Zk0I9tRxy5L+sMhghdJbXDaww3rXxKkhdpsOHYUGNHRU3laXs2CpbL&#10;jzY9ft8++4PvDj/Jxvl1sVJqNOwXryAC9eEu/ne/6zh/mj6n8PdOvE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fsd/FAAAA3gAAAA8AAAAAAAAAAAAAAAAAlwIAAGRycy9k&#10;b3ducmV2LnhtbFBLBQYAAAAABAAEAPUAAACJAw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3B49C14" w14:textId="77777777" w:rsidR="006975AF" w:rsidRDefault="006975AF" w:rsidP="00252391">
                        <w:pPr>
                          <w:rPr>
                            <w:rFonts w:eastAsia="Times New Roman" w:cs="Times New Roman"/>
                          </w:rPr>
                        </w:pPr>
                      </w:p>
                    </w:txbxContent>
                  </v:textbox>
                </v:shape>
                <v:shape id="Freeform 18455" o:spid="_x0000_s1048"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uhlxAAA&#10;AN4AAAAPAAAAZHJzL2Rvd25yZXYueG1sRE9La8JAEL4L/odlhN7qRqkPoqvEQmm9iEa9D9kxiWZn&#10;0+zWpP++KxS8zcf3nOW6M5W4U+NKywpGwwgEcWZ1ybmC0/HjdQ7CeWSNlWVS8EsO1qt+b4mxti0f&#10;6J76XIQQdjEqKLyvYyldVpBBN7Q1ceAutjHoA2xyqRtsQ7ip5DiKptJgyaGhwJreC8pu6Y9RYJKd&#10;n523abL73m4+r+05Z3PaK/Uy6JIFCE+df4r/3V86zJ+/TSbweCfc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7oZcQAAADeAAAADwAAAAAAAAAAAAAAAACXAgAAZHJzL2Rv&#10;d25yZXYueG1sUEsFBgAAAAAEAAQA9QAAAIgDAAAAAA==&#10;" adj="-11796480,,5400" path="m0,0l0,,14,14,28,28,28,26,14,14,,0xe" fillcolor="#3b5477" stroked="f">
                  <v:stroke joinstyle="round"/>
                  <v:formulas/>
                  <v:path arrowok="t" o:connecttype="custom" o:connectlocs="0,0;0,0;14,14;28,28;28,28;28,26;28,26;14,14;0,0;0,0;0,0;0,0" o:connectangles="0,0,0,0,0,0,0,0,0,0,0,0" textboxrect="0,0,28,28"/>
                  <v:textbox>
                    <w:txbxContent>
                      <w:p w14:paraId="72D48DDE" w14:textId="77777777" w:rsidR="006975AF" w:rsidRDefault="006975AF" w:rsidP="00252391">
                        <w:pPr>
                          <w:rPr>
                            <w:rFonts w:eastAsia="Times New Roman" w:cs="Times New Roman"/>
                          </w:rPr>
                        </w:pPr>
                      </w:p>
                    </w:txbxContent>
                  </v:textbox>
                </v:shape>
                <v:shape id="Freeform 18456" o:spid="_x0000_s1049"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6BrwQAA&#10;AN4AAAAPAAAAZHJzL2Rvd25yZXYueG1sRE9Ni8IwEL0v+B/CCN7WVHGLVKOoIHpdt7DsbWjGpthM&#10;ShJt/fdmYWFv83ifs94OthUP8qFxrGA2zUAQV043XCsov47vSxAhImtsHZOCJwXYbkZvayy06/mT&#10;HpdYixTCoUAFJsaukDJUhiyGqeuIE3d13mJM0NdSe+xTuG3lPMtyabHh1GCwo4Oh6na5WwU/tDvL&#10;va+zYL7z075391KWpNRkPOxWICIN8V/85z7rNH+5+Mjh9510g9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4ega8EAAADeAAAADwAAAAAAAAAAAAAAAACXAgAAZHJzL2Rvd25y&#10;ZXYueG1sUEsFBgAAAAAEAAQA9QAAAIUDA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5F537F59" w14:textId="77777777" w:rsidR="006975AF" w:rsidRDefault="006975AF" w:rsidP="00252391">
                        <w:pPr>
                          <w:rPr>
                            <w:rFonts w:eastAsia="Times New Roman" w:cs="Times New Roman"/>
                          </w:rPr>
                        </w:pPr>
                      </w:p>
                    </w:txbxContent>
                  </v:textbox>
                </v:shape>
                <v:shape id="Freeform 18457" o:spid="_x0000_s1050"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4klwwAA&#10;AN4AAAAPAAAAZHJzL2Rvd25yZXYueG1sRE9Ni8IwEL0v+B/CCN7WVNGtVqPIsooetaLXoRnbajMp&#10;TdTuv98IC97m8T5nvmxNJR7UuNKygkE/AkGcWV1yruCYrj8nIJxH1lhZJgW/5GC56HzMMdH2yXt6&#10;HHwuQgi7BBUU3teJlC4ryKDr25o4cBfbGPQBNrnUDT5DuKnkMIq+pMGSQ0OBNX0XlN0Od6MgpjSe&#10;bnbZNP2J8vVq6zfl+XpSqtdtVzMQnlr/Fv+7tzrMn4zGMbzeCT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Q4klwwAAAN4AAAAPAAAAAAAAAAAAAAAAAJcCAABkcnMvZG93&#10;bnJldi54bWxQSwUGAAAAAAQABAD1AAAAhwM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2149635C" w14:textId="77777777" w:rsidR="006975AF" w:rsidRDefault="006975AF" w:rsidP="00252391">
                        <w:pPr>
                          <w:rPr>
                            <w:rFonts w:eastAsia="Times New Roman" w:cs="Times New Roman"/>
                          </w:rPr>
                        </w:pPr>
                      </w:p>
                    </w:txbxContent>
                  </v:textbox>
                </v:shape>
                <v:shape id="Freeform 18458" o:spid="_x0000_s1051"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pVBxQAA&#10;AN4AAAAPAAAAZHJzL2Rvd25yZXYueG1sRI9BS8NAEIXvQv/DMgVvdtOiUmK3pRQKol6MPXgcs2MS&#10;zM6G3TGJ/945CN5meG/e+2Z3mENvRkq5i+xgvSrAENfRd9w4uLydb7ZgsiB77COTgx/KcNgvrnZY&#10;+jjxK42VNEZDOJfooBUZSmtz3VLAvIoDsWqfMQUUXVNjfcJJw0NvN0VxbwN2rA0tDnRqqf6qvoOD&#10;LONTNYTmkia7LjbHD3l5fxbnrpfz8QGM0Cz/5r/rR6/429s75dV3dAa7/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SlUH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177574BA" w14:textId="77777777" w:rsidR="006975AF" w:rsidRDefault="006975AF" w:rsidP="00252391">
                        <w:pPr>
                          <w:rPr>
                            <w:rFonts w:eastAsia="Times New Roman" w:cs="Times New Roman"/>
                          </w:rPr>
                        </w:pPr>
                      </w:p>
                    </w:txbxContent>
                  </v:textbox>
                </v:shape>
                <v:shape id="Freeform 18459" o:spid="_x0000_s1052"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eYmxAAA&#10;AN4AAAAPAAAAZHJzL2Rvd25yZXYueG1sRE9Ni8IwEL0L/ocwwl5EUxddtGsUEYQVD2pX8Do0s22x&#10;mdQmW+u/N4LgbR7vc+bL1pSiodoVlhWMhhEI4tTqgjMFp9/NYArCeWSNpWVScCcHy0W3M8dY2xsf&#10;qUl8JkIIuxgV5N5XsZQuzcmgG9qKOHB/tjboA6wzqWu8hXBTys8o+pIGCw4NOVa0zim9JP9GwZgv&#10;Tf+wvfblPdvtfHte271MlProtatvEJ5a/xa/3D86zJ+OJzN4vhNu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HmJsQAAADeAAAADwAAAAAAAAAAAAAAAACXAgAAZHJzL2Rv&#10;d25yZXYueG1sUEsFBgAAAAAEAAQA9QAAAIg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100BAECF" w14:textId="77777777" w:rsidR="006975AF" w:rsidRDefault="006975AF" w:rsidP="00252391">
                        <w:pPr>
                          <w:rPr>
                            <w:rFonts w:eastAsia="Times New Roman" w:cs="Times New Roman"/>
                          </w:rPr>
                        </w:pPr>
                      </w:p>
                    </w:txbxContent>
                  </v:textbox>
                </v:shape>
                <v:shape id="Freeform 18460" o:spid="_x0000_s1053"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GG4xwAA&#10;AN4AAAAPAAAAZHJzL2Rvd25yZXYueG1sRI9BT8MwDIXvSPsPkZG4sRQEo5Rl0wRC2mEgse2ym2lM&#10;W9E4VWK28u/xYRI3W35+733z5Rh6c6SUu8gObqYFGOI6+o4bB/vd63UJJguyxz4yOfilDMvF5GKO&#10;lY8n/qDjVhqjJpwrdNCKDJW1uW4pYJ7GgVhvXzEFFF1TY33Ck5qH3t4WxcwG7FgTWhzouaX6e/sT&#10;HHSPvJe3XRkOD4f7F/8uZVp/bpy7uhxXT2CERvkXn7/XXuuXdzMFUBydw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OxhuM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2B3DE742" w14:textId="77777777" w:rsidR="006975AF" w:rsidRDefault="006975AF" w:rsidP="00252391">
                        <w:pPr>
                          <w:rPr>
                            <w:rFonts w:eastAsia="Times New Roman" w:cs="Times New Roman"/>
                          </w:rPr>
                        </w:pPr>
                      </w:p>
                    </w:txbxContent>
                  </v:textbox>
                </v:shape>
                <v:shape id="Freeform 18461" o:spid="_x0000_s1054"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rGFxAAA&#10;AN4AAAAPAAAAZHJzL2Rvd25yZXYueG1sRE9Na8JAEL0L/Q/LFLyIbmJFQ3QTSqHoTUxL8ThkxySY&#10;nQ3ZbYz++m6h0Ns83ufs8tG0YqDeNZYVxIsIBHFpdcOVgs+P93kCwnlkja1lUnAnB3n2NNlhqu2N&#10;TzQUvhIhhF2KCmrvu1RKV9Zk0C1sRxy4i+0N+gD7SuoebyHctHIZRWtpsOHQUGNHbzWV1+LbKHgc&#10;qSi7h4zdlxlmSXPcv5w3e6Wmz+PrFoSn0f+L/9wHHeYnq3UMv++EG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axhcQAAADeAAAADwAAAAAAAAAAAAAAAACXAgAAZHJzL2Rv&#10;d25yZXYueG1sUEsFBgAAAAAEAAQA9QAAAIg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00DDA154" w14:textId="77777777" w:rsidR="006975AF" w:rsidRDefault="006975AF" w:rsidP="00252391">
                        <w:pPr>
                          <w:rPr>
                            <w:rFonts w:eastAsia="Times New Roman" w:cs="Times New Roman"/>
                          </w:rPr>
                        </w:pPr>
                      </w:p>
                    </w:txbxContent>
                  </v:textbox>
                </v:shape>
                <v:shape id="Freeform 18462" o:spid="_x0000_s1055"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5jJxAAA&#10;AN4AAAAPAAAAZHJzL2Rvd25yZXYueG1sRE9La8JAEL4X+h+WEbwU3dS2ItE1hELBQ2nRevE2ZCfZ&#10;YHY2ZDcP/71bKPQ2H99zdtlkGzFQ52vHCp6XCQjiwumaKwXnn4/FBoQPyBobx6TgRh6y/ePDDlPt&#10;Rj7ScAqViCHsU1RgQmhTKX1hyKJfupY4cqXrLIYIu0rqDscYbhu5SpK1tFhzbDDY0ruh4nrqrYIx&#10;jM239Bd+Kj/ztxfTfmFS9krNZ1O+BRFoCv/iP/dBx/mb1/UKft+JN8j9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eYycQAAADeAAAADwAAAAAAAAAAAAAAAACXAgAAZHJzL2Rv&#10;d25yZXYueG1sUEsFBgAAAAAEAAQA9QAAAIg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5182B888" w14:textId="77777777" w:rsidR="006975AF" w:rsidRDefault="006975AF" w:rsidP="00252391">
                        <w:pPr>
                          <w:rPr>
                            <w:rFonts w:eastAsia="Times New Roman" w:cs="Times New Roman"/>
                          </w:rPr>
                        </w:pPr>
                      </w:p>
                    </w:txbxContent>
                  </v:textbox>
                </v:shape>
                <v:shape id="Freeform 18463" o:spid="_x0000_s1056"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nEGxQAA&#10;AN4AAAAPAAAAZHJzL2Rvd25yZXYueG1sRE9Na8JAEL0X+h+WEbzVjbEJaeoqoVDw4MGmHuxtmh2T&#10;YHY2ZLcm/vuuUOhtHu9z1tvJdOJKg2stK1guIhDEldUt1wqOn+9PGQjnkTV2lknBjRxsN48Pa8y1&#10;HfmDrqWvRQhhl6OCxvs+l9JVDRl0C9sTB+5sB4M+wKGWesAxhJtOxlGUSoMth4YGe3prqLqUP0ZB&#10;Gp+y8ZaM6Oz3IUrSaf9SfGVKzWdT8QrC0+T/xX/unQ7zs+d0Bfd3wg1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2cQbFAAAA3gAAAA8AAAAAAAAAAAAAAAAAlwIAAGRycy9k&#10;b3ducmV2LnhtbFBLBQYAAAAABAAEAPUAAACJAw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1EEE08E9" w14:textId="77777777" w:rsidR="006975AF" w:rsidRDefault="006975AF" w:rsidP="00252391">
                        <w:pPr>
                          <w:rPr>
                            <w:rFonts w:eastAsia="Times New Roman" w:cs="Times New Roman"/>
                          </w:rPr>
                        </w:pPr>
                      </w:p>
                    </w:txbxContent>
                  </v:textbox>
                </v:shape>
                <v:shape id="Freeform 21504" o:spid="_x0000_s1057"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9K88xwAA&#10;AN4AAAAPAAAAZHJzL2Rvd25yZXYueG1sRI9PawIxFMTvhX6H8AreauK/RbdGKRWhFnpwW/D62Dx3&#10;125elk3U9NubgtDjMDO/YZbraFtxod43jjWMhgoEcelMw5WG76/t8xyED8gGW8ek4Zc8rFePD0vM&#10;jbvyni5FqESCsM9RQx1Cl0vpy5os+qHriJN3dL3FkGRfSdPjNcFtK8dKZdJiw2mhxo7eaip/irPV&#10;kB0Xp0LJSfZ52H1spvN99KdN1HrwFF9fQASK4T98b78bDePRTE3h7066AnJ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vSvP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2CD886DF" w14:textId="77777777" w:rsidR="006975AF" w:rsidRDefault="006975AF" w:rsidP="00252391">
                        <w:pPr>
                          <w:rPr>
                            <w:rFonts w:eastAsia="Times New Roman" w:cs="Times New Roman"/>
                          </w:rPr>
                        </w:pPr>
                      </w:p>
                    </w:txbxContent>
                  </v:textbox>
                </v:shape>
                <v:shape id="Freeform 21505" o:spid="_x0000_s1058"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AqnxwAA&#10;AN4AAAAPAAAAZHJzL2Rvd25yZXYueG1sRI9BawIxFITvQv9DeAVvmqh10a1RSkVoCz24LXh9bJ67&#10;azcvyyZq/PemUOhxmJlvmNUm2lZcqPeNYw2TsQJBXDrTcKXh+2s3WoDwAdlg65g03MjDZv0wWGFu&#10;3JX3dClCJRKEfY4a6hC6XEpf1mTRj11HnLyj6y2GJPtKmh6vCW5bOVUqkxYbTgs1dvRaU/lTnK2G&#10;7Lg8FUrOss/D+8f2abGP/rSNWg8f48sziEAx/If/2m9Gw3QyV3P4vZOugF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bgKp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9BAE3A5" w14:textId="77777777" w:rsidR="006975AF" w:rsidRDefault="006975AF" w:rsidP="00252391">
                        <w:pPr>
                          <w:rPr>
                            <w:rFonts w:eastAsia="Times New Roman" w:cs="Times New Roman"/>
                          </w:rPr>
                        </w:pPr>
                      </w:p>
                    </w:txbxContent>
                  </v:textbox>
                </v:shape>
                <v:shape id="Freeform 21506" o:spid="_x0000_s1059"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hPixwAA&#10;AN4AAAAPAAAAZHJzL2Rvd25yZXYueG1sRI9Pa8JAFMTvhX6H5Qm91Y2WpiW6CUUUPAmmhdLbI/tM&#10;gtm3Mbvmj5++KxR6HGbmN8w6G00jeupcbVnBYh6BIC6srrlU8PW5e34H4TyyxsYyKZjIQZY+Pqwx&#10;0XbgI/W5L0WAsEtQQeV9m0jpiooMurltiYN3sp1BH2RXSt3hEOCmkcsoiqXBmsNChS1tKirO+dUo&#10;oJ/DdnjZxo7s+fJ9e5uwP+1RqafZ+LEC4Wn0/+G/9l4rWC5eoxjud8IVk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YT4scAAADeAAAADwAAAAAAAAAAAAAAAACXAgAAZHJz&#10;L2Rvd25yZXYueG1sUEsFBgAAAAAEAAQA9QAAAIsDA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61BBE11E" w14:textId="77777777" w:rsidR="006975AF" w:rsidRDefault="006975AF" w:rsidP="00252391">
                        <w:pPr>
                          <w:rPr>
                            <w:rFonts w:eastAsia="Times New Roman" w:cs="Times New Roman"/>
                          </w:rPr>
                        </w:pPr>
                      </w:p>
                    </w:txbxContent>
                  </v:textbox>
                </v:shape>
                <v:shape id="Freeform 21507" o:spid="_x0000_s1060"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myAAA&#10;AN4AAAAPAAAAZHJzL2Rvd25yZXYueG1sRI9BSwMxFITvgv8hvEIvYpMWVu22aRFpQS+Ftio9Pjav&#10;m6WblzWJ7eqvN4LgcZiZb5j5snetOFOIjWcN45ECQVx503Ct4XW/vn0AEROywdYzafiiCMvF9dUc&#10;S+MvvKXzLtUiQziWqMGm1JVSxsqSwzjyHXH2jj44TFmGWpqAlwx3rZwodScdNpwXLHb0ZKk67T6d&#10;hrC6oenH9u2wVpUt3vfy5XuzKbQeDvrHGYhEffoP/7WfjYbJuFD38HsnXwG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f766bIAAAA3gAAAA8AAAAAAAAAAAAAAAAAlwIAAGRy&#10;cy9kb3ducmV2LnhtbFBLBQYAAAAABAAEAPUAAACMAw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7FB8343B" w14:textId="77777777" w:rsidR="006975AF" w:rsidRDefault="006975AF" w:rsidP="00252391">
                        <w:pPr>
                          <w:rPr>
                            <w:rFonts w:eastAsia="Times New Roman" w:cs="Times New Roman"/>
                          </w:rPr>
                        </w:pPr>
                      </w:p>
                    </w:txbxContent>
                  </v:textbox>
                </v:shape>
                <v:shape id="Freeform 21508" o:spid="_x0000_s1061"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mUDwwAA&#10;AN4AAAAPAAAAZHJzL2Rvd25yZXYueG1sRE9Na8JAEL0X+h+WKXirG5VKSV1FCoLgIahFehyyYzaa&#10;nU2za4z/vnMo9Ph434vV4BvVUxfrwAYm4wwUcRlszZWBr+Pm9R1UTMgWm8Bk4EERVsvnpwXmNtx5&#10;T/0hVUpCOOZowKXU5lrH0pHHOA4tsXDn0HlMArtK2w7vEu4bPc2yufZYszQ4bOnTUXk93LyU8N71&#10;Rbu+9KdTsdv9zM7fttDGjF6G9QeoREP6F/+5t9bAdPKWyV65I1d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qmUDwwAAAN4AAAAPAAAAAAAAAAAAAAAAAJcCAABkcnMvZG93&#10;bnJldi54bWxQSwUGAAAAAAQABAD1AAAAhw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58B8B0B2" w14:textId="77777777" w:rsidR="006975AF" w:rsidRDefault="006975AF" w:rsidP="00252391">
                        <w:pPr>
                          <w:rPr>
                            <w:rFonts w:eastAsia="Times New Roman" w:cs="Times New Roman"/>
                          </w:rPr>
                        </w:pPr>
                      </w:p>
                    </w:txbxContent>
                  </v:textbox>
                </v:shape>
                <v:shape id="Freeform 21511" o:spid="_x0000_s1062"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aVmxgAA&#10;AN4AAAAPAAAAZHJzL2Rvd25yZXYueG1sRI9BawIxFITvBf9DeAVvNbuKIlujiLQiXqRaLL29bl43&#10;SzcvSxJ1/femIHgcZuYbZrbobCPO5EPtWEE+yEAQl07XXCn4PLy/TEGEiKyxcUwKrhRgMe89zbDQ&#10;7sIfdN7HSiQIhwIVmBjbQspQGrIYBq4lTt6v8xZjkr6S2uMlwW0jh1k2kRZrTgsGW1oZKv/2J6tg&#10;9/MdXfm13Prj2BzXpxG+7cxWqf5zt3wFEamLj/C9vdEKhvk4z+H/Tro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baVmxgAAAN4AAAAPAAAAAAAAAAAAAAAAAJcCAABkcnMv&#10;ZG93bnJldi54bWxQSwUGAAAAAAQABAD1AAAAigM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405F80D8" w14:textId="77777777" w:rsidR="006975AF" w:rsidRDefault="006975AF" w:rsidP="00252391">
                        <w:pPr>
                          <w:rPr>
                            <w:rFonts w:eastAsia="Times New Roman" w:cs="Times New Roman"/>
                          </w:rPr>
                        </w:pPr>
                      </w:p>
                    </w:txbxContent>
                  </v:textbox>
                </v:shape>
                <v:shape id="Freeform 21512" o:spid="_x0000_s1063"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oV5xgAA&#10;AN4AAAAPAAAAZHJzL2Rvd25yZXYueG1sRI/daoNAFITvC3mH5QR6U+Kq0CYxriEUSn8gFzF5gIN7&#10;ohL3rLirsW/fLRR6OczMN0y+n00nJhpca1lBEsUgiCurW64VXM5vqw0I55E1dpZJwTc52BeLhxwz&#10;be98oqn0tQgQdhkqaLzvMyld1ZBBF9meOHhXOxj0QQ611APeA9x0Mo3jF2mw5bDQYE+vDVW3cjQK&#10;unGkr/F9+jyy83L7tK5liwelHpfzYQfC0+z/w3/tD60gTZ6TFH7vhCsg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6oV5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2ADEB2B1" w14:textId="77777777" w:rsidR="006975AF" w:rsidRDefault="006975AF" w:rsidP="00252391">
                        <w:pPr>
                          <w:rPr>
                            <w:rFonts w:eastAsia="Times New Roman" w:cs="Times New Roman"/>
                          </w:rPr>
                        </w:pPr>
                      </w:p>
                    </w:txbxContent>
                  </v:textbox>
                </v:shape>
                <v:shape id="Freeform 21513" o:spid="_x0000_s1064"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ZRxQAA&#10;AN4AAAAPAAAAZHJzL2Rvd25yZXYueG1sRI9BSwMxFITvgv8hPKE3m92WiqxNiwhqD/bQtbDXx+a5&#10;G9y8xCRut//eFAoeh5n5hllvJzuIkUI0jhWU8wIEceu04U7B8fP1/hFETMgaB8ek4EwRtpvbmzVW&#10;2p34QGOdOpEhHCtU0KfkKylj25PFOHeeOHtfLlhMWYZO6oCnDLeDXBTFg7RoOC/06Omlp/a7/rUK&#10;zFvz4e2RAzau+TH+sB/r96TU7G56fgKRaEr/4Wt7pxUsylW5hMudfA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ERlHFAAAA3gAAAA8AAAAAAAAAAAAAAAAAlwIAAGRycy9k&#10;b3ducmV2LnhtbFBLBQYAAAAABAAEAPUAAACJ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3C79EA12" w14:textId="77777777" w:rsidR="006975AF" w:rsidRDefault="006975AF" w:rsidP="00252391">
                        <w:pPr>
                          <w:rPr>
                            <w:rFonts w:eastAsia="Times New Roman" w:cs="Times New Roman"/>
                          </w:rPr>
                        </w:pPr>
                      </w:p>
                    </w:txbxContent>
                  </v:textbox>
                </v:shape>
                <v:shape id="Freeform 21514" o:spid="_x0000_s1065"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3QexwAA&#10;AN4AAAAPAAAAZHJzL2Rvd25yZXYueG1sRI9Pa8JAFMTvQr/D8gq9FN0kptWmrlIEtdeqB4+P7Msf&#10;mn0bdrcxfvtuoeBxmJnfMKvNaDoxkPOtZQXpLAFBXFrdcq3gfNpNlyB8QNbYWSYFN/KwWT9MVlho&#10;e+UvGo6hFhHCvkAFTQh9IaUvGzLoZ7Ynjl5lncEQpauldniNcNPJLElepcGW40KDPW0bKr+PP0bB&#10;cMu32Xy53785fVnkz7o6nA6VUk+P48c7iEBjuIf/259aQZa+pDn83Y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ft0Hs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2C15901A" w14:textId="77777777" w:rsidR="006975AF" w:rsidRDefault="006975AF" w:rsidP="00252391">
                        <w:pPr>
                          <w:rPr>
                            <w:rFonts w:eastAsia="Times New Roman" w:cs="Times New Roman"/>
                          </w:rPr>
                        </w:pPr>
                      </w:p>
                    </w:txbxContent>
                  </v:textbox>
                </v:shape>
                <v:shape id="Freeform 21515" o:spid="_x0000_s1066"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3uwyAAA&#10;AN4AAAAPAAAAZHJzL2Rvd25yZXYueG1sRI9Ba8JAFITvBf/D8oTe6iaKRdJsxLYIrfVitGhvj+xr&#10;Epp9G7Jbjf/eFQSPw8x8w6Tz3jTiSJ2rLSuIRxEI4sLqmksFu+3yaQbCeWSNjWVScCYH82zwkGKi&#10;7Yk3dMx9KQKEXYIKKu/bREpXVGTQjWxLHLxf2xn0QXal1B2eAtw0chxFz9JgzWGhwpbeKir+8n+j&#10;4Pu13dU//Wzytf7c7BfvKzvB5UGpx2G/eAHhqff38K39oRWM42k8heudcAVkd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Pe7DIAAAA3gAAAA8AAAAAAAAAAAAAAAAAlwIAAGRy&#10;cy9kb3ducmV2LnhtbFBLBQYAAAAABAAEAPUAAACMAw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52460DEF" w14:textId="77777777" w:rsidR="006975AF" w:rsidRDefault="006975AF" w:rsidP="00252391">
                        <w:pPr>
                          <w:rPr>
                            <w:rFonts w:eastAsia="Times New Roman" w:cs="Times New Roman"/>
                          </w:rPr>
                        </w:pPr>
                      </w:p>
                    </w:txbxContent>
                  </v:textbox>
                </v:shape>
                <v:shape id="Freeform 21516" o:spid="_x0000_s1067"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s7xxQAA&#10;AN4AAAAPAAAAZHJzL2Rvd25yZXYueG1sRI9BawIxFITvBf9DeEIvRbOrVGU1ioiC9Oa2B4+PzXOz&#10;uHkJm6jbf2+EQo/DzHzDrDa9bcWdutA4VpCPMxDEldMN1wp+vg+jBYgQkTW2jknBLwXYrAdvKyy0&#10;e/CJ7mWsRYJwKFCBidEXUobKkMUwdp44eRfXWYxJdrXUHT4S3LZykmUzabHhtGDQ085QdS1vVsHX&#10;vDyZs+e8cbv+UN78/mOa7ZV6H/bbJYhIffwP/7WPWsEk/8xn8LqTroB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uzvH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64917784" w14:textId="77777777" w:rsidR="006975AF" w:rsidRDefault="006975AF" w:rsidP="00252391">
                        <w:pPr>
                          <w:rPr>
                            <w:rFonts w:eastAsia="Times New Roman" w:cs="Times New Roman"/>
                          </w:rPr>
                        </w:pPr>
                      </w:p>
                    </w:txbxContent>
                  </v:textbox>
                </v:shape>
                <v:shape id="Freeform 21517" o:spid="_x0000_s1068"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p65yAAA&#10;AN4AAAAPAAAAZHJzL2Rvd25yZXYueG1sRI9Pa8JAFMTvBb/D8gRvdROljURXsUqhUHrwz8XbM/tM&#10;otm3aXY1aT99tyB4HGbmN8xs0ZlK3KhxpWUF8TACQZxZXXKuYL97f56AcB5ZY2WZFPyQg8W89zTD&#10;VNuWN3Tb+lwECLsUFRTe16mULivIoBvamjh4J9sY9EE2udQNtgFuKjmKoldpsOSwUGBNq4Kyy/Zq&#10;FByxXEdjmX3vP38Pif1a7ZL27azUoN8tpyA8df4Rvrc/tIJR/BIn8H8nXA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MenrnIAAAA3g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3BA30029" w14:textId="77777777" w:rsidR="006975AF" w:rsidRDefault="006975AF" w:rsidP="00252391">
                        <w:pPr>
                          <w:rPr>
                            <w:rFonts w:eastAsia="Times New Roman" w:cs="Times New Roman"/>
                          </w:rPr>
                        </w:pPr>
                      </w:p>
                    </w:txbxContent>
                  </v:textbox>
                </v:shape>
                <v:shape id="Freeform 21518" o:spid="_x0000_s1069"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0rvwAA&#10;AN4AAAAPAAAAZHJzL2Rvd25yZXYueG1sRE/LisIwFN0L/kO4A+40qeCrYxQRBRdufO0vzZ22THNT&#10;kqj1781CcHk47+W6s414kA+1Yw3ZSIEgLpypudRwveyHcxAhIhtsHJOGFwVYr/q9JebGPflEj3Ms&#10;RQrhkKOGKsY2lzIUFVkMI9cSJ+7PeYsxQV9K4/GZwm0jx0pNpcWaU0OFLW0rKv7Pd6vBFepI7jhR&#10;fnFXs+nNvnbzS6314Kfb/IKI1MWv+OM+GA3jbJKlvelOugJy9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9tDSu/AAAA3gAAAA8AAAAAAAAAAAAAAAAAlwIAAGRycy9kb3ducmV2&#10;LnhtbFBLBQYAAAAABAAEAPUAAACDAw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749EC60" w14:textId="77777777" w:rsidR="006975AF" w:rsidRDefault="006975AF" w:rsidP="00252391">
                        <w:pPr>
                          <w:rPr>
                            <w:rFonts w:eastAsia="Times New Roman" w:cs="Times New Roman"/>
                          </w:rPr>
                        </w:pPr>
                      </w:p>
                    </w:txbxContent>
                  </v:textbox>
                </v:shape>
                <v:shape id="Freeform 21519" o:spid="_x0000_s1070"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reHyAAA&#10;AN4AAAAPAAAAZHJzL2Rvd25yZXYueG1sRI9Ba8JAFITvBf/D8oReim4iWGp0FREEL6VUrXp8Zl83&#10;odm3MbvVmF/fLRR6HGbmG2a2aG0lrtT40rGCdJiAIM6dLtko2O/WgxcQPiBrrByTgjt5WMx7DzPM&#10;tLvxO123wYgIYZ+hgiKEOpPS5wVZ9ENXE0fv0zUWQ5SNkbrBW4TbSo6S5FlaLDkuFFjTqqD8a/tt&#10;FWw+usqUT6+Ht8uks93qaPLzaanUY79dTkEEasN/+K+90QpG6TidwO+deAXk/A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2ut4fIAAAA3gAAAA8AAAAAAAAAAAAAAAAAlwIAAGRy&#10;cy9kb3ducmV2LnhtbFBLBQYAAAAABAAEAPUAAACM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69FE03A7" w14:textId="77777777" w:rsidR="006975AF" w:rsidRDefault="006975AF" w:rsidP="00252391">
                        <w:pPr>
                          <w:rPr>
                            <w:rFonts w:eastAsia="Times New Roman" w:cs="Times New Roman"/>
                          </w:rPr>
                        </w:pPr>
                      </w:p>
                    </w:txbxContent>
                  </v:textbox>
                </v:shape>
                <v:shape id="Freeform 21520" o:spid="_x0000_s1071"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Y+RwgAA&#10;AN4AAAAPAAAAZHJzL2Rvd25yZXYueG1sRI9Na8JAEIbvhf6HZQRvddeARaKriCAInkzrfcyOSTA7&#10;GzNbjf767qHQ48v7xbNcD75Vd+qlCWxhOjGgiMvgGq4sfH/tPuagJCI7bAOThScJrFfvb0vMXXjw&#10;ke5FrFQaYcnRQh1jl2stZU0eZRI64uRdQu8xJtlX2vX4SOO+1Zkxn9pjw+mhxo62NZXX4sdbKMQc&#10;XoaP5+3NiZfuvJPhcrJ2PBo2C1CRhvgf/mvvnYVsOssSQMJJKK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hj5HCAAAA3gAAAA8AAAAAAAAAAAAAAAAAlwIAAGRycy9kb3du&#10;cmV2LnhtbFBLBQYAAAAABAAEAPUAAACGAw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50DF0358" w14:textId="77777777" w:rsidR="006975AF" w:rsidRDefault="006975AF" w:rsidP="00252391">
                        <w:pPr>
                          <w:rPr>
                            <w:rFonts w:eastAsia="Times New Roman" w:cs="Times New Roman"/>
                          </w:rPr>
                        </w:pPr>
                      </w:p>
                    </w:txbxContent>
                  </v:textbox>
                </v:shape>
                <v:shape id="Freeform 21521" o:spid="_x0000_s1072"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2nryAAA&#10;AN4AAAAPAAAAZHJzL2Rvd25yZXYueG1sRI9Pa8JAFMTvgt9heYI33SSlVVJXsRZBKD345+LtNftM&#10;otm3aXY1aT+9KxR6HGbmN8xs0ZlK3KhxpWUF8TgCQZxZXXKu4LBfj6YgnEfWWFkmBT/kYDHv92aY&#10;atvylm47n4sAYZeigsL7OpXSZQUZdGNbEwfvZBuDPsgml7rBNsBNJZMoepEGSw4LBda0Kii77K5G&#10;wReW79GTzL4PH7/Hif1c7Sft21mp4aBbvoLw1Pn/8F97oxUk8XMSw+NOuAJyf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3Xaev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16903378" w14:textId="77777777" w:rsidR="006975AF" w:rsidRDefault="006975AF" w:rsidP="00252391">
                        <w:pPr>
                          <w:rPr>
                            <w:rFonts w:eastAsia="Times New Roman" w:cs="Times New Roman"/>
                          </w:rPr>
                        </w:pPr>
                      </w:p>
                    </w:txbxContent>
                  </v:textbox>
                </v:shape>
                <v:shape id="Freeform 21522" o:spid="_x0000_s1073"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fecyQAA&#10;AN4AAAAPAAAAZHJzL2Rvd25yZXYueG1sRI9Pa8JAFMTvhX6H5RV6q5uktJboRqpFEKQH/1x6e2af&#10;SWz2bcxuTeqndwXB4zAzv2HGk97U4kStqywriAcRCOLc6ooLBdvN/OUDhPPIGmvLpOCfHEyyx4cx&#10;ptp2vKLT2hciQNilqKD0vkmldHlJBt3ANsTB29vWoA+yLaRusQtwU8skit6lwYrDQokNzUrKf9d/&#10;RsEOq6/oVebH7fL8M7Tfs82wmx6Uen7qP0cgPPX+Hr61F1pBEr8lCVzvhCsgsw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BfecyQAAAN4AAAAPAAAAAAAAAAAAAAAAAJcCAABk&#10;cnMvZG93bnJldi54bWxQSwUGAAAAAAQABAD1AAAAjQM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351336AB" w14:textId="77777777" w:rsidR="006975AF" w:rsidRDefault="006975AF" w:rsidP="00252391">
                        <w:pPr>
                          <w:rPr>
                            <w:rFonts w:eastAsia="Times New Roman" w:cs="Times New Roman"/>
                          </w:rPr>
                        </w:pPr>
                      </w:p>
                    </w:txbxContent>
                  </v:textbox>
                </v:shape>
              </v:group>
            </w:pict>
          </mc:Fallback>
        </mc:AlternateContent>
      </w:r>
      <w:r w:rsidR="00BE1424" w:rsidRPr="00951BC4">
        <w:rPr>
          <w:noProof/>
          <w:lang w:val="en-US"/>
        </w:rPr>
        <w:drawing>
          <wp:anchor distT="0" distB="0" distL="114300" distR="114300" simplePos="0" relativeHeight="251630592" behindDoc="0" locked="0" layoutInCell="1" allowOverlap="1" wp14:anchorId="472E1CB5" wp14:editId="77B356B7">
            <wp:simplePos x="0" y="0"/>
            <wp:positionH relativeFrom="column">
              <wp:posOffset>5143500</wp:posOffset>
            </wp:positionH>
            <wp:positionV relativeFrom="paragraph">
              <wp:posOffset>317500</wp:posOffset>
            </wp:positionV>
            <wp:extent cx="461010" cy="685800"/>
            <wp:effectExtent l="0" t="0" r="0" b="0"/>
            <wp:wrapNone/>
            <wp:docPr id="21510" name="Picture 21510" descr="MCj018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4" descr="MCj0186172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54466" w:rsidRPr="00951BC4">
        <w:rPr>
          <w:noProof/>
          <w:lang w:val="en-US"/>
        </w:rPr>
        <mc:AlternateContent>
          <mc:Choice Requires="wps">
            <w:drawing>
              <wp:anchor distT="0" distB="0" distL="114300" distR="114300" simplePos="0" relativeHeight="251622400" behindDoc="0" locked="0" layoutInCell="1" allowOverlap="1" wp14:anchorId="7763C86F" wp14:editId="36129B06">
                <wp:simplePos x="0" y="0"/>
                <wp:positionH relativeFrom="column">
                  <wp:posOffset>114300</wp:posOffset>
                </wp:positionH>
                <wp:positionV relativeFrom="paragraph">
                  <wp:posOffset>205740</wp:posOffset>
                </wp:positionV>
                <wp:extent cx="2743200" cy="3657600"/>
                <wp:effectExtent l="50800" t="25400" r="76200" b="101600"/>
                <wp:wrapNone/>
                <wp:docPr id="57365" name="Rounded Rectangle 57365"/>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35CECB4E" w14:textId="78C7DA35" w:rsidR="006975AF" w:rsidRPr="00DD1DC2" w:rsidRDefault="006975AF" w:rsidP="00554466">
                            <w:pPr>
                              <w:ind w:left="284" w:right="1268" w:hanging="284"/>
                              <w:rPr>
                                <w:rFonts w:ascii="Century Gothic" w:hAnsi="Century Gothic"/>
                                <w:sz w:val="22"/>
                              </w:rPr>
                            </w:pPr>
                            <w:r w:rsidRPr="00DD1DC2">
                              <w:rPr>
                                <w:rFonts w:ascii="Century Gothic" w:hAnsi="Century Gothic"/>
                                <w:sz w:val="22"/>
                              </w:rPr>
                              <w:t xml:space="preserve">Product </w:t>
                            </w:r>
                            <w:proofErr w:type="spellStart"/>
                            <w:r w:rsidRPr="00DD1DC2">
                              <w:rPr>
                                <w:rFonts w:ascii="Century Gothic" w:hAnsi="Century Gothic"/>
                                <w:sz w:val="22"/>
                              </w:rPr>
                              <w:t>Owner</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5" o:spid="_x0000_s1074" style="position:absolute;margin-left:9pt;margin-top:16.2pt;width:3in;height:4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" fillcolor="#fbcaa2 [1625]" strokecolor="#f68c36 [3049]">
                <v:fill color2="#fdefe3 [505]" rotate="t" colors="0 #ffbe86;22938f #ffd0aa;1 #ffebdb" type="gradient"/>
                <v:shadow on="t" opacity="24903f" mv:blur="40000f" origin=",.5" offset="0,20000emu"/>
                <v:textbox>
                  <w:txbxContent>
                    <w:p w14:paraId="35CECB4E" w14:textId="78C7DA35" w:rsidR="006975AF" w:rsidRPr="00DD1DC2" w:rsidRDefault="006975AF" w:rsidP="00554466">
                      <w:pPr>
                        <w:ind w:left="284" w:right="1268" w:hanging="284"/>
                        <w:rPr>
                          <w:rFonts w:ascii="Century Gothic" w:hAnsi="Century Gothic"/>
                          <w:sz w:val="22"/>
                        </w:rPr>
                      </w:pPr>
                      <w:r w:rsidRPr="00DD1DC2">
                        <w:rPr>
                          <w:rFonts w:ascii="Century Gothic" w:hAnsi="Century Gothic"/>
                          <w:sz w:val="22"/>
                        </w:rPr>
                        <w:t xml:space="preserve">Product </w:t>
                      </w:r>
                      <w:proofErr w:type="spellStart"/>
                      <w:r w:rsidRPr="00DD1DC2">
                        <w:rPr>
                          <w:rFonts w:ascii="Century Gothic" w:hAnsi="Century Gothic"/>
                          <w:sz w:val="22"/>
                        </w:rPr>
                        <w:t>Owner</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28544" behindDoc="0" locked="0" layoutInCell="1" allowOverlap="1" wp14:anchorId="101D9E35" wp14:editId="02D2086E">
                <wp:simplePos x="0" y="0"/>
                <wp:positionH relativeFrom="column">
                  <wp:posOffset>2971800</wp:posOffset>
                </wp:positionH>
                <wp:positionV relativeFrom="paragraph">
                  <wp:posOffset>205740</wp:posOffset>
                </wp:positionV>
                <wp:extent cx="2743200" cy="3657600"/>
                <wp:effectExtent l="50800" t="25400" r="76200" b="101600"/>
                <wp:wrapNone/>
                <wp:docPr id="57369" name="Rounded Rectangle 57369"/>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922131F" w14:textId="75870B13" w:rsidR="006975AF" w:rsidRPr="00DD1DC2" w:rsidRDefault="006975AF" w:rsidP="00554466">
                            <w:pPr>
                              <w:ind w:left="284" w:right="1410" w:hanging="284"/>
                              <w:rPr>
                                <w:rFonts w:ascii="Century Gothic" w:hAnsi="Century Gothic"/>
                                <w:sz w:val="22"/>
                              </w:rPr>
                            </w:pPr>
                            <w:r w:rsidRPr="00DD1DC2">
                              <w:rPr>
                                <w:rFonts w:ascii="Century Gothic" w:hAnsi="Century Gothic"/>
                                <w:sz w:val="22"/>
                              </w:rPr>
                              <w:t xml:space="preserve">ScrumMaster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9" o:spid="_x0000_s1075" style="position:absolute;margin-left:234pt;margin-top:16.2pt;width:3in;height:4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" fillcolor="#fbcaa2 [1625]" strokecolor="#f68c36 [3049]">
                <v:fill color2="#fdefe3 [505]" rotate="t" colors="0 #ffbe86;22938f #ffd0aa;1 #ffebdb" type="gradient"/>
                <v:shadow on="t" opacity="24903f" mv:blur="40000f" origin=",.5" offset="0,20000emu"/>
                <v:textbox>
                  <w:txbxContent>
                    <w:p w14:paraId="2922131F" w14:textId="75870B13" w:rsidR="006975AF" w:rsidRPr="00DD1DC2" w:rsidRDefault="006975AF" w:rsidP="00554466">
                      <w:pPr>
                        <w:ind w:left="284" w:right="1410" w:hanging="284"/>
                        <w:rPr>
                          <w:rFonts w:ascii="Century Gothic" w:hAnsi="Century Gothic"/>
                          <w:sz w:val="22"/>
                        </w:rPr>
                      </w:pPr>
                      <w:r w:rsidRPr="00DD1DC2">
                        <w:rPr>
                          <w:rFonts w:ascii="Century Gothic" w:hAnsi="Century Gothic"/>
                          <w:sz w:val="22"/>
                        </w:rPr>
                        <w:t xml:space="preserve">ScrumMaster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26496" behindDoc="0" locked="0" layoutInCell="1" allowOverlap="1" wp14:anchorId="15D635E8" wp14:editId="4E9A0FDE">
                <wp:simplePos x="0" y="0"/>
                <wp:positionH relativeFrom="column">
                  <wp:posOffset>2971800</wp:posOffset>
                </wp:positionH>
                <wp:positionV relativeFrom="paragraph">
                  <wp:posOffset>3977640</wp:posOffset>
                </wp:positionV>
                <wp:extent cx="2743200" cy="3657600"/>
                <wp:effectExtent l="50800" t="25400" r="76200" b="101600"/>
                <wp:wrapNone/>
                <wp:docPr id="57368" name="Rounded Rectangle 57368"/>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3739A7CD" w14:textId="43C348DB" w:rsidR="006975AF" w:rsidRPr="00DD1DC2" w:rsidRDefault="006975AF" w:rsidP="00554466">
                            <w:pPr>
                              <w:ind w:left="284" w:right="1410" w:hanging="284"/>
                              <w:rPr>
                                <w:rFonts w:ascii="Century Gothic" w:hAnsi="Century Gothic"/>
                                <w:sz w:val="22"/>
                              </w:rPr>
                            </w:pPr>
                            <w:proofErr w:type="spellStart"/>
                            <w:r w:rsidRPr="00DD1DC2">
                              <w:rPr>
                                <w:rFonts w:ascii="Century Gothic" w:hAnsi="Century Gothic"/>
                                <w:sz w:val="22"/>
                              </w:rPr>
                              <w:t>Responsibilities</w:t>
                            </w:r>
                            <w:proofErr w:type="spellEnd"/>
                            <w:r w:rsidRPr="00DD1DC2">
                              <w:rPr>
                                <w:rFonts w:ascii="Century Gothic" w:hAnsi="Century Gothic"/>
                                <w:sz w:val="22"/>
                              </w:rPr>
                              <w:t xml:space="preserve"> </w:t>
                            </w:r>
                            <w:proofErr w:type="spellStart"/>
                            <w:r w:rsidRPr="00DD1DC2">
                              <w:rPr>
                                <w:rFonts w:ascii="Century Gothic" w:hAnsi="Century Gothic"/>
                                <w:sz w:val="22"/>
                              </w:rPr>
                              <w:t>not</w:t>
                            </w:r>
                            <w:proofErr w:type="spellEnd"/>
                            <w:r w:rsidRPr="00DD1DC2">
                              <w:rPr>
                                <w:rFonts w:ascii="Century Gothic" w:hAnsi="Century Gothic"/>
                                <w:sz w:val="22"/>
                              </w:rPr>
                              <w:t xml:space="preserve"> </w:t>
                            </w:r>
                            <w:proofErr w:type="spellStart"/>
                            <w:r w:rsidRPr="00DD1DC2">
                              <w:rPr>
                                <w:rFonts w:ascii="Century Gothic" w:hAnsi="Century Gothic"/>
                                <w:sz w:val="22"/>
                              </w:rPr>
                              <w:t>related</w:t>
                            </w:r>
                            <w:proofErr w:type="spellEnd"/>
                            <w:r w:rsidRPr="00DD1DC2">
                              <w:rPr>
                                <w:rFonts w:ascii="Century Gothic" w:hAnsi="Century Gothic"/>
                                <w:sz w:val="22"/>
                              </w:rPr>
                              <w:t xml:space="preserve"> to </w:t>
                            </w:r>
                            <w:proofErr w:type="spellStart"/>
                            <w:r w:rsidRPr="00DD1DC2">
                              <w:rPr>
                                <w:rFonts w:ascii="Century Gothic" w:hAnsi="Century Gothic"/>
                                <w:sz w:val="22"/>
                              </w:rPr>
                              <w:t>Scrum</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8" o:spid="_x0000_s1076" style="position:absolute;margin-left:234pt;margin-top:313.2pt;width:3in;height:4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" fillcolor="#dfa7a6 [1621]" strokecolor="#bc4542 [3045]">
                <v:fill color2="#f5e4e4 [501]" rotate="t" colors="0 #ffa2a1;22938f #ffbebd;1 #ffe5e5" type="gradient"/>
                <v:shadow on="t" opacity="24903f" mv:blur="40000f" origin=",.5" offset="0,20000emu"/>
                <v:textbox>
                  <w:txbxContent>
                    <w:p w14:paraId="3739A7CD" w14:textId="43C348DB" w:rsidR="006975AF" w:rsidRPr="00DD1DC2" w:rsidRDefault="006975AF" w:rsidP="00554466">
                      <w:pPr>
                        <w:ind w:left="284" w:right="1410" w:hanging="284"/>
                        <w:rPr>
                          <w:rFonts w:ascii="Century Gothic" w:hAnsi="Century Gothic"/>
                          <w:sz w:val="22"/>
                        </w:rPr>
                      </w:pPr>
                      <w:proofErr w:type="spellStart"/>
                      <w:r w:rsidRPr="00DD1DC2">
                        <w:rPr>
                          <w:rFonts w:ascii="Century Gothic" w:hAnsi="Century Gothic"/>
                          <w:sz w:val="22"/>
                        </w:rPr>
                        <w:t>Responsibilities</w:t>
                      </w:r>
                      <w:proofErr w:type="spellEnd"/>
                      <w:r w:rsidRPr="00DD1DC2">
                        <w:rPr>
                          <w:rFonts w:ascii="Century Gothic" w:hAnsi="Century Gothic"/>
                          <w:sz w:val="22"/>
                        </w:rPr>
                        <w:t xml:space="preserve"> </w:t>
                      </w:r>
                      <w:proofErr w:type="spellStart"/>
                      <w:r w:rsidRPr="00DD1DC2">
                        <w:rPr>
                          <w:rFonts w:ascii="Century Gothic" w:hAnsi="Century Gothic"/>
                          <w:sz w:val="22"/>
                        </w:rPr>
                        <w:t>not</w:t>
                      </w:r>
                      <w:proofErr w:type="spellEnd"/>
                      <w:r w:rsidRPr="00DD1DC2">
                        <w:rPr>
                          <w:rFonts w:ascii="Century Gothic" w:hAnsi="Century Gothic"/>
                          <w:sz w:val="22"/>
                        </w:rPr>
                        <w:t xml:space="preserve"> </w:t>
                      </w:r>
                      <w:proofErr w:type="spellStart"/>
                      <w:r w:rsidRPr="00DD1DC2">
                        <w:rPr>
                          <w:rFonts w:ascii="Century Gothic" w:hAnsi="Century Gothic"/>
                          <w:sz w:val="22"/>
                        </w:rPr>
                        <w:t>related</w:t>
                      </w:r>
                      <w:proofErr w:type="spellEnd"/>
                      <w:r w:rsidRPr="00DD1DC2">
                        <w:rPr>
                          <w:rFonts w:ascii="Century Gothic" w:hAnsi="Century Gothic"/>
                          <w:sz w:val="22"/>
                        </w:rPr>
                        <w:t xml:space="preserve"> to </w:t>
                      </w:r>
                      <w:proofErr w:type="spellStart"/>
                      <w:r w:rsidRPr="00DD1DC2">
                        <w:rPr>
                          <w:rFonts w:ascii="Century Gothic" w:hAnsi="Century Gothic"/>
                          <w:sz w:val="22"/>
                        </w:rPr>
                        <w:t>Scrum</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24448" behindDoc="0" locked="0" layoutInCell="1" allowOverlap="1" wp14:anchorId="04AF40AF" wp14:editId="075FA26D">
                <wp:simplePos x="0" y="0"/>
                <wp:positionH relativeFrom="column">
                  <wp:posOffset>114300</wp:posOffset>
                </wp:positionH>
                <wp:positionV relativeFrom="paragraph">
                  <wp:posOffset>3977640</wp:posOffset>
                </wp:positionV>
                <wp:extent cx="2743200" cy="3657600"/>
                <wp:effectExtent l="50800" t="25400" r="76200" b="101600"/>
                <wp:wrapNone/>
                <wp:docPr id="57367" name="Rounded Rectangle 57367"/>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60B24E2" w14:textId="18BE1C86" w:rsidR="006975AF" w:rsidRPr="00DD1DC2" w:rsidRDefault="006975AF" w:rsidP="00554466">
                            <w:pPr>
                              <w:ind w:left="284" w:right="1268" w:hanging="284"/>
                              <w:rPr>
                                <w:rFonts w:ascii="Century Gothic" w:hAnsi="Century Gothic"/>
                                <w:sz w:val="22"/>
                              </w:rPr>
                            </w:pPr>
                            <w:proofErr w:type="spellStart"/>
                            <w:r w:rsidRPr="00DD1DC2">
                              <w:rPr>
                                <w:rFonts w:ascii="Century Gothic" w:hAnsi="Century Gothic"/>
                                <w:sz w:val="22"/>
                              </w:rPr>
                              <w:t>Development</w:t>
                            </w:r>
                            <w:proofErr w:type="spellEnd"/>
                            <w:r w:rsidRPr="00DD1DC2">
                              <w:rPr>
                                <w:rFonts w:ascii="Century Gothic" w:hAnsi="Century Gothic"/>
                                <w:sz w:val="22"/>
                              </w:rPr>
                              <w:t xml:space="preserve"> </w:t>
                            </w:r>
                            <w:proofErr w:type="spellStart"/>
                            <w:r w:rsidRPr="00DD1DC2">
                              <w:rPr>
                                <w:rFonts w:ascii="Century Gothic" w:hAnsi="Century Gothic"/>
                                <w:sz w:val="22"/>
                              </w:rPr>
                              <w:t>Team</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7" o:spid="_x0000_s1077" style="position:absolute;margin-left:9pt;margin-top:313.2pt;width:3in;height:4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" fillcolor="#fbcaa2 [1625]" strokecolor="#f68c36 [3049]">
                <v:fill color2="#fdefe3 [505]" rotate="t" colors="0 #ffbe86;22938f #ffd0aa;1 #ffebdb" type="gradient"/>
                <v:shadow on="t" opacity="24903f" mv:blur="40000f" origin=",.5" offset="0,20000emu"/>
                <v:textbox>
                  <w:txbxContent>
                    <w:p w14:paraId="260B24E2" w14:textId="18BE1C86" w:rsidR="006975AF" w:rsidRPr="00DD1DC2" w:rsidRDefault="006975AF" w:rsidP="00554466">
                      <w:pPr>
                        <w:ind w:left="284" w:right="1268" w:hanging="284"/>
                        <w:rPr>
                          <w:rFonts w:ascii="Century Gothic" w:hAnsi="Century Gothic"/>
                          <w:sz w:val="22"/>
                        </w:rPr>
                      </w:pPr>
                      <w:proofErr w:type="spellStart"/>
                      <w:r w:rsidRPr="00DD1DC2">
                        <w:rPr>
                          <w:rFonts w:ascii="Century Gothic" w:hAnsi="Century Gothic"/>
                          <w:sz w:val="22"/>
                        </w:rPr>
                        <w:t>Development</w:t>
                      </w:r>
                      <w:proofErr w:type="spellEnd"/>
                      <w:r w:rsidRPr="00DD1DC2">
                        <w:rPr>
                          <w:rFonts w:ascii="Century Gothic" w:hAnsi="Century Gothic"/>
                          <w:sz w:val="22"/>
                        </w:rPr>
                        <w:t xml:space="preserve"> </w:t>
                      </w:r>
                      <w:proofErr w:type="spellStart"/>
                      <w:r w:rsidRPr="00DD1DC2">
                        <w:rPr>
                          <w:rFonts w:ascii="Century Gothic" w:hAnsi="Century Gothic"/>
                          <w:sz w:val="22"/>
                        </w:rPr>
                        <w:t>Team</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lang w:val="en-US"/>
        </w:rPr>
        <w:br w:type="page"/>
      </w:r>
    </w:p>
    <w:p w14:paraId="5DB06EB5" w14:textId="77777777" w:rsidR="0058273B" w:rsidRPr="00951BC4" w:rsidRDefault="009149EE" w:rsidP="00C876B0">
      <w:pPr>
        <w:pStyle w:val="Heading1"/>
        <w:rPr>
          <w:lang w:val="en-US"/>
        </w:rPr>
      </w:pPr>
      <w:r w:rsidRPr="00951BC4">
        <w:rPr>
          <w:lang w:val="en-US"/>
        </w:rPr>
        <w:lastRenderedPageBreak/>
        <w:t>Team Formation</w:t>
      </w:r>
    </w:p>
    <w:p w14:paraId="5493FCDB" w14:textId="77777777" w:rsidR="009149EE" w:rsidRPr="00951BC4" w:rsidRDefault="009149EE" w:rsidP="009149EE">
      <w:pPr>
        <w:rPr>
          <w:lang w:val="en-US"/>
        </w:rPr>
      </w:pPr>
      <w:r w:rsidRPr="00951BC4">
        <w:rPr>
          <w:lang w:val="en-US"/>
        </w:rPr>
        <w:t>From Wikipedia on Forming, Norming, Storming, Performing:</w:t>
      </w:r>
    </w:p>
    <w:p w14:paraId="4C583500" w14:textId="77777777" w:rsidR="009149EE" w:rsidRPr="00951BC4" w:rsidRDefault="009149EE" w:rsidP="009149EE">
      <w:pPr>
        <w:rPr>
          <w:b/>
          <w:sz w:val="20"/>
          <w:lang w:val="en-US"/>
        </w:rPr>
      </w:pPr>
      <w:r w:rsidRPr="00951BC4">
        <w:rPr>
          <w:b/>
          <w:sz w:val="20"/>
          <w:lang w:val="en-US"/>
        </w:rPr>
        <w:t>Forming</w:t>
      </w:r>
    </w:p>
    <w:p w14:paraId="6EF619DD" w14:textId="77777777" w:rsidR="009149EE" w:rsidRPr="00951BC4" w:rsidRDefault="009149EE" w:rsidP="009149EE">
      <w:pPr>
        <w:rPr>
          <w:sz w:val="20"/>
          <w:lang w:val="en-US"/>
        </w:rPr>
      </w:pPr>
      <w:r w:rsidRPr="00951BC4">
        <w:rPr>
          <w:sz w:val="20"/>
          <w:lang w:val="en-US"/>
        </w:rPr>
        <w:t>In the first stages of team building, the forming of the team takes place. The individual's behavior is driven by a desire to be accepted by the others, and avoid controversy or conflict. Serious issues and feelings are avoided, and people focus on being busy with routines, such as team organization, who does what, when to meet, etc. But individuals are also gathering information and impressions - about each other, and about the scope of the task and how to approach it. This is a comfortable stage to be in, but the avoidance of conflict and threat means that not much actually gets done.</w:t>
      </w:r>
    </w:p>
    <w:p w14:paraId="724B1D75" w14:textId="77777777" w:rsidR="009149EE" w:rsidRPr="00951BC4" w:rsidRDefault="009149EE" w:rsidP="009149EE">
      <w:pPr>
        <w:rPr>
          <w:sz w:val="20"/>
          <w:lang w:val="en-US"/>
        </w:rPr>
      </w:pPr>
      <w:r w:rsidRPr="00951BC4">
        <w:rPr>
          <w:sz w:val="20"/>
          <w:lang w:val="en-US"/>
        </w:rPr>
        <w:t xml:space="preserve">The team meets and learns about the opportunities and challenges, and then agrees on goals and begins to tackle the tasks. Team members tend to behave quite independently. They may be motivated but are usually relatively uninformed of the issues and objectives of the team. Team members are usually on their best behavior but very focused on themselves. </w:t>
      </w:r>
    </w:p>
    <w:p w14:paraId="46B5FA2E" w14:textId="77777777" w:rsidR="009149EE" w:rsidRPr="00951BC4" w:rsidRDefault="009149EE" w:rsidP="009149EE">
      <w:pPr>
        <w:rPr>
          <w:sz w:val="20"/>
          <w:lang w:val="en-US"/>
        </w:rPr>
      </w:pPr>
      <w:r w:rsidRPr="00951BC4">
        <w:rPr>
          <w:sz w:val="20"/>
          <w:lang w:val="en-US"/>
        </w:rPr>
        <w:t>The forming stage of any team is important because, in this stage, the members of the team get to know one another, exchange some personal information, and make new friends. This is also a good opportunity to see how each member of the team works as an individual and how they respond to pressure.</w:t>
      </w:r>
    </w:p>
    <w:p w14:paraId="4E4B871C" w14:textId="77777777" w:rsidR="009149EE" w:rsidRPr="00951BC4" w:rsidRDefault="009149EE" w:rsidP="009149EE">
      <w:pPr>
        <w:rPr>
          <w:b/>
          <w:sz w:val="20"/>
          <w:lang w:val="en-US"/>
        </w:rPr>
      </w:pPr>
      <w:r w:rsidRPr="00951BC4">
        <w:rPr>
          <w:b/>
          <w:sz w:val="20"/>
          <w:lang w:val="en-US"/>
        </w:rPr>
        <w:t>Storming</w:t>
      </w:r>
    </w:p>
    <w:p w14:paraId="428B1331" w14:textId="77777777" w:rsidR="009149EE" w:rsidRPr="00951BC4" w:rsidRDefault="009149EE" w:rsidP="009149EE">
      <w:pPr>
        <w:rPr>
          <w:sz w:val="20"/>
          <w:lang w:val="en-US"/>
        </w:rPr>
      </w:pPr>
      <w:r w:rsidRPr="00951BC4">
        <w:rPr>
          <w:sz w:val="20"/>
          <w:lang w:val="en-US"/>
        </w:rPr>
        <w:t>Every group will then enter the storming stage in which different ideas compete for consideration. The team addresses issues such as what problems they are really supposed to solve, how they will function independently and together and what leadership model they will accept. Team members open up to each other and confront each other's ideas and perspectives. In some cases storming can be resolved quickly. In others, the team never leaves this stage. The maturity of some team members usually determines whether the team will ever move out of this stage. Some team members will focus on minutiae to evade real issues.</w:t>
      </w:r>
    </w:p>
    <w:p w14:paraId="6C6C065B" w14:textId="77777777" w:rsidR="009149EE" w:rsidRPr="00951BC4" w:rsidRDefault="009149EE" w:rsidP="009149EE">
      <w:pPr>
        <w:rPr>
          <w:sz w:val="20"/>
          <w:lang w:val="en-US"/>
        </w:rPr>
      </w:pPr>
      <w:r w:rsidRPr="00951BC4">
        <w:rPr>
          <w:sz w:val="20"/>
          <w:lang w:val="en-US"/>
        </w:rPr>
        <w:t>The storming stage is necessary to the growth of the team. It can be contentious, unpleasant and even painful to members of the team who are averse to conflict. Tolerance of each team member and their differences needs to be emphasized. Without tolerance and patience the team will fail. This phase can become destructive to the team and will lower motivation if allowed to get out of control. Some teams will never develop past this stage.</w:t>
      </w:r>
    </w:p>
    <w:p w14:paraId="073CBCCF" w14:textId="77777777" w:rsidR="009149EE" w:rsidRPr="00951BC4" w:rsidRDefault="009149EE" w:rsidP="009149EE">
      <w:pPr>
        <w:rPr>
          <w:b/>
          <w:sz w:val="20"/>
          <w:lang w:val="en-US"/>
        </w:rPr>
      </w:pPr>
      <w:r w:rsidRPr="00951BC4">
        <w:rPr>
          <w:b/>
          <w:sz w:val="20"/>
          <w:lang w:val="en-US"/>
        </w:rPr>
        <w:t>Norming</w:t>
      </w:r>
    </w:p>
    <w:p w14:paraId="40240C78" w14:textId="77777777" w:rsidR="009149EE" w:rsidRPr="00951BC4" w:rsidRDefault="009149EE" w:rsidP="009149EE">
      <w:pPr>
        <w:rPr>
          <w:sz w:val="20"/>
          <w:lang w:val="en-US"/>
        </w:rPr>
      </w:pPr>
      <w:r w:rsidRPr="00951BC4">
        <w:rPr>
          <w:sz w:val="20"/>
          <w:lang w:val="en-US"/>
        </w:rPr>
        <w:t xml:space="preserve">The team manages to have one goal and come to a mutual plan for the team at this stage. Some may have to give up their own ideas and agree with others in order to make the </w:t>
      </w:r>
      <w:proofErr w:type="gramStart"/>
      <w:r w:rsidRPr="00951BC4">
        <w:rPr>
          <w:sz w:val="20"/>
          <w:lang w:val="en-US"/>
        </w:rPr>
        <w:t>team work</w:t>
      </w:r>
      <w:proofErr w:type="gramEnd"/>
      <w:r w:rsidRPr="00951BC4">
        <w:rPr>
          <w:sz w:val="20"/>
          <w:lang w:val="en-US"/>
        </w:rPr>
        <w:t>. In this stage, all the team members takes the responsibility and have the ambition to work for the success of the goals of the team.</w:t>
      </w:r>
    </w:p>
    <w:p w14:paraId="41FF2512" w14:textId="77777777" w:rsidR="009149EE" w:rsidRPr="00951BC4" w:rsidRDefault="009149EE" w:rsidP="009149EE">
      <w:pPr>
        <w:rPr>
          <w:b/>
          <w:sz w:val="20"/>
          <w:lang w:val="en-US"/>
        </w:rPr>
      </w:pPr>
      <w:r w:rsidRPr="00951BC4">
        <w:rPr>
          <w:b/>
          <w:sz w:val="20"/>
          <w:lang w:val="en-US"/>
        </w:rPr>
        <w:t>Performing</w:t>
      </w:r>
    </w:p>
    <w:p w14:paraId="743DF655" w14:textId="77777777" w:rsidR="009149EE" w:rsidRPr="00951BC4" w:rsidRDefault="009149EE" w:rsidP="009149EE">
      <w:pPr>
        <w:rPr>
          <w:sz w:val="20"/>
          <w:lang w:val="en-US"/>
        </w:rPr>
      </w:pPr>
      <w:r w:rsidRPr="00951BC4">
        <w:rPr>
          <w:sz w:val="20"/>
          <w:lang w:val="en-US"/>
        </w:rPr>
        <w:t>It is possible for some teams to reach the performing stage. These high-performing teams are able to function as a unit as they find ways to get the job done smoothly and effectively without inappropriate conflict or the need for external supervision. Team members have become interdependent. By this time they are motivated and knowledgeable. The team members are now competent, autonomous and able to handle the decision-making process without supervision. Dissent is expected and allowed as long as it is channeled through means acceptable to the team.</w:t>
      </w:r>
    </w:p>
    <w:p w14:paraId="08201012" w14:textId="77777777" w:rsidR="009149EE" w:rsidRPr="00951BC4" w:rsidRDefault="009149EE" w:rsidP="009149EE">
      <w:pPr>
        <w:rPr>
          <w:sz w:val="20"/>
          <w:lang w:val="en-US"/>
        </w:rPr>
      </w:pPr>
    </w:p>
    <w:p w14:paraId="51153950" w14:textId="77777777" w:rsidR="0058273B" w:rsidRPr="00951BC4" w:rsidRDefault="00EC0419" w:rsidP="00C876B0">
      <w:pPr>
        <w:pStyle w:val="Heading1"/>
        <w:rPr>
          <w:lang w:val="en-US"/>
        </w:rPr>
      </w:pPr>
      <w:r w:rsidRPr="00951BC4">
        <w:rPr>
          <w:lang w:val="en-US"/>
        </w:rPr>
        <w:lastRenderedPageBreak/>
        <w:t>Product</w:t>
      </w:r>
      <w:r w:rsidR="00EF75FA" w:rsidRPr="00951BC4">
        <w:rPr>
          <w:lang w:val="en-US"/>
        </w:rPr>
        <w:t xml:space="preserve"> </w:t>
      </w:r>
      <w:r w:rsidR="00C020C5" w:rsidRPr="00951BC4">
        <w:rPr>
          <w:lang w:val="en-US"/>
        </w:rPr>
        <w:t xml:space="preserve">Vision </w:t>
      </w:r>
    </w:p>
    <w:p w14:paraId="3644836F" w14:textId="63FAC074" w:rsidR="00C020C5" w:rsidRPr="00951BC4" w:rsidRDefault="00C020C5" w:rsidP="006B5686">
      <w:pPr>
        <w:rPr>
          <w:lang w:val="en-US"/>
        </w:rPr>
      </w:pPr>
      <w:r w:rsidRPr="00951BC4">
        <w:rPr>
          <w:lang w:val="en-US"/>
        </w:rPr>
        <w:t xml:space="preserve">As examples of how a vision can be effectively created and communicated, here are </w:t>
      </w:r>
      <w:r w:rsidR="007C50E8">
        <w:rPr>
          <w:lang w:val="en-US"/>
        </w:rPr>
        <w:t>three</w:t>
      </w:r>
      <w:r w:rsidRPr="00951BC4">
        <w:rPr>
          <w:lang w:val="en-US"/>
        </w:rPr>
        <w:t xml:space="preserve"> different approaches/tools:</w:t>
      </w:r>
    </w:p>
    <w:p w14:paraId="7D731D33" w14:textId="77777777" w:rsidR="00C020C5" w:rsidRPr="00951BC4" w:rsidRDefault="00C020C5" w:rsidP="00EF75FA">
      <w:pPr>
        <w:pStyle w:val="Heading4"/>
        <w:rPr>
          <w:lang w:val="en-US"/>
        </w:rPr>
      </w:pPr>
      <w:r w:rsidRPr="00951BC4">
        <w:rPr>
          <w:lang w:val="en-US"/>
        </w:rPr>
        <w:t xml:space="preserve">Geoffrey Moore’s template from </w:t>
      </w:r>
      <w:proofErr w:type="gramStart"/>
      <w:r w:rsidRPr="00951BC4">
        <w:rPr>
          <w:lang w:val="en-US"/>
        </w:rPr>
        <w:t>Crossing</w:t>
      </w:r>
      <w:proofErr w:type="gramEnd"/>
      <w:r w:rsidRPr="00951BC4">
        <w:rPr>
          <w:lang w:val="en-US"/>
        </w:rPr>
        <w:t xml:space="preserve"> the Chasm:</w:t>
      </w:r>
    </w:p>
    <w:p w14:paraId="4434329A" w14:textId="77777777" w:rsidR="00C020C5" w:rsidRPr="00951BC4" w:rsidRDefault="00C020C5" w:rsidP="00C020C5">
      <w:pPr>
        <w:spacing w:after="0"/>
        <w:ind w:left="720"/>
        <w:rPr>
          <w:lang w:val="en-US"/>
        </w:rPr>
      </w:pPr>
      <w:r w:rsidRPr="00951BC4">
        <w:rPr>
          <w:lang w:val="en-US"/>
        </w:rPr>
        <w:t xml:space="preserve">For </w:t>
      </w:r>
      <w:r w:rsidRPr="00951BC4">
        <w:rPr>
          <w:i/>
          <w:lang w:val="en-US"/>
        </w:rPr>
        <w:t>(target customer)</w:t>
      </w:r>
    </w:p>
    <w:p w14:paraId="21860834" w14:textId="77777777" w:rsidR="00C020C5" w:rsidRPr="00951BC4" w:rsidRDefault="00C020C5" w:rsidP="00C020C5">
      <w:pPr>
        <w:spacing w:after="0"/>
        <w:ind w:left="720"/>
        <w:rPr>
          <w:lang w:val="en-US"/>
        </w:rPr>
      </w:pPr>
      <w:r w:rsidRPr="00951BC4">
        <w:rPr>
          <w:lang w:val="en-US"/>
        </w:rPr>
        <w:t xml:space="preserve">Who </w:t>
      </w:r>
      <w:r w:rsidRPr="00951BC4">
        <w:rPr>
          <w:i/>
          <w:lang w:val="en-US"/>
        </w:rPr>
        <w:t>(statement of the need or opportunity)</w:t>
      </w:r>
    </w:p>
    <w:p w14:paraId="2DF56698" w14:textId="77777777" w:rsidR="00C020C5" w:rsidRPr="00951BC4" w:rsidRDefault="00C020C5" w:rsidP="00C020C5">
      <w:pPr>
        <w:spacing w:after="0"/>
        <w:ind w:left="720"/>
        <w:rPr>
          <w:lang w:val="en-US"/>
        </w:rPr>
      </w:pPr>
      <w:r w:rsidRPr="00951BC4">
        <w:rPr>
          <w:lang w:val="en-US"/>
        </w:rPr>
        <w:t xml:space="preserve">The </w:t>
      </w:r>
      <w:r w:rsidRPr="00951BC4">
        <w:rPr>
          <w:i/>
          <w:lang w:val="en-US"/>
        </w:rPr>
        <w:t>(product name)</w:t>
      </w:r>
      <w:r w:rsidRPr="00951BC4">
        <w:rPr>
          <w:lang w:val="en-US"/>
        </w:rPr>
        <w:t xml:space="preserve"> is a </w:t>
      </w:r>
      <w:r w:rsidRPr="00951BC4">
        <w:rPr>
          <w:i/>
          <w:lang w:val="en-US"/>
        </w:rPr>
        <w:t>(product category)</w:t>
      </w:r>
    </w:p>
    <w:p w14:paraId="3A6D956F" w14:textId="77777777" w:rsidR="00C020C5" w:rsidRPr="00951BC4" w:rsidRDefault="00C020C5" w:rsidP="00C020C5">
      <w:pPr>
        <w:spacing w:after="0"/>
        <w:ind w:left="720"/>
        <w:rPr>
          <w:lang w:val="en-US"/>
        </w:rPr>
      </w:pPr>
      <w:r w:rsidRPr="00951BC4">
        <w:rPr>
          <w:lang w:val="en-US"/>
        </w:rPr>
        <w:t xml:space="preserve">That </w:t>
      </w:r>
      <w:r w:rsidRPr="00951BC4">
        <w:rPr>
          <w:i/>
          <w:lang w:val="en-US"/>
        </w:rPr>
        <w:t>(key benefit, compelling reason to buy)</w:t>
      </w:r>
    </w:p>
    <w:p w14:paraId="190A905A" w14:textId="77777777" w:rsidR="00C020C5" w:rsidRPr="00951BC4" w:rsidRDefault="00C020C5" w:rsidP="00C020C5">
      <w:pPr>
        <w:spacing w:after="0"/>
        <w:ind w:left="720"/>
        <w:rPr>
          <w:lang w:val="en-US"/>
        </w:rPr>
      </w:pPr>
      <w:r w:rsidRPr="00951BC4">
        <w:rPr>
          <w:lang w:val="en-US"/>
        </w:rPr>
        <w:t xml:space="preserve">Unlike </w:t>
      </w:r>
      <w:r w:rsidRPr="00951BC4">
        <w:rPr>
          <w:i/>
          <w:lang w:val="en-US"/>
        </w:rPr>
        <w:t>(primary competitive alternative)</w:t>
      </w:r>
    </w:p>
    <w:p w14:paraId="45509C0B" w14:textId="77777777" w:rsidR="00C020C5" w:rsidRPr="00951BC4" w:rsidRDefault="00C020C5" w:rsidP="00C020C5">
      <w:pPr>
        <w:ind w:left="720"/>
        <w:rPr>
          <w:lang w:val="en-US"/>
        </w:rPr>
      </w:pPr>
      <w:r w:rsidRPr="00951BC4">
        <w:rPr>
          <w:lang w:val="en-US"/>
        </w:rPr>
        <w:t xml:space="preserve">Our product </w:t>
      </w:r>
      <w:r w:rsidRPr="00951BC4">
        <w:rPr>
          <w:i/>
          <w:lang w:val="en-US"/>
        </w:rPr>
        <w:t>(statement of primary differentiation)</w:t>
      </w:r>
    </w:p>
    <w:p w14:paraId="19A48544" w14:textId="77777777" w:rsidR="005E23CB" w:rsidRPr="00951BC4" w:rsidRDefault="005E23CB" w:rsidP="005E23CB">
      <w:pPr>
        <w:pStyle w:val="Heading4"/>
        <w:rPr>
          <w:lang w:val="en-US"/>
        </w:rPr>
      </w:pPr>
      <w:r w:rsidRPr="00951BC4">
        <w:rPr>
          <w:lang w:val="en-US"/>
        </w:rPr>
        <w:t>Product Box</w:t>
      </w:r>
    </w:p>
    <w:p w14:paraId="57994C68" w14:textId="77777777" w:rsidR="005E23CB" w:rsidRPr="00951BC4" w:rsidRDefault="005E23CB" w:rsidP="005E23CB">
      <w:pPr>
        <w:rPr>
          <w:lang w:val="en-US"/>
        </w:rPr>
      </w:pPr>
      <w:r w:rsidRPr="00951BC4">
        <w:rPr>
          <w:lang w:val="en-US"/>
        </w:rPr>
        <w:t xml:space="preserve">Design the cover (or the whole box) of an imaginary product box, in which the product would be shipped </w:t>
      </w:r>
      <w:proofErr w:type="gramStart"/>
      <w:r w:rsidRPr="00951BC4">
        <w:rPr>
          <w:lang w:val="en-US"/>
        </w:rPr>
        <w:t>out in.</w:t>
      </w:r>
      <w:proofErr w:type="gramEnd"/>
      <w:r w:rsidRPr="00951BC4">
        <w:rPr>
          <w:lang w:val="en-US"/>
        </w:rPr>
        <w:t xml:space="preserve"> For services or products without a box, just imagine it would be delivered in one. The box cover should have:</w:t>
      </w:r>
    </w:p>
    <w:p w14:paraId="2F150F4B" w14:textId="77777777" w:rsidR="005E23CB" w:rsidRPr="00951BC4" w:rsidRDefault="005E23CB" w:rsidP="005E23CB">
      <w:pPr>
        <w:pStyle w:val="ListParagraph"/>
        <w:numPr>
          <w:ilvl w:val="0"/>
          <w:numId w:val="3"/>
        </w:numPr>
        <w:rPr>
          <w:lang w:val="en-US"/>
        </w:rPr>
      </w:pPr>
      <w:r w:rsidRPr="00951BC4">
        <w:rPr>
          <w:lang w:val="en-US"/>
        </w:rPr>
        <w:t>The name of the product</w:t>
      </w:r>
    </w:p>
    <w:p w14:paraId="55F87E18" w14:textId="77777777" w:rsidR="005E23CB" w:rsidRPr="00951BC4" w:rsidRDefault="005E23CB" w:rsidP="005E23CB">
      <w:pPr>
        <w:pStyle w:val="ListParagraph"/>
        <w:numPr>
          <w:ilvl w:val="0"/>
          <w:numId w:val="3"/>
        </w:numPr>
        <w:rPr>
          <w:lang w:val="en-US"/>
        </w:rPr>
      </w:pPr>
      <w:r w:rsidRPr="00951BC4">
        <w:rPr>
          <w:lang w:val="en-US"/>
        </w:rPr>
        <w:t>An image or logo of the product</w:t>
      </w:r>
    </w:p>
    <w:p w14:paraId="390A545B" w14:textId="77777777" w:rsidR="005E23CB" w:rsidRPr="00951BC4" w:rsidRDefault="005E23CB" w:rsidP="005E23CB">
      <w:pPr>
        <w:pStyle w:val="ListParagraph"/>
        <w:numPr>
          <w:ilvl w:val="0"/>
          <w:numId w:val="3"/>
        </w:numPr>
        <w:rPr>
          <w:lang w:val="en-US"/>
        </w:rPr>
      </w:pPr>
      <w:r w:rsidRPr="00951BC4">
        <w:rPr>
          <w:lang w:val="en-US"/>
        </w:rPr>
        <w:t>3-4 key features (and no more than that)</w:t>
      </w:r>
    </w:p>
    <w:p w14:paraId="5C5307A4" w14:textId="28BEDCD0" w:rsidR="005E23CB" w:rsidRPr="00951BC4" w:rsidRDefault="005E23CB" w:rsidP="005E23CB">
      <w:pPr>
        <w:pStyle w:val="Heading4"/>
        <w:rPr>
          <w:lang w:val="en-US"/>
        </w:rPr>
      </w:pPr>
      <w:r w:rsidRPr="00951BC4">
        <w:rPr>
          <w:lang w:val="en-US"/>
        </w:rPr>
        <w:t>User Testimonials</w:t>
      </w:r>
    </w:p>
    <w:p w14:paraId="7858FD96" w14:textId="1574A974" w:rsidR="005E23CB" w:rsidRPr="00951BC4" w:rsidRDefault="005E23CB" w:rsidP="005E23CB">
      <w:pPr>
        <w:rPr>
          <w:lang w:val="en-US"/>
        </w:rPr>
      </w:pPr>
      <w:r w:rsidRPr="00951BC4">
        <w:rPr>
          <w:lang w:val="en-US"/>
        </w:rPr>
        <w:t>Write three user testimonials that y</w:t>
      </w:r>
      <w:r w:rsidR="00951BC4" w:rsidRPr="00951BC4">
        <w:rPr>
          <w:lang w:val="en-US"/>
        </w:rPr>
        <w:t>ou would like to hear from the actual users after the launch of the product or system.</w:t>
      </w:r>
      <w:r w:rsidRPr="00951BC4">
        <w:rPr>
          <w:lang w:val="en-US"/>
        </w:rPr>
        <w:t xml:space="preserve"> Each testimonial should have:</w:t>
      </w:r>
    </w:p>
    <w:p w14:paraId="090549A0" w14:textId="74ABE93D" w:rsidR="005E23CB" w:rsidRPr="00951BC4" w:rsidRDefault="00951BC4" w:rsidP="005E23CB">
      <w:pPr>
        <w:pStyle w:val="ListParagraph"/>
        <w:numPr>
          <w:ilvl w:val="0"/>
          <w:numId w:val="3"/>
        </w:numPr>
        <w:rPr>
          <w:lang w:val="en-US"/>
        </w:rPr>
      </w:pPr>
      <w:r w:rsidRPr="00951BC4">
        <w:rPr>
          <w:lang w:val="en-US"/>
        </w:rPr>
        <w:t>One key feature or an important aspect of a central feature</w:t>
      </w:r>
    </w:p>
    <w:p w14:paraId="2AE6226B" w14:textId="7D8DBC8F" w:rsidR="005E23CB" w:rsidRPr="00951BC4" w:rsidRDefault="00951BC4" w:rsidP="005E23CB">
      <w:pPr>
        <w:pStyle w:val="ListParagraph"/>
        <w:numPr>
          <w:ilvl w:val="0"/>
          <w:numId w:val="3"/>
        </w:numPr>
        <w:rPr>
          <w:lang w:val="en-US"/>
        </w:rPr>
      </w:pPr>
      <w:r w:rsidRPr="00951BC4">
        <w:rPr>
          <w:lang w:val="en-US"/>
        </w:rPr>
        <w:t>Description of the way in which the feature was useful to the user</w:t>
      </w:r>
    </w:p>
    <w:p w14:paraId="59C32B8D" w14:textId="26196E3A" w:rsidR="005E23CB" w:rsidRPr="00951BC4" w:rsidRDefault="00951BC4" w:rsidP="005E23CB">
      <w:pPr>
        <w:pStyle w:val="ListParagraph"/>
        <w:numPr>
          <w:ilvl w:val="0"/>
          <w:numId w:val="3"/>
        </w:numPr>
        <w:rPr>
          <w:lang w:val="en-US"/>
        </w:rPr>
      </w:pPr>
      <w:r w:rsidRPr="00951BC4">
        <w:rPr>
          <w:lang w:val="en-US"/>
        </w:rPr>
        <w:t>Name of the user and some description of the user’s type or background</w:t>
      </w:r>
    </w:p>
    <w:p w14:paraId="0DEAF7ED" w14:textId="77777777" w:rsidR="005E23CB" w:rsidRPr="00951BC4" w:rsidRDefault="005E23CB">
      <w:pPr>
        <w:rPr>
          <w:lang w:val="en-US"/>
        </w:rPr>
      </w:pPr>
    </w:p>
    <w:p w14:paraId="5C714478" w14:textId="3DDA2AE6" w:rsidR="005E23CB" w:rsidRPr="00951BC4" w:rsidRDefault="005E23CB">
      <w:pPr>
        <w:rPr>
          <w:lang w:val="en-US"/>
        </w:rPr>
      </w:pPr>
      <w:r w:rsidRPr="00951BC4">
        <w:rPr>
          <w:lang w:val="en-US"/>
        </w:rPr>
        <w:t>In your table groups, spend a few minutes discussing e.g. the following questions:</w:t>
      </w:r>
    </w:p>
    <w:p w14:paraId="66CDBE8E" w14:textId="0C111CE5" w:rsidR="005E23CB" w:rsidRPr="00951BC4" w:rsidRDefault="005E23CB" w:rsidP="005E23CB">
      <w:pPr>
        <w:pStyle w:val="ListParagraph"/>
        <w:numPr>
          <w:ilvl w:val="0"/>
          <w:numId w:val="18"/>
        </w:numPr>
        <w:rPr>
          <w:lang w:val="en-US"/>
        </w:rPr>
      </w:pPr>
      <w:r w:rsidRPr="00951BC4">
        <w:rPr>
          <w:lang w:val="en-US"/>
        </w:rPr>
        <w:t>Did the exercise work in clarifying the vision?</w:t>
      </w:r>
    </w:p>
    <w:p w14:paraId="6A20EC2B" w14:textId="7369D340" w:rsidR="005E23CB" w:rsidRPr="00951BC4" w:rsidRDefault="005E23CB" w:rsidP="005E23CB">
      <w:pPr>
        <w:pStyle w:val="ListParagraph"/>
        <w:numPr>
          <w:ilvl w:val="0"/>
          <w:numId w:val="18"/>
        </w:numPr>
        <w:rPr>
          <w:lang w:val="en-US"/>
        </w:rPr>
      </w:pPr>
      <w:r w:rsidRPr="00951BC4">
        <w:rPr>
          <w:lang w:val="en-US"/>
        </w:rPr>
        <w:t xml:space="preserve">What </w:t>
      </w:r>
      <w:proofErr w:type="gramStart"/>
      <w:r w:rsidRPr="00951BC4">
        <w:rPr>
          <w:lang w:val="en-US"/>
        </w:rPr>
        <w:t>were</w:t>
      </w:r>
      <w:proofErr w:type="gramEnd"/>
      <w:r w:rsidRPr="00951BC4">
        <w:rPr>
          <w:lang w:val="en-US"/>
        </w:rPr>
        <w:t xml:space="preserve"> the most important and useful part of the exercise?</w:t>
      </w:r>
    </w:p>
    <w:p w14:paraId="078E268E" w14:textId="4FDD66DB" w:rsidR="005E23CB" w:rsidRPr="00951BC4" w:rsidRDefault="00951BC4" w:rsidP="005E23CB">
      <w:pPr>
        <w:pStyle w:val="ListParagraph"/>
        <w:numPr>
          <w:ilvl w:val="0"/>
          <w:numId w:val="18"/>
        </w:numPr>
        <w:rPr>
          <w:lang w:val="en-US"/>
        </w:rPr>
      </w:pPr>
      <w:r w:rsidRPr="00951BC4">
        <w:rPr>
          <w:lang w:val="en-US"/>
        </w:rPr>
        <w:t xml:space="preserve">Why do exercises like </w:t>
      </w:r>
      <w:proofErr w:type="gramStart"/>
      <w:r w:rsidRPr="00951BC4">
        <w:rPr>
          <w:lang w:val="en-US"/>
        </w:rPr>
        <w:t>these work</w:t>
      </w:r>
      <w:proofErr w:type="gramEnd"/>
      <w:r w:rsidRPr="00951BC4">
        <w:rPr>
          <w:lang w:val="en-US"/>
        </w:rPr>
        <w:t>? What is important in the exercise itself?</w:t>
      </w:r>
    </w:p>
    <w:p w14:paraId="59D68626" w14:textId="005C8877" w:rsidR="00C417A8" w:rsidRPr="00951BC4" w:rsidRDefault="00C417A8">
      <w:pPr>
        <w:rPr>
          <w:lang w:val="en-US"/>
        </w:rPr>
      </w:pPr>
      <w:r w:rsidRPr="00951BC4">
        <w:rPr>
          <w:lang w:val="en-US"/>
        </w:rPr>
        <w:br w:type="page"/>
      </w:r>
    </w:p>
    <w:p w14:paraId="15E54C27" w14:textId="77777777" w:rsidR="00C417A8" w:rsidRPr="00951BC4" w:rsidRDefault="00C417A8" w:rsidP="00C876B0">
      <w:pPr>
        <w:pStyle w:val="Heading1"/>
        <w:rPr>
          <w:lang w:val="en-US"/>
        </w:rPr>
      </w:pPr>
      <w:r w:rsidRPr="00951BC4">
        <w:rPr>
          <w:lang w:val="en-US"/>
        </w:rPr>
        <w:lastRenderedPageBreak/>
        <w:t>Release Planning</w:t>
      </w:r>
    </w:p>
    <w:p w14:paraId="18A740AC" w14:textId="51F0E3AE" w:rsidR="00C417A8" w:rsidRPr="00951BC4" w:rsidRDefault="0044753D">
      <w:pPr>
        <w:rPr>
          <w:lang w:val="en-US"/>
        </w:rPr>
      </w:pPr>
      <w:r w:rsidRPr="00951BC4">
        <w:rPr>
          <w:lang w:val="en-US"/>
        </w:rPr>
        <w:t>Let us assume the following simplified Product Backlog</w:t>
      </w:r>
      <w:r w:rsidR="009A4D03" w:rsidRPr="00951BC4">
        <w:rPr>
          <w:lang w:val="en-US"/>
        </w:rPr>
        <w:t xml:space="preserve"> (105</w:t>
      </w:r>
      <w:r w:rsidR="00951BC4" w:rsidRPr="00951BC4">
        <w:rPr>
          <w:lang w:val="en-US"/>
        </w:rPr>
        <w:t xml:space="preserve"> story points in total size</w:t>
      </w:r>
      <w:r w:rsidR="009A4D03" w:rsidRPr="00951BC4">
        <w:rPr>
          <w:lang w:val="en-US"/>
        </w:rPr>
        <w:t>)</w:t>
      </w:r>
      <w:r w:rsidRPr="00951BC4">
        <w:rPr>
          <w:lang w:val="en-US"/>
        </w:rPr>
        <w:t>:</w:t>
      </w:r>
    </w:p>
    <w:tbl>
      <w:tblPr>
        <w:tblStyle w:val="TableGrid"/>
        <w:tblW w:w="0" w:type="auto"/>
        <w:tblInd w:w="675" w:type="dxa"/>
        <w:tblLook w:val="04A0" w:firstRow="1" w:lastRow="0" w:firstColumn="1" w:lastColumn="0" w:noHBand="0" w:noVBand="1"/>
      </w:tblPr>
      <w:tblGrid>
        <w:gridCol w:w="4820"/>
        <w:gridCol w:w="992"/>
      </w:tblGrid>
      <w:tr w:rsidR="006270A3" w:rsidRPr="00951BC4" w14:paraId="2B1D2438" w14:textId="77777777" w:rsidTr="00035032">
        <w:tc>
          <w:tcPr>
            <w:tcW w:w="4820" w:type="dxa"/>
            <w:tcBorders>
              <w:bottom w:val="single" w:sz="18" w:space="0" w:color="auto"/>
            </w:tcBorders>
            <w:shd w:val="clear" w:color="auto" w:fill="CDD3EC"/>
          </w:tcPr>
          <w:p w14:paraId="7CB74C69" w14:textId="4AE4A2C1" w:rsidR="006270A3" w:rsidRPr="00951BC4" w:rsidRDefault="00035032">
            <w:pPr>
              <w:rPr>
                <w:b/>
                <w:lang w:val="en-US"/>
              </w:rPr>
            </w:pPr>
            <w:r w:rsidRPr="00951BC4">
              <w:rPr>
                <w:b/>
                <w:lang w:val="en-US"/>
              </w:rPr>
              <w:t>Story number</w:t>
            </w:r>
          </w:p>
        </w:tc>
        <w:tc>
          <w:tcPr>
            <w:tcW w:w="992" w:type="dxa"/>
            <w:tcBorders>
              <w:bottom w:val="single" w:sz="18" w:space="0" w:color="auto"/>
            </w:tcBorders>
            <w:shd w:val="clear" w:color="auto" w:fill="CDD3EC"/>
          </w:tcPr>
          <w:p w14:paraId="1EFB55F4" w14:textId="404495C3" w:rsidR="006270A3" w:rsidRPr="00951BC4" w:rsidRDefault="00035032" w:rsidP="0044753D">
            <w:pPr>
              <w:jc w:val="center"/>
              <w:rPr>
                <w:b/>
                <w:lang w:val="en-US"/>
              </w:rPr>
            </w:pPr>
            <w:r w:rsidRPr="00951BC4">
              <w:rPr>
                <w:b/>
                <w:lang w:val="en-US"/>
              </w:rPr>
              <w:t>Size</w:t>
            </w:r>
          </w:p>
        </w:tc>
      </w:tr>
      <w:tr w:rsidR="0044753D" w:rsidRPr="00951BC4" w14:paraId="7DCF5209" w14:textId="77777777" w:rsidTr="00035032">
        <w:tc>
          <w:tcPr>
            <w:tcW w:w="4820" w:type="dxa"/>
            <w:tcBorders>
              <w:top w:val="single" w:sz="18" w:space="0" w:color="auto"/>
            </w:tcBorders>
            <w:shd w:val="clear" w:color="auto" w:fill="CDD3EC"/>
          </w:tcPr>
          <w:p w14:paraId="3F38B374" w14:textId="0CDB4DA7" w:rsidR="0044753D" w:rsidRPr="00951BC4" w:rsidRDefault="0044753D" w:rsidP="00035032">
            <w:pPr>
              <w:ind w:left="176"/>
              <w:rPr>
                <w:lang w:val="en-US"/>
              </w:rPr>
            </w:pPr>
            <w:r w:rsidRPr="00951BC4">
              <w:rPr>
                <w:lang w:val="en-US"/>
              </w:rPr>
              <w:t>Story 1</w:t>
            </w:r>
          </w:p>
        </w:tc>
        <w:tc>
          <w:tcPr>
            <w:tcW w:w="992" w:type="dxa"/>
            <w:tcBorders>
              <w:top w:val="single" w:sz="18" w:space="0" w:color="auto"/>
            </w:tcBorders>
            <w:shd w:val="clear" w:color="auto" w:fill="CDD3EC"/>
          </w:tcPr>
          <w:p w14:paraId="7D493DA8" w14:textId="0BEA3F3B" w:rsidR="0044753D" w:rsidRPr="00951BC4" w:rsidRDefault="0044753D" w:rsidP="0044753D">
            <w:pPr>
              <w:jc w:val="center"/>
              <w:rPr>
                <w:lang w:val="en-US"/>
              </w:rPr>
            </w:pPr>
            <w:r w:rsidRPr="00951BC4">
              <w:rPr>
                <w:lang w:val="en-US"/>
              </w:rPr>
              <w:t>3</w:t>
            </w:r>
          </w:p>
        </w:tc>
      </w:tr>
      <w:tr w:rsidR="0044753D" w:rsidRPr="00951BC4" w14:paraId="5FA4892D" w14:textId="77777777" w:rsidTr="006270A3">
        <w:tc>
          <w:tcPr>
            <w:tcW w:w="4820" w:type="dxa"/>
            <w:shd w:val="clear" w:color="auto" w:fill="CDD3EC"/>
          </w:tcPr>
          <w:p w14:paraId="158B14CA" w14:textId="543EC68D" w:rsidR="0044753D" w:rsidRPr="00951BC4" w:rsidRDefault="0044753D" w:rsidP="00035032">
            <w:pPr>
              <w:ind w:left="176"/>
              <w:rPr>
                <w:lang w:val="en-US"/>
              </w:rPr>
            </w:pPr>
            <w:r w:rsidRPr="00951BC4">
              <w:rPr>
                <w:lang w:val="en-US"/>
              </w:rPr>
              <w:t>Story 2</w:t>
            </w:r>
          </w:p>
        </w:tc>
        <w:tc>
          <w:tcPr>
            <w:tcW w:w="992" w:type="dxa"/>
            <w:shd w:val="clear" w:color="auto" w:fill="CDD3EC"/>
          </w:tcPr>
          <w:p w14:paraId="13A9440E" w14:textId="348871F5" w:rsidR="0044753D" w:rsidRPr="00951BC4" w:rsidRDefault="0044753D" w:rsidP="0044753D">
            <w:pPr>
              <w:jc w:val="center"/>
              <w:rPr>
                <w:lang w:val="en-US"/>
              </w:rPr>
            </w:pPr>
            <w:r w:rsidRPr="00951BC4">
              <w:rPr>
                <w:lang w:val="en-US"/>
              </w:rPr>
              <w:t>2</w:t>
            </w:r>
          </w:p>
        </w:tc>
      </w:tr>
      <w:tr w:rsidR="0044753D" w:rsidRPr="00951BC4" w14:paraId="6ACC45BA" w14:textId="77777777" w:rsidTr="006270A3">
        <w:tc>
          <w:tcPr>
            <w:tcW w:w="4820" w:type="dxa"/>
            <w:shd w:val="clear" w:color="auto" w:fill="CDD3EC"/>
          </w:tcPr>
          <w:p w14:paraId="462F771D" w14:textId="475310E5" w:rsidR="0044753D" w:rsidRPr="00951BC4" w:rsidRDefault="0044753D" w:rsidP="00035032">
            <w:pPr>
              <w:ind w:left="176"/>
              <w:rPr>
                <w:lang w:val="en-US"/>
              </w:rPr>
            </w:pPr>
            <w:r w:rsidRPr="00951BC4">
              <w:rPr>
                <w:lang w:val="en-US"/>
              </w:rPr>
              <w:t>Story 3</w:t>
            </w:r>
          </w:p>
        </w:tc>
        <w:tc>
          <w:tcPr>
            <w:tcW w:w="992" w:type="dxa"/>
            <w:shd w:val="clear" w:color="auto" w:fill="CDD3EC"/>
          </w:tcPr>
          <w:p w14:paraId="25F95F5D" w14:textId="71888E54" w:rsidR="0044753D" w:rsidRPr="00951BC4" w:rsidRDefault="0044753D" w:rsidP="0044753D">
            <w:pPr>
              <w:jc w:val="center"/>
              <w:rPr>
                <w:lang w:val="en-US"/>
              </w:rPr>
            </w:pPr>
            <w:r w:rsidRPr="00951BC4">
              <w:rPr>
                <w:lang w:val="en-US"/>
              </w:rPr>
              <w:t>5</w:t>
            </w:r>
          </w:p>
        </w:tc>
      </w:tr>
      <w:tr w:rsidR="0044753D" w:rsidRPr="00951BC4" w14:paraId="0080A7D1" w14:textId="77777777" w:rsidTr="006270A3">
        <w:tc>
          <w:tcPr>
            <w:tcW w:w="4820" w:type="dxa"/>
            <w:shd w:val="clear" w:color="auto" w:fill="CDD3EC"/>
          </w:tcPr>
          <w:p w14:paraId="399BF3B2" w14:textId="58BBF87B" w:rsidR="0044753D" w:rsidRPr="00951BC4" w:rsidRDefault="0044753D" w:rsidP="00035032">
            <w:pPr>
              <w:ind w:left="176"/>
              <w:rPr>
                <w:lang w:val="en-US"/>
              </w:rPr>
            </w:pPr>
            <w:r w:rsidRPr="00951BC4">
              <w:rPr>
                <w:lang w:val="en-US"/>
              </w:rPr>
              <w:t>Story 4</w:t>
            </w:r>
          </w:p>
        </w:tc>
        <w:tc>
          <w:tcPr>
            <w:tcW w:w="992" w:type="dxa"/>
            <w:shd w:val="clear" w:color="auto" w:fill="CDD3EC"/>
          </w:tcPr>
          <w:p w14:paraId="2EE0C8B6" w14:textId="1EC933EA" w:rsidR="0044753D" w:rsidRPr="00951BC4" w:rsidRDefault="0044753D" w:rsidP="0044753D">
            <w:pPr>
              <w:jc w:val="center"/>
              <w:rPr>
                <w:lang w:val="en-US"/>
              </w:rPr>
            </w:pPr>
            <w:r w:rsidRPr="00951BC4">
              <w:rPr>
                <w:lang w:val="en-US"/>
              </w:rPr>
              <w:t>5</w:t>
            </w:r>
          </w:p>
        </w:tc>
      </w:tr>
      <w:tr w:rsidR="0044753D" w:rsidRPr="00951BC4" w14:paraId="38F52FDD" w14:textId="77777777" w:rsidTr="006270A3">
        <w:tc>
          <w:tcPr>
            <w:tcW w:w="4820" w:type="dxa"/>
            <w:shd w:val="clear" w:color="auto" w:fill="CDD3EC"/>
          </w:tcPr>
          <w:p w14:paraId="62B2AB28" w14:textId="3E3877FA" w:rsidR="0044753D" w:rsidRPr="00951BC4" w:rsidRDefault="0044753D" w:rsidP="00035032">
            <w:pPr>
              <w:ind w:left="176"/>
              <w:rPr>
                <w:lang w:val="en-US"/>
              </w:rPr>
            </w:pPr>
            <w:r w:rsidRPr="00951BC4">
              <w:rPr>
                <w:lang w:val="en-US"/>
              </w:rPr>
              <w:t>Story 5</w:t>
            </w:r>
          </w:p>
        </w:tc>
        <w:tc>
          <w:tcPr>
            <w:tcW w:w="992" w:type="dxa"/>
            <w:shd w:val="clear" w:color="auto" w:fill="CDD3EC"/>
          </w:tcPr>
          <w:p w14:paraId="7B5CFA24" w14:textId="27D9542D" w:rsidR="0044753D" w:rsidRPr="00951BC4" w:rsidRDefault="0044753D" w:rsidP="0044753D">
            <w:pPr>
              <w:jc w:val="center"/>
              <w:rPr>
                <w:lang w:val="en-US"/>
              </w:rPr>
            </w:pPr>
            <w:r w:rsidRPr="00951BC4">
              <w:rPr>
                <w:lang w:val="en-US"/>
              </w:rPr>
              <w:t>3</w:t>
            </w:r>
          </w:p>
        </w:tc>
      </w:tr>
      <w:tr w:rsidR="0044753D" w:rsidRPr="00951BC4" w14:paraId="2FFC8BEF" w14:textId="77777777" w:rsidTr="006270A3">
        <w:tc>
          <w:tcPr>
            <w:tcW w:w="4820" w:type="dxa"/>
            <w:shd w:val="clear" w:color="auto" w:fill="CDD3EC"/>
          </w:tcPr>
          <w:p w14:paraId="313A03A2" w14:textId="175F7DE0" w:rsidR="0044753D" w:rsidRPr="00951BC4" w:rsidRDefault="0044753D" w:rsidP="00035032">
            <w:pPr>
              <w:ind w:left="176"/>
              <w:rPr>
                <w:lang w:val="en-US"/>
              </w:rPr>
            </w:pPr>
            <w:r w:rsidRPr="00951BC4">
              <w:rPr>
                <w:lang w:val="en-US"/>
              </w:rPr>
              <w:t>Story 6</w:t>
            </w:r>
          </w:p>
        </w:tc>
        <w:tc>
          <w:tcPr>
            <w:tcW w:w="992" w:type="dxa"/>
            <w:shd w:val="clear" w:color="auto" w:fill="CDD3EC"/>
          </w:tcPr>
          <w:p w14:paraId="19AA293B" w14:textId="577F16B7" w:rsidR="0044753D" w:rsidRPr="00951BC4" w:rsidRDefault="0044753D" w:rsidP="0044753D">
            <w:pPr>
              <w:jc w:val="center"/>
              <w:rPr>
                <w:lang w:val="en-US"/>
              </w:rPr>
            </w:pPr>
            <w:r w:rsidRPr="00951BC4">
              <w:rPr>
                <w:lang w:val="en-US"/>
              </w:rPr>
              <w:t>8</w:t>
            </w:r>
          </w:p>
        </w:tc>
      </w:tr>
      <w:tr w:rsidR="0044753D" w:rsidRPr="00951BC4" w14:paraId="78119EFC" w14:textId="77777777" w:rsidTr="006270A3">
        <w:tc>
          <w:tcPr>
            <w:tcW w:w="4820" w:type="dxa"/>
            <w:shd w:val="clear" w:color="auto" w:fill="CDD3EC"/>
          </w:tcPr>
          <w:p w14:paraId="06911EF4" w14:textId="456CBBDD" w:rsidR="0044753D" w:rsidRPr="00951BC4" w:rsidRDefault="0044753D" w:rsidP="00035032">
            <w:pPr>
              <w:ind w:left="176"/>
              <w:rPr>
                <w:lang w:val="en-US"/>
              </w:rPr>
            </w:pPr>
            <w:r w:rsidRPr="00951BC4">
              <w:rPr>
                <w:lang w:val="en-US"/>
              </w:rPr>
              <w:t>Story 7</w:t>
            </w:r>
          </w:p>
        </w:tc>
        <w:tc>
          <w:tcPr>
            <w:tcW w:w="992" w:type="dxa"/>
            <w:shd w:val="clear" w:color="auto" w:fill="CDD3EC"/>
          </w:tcPr>
          <w:p w14:paraId="085D22ED" w14:textId="4197588D" w:rsidR="0044753D" w:rsidRPr="00951BC4" w:rsidRDefault="0044753D" w:rsidP="0044753D">
            <w:pPr>
              <w:jc w:val="center"/>
              <w:rPr>
                <w:lang w:val="en-US"/>
              </w:rPr>
            </w:pPr>
            <w:r w:rsidRPr="00951BC4">
              <w:rPr>
                <w:lang w:val="en-US"/>
              </w:rPr>
              <w:t>5</w:t>
            </w:r>
          </w:p>
        </w:tc>
      </w:tr>
      <w:tr w:rsidR="0044753D" w:rsidRPr="00951BC4" w14:paraId="16C7DFA4" w14:textId="77777777" w:rsidTr="006270A3">
        <w:tc>
          <w:tcPr>
            <w:tcW w:w="4820" w:type="dxa"/>
            <w:shd w:val="clear" w:color="auto" w:fill="CDD3EC"/>
          </w:tcPr>
          <w:p w14:paraId="570D0EEC" w14:textId="776FDDAE" w:rsidR="0044753D" w:rsidRPr="00951BC4" w:rsidRDefault="0044753D" w:rsidP="00035032">
            <w:pPr>
              <w:ind w:left="176"/>
              <w:rPr>
                <w:lang w:val="en-US"/>
              </w:rPr>
            </w:pPr>
            <w:r w:rsidRPr="00951BC4">
              <w:rPr>
                <w:lang w:val="en-US"/>
              </w:rPr>
              <w:t>Story 8</w:t>
            </w:r>
          </w:p>
        </w:tc>
        <w:tc>
          <w:tcPr>
            <w:tcW w:w="992" w:type="dxa"/>
            <w:shd w:val="clear" w:color="auto" w:fill="CDD3EC"/>
          </w:tcPr>
          <w:p w14:paraId="2B026ACC" w14:textId="662CEC8A" w:rsidR="0044753D" w:rsidRPr="00951BC4" w:rsidRDefault="0044753D" w:rsidP="0044753D">
            <w:pPr>
              <w:jc w:val="center"/>
              <w:rPr>
                <w:lang w:val="en-US"/>
              </w:rPr>
            </w:pPr>
            <w:r w:rsidRPr="00951BC4">
              <w:rPr>
                <w:lang w:val="en-US"/>
              </w:rPr>
              <w:t>13</w:t>
            </w:r>
          </w:p>
        </w:tc>
      </w:tr>
      <w:tr w:rsidR="0044753D" w:rsidRPr="00951BC4" w14:paraId="331B7F7F" w14:textId="77777777" w:rsidTr="006270A3">
        <w:tc>
          <w:tcPr>
            <w:tcW w:w="4820" w:type="dxa"/>
            <w:shd w:val="clear" w:color="auto" w:fill="CDD3EC"/>
          </w:tcPr>
          <w:p w14:paraId="77BE45AC" w14:textId="1A3F2273" w:rsidR="0044753D" w:rsidRPr="00951BC4" w:rsidRDefault="0044753D" w:rsidP="00035032">
            <w:pPr>
              <w:ind w:left="176"/>
              <w:rPr>
                <w:lang w:val="en-US"/>
              </w:rPr>
            </w:pPr>
            <w:r w:rsidRPr="00951BC4">
              <w:rPr>
                <w:lang w:val="en-US"/>
              </w:rPr>
              <w:t>Story 9</w:t>
            </w:r>
          </w:p>
        </w:tc>
        <w:tc>
          <w:tcPr>
            <w:tcW w:w="992" w:type="dxa"/>
            <w:shd w:val="clear" w:color="auto" w:fill="CDD3EC"/>
          </w:tcPr>
          <w:p w14:paraId="5983DF54" w14:textId="647B69BC" w:rsidR="0044753D" w:rsidRPr="00951BC4" w:rsidRDefault="0044753D" w:rsidP="0044753D">
            <w:pPr>
              <w:jc w:val="center"/>
              <w:rPr>
                <w:lang w:val="en-US"/>
              </w:rPr>
            </w:pPr>
            <w:r w:rsidRPr="00951BC4">
              <w:rPr>
                <w:lang w:val="en-US"/>
              </w:rPr>
              <w:t>13</w:t>
            </w:r>
          </w:p>
        </w:tc>
      </w:tr>
      <w:tr w:rsidR="0044753D" w:rsidRPr="00951BC4" w14:paraId="2A0CEB19" w14:textId="77777777" w:rsidTr="006270A3">
        <w:tc>
          <w:tcPr>
            <w:tcW w:w="4820" w:type="dxa"/>
            <w:shd w:val="clear" w:color="auto" w:fill="CDD3EC"/>
          </w:tcPr>
          <w:p w14:paraId="3621553A" w14:textId="03196342" w:rsidR="0044753D" w:rsidRPr="00951BC4" w:rsidRDefault="0044753D" w:rsidP="00035032">
            <w:pPr>
              <w:ind w:left="176"/>
              <w:rPr>
                <w:lang w:val="en-US"/>
              </w:rPr>
            </w:pPr>
            <w:r w:rsidRPr="00951BC4">
              <w:rPr>
                <w:lang w:val="en-US"/>
              </w:rPr>
              <w:t>Story 10</w:t>
            </w:r>
          </w:p>
        </w:tc>
        <w:tc>
          <w:tcPr>
            <w:tcW w:w="992" w:type="dxa"/>
            <w:shd w:val="clear" w:color="auto" w:fill="CDD3EC"/>
          </w:tcPr>
          <w:p w14:paraId="37CF62C5" w14:textId="6D9437F2" w:rsidR="0044753D" w:rsidRPr="00951BC4" w:rsidRDefault="0044753D" w:rsidP="0044753D">
            <w:pPr>
              <w:jc w:val="center"/>
              <w:rPr>
                <w:lang w:val="en-US"/>
              </w:rPr>
            </w:pPr>
            <w:r w:rsidRPr="00951BC4">
              <w:rPr>
                <w:lang w:val="en-US"/>
              </w:rPr>
              <w:t>20</w:t>
            </w:r>
          </w:p>
        </w:tc>
      </w:tr>
      <w:tr w:rsidR="0044753D" w:rsidRPr="00951BC4" w14:paraId="3AEB4F28" w14:textId="77777777" w:rsidTr="006270A3">
        <w:tc>
          <w:tcPr>
            <w:tcW w:w="4820" w:type="dxa"/>
            <w:shd w:val="clear" w:color="auto" w:fill="CDD3EC"/>
          </w:tcPr>
          <w:p w14:paraId="460F83E7" w14:textId="0001876A" w:rsidR="0044753D" w:rsidRPr="00951BC4" w:rsidRDefault="0044753D" w:rsidP="00035032">
            <w:pPr>
              <w:ind w:left="176"/>
              <w:rPr>
                <w:lang w:val="en-US"/>
              </w:rPr>
            </w:pPr>
            <w:r w:rsidRPr="00951BC4">
              <w:rPr>
                <w:lang w:val="en-US"/>
              </w:rPr>
              <w:t>Story 11</w:t>
            </w:r>
          </w:p>
        </w:tc>
        <w:tc>
          <w:tcPr>
            <w:tcW w:w="992" w:type="dxa"/>
            <w:shd w:val="clear" w:color="auto" w:fill="CDD3EC"/>
          </w:tcPr>
          <w:p w14:paraId="5C441520" w14:textId="6A333945" w:rsidR="0044753D" w:rsidRPr="00951BC4" w:rsidRDefault="0044753D" w:rsidP="0044753D">
            <w:pPr>
              <w:jc w:val="center"/>
              <w:rPr>
                <w:lang w:val="en-US"/>
              </w:rPr>
            </w:pPr>
            <w:r w:rsidRPr="00951BC4">
              <w:rPr>
                <w:lang w:val="en-US"/>
              </w:rPr>
              <w:t>8</w:t>
            </w:r>
          </w:p>
        </w:tc>
      </w:tr>
      <w:tr w:rsidR="0044753D" w:rsidRPr="00951BC4" w14:paraId="096A5037" w14:textId="77777777" w:rsidTr="006270A3">
        <w:tc>
          <w:tcPr>
            <w:tcW w:w="4820" w:type="dxa"/>
            <w:shd w:val="clear" w:color="auto" w:fill="CDD3EC"/>
          </w:tcPr>
          <w:p w14:paraId="727BEB84" w14:textId="55B495F8" w:rsidR="0044753D" w:rsidRPr="00951BC4" w:rsidRDefault="0044753D" w:rsidP="00035032">
            <w:pPr>
              <w:ind w:left="176"/>
              <w:rPr>
                <w:lang w:val="en-US"/>
              </w:rPr>
            </w:pPr>
            <w:r w:rsidRPr="00951BC4">
              <w:rPr>
                <w:lang w:val="en-US"/>
              </w:rPr>
              <w:t>Story 12</w:t>
            </w:r>
          </w:p>
        </w:tc>
        <w:tc>
          <w:tcPr>
            <w:tcW w:w="992" w:type="dxa"/>
            <w:shd w:val="clear" w:color="auto" w:fill="CDD3EC"/>
          </w:tcPr>
          <w:p w14:paraId="17072D87" w14:textId="4A28FDBB" w:rsidR="0044753D" w:rsidRPr="00951BC4" w:rsidRDefault="0044753D" w:rsidP="0044753D">
            <w:pPr>
              <w:jc w:val="center"/>
              <w:rPr>
                <w:lang w:val="en-US"/>
              </w:rPr>
            </w:pPr>
            <w:r w:rsidRPr="00951BC4">
              <w:rPr>
                <w:lang w:val="en-US"/>
              </w:rPr>
              <w:t>20</w:t>
            </w:r>
          </w:p>
        </w:tc>
      </w:tr>
    </w:tbl>
    <w:p w14:paraId="0729558B" w14:textId="77777777" w:rsidR="0044753D" w:rsidRPr="00951BC4" w:rsidRDefault="0044753D">
      <w:pPr>
        <w:rPr>
          <w:lang w:val="en-US"/>
        </w:rPr>
      </w:pPr>
    </w:p>
    <w:p w14:paraId="7E936AA5" w14:textId="252D5EF3" w:rsidR="0044753D" w:rsidRPr="00951BC4" w:rsidRDefault="009A4D03">
      <w:pPr>
        <w:rPr>
          <w:lang w:val="en-US"/>
        </w:rPr>
      </w:pPr>
      <w:r w:rsidRPr="00951BC4">
        <w:rPr>
          <w:lang w:val="en-US"/>
        </w:rPr>
        <w:t>T</w:t>
      </w:r>
      <w:r w:rsidR="0044753D" w:rsidRPr="00951BC4">
        <w:rPr>
          <w:lang w:val="en-US"/>
        </w:rPr>
        <w:t xml:space="preserve">he team has been working on the product for already several sprints and has established probable velocity between 7 and 10. </w:t>
      </w:r>
      <w:r w:rsidRPr="00951BC4">
        <w:rPr>
          <w:lang w:val="en-US"/>
        </w:rPr>
        <w:t>The next release is 7 sprints into the future.</w:t>
      </w:r>
    </w:p>
    <w:p w14:paraId="2E985624" w14:textId="45CC5390" w:rsidR="009A4D03" w:rsidRPr="00951BC4" w:rsidRDefault="009A4D03" w:rsidP="009A4D03">
      <w:pPr>
        <w:pStyle w:val="ListParagraph"/>
        <w:numPr>
          <w:ilvl w:val="0"/>
          <w:numId w:val="11"/>
        </w:numPr>
        <w:rPr>
          <w:lang w:val="en-US"/>
        </w:rPr>
      </w:pPr>
      <w:r w:rsidRPr="00951BC4">
        <w:rPr>
          <w:lang w:val="en-US"/>
        </w:rPr>
        <w:t>What is the scope that the PO can commit to stakeholders with reasonable safety?</w:t>
      </w:r>
    </w:p>
    <w:p w14:paraId="7A91C8AB" w14:textId="73E39B38" w:rsidR="009A4D03" w:rsidRPr="00951BC4" w:rsidRDefault="009A4D03" w:rsidP="009A4D03">
      <w:pPr>
        <w:pStyle w:val="ListParagraph"/>
        <w:numPr>
          <w:ilvl w:val="0"/>
          <w:numId w:val="11"/>
        </w:numPr>
        <w:rPr>
          <w:lang w:val="en-US"/>
        </w:rPr>
      </w:pPr>
      <w:r w:rsidRPr="00951BC4">
        <w:rPr>
          <w:lang w:val="en-US"/>
        </w:rPr>
        <w:t xml:space="preserve">Which stories can pretty much </w:t>
      </w:r>
      <w:proofErr w:type="gramStart"/>
      <w:r w:rsidRPr="00951BC4">
        <w:rPr>
          <w:lang w:val="en-US"/>
        </w:rPr>
        <w:t>be</w:t>
      </w:r>
      <w:proofErr w:type="gramEnd"/>
      <w:r w:rsidRPr="00951BC4">
        <w:rPr>
          <w:lang w:val="en-US"/>
        </w:rPr>
        <w:t xml:space="preserve"> ruled out of probable release scope?</w:t>
      </w:r>
    </w:p>
    <w:p w14:paraId="6C3D63D6" w14:textId="223236E7" w:rsidR="006270A3" w:rsidRPr="00951BC4" w:rsidRDefault="006270A3" w:rsidP="009A4D03">
      <w:pPr>
        <w:rPr>
          <w:lang w:val="en-US"/>
        </w:rPr>
      </w:pPr>
      <w:r w:rsidRPr="00951BC4">
        <w:rPr>
          <w:lang w:val="en-US"/>
        </w:rPr>
        <w:t xml:space="preserve">Draw two lines into the Product Backlog to indicate the above </w:t>
      </w:r>
      <w:r w:rsidR="00035032" w:rsidRPr="00951BC4">
        <w:rPr>
          <w:lang w:val="en-US"/>
        </w:rPr>
        <w:t>two scope limits.</w:t>
      </w:r>
    </w:p>
    <w:p w14:paraId="4AAE9680" w14:textId="484DB15A" w:rsidR="009A4D03" w:rsidRPr="00951BC4" w:rsidRDefault="009A4D03" w:rsidP="009A4D03">
      <w:pPr>
        <w:rPr>
          <w:lang w:val="en-US"/>
        </w:rPr>
      </w:pPr>
      <w:r w:rsidRPr="00951BC4">
        <w:rPr>
          <w:lang w:val="en-US"/>
        </w:rPr>
        <w:t>Map the stories (using story numbers) to the following simple release plan.</w:t>
      </w:r>
    </w:p>
    <w:p w14:paraId="7DC6A24F" w14:textId="32299213" w:rsidR="009A4D03" w:rsidRPr="00951BC4" w:rsidRDefault="006270A3" w:rsidP="009A4D03">
      <w:pPr>
        <w:rPr>
          <w:lang w:val="en-US"/>
        </w:rPr>
      </w:pPr>
      <w:r w:rsidRPr="00951BC4">
        <w:rPr>
          <w:noProof/>
          <w:lang w:val="en-US"/>
        </w:rPr>
        <mc:AlternateContent>
          <mc:Choice Requires="wps">
            <w:drawing>
              <wp:anchor distT="0" distB="0" distL="114300" distR="114300" simplePos="0" relativeHeight="251662336" behindDoc="0" locked="0" layoutInCell="1" allowOverlap="1" wp14:anchorId="291B526A" wp14:editId="7AE6F3DB">
                <wp:simplePos x="0" y="0"/>
                <wp:positionH relativeFrom="column">
                  <wp:posOffset>0</wp:posOffset>
                </wp:positionH>
                <wp:positionV relativeFrom="paragraph">
                  <wp:posOffset>53975</wp:posOffset>
                </wp:positionV>
                <wp:extent cx="800100" cy="457200"/>
                <wp:effectExtent l="0" t="0" r="0" b="0"/>
                <wp:wrapNone/>
                <wp:docPr id="21527" name="Text Box 2152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A8774" w14:textId="00505614" w:rsidR="006975AF" w:rsidRPr="006270A3" w:rsidRDefault="006975AF" w:rsidP="006270A3">
                            <w:pPr>
                              <w:jc w:val="center"/>
                              <w:rPr>
                                <w:rFonts w:ascii="Comic Sans MS" w:hAnsi="Comic Sans MS"/>
                              </w:rPr>
                            </w:pPr>
                            <w:proofErr w:type="spellStart"/>
                            <w:r>
                              <w:rPr>
                                <w:rFonts w:ascii="Comic Sans MS" w:hAnsi="Comic Sans MS"/>
                              </w:rPr>
                              <w:t>Stories</w:t>
                            </w:r>
                            <w:proofErr w:type="spellEnd"/>
                          </w:p>
                        </w:txbxContent>
                      </wps:txbx>
                      <wps:bodyPr rot="0" spcFirstLastPara="0" vertOverflow="overflow" horzOverflow="overflow" vert="horz" wrap="square" lIns="91440" tIns="936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7" o:spid="_x0000_s1078" type="#_x0000_t202" style="position:absolute;margin-left:0;margin-top:4.25pt;width:6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" filled="f" stroked="f">
                <v:textbox inset=",2.6mm">
                  <w:txbxContent>
                    <w:p w14:paraId="0A9A8774" w14:textId="00505614" w:rsidR="006975AF" w:rsidRPr="006270A3" w:rsidRDefault="006975AF" w:rsidP="006270A3">
                      <w:pPr>
                        <w:jc w:val="center"/>
                        <w:rPr>
                          <w:rFonts w:ascii="Comic Sans MS" w:hAnsi="Comic Sans MS"/>
                        </w:rPr>
                      </w:pPr>
                      <w:proofErr w:type="spellStart"/>
                      <w:r>
                        <w:rPr>
                          <w:rFonts w:ascii="Comic Sans MS" w:hAnsi="Comic Sans MS"/>
                        </w:rPr>
                        <w:t>Stories</w:t>
                      </w:r>
                      <w:proofErr w:type="spellEnd"/>
                    </w:p>
                  </w:txbxContent>
                </v:textbox>
              </v:shape>
            </w:pict>
          </mc:Fallback>
        </mc:AlternateContent>
      </w:r>
      <w:r w:rsidRPr="00951BC4">
        <w:rPr>
          <w:noProof/>
          <w:lang w:val="en-US"/>
        </w:rPr>
        <mc:AlternateContent>
          <mc:Choice Requires="wps">
            <w:drawing>
              <wp:anchor distT="0" distB="0" distL="114300" distR="114300" simplePos="0" relativeHeight="251568123" behindDoc="0" locked="0" layoutInCell="1" allowOverlap="1" wp14:anchorId="4056E3D2" wp14:editId="0926049C">
                <wp:simplePos x="0" y="0"/>
                <wp:positionH relativeFrom="column">
                  <wp:posOffset>800100</wp:posOffset>
                </wp:positionH>
                <wp:positionV relativeFrom="paragraph">
                  <wp:posOffset>53975</wp:posOffset>
                </wp:positionV>
                <wp:extent cx="685800" cy="436245"/>
                <wp:effectExtent l="50800" t="25400" r="50800" b="71755"/>
                <wp:wrapNone/>
                <wp:docPr id="21528" name="Round Same Side Corner Rectangle 21528"/>
                <wp:cNvGraphicFramePr/>
                <a:graphic xmlns:a="http://schemas.openxmlformats.org/drawingml/2006/main">
                  <a:graphicData uri="http://schemas.microsoft.com/office/word/2010/wordprocessingShape">
                    <wps:wsp>
                      <wps:cNvSpPr/>
                      <wps:spPr>
                        <a:xfrm>
                          <a:off x="0" y="0"/>
                          <a:ext cx="6858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28" o:spid="_x0000_s1026" style="position:absolute;margin-left:63pt;margin-top:4.25pt;width:54pt;height:34.35pt;z-index:251568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" path="m72709,0l613091,0c653247,,685800,32553,685800,72709l685800,436245,685800,436245,,436245,,436245,,72709c0,32553,32553,,72709,0xe" fillcolor="#a7bfde [1620]" stroked="f">
                <v:fill color2="#e4ecf5 [500]" rotate="t" colors="0 #a3c4ff;22938f #bfd5ff;1 #e5eeff" type="gradient"/>
                <v:shadow on="t" opacity="24903f" mv:blur="40000f" origin=",.5" offset="0,20000emu"/>
                <v:path arrowok="t" o:connecttype="custom" o:connectlocs="72709,0;613091,0;685800,72709;685800,436245;6858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70171" behindDoc="0" locked="0" layoutInCell="1" allowOverlap="1" wp14:anchorId="57E6E3CF" wp14:editId="128B8574">
                <wp:simplePos x="0" y="0"/>
                <wp:positionH relativeFrom="column">
                  <wp:posOffset>2171700</wp:posOffset>
                </wp:positionH>
                <wp:positionV relativeFrom="paragraph">
                  <wp:posOffset>53975</wp:posOffset>
                </wp:positionV>
                <wp:extent cx="1371600" cy="436245"/>
                <wp:effectExtent l="50800" t="25400" r="50800" b="71755"/>
                <wp:wrapNone/>
                <wp:docPr id="21530" name="Round Same Side Corner Rectangle 21530"/>
                <wp:cNvGraphicFramePr/>
                <a:graphic xmlns:a="http://schemas.openxmlformats.org/drawingml/2006/main">
                  <a:graphicData uri="http://schemas.microsoft.com/office/word/2010/wordprocessingShape">
                    <wps:wsp>
                      <wps:cNvSpPr/>
                      <wps:spPr>
                        <a:xfrm>
                          <a:off x="0" y="0"/>
                          <a:ext cx="13716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30" o:spid="_x0000_s1026" style="position:absolute;margin-left:171pt;margin-top:4.25pt;width:108pt;height:34.35pt;z-index:251570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716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" path="m72709,0l1298891,0c1339047,,1371600,32553,1371600,72709l1371600,436245,1371600,436245,,436245,,436245,,72709c0,32553,32553,,72709,0xe" fillcolor="#a7bfde [1620]" stroked="f">
                <v:fill color2="#e4ecf5 [500]" rotate="t" colors="0 #a3c4ff;22938f #bfd5ff;1 #e5eeff" type="gradient"/>
                <v:shadow on="t" opacity="24903f" mv:blur="40000f" origin=",.5" offset="0,20000emu"/>
                <v:path arrowok="t" o:connecttype="custom" o:connectlocs="72709,0;1298891,0;1371600,72709;1371600,436245;13716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71195" behindDoc="0" locked="0" layoutInCell="1" allowOverlap="1" wp14:anchorId="53489526" wp14:editId="0D8B7023">
                <wp:simplePos x="0" y="0"/>
                <wp:positionH relativeFrom="column">
                  <wp:posOffset>3543300</wp:posOffset>
                </wp:positionH>
                <wp:positionV relativeFrom="paragraph">
                  <wp:posOffset>53975</wp:posOffset>
                </wp:positionV>
                <wp:extent cx="2057400" cy="436245"/>
                <wp:effectExtent l="50800" t="25400" r="50800" b="71755"/>
                <wp:wrapNone/>
                <wp:docPr id="21531" name="Round Same Side Corner Rectangle 21531"/>
                <wp:cNvGraphicFramePr/>
                <a:graphic xmlns:a="http://schemas.openxmlformats.org/drawingml/2006/main">
                  <a:graphicData uri="http://schemas.microsoft.com/office/word/2010/wordprocessingShape">
                    <wps:wsp>
                      <wps:cNvSpPr/>
                      <wps:spPr>
                        <a:xfrm>
                          <a:off x="0" y="0"/>
                          <a:ext cx="20574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31" o:spid="_x0000_s1026" style="position:absolute;margin-left:279pt;margin-top:4.25pt;width:162pt;height:34.35pt;z-index:251571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574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" path="m72709,0l1984691,0c2024847,,2057400,32553,2057400,72709l2057400,436245,2057400,436245,,436245,,436245,,72709c0,32553,32553,,72709,0xe" fillcolor="#a7bfde [1620]" stroked="f">
                <v:fill color2="#e4ecf5 [500]" rotate="t" colors="0 #a3c4ff;22938f #bfd5ff;1 #e5eeff" type="gradient"/>
                <v:shadow on="t" opacity="24903f" mv:blur="40000f" origin=",.5" offset="0,20000emu"/>
                <v:path arrowok="t" o:connecttype="custom" o:connectlocs="72709,0;1984691,0;2057400,72709;2057400,436245;20574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69147" behindDoc="0" locked="0" layoutInCell="1" allowOverlap="1" wp14:anchorId="7A828A79" wp14:editId="39599CA6">
                <wp:simplePos x="0" y="0"/>
                <wp:positionH relativeFrom="column">
                  <wp:posOffset>1485900</wp:posOffset>
                </wp:positionH>
                <wp:positionV relativeFrom="paragraph">
                  <wp:posOffset>53975</wp:posOffset>
                </wp:positionV>
                <wp:extent cx="685800" cy="436245"/>
                <wp:effectExtent l="50800" t="25400" r="50800" b="71755"/>
                <wp:wrapNone/>
                <wp:docPr id="21529" name="Round Same Side Corner Rectangle 21529"/>
                <wp:cNvGraphicFramePr/>
                <a:graphic xmlns:a="http://schemas.openxmlformats.org/drawingml/2006/main">
                  <a:graphicData uri="http://schemas.microsoft.com/office/word/2010/wordprocessingShape">
                    <wps:wsp>
                      <wps:cNvSpPr/>
                      <wps:spPr>
                        <a:xfrm>
                          <a:off x="0" y="0"/>
                          <a:ext cx="6858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29" o:spid="_x0000_s1026" style="position:absolute;margin-left:117pt;margin-top:4.25pt;width:54pt;height:34.35pt;z-index:251569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" path="m72709,0l613091,0c653247,,685800,32553,685800,72709l685800,436245,685800,436245,,436245,,436245,,72709c0,32553,32553,,72709,0xe" fillcolor="#a7bfde [1620]" stroked="f">
                <v:fill color2="#e4ecf5 [500]" rotate="t" colors="0 #a3c4ff;22938f #bfd5ff;1 #e5eeff" type="gradient"/>
                <v:shadow on="t" opacity="24903f" mv:blur="40000f" origin=",.5" offset="0,20000emu"/>
                <v:path arrowok="t" o:connecttype="custom" o:connectlocs="72709,0;613091,0;685800,72709;685800,436245;6858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649024" behindDoc="0" locked="0" layoutInCell="1" allowOverlap="1" wp14:anchorId="64927F52" wp14:editId="3DDB4D0B">
                <wp:simplePos x="0" y="0"/>
                <wp:positionH relativeFrom="column">
                  <wp:posOffset>5600700</wp:posOffset>
                </wp:positionH>
                <wp:positionV relativeFrom="paragraph">
                  <wp:posOffset>168275</wp:posOffset>
                </wp:positionV>
                <wp:extent cx="0" cy="342900"/>
                <wp:effectExtent l="127000" t="127000" r="152400" b="165100"/>
                <wp:wrapNone/>
                <wp:docPr id="57371" name="Straight Connector 57371"/>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1">
                              <a:lumMod val="50000"/>
                            </a:schemeClr>
                          </a:solidFill>
                        </a:ln>
                        <a:effectLst>
                          <a:glow rad="101600">
                            <a:schemeClr val="accent2">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37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3.25pt" to="441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" strokecolor="#243f60 [16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51072" behindDoc="0" locked="0" layoutInCell="1" allowOverlap="1" wp14:anchorId="0C49FECC" wp14:editId="21277671">
                <wp:simplePos x="0" y="0"/>
                <wp:positionH relativeFrom="column">
                  <wp:posOffset>3543300</wp:posOffset>
                </wp:positionH>
                <wp:positionV relativeFrom="paragraph">
                  <wp:posOffset>168275</wp:posOffset>
                </wp:positionV>
                <wp:extent cx="0" cy="342900"/>
                <wp:effectExtent l="50800" t="25400" r="76200" b="88900"/>
                <wp:wrapNone/>
                <wp:docPr id="57372" name="Straight Connector 5737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72"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13.25pt" to="279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46976" behindDoc="0" locked="0" layoutInCell="1" allowOverlap="1" wp14:anchorId="076D3F4F" wp14:editId="01F77F8E">
                <wp:simplePos x="0" y="0"/>
                <wp:positionH relativeFrom="column">
                  <wp:posOffset>2171700</wp:posOffset>
                </wp:positionH>
                <wp:positionV relativeFrom="paragraph">
                  <wp:posOffset>168275</wp:posOffset>
                </wp:positionV>
                <wp:extent cx="0" cy="342900"/>
                <wp:effectExtent l="50800" t="25400" r="76200" b="88900"/>
                <wp:wrapNone/>
                <wp:docPr id="57366" name="Straight Connector 5736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6" o:spid="_x0000_s1026" style="position:absolute;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3.25pt" to="171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44928" behindDoc="0" locked="0" layoutInCell="1" allowOverlap="1" wp14:anchorId="03577653" wp14:editId="0EE52E66">
                <wp:simplePos x="0" y="0"/>
                <wp:positionH relativeFrom="column">
                  <wp:posOffset>1485900</wp:posOffset>
                </wp:positionH>
                <wp:positionV relativeFrom="paragraph">
                  <wp:posOffset>168275</wp:posOffset>
                </wp:positionV>
                <wp:extent cx="0" cy="342900"/>
                <wp:effectExtent l="50800" t="25400" r="76200" b="88900"/>
                <wp:wrapNone/>
                <wp:docPr id="57364" name="Straight Connector 5736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4" o:spid="_x0000_s1026" style="position:absolute;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13.25pt" to="117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42880" behindDoc="0" locked="0" layoutInCell="1" allowOverlap="1" wp14:anchorId="3A5A070D" wp14:editId="0931C14C">
                <wp:simplePos x="0" y="0"/>
                <wp:positionH relativeFrom="column">
                  <wp:posOffset>800100</wp:posOffset>
                </wp:positionH>
                <wp:positionV relativeFrom="paragraph">
                  <wp:posOffset>168275</wp:posOffset>
                </wp:positionV>
                <wp:extent cx="0" cy="342900"/>
                <wp:effectExtent l="50800" t="25400" r="76200" b="88900"/>
                <wp:wrapNone/>
                <wp:docPr id="57362" name="Straight Connector 5736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2" o:spid="_x0000_s1026" style="position:absolute;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3.25pt" to="63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60288" behindDoc="0" locked="0" layoutInCell="1" allowOverlap="1" wp14:anchorId="5FCB94B7" wp14:editId="54D13A9A">
                <wp:simplePos x="0" y="0"/>
                <wp:positionH relativeFrom="column">
                  <wp:posOffset>0</wp:posOffset>
                </wp:positionH>
                <wp:positionV relativeFrom="paragraph">
                  <wp:posOffset>511175</wp:posOffset>
                </wp:positionV>
                <wp:extent cx="800100" cy="342900"/>
                <wp:effectExtent l="0" t="0" r="0" b="12700"/>
                <wp:wrapNone/>
                <wp:docPr id="21526" name="Text Box 2152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B2D77" w14:textId="1E9CAF03" w:rsidR="006975AF" w:rsidRPr="006270A3" w:rsidRDefault="006975AF" w:rsidP="006270A3">
                            <w:pPr>
                              <w:jc w:val="center"/>
                              <w:rPr>
                                <w:rFonts w:ascii="Comic Sans MS" w:hAnsi="Comic Sans MS"/>
                              </w:rPr>
                            </w:pPr>
                            <w:r>
                              <w:rPr>
                                <w:rFonts w:ascii="Comic Sans MS" w:hAnsi="Comic Sans MS"/>
                              </w:rPr>
                              <w:t>Sprint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6" o:spid="_x0000_s1079" type="#_x0000_t202" style="position:absolute;margin-left:0;margin-top:40.25pt;width: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" filled="f" stroked="f">
                <v:textbox>
                  <w:txbxContent>
                    <w:p w14:paraId="09AB2D77" w14:textId="1E9CAF03" w:rsidR="006975AF" w:rsidRPr="006270A3" w:rsidRDefault="006975AF" w:rsidP="006270A3">
                      <w:pPr>
                        <w:jc w:val="center"/>
                        <w:rPr>
                          <w:rFonts w:ascii="Comic Sans MS" w:hAnsi="Comic Sans MS"/>
                        </w:rPr>
                      </w:pPr>
                      <w:r>
                        <w:rPr>
                          <w:rFonts w:ascii="Comic Sans MS" w:hAnsi="Comic Sans MS"/>
                        </w:rPr>
                        <w:t>Sprint</w:t>
                      </w:r>
                    </w:p>
                  </w:txbxContent>
                </v:textbox>
              </v:shape>
            </w:pict>
          </mc:Fallback>
        </mc:AlternateContent>
      </w:r>
    </w:p>
    <w:p w14:paraId="67999EE3" w14:textId="59B0D9E5" w:rsidR="009A4D03" w:rsidRPr="00951BC4" w:rsidRDefault="006270A3" w:rsidP="009A4D03">
      <w:pPr>
        <w:rPr>
          <w:lang w:val="en-US"/>
        </w:rPr>
      </w:pPr>
      <w:r w:rsidRPr="00951BC4">
        <w:rPr>
          <w:noProof/>
          <w:lang w:val="en-US"/>
        </w:rPr>
        <mc:AlternateContent>
          <mc:Choice Requires="wps">
            <w:drawing>
              <wp:anchor distT="0" distB="0" distL="114300" distR="114300" simplePos="0" relativeHeight="251658240" behindDoc="0" locked="0" layoutInCell="1" allowOverlap="1" wp14:anchorId="002E4069" wp14:editId="79C21669">
                <wp:simplePos x="0" y="0"/>
                <wp:positionH relativeFrom="column">
                  <wp:posOffset>3543300</wp:posOffset>
                </wp:positionH>
                <wp:positionV relativeFrom="paragraph">
                  <wp:posOffset>170180</wp:posOffset>
                </wp:positionV>
                <wp:extent cx="2057400" cy="342900"/>
                <wp:effectExtent l="0" t="0" r="0" b="12700"/>
                <wp:wrapSquare wrapText="bothSides"/>
                <wp:docPr id="21525" name="Text Box 21525"/>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F7727" w14:textId="6848C6CE" w:rsidR="006975AF" w:rsidRPr="006270A3" w:rsidRDefault="006975AF" w:rsidP="006270A3">
                            <w:pPr>
                              <w:jc w:val="center"/>
                              <w:rPr>
                                <w:rFonts w:ascii="Comic Sans MS" w:hAnsi="Comic Sans MS"/>
                              </w:rPr>
                            </w:pPr>
                            <w:r>
                              <w:rPr>
                                <w:rFonts w:ascii="Comic Sans MS" w:hAnsi="Comic Sans MS"/>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5" o:spid="_x0000_s1080" type="#_x0000_t202" style="position:absolute;margin-left:279pt;margin-top:13.4pt;width:16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" filled="f" stroked="f">
                <v:textbox>
                  <w:txbxContent>
                    <w:p w14:paraId="1C4F7727" w14:textId="6848C6CE" w:rsidR="006975AF" w:rsidRPr="006270A3" w:rsidRDefault="006975AF" w:rsidP="006270A3">
                      <w:pPr>
                        <w:jc w:val="center"/>
                        <w:rPr>
                          <w:rFonts w:ascii="Comic Sans MS" w:hAnsi="Comic Sans MS"/>
                        </w:rPr>
                      </w:pPr>
                      <w:r>
                        <w:rPr>
                          <w:rFonts w:ascii="Comic Sans MS" w:hAnsi="Comic Sans MS"/>
                        </w:rPr>
                        <w:t>5-7</w:t>
                      </w:r>
                    </w:p>
                  </w:txbxContent>
                </v:textbox>
                <w10:wrap type="square"/>
              </v:shape>
            </w:pict>
          </mc:Fallback>
        </mc:AlternateContent>
      </w:r>
      <w:r w:rsidRPr="00951BC4">
        <w:rPr>
          <w:noProof/>
          <w:lang w:val="en-US"/>
        </w:rPr>
        <mc:AlternateContent>
          <mc:Choice Requires="wps">
            <w:drawing>
              <wp:anchor distT="0" distB="0" distL="114300" distR="114300" simplePos="0" relativeHeight="251656192" behindDoc="0" locked="0" layoutInCell="1" allowOverlap="1" wp14:anchorId="66CEDF2F" wp14:editId="25E2ACA3">
                <wp:simplePos x="0" y="0"/>
                <wp:positionH relativeFrom="column">
                  <wp:posOffset>2171700</wp:posOffset>
                </wp:positionH>
                <wp:positionV relativeFrom="paragraph">
                  <wp:posOffset>170180</wp:posOffset>
                </wp:positionV>
                <wp:extent cx="1371600" cy="342900"/>
                <wp:effectExtent l="0" t="0" r="0" b="12700"/>
                <wp:wrapSquare wrapText="bothSides"/>
                <wp:docPr id="21524" name="Text Box 2152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98BEA" w14:textId="70640AC1" w:rsidR="006975AF" w:rsidRPr="006270A3" w:rsidRDefault="006975AF" w:rsidP="006270A3">
                            <w:pPr>
                              <w:jc w:val="center"/>
                              <w:rPr>
                                <w:rFonts w:ascii="Comic Sans MS" w:hAnsi="Comic Sans MS"/>
                              </w:rPr>
                            </w:pPr>
                            <w:r>
                              <w:rPr>
                                <w:rFonts w:ascii="Comic Sans MS" w:hAnsi="Comic Sans MS"/>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4" o:spid="_x0000_s1081" type="#_x0000_t202" style="position:absolute;margin-left:171pt;margin-top:13.4pt;width:10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izPNUCAAAe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" filled="f" stroked="f">
                <v:textbox>
                  <w:txbxContent>
                    <w:p w14:paraId="72998BEA" w14:textId="70640AC1" w:rsidR="006975AF" w:rsidRPr="006270A3" w:rsidRDefault="006975AF" w:rsidP="006270A3">
                      <w:pPr>
                        <w:jc w:val="center"/>
                        <w:rPr>
                          <w:rFonts w:ascii="Comic Sans MS" w:hAnsi="Comic Sans MS"/>
                        </w:rPr>
                      </w:pPr>
                      <w:r>
                        <w:rPr>
                          <w:rFonts w:ascii="Comic Sans MS" w:hAnsi="Comic Sans MS"/>
                        </w:rPr>
                        <w:t>3-4</w:t>
                      </w:r>
                    </w:p>
                  </w:txbxContent>
                </v:textbox>
                <w10:wrap type="square"/>
              </v:shape>
            </w:pict>
          </mc:Fallback>
        </mc:AlternateContent>
      </w:r>
      <w:r w:rsidRPr="00951BC4">
        <w:rPr>
          <w:noProof/>
          <w:lang w:val="en-US"/>
        </w:rPr>
        <mc:AlternateContent>
          <mc:Choice Requires="wps">
            <w:drawing>
              <wp:anchor distT="0" distB="0" distL="114300" distR="114300" simplePos="0" relativeHeight="251654144" behindDoc="0" locked="0" layoutInCell="1" allowOverlap="1" wp14:anchorId="55B6DC9B" wp14:editId="0405B1AD">
                <wp:simplePos x="0" y="0"/>
                <wp:positionH relativeFrom="column">
                  <wp:posOffset>1485900</wp:posOffset>
                </wp:positionH>
                <wp:positionV relativeFrom="paragraph">
                  <wp:posOffset>170180</wp:posOffset>
                </wp:positionV>
                <wp:extent cx="685800" cy="342900"/>
                <wp:effectExtent l="0" t="0" r="0" b="12700"/>
                <wp:wrapSquare wrapText="bothSides"/>
                <wp:docPr id="57375" name="Text Box 5737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3706D" w14:textId="396939AA" w:rsidR="006975AF" w:rsidRPr="006270A3" w:rsidRDefault="006975AF" w:rsidP="006270A3">
                            <w:pPr>
                              <w:jc w:val="center"/>
                              <w:rPr>
                                <w:rFonts w:ascii="Comic Sans MS" w:hAnsi="Comic Sans MS"/>
                              </w:rPr>
                            </w:pPr>
                            <w:r>
                              <w:rPr>
                                <w:rFonts w:ascii="Comic Sans MS" w:hAnsi="Comic Sans M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375" o:spid="_x0000_s1082" type="#_x0000_t202" style="position:absolute;margin-left:117pt;margin-top:13.4pt;width:54pt;height:2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B59YCAAAd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" filled="f" stroked="f">
                <v:textbox>
                  <w:txbxContent>
                    <w:p w14:paraId="6043706D" w14:textId="396939AA" w:rsidR="006975AF" w:rsidRPr="006270A3" w:rsidRDefault="006975AF" w:rsidP="006270A3">
                      <w:pPr>
                        <w:jc w:val="center"/>
                        <w:rPr>
                          <w:rFonts w:ascii="Comic Sans MS" w:hAnsi="Comic Sans MS"/>
                        </w:rPr>
                      </w:pPr>
                      <w:r>
                        <w:rPr>
                          <w:rFonts w:ascii="Comic Sans MS" w:hAnsi="Comic Sans MS"/>
                        </w:rPr>
                        <w:t>2</w:t>
                      </w:r>
                    </w:p>
                  </w:txbxContent>
                </v:textbox>
                <w10:wrap type="square"/>
              </v:shape>
            </w:pict>
          </mc:Fallback>
        </mc:AlternateContent>
      </w:r>
      <w:r w:rsidRPr="00951BC4">
        <w:rPr>
          <w:noProof/>
          <w:lang w:val="en-US"/>
        </w:rPr>
        <mc:AlternateContent>
          <mc:Choice Requires="wps">
            <w:drawing>
              <wp:anchor distT="0" distB="0" distL="114300" distR="114300" simplePos="0" relativeHeight="251652096" behindDoc="0" locked="0" layoutInCell="1" allowOverlap="1" wp14:anchorId="51C08149" wp14:editId="697DDFC2">
                <wp:simplePos x="0" y="0"/>
                <wp:positionH relativeFrom="column">
                  <wp:posOffset>800100</wp:posOffset>
                </wp:positionH>
                <wp:positionV relativeFrom="paragraph">
                  <wp:posOffset>170180</wp:posOffset>
                </wp:positionV>
                <wp:extent cx="685800" cy="342900"/>
                <wp:effectExtent l="0" t="0" r="0" b="12700"/>
                <wp:wrapSquare wrapText="bothSides"/>
                <wp:docPr id="57374" name="Text Box 5737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9D7F7" w14:textId="35F0A79C" w:rsidR="006975AF" w:rsidRPr="006270A3" w:rsidRDefault="006975AF" w:rsidP="006270A3">
                            <w:pPr>
                              <w:jc w:val="center"/>
                              <w:rPr>
                                <w:rFonts w:ascii="Comic Sans MS" w:hAnsi="Comic Sans MS"/>
                              </w:rPr>
                            </w:pPr>
                            <w:r w:rsidRPr="006270A3">
                              <w:rPr>
                                <w:rFonts w:ascii="Comic Sans MS" w:hAnsi="Comic Sans M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374" o:spid="_x0000_s1083" type="#_x0000_t202" style="position:absolute;margin-left:63pt;margin-top:13.4pt;width:54pt;height:2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lBdUCAAAd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" filled="f" stroked="f">
                <v:textbox>
                  <w:txbxContent>
                    <w:p w14:paraId="7069D7F7" w14:textId="35F0A79C" w:rsidR="006975AF" w:rsidRPr="006270A3" w:rsidRDefault="006975AF" w:rsidP="006270A3">
                      <w:pPr>
                        <w:jc w:val="center"/>
                        <w:rPr>
                          <w:rFonts w:ascii="Comic Sans MS" w:hAnsi="Comic Sans MS"/>
                        </w:rPr>
                      </w:pPr>
                      <w:r w:rsidRPr="006270A3">
                        <w:rPr>
                          <w:rFonts w:ascii="Comic Sans MS" w:hAnsi="Comic Sans MS"/>
                        </w:rPr>
                        <w:t>1</w:t>
                      </w:r>
                    </w:p>
                  </w:txbxContent>
                </v:textbox>
                <w10:wrap type="square"/>
              </v:shape>
            </w:pict>
          </mc:Fallback>
        </mc:AlternateContent>
      </w:r>
      <w:r w:rsidR="009A4D03" w:rsidRPr="00951BC4">
        <w:rPr>
          <w:noProof/>
          <w:lang w:val="en-US"/>
        </w:rPr>
        <mc:AlternateContent>
          <mc:Choice Requires="wps">
            <w:drawing>
              <wp:anchor distT="0" distB="0" distL="114300" distR="114300" simplePos="0" relativeHeight="251641856" behindDoc="0" locked="0" layoutInCell="1" allowOverlap="1" wp14:anchorId="4D6008B4" wp14:editId="1CFE123C">
                <wp:simplePos x="0" y="0"/>
                <wp:positionH relativeFrom="column">
                  <wp:posOffset>800100</wp:posOffset>
                </wp:positionH>
                <wp:positionV relativeFrom="paragraph">
                  <wp:posOffset>170180</wp:posOffset>
                </wp:positionV>
                <wp:extent cx="4800600" cy="0"/>
                <wp:effectExtent l="50800" t="25400" r="76200" b="101600"/>
                <wp:wrapNone/>
                <wp:docPr id="57361" name="Straight Connector 57361"/>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7361"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63pt,13.4pt" to="441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" strokecolor="#4f81bd [3204]" strokeweight="2pt">
                <v:shadow on="t" opacity="24903f" mv:blur="40000f" origin=",.5" offset="0,20000emu"/>
              </v:line>
            </w:pict>
          </mc:Fallback>
        </mc:AlternateContent>
      </w:r>
    </w:p>
    <w:p w14:paraId="0AC62C58" w14:textId="77777777" w:rsidR="009A4D03" w:rsidRPr="00951BC4" w:rsidRDefault="009A4D03">
      <w:pPr>
        <w:rPr>
          <w:lang w:val="en-US"/>
        </w:rPr>
      </w:pPr>
    </w:p>
    <w:p w14:paraId="69C7C05D" w14:textId="6A5F7CA3" w:rsidR="006270A3" w:rsidRPr="00951BC4" w:rsidRDefault="006270A3" w:rsidP="006270A3">
      <w:pPr>
        <w:pStyle w:val="ListParagraph"/>
        <w:numPr>
          <w:ilvl w:val="0"/>
          <w:numId w:val="12"/>
        </w:numPr>
        <w:rPr>
          <w:lang w:val="en-US"/>
        </w:rPr>
      </w:pPr>
      <w:r w:rsidRPr="00951BC4">
        <w:rPr>
          <w:lang w:val="en-US"/>
        </w:rPr>
        <w:t>How many points worth of stories can you allocate to each sprint “slot”?</w:t>
      </w:r>
    </w:p>
    <w:p w14:paraId="7B710652" w14:textId="3A0C5FCA" w:rsidR="00035032" w:rsidRPr="00951BC4" w:rsidRDefault="00035032" w:rsidP="006270A3">
      <w:pPr>
        <w:pStyle w:val="ListParagraph"/>
        <w:numPr>
          <w:ilvl w:val="0"/>
          <w:numId w:val="12"/>
        </w:numPr>
        <w:rPr>
          <w:lang w:val="en-US"/>
        </w:rPr>
      </w:pPr>
      <w:r w:rsidRPr="00951BC4">
        <w:rPr>
          <w:lang w:val="en-US"/>
        </w:rPr>
        <w:t>Is this simple method sufficient for release planning? If not, what other things need to be considered?</w:t>
      </w:r>
    </w:p>
    <w:p w14:paraId="07C3A6B9" w14:textId="77777777" w:rsidR="00035032" w:rsidRPr="00951BC4" w:rsidRDefault="00035032">
      <w:pPr>
        <w:rPr>
          <w:lang w:val="en-US"/>
        </w:rPr>
      </w:pPr>
      <w:r w:rsidRPr="00951BC4">
        <w:rPr>
          <w:lang w:val="en-US"/>
        </w:rPr>
        <w:t>Consider the following scenarios:</w:t>
      </w:r>
    </w:p>
    <w:p w14:paraId="5B3AD211" w14:textId="36ADD312" w:rsidR="00035032" w:rsidRPr="00951BC4" w:rsidRDefault="000A5765" w:rsidP="00035032">
      <w:pPr>
        <w:pStyle w:val="ListParagraph"/>
        <w:numPr>
          <w:ilvl w:val="0"/>
          <w:numId w:val="13"/>
        </w:numPr>
        <w:rPr>
          <w:lang w:val="en-US"/>
        </w:rPr>
      </w:pPr>
      <w:r w:rsidRPr="00951BC4">
        <w:rPr>
          <w:lang w:val="en-US"/>
        </w:rPr>
        <w:t>2 Sprints forward</w:t>
      </w:r>
      <w:r w:rsidR="00035032" w:rsidRPr="00951BC4">
        <w:rPr>
          <w:lang w:val="en-US"/>
        </w:rPr>
        <w:t>, the team has delivered up to story 6 (26 more story points). They’ve updated their probable velocity to between 9 and 14. How does this change the release plan?</w:t>
      </w:r>
    </w:p>
    <w:p w14:paraId="6368CB6B" w14:textId="4E7178E8" w:rsidR="00C417A8" w:rsidRPr="00951BC4" w:rsidRDefault="00D166B0" w:rsidP="007A6EF2">
      <w:pPr>
        <w:pStyle w:val="ListParagraph"/>
        <w:numPr>
          <w:ilvl w:val="0"/>
          <w:numId w:val="13"/>
        </w:numPr>
        <w:rPr>
          <w:lang w:val="en-US"/>
        </w:rPr>
      </w:pPr>
      <w:r w:rsidRPr="00951BC4">
        <w:rPr>
          <w:lang w:val="en-US"/>
        </w:rPr>
        <w:t>User review at the end of Sprint 2 revealed new ideas and requirements that should be incorporated into the release. The team has estimated that their total size is 16. How does this change affect the release plan?</w:t>
      </w:r>
      <w:r w:rsidR="00C417A8" w:rsidRPr="00951BC4">
        <w:rPr>
          <w:lang w:val="en-US"/>
        </w:rPr>
        <w:br w:type="page"/>
      </w:r>
    </w:p>
    <w:p w14:paraId="4650A5E8" w14:textId="51A6BA3C" w:rsidR="00C417A8" w:rsidRPr="00951BC4" w:rsidRDefault="00C417A8" w:rsidP="00C876B0">
      <w:pPr>
        <w:pStyle w:val="Heading1"/>
        <w:rPr>
          <w:lang w:val="en-US"/>
        </w:rPr>
      </w:pPr>
      <w:r w:rsidRPr="00951BC4">
        <w:rPr>
          <w:lang w:val="en-US"/>
        </w:rPr>
        <w:lastRenderedPageBreak/>
        <w:t>Sprint Planning and Execution</w:t>
      </w:r>
    </w:p>
    <w:p w14:paraId="1EF98D8D" w14:textId="7EDAED46" w:rsidR="00C417A8" w:rsidRPr="00951BC4" w:rsidRDefault="00D166B0">
      <w:pPr>
        <w:rPr>
          <w:lang w:val="en-US"/>
        </w:rPr>
      </w:pPr>
      <w:r w:rsidRPr="00951BC4">
        <w:rPr>
          <w:lang w:val="en-US"/>
        </w:rPr>
        <w:t>The iterative and incremental product development cycle in Scrum is managed in three key meetings – Sprint Planning, Daily Scrums, and Sprint Reviews. As we discuss them in more detail, please do write your key insights into the diagram below.</w:t>
      </w:r>
    </w:p>
    <w:p w14:paraId="223B605B" w14:textId="17818892" w:rsidR="00A217DB" w:rsidRPr="00951BC4" w:rsidRDefault="00A217DB" w:rsidP="00A217DB">
      <w:pPr>
        <w:rPr>
          <w:lang w:val="en-US"/>
        </w:rPr>
      </w:pPr>
    </w:p>
    <w:p w14:paraId="5AEC369C" w14:textId="12783674" w:rsidR="00A217DB" w:rsidRPr="00951BC4" w:rsidRDefault="00A217DB" w:rsidP="00A217DB">
      <w:pPr>
        <w:rPr>
          <w:lang w:val="en-US"/>
        </w:rPr>
      </w:pPr>
    </w:p>
    <w:p w14:paraId="32F7D750" w14:textId="1FF33A6F" w:rsidR="00A217DB" w:rsidRPr="00951BC4" w:rsidRDefault="0080091D" w:rsidP="00A217DB">
      <w:pPr>
        <w:rPr>
          <w:lang w:val="en-US"/>
        </w:rPr>
      </w:pPr>
      <w:r w:rsidRPr="00951BC4">
        <w:rPr>
          <w:noProof/>
          <w:lang w:val="en-US"/>
        </w:rPr>
        <mc:AlternateContent>
          <mc:Choice Requires="wpg">
            <w:drawing>
              <wp:anchor distT="0" distB="0" distL="114300" distR="114300" simplePos="0" relativeHeight="251682816" behindDoc="0" locked="0" layoutInCell="1" allowOverlap="1" wp14:anchorId="13520B21" wp14:editId="5A0E4BD5">
                <wp:simplePos x="0" y="0"/>
                <wp:positionH relativeFrom="column">
                  <wp:posOffset>571500</wp:posOffset>
                </wp:positionH>
                <wp:positionV relativeFrom="paragraph">
                  <wp:posOffset>312420</wp:posOffset>
                </wp:positionV>
                <wp:extent cx="5031105" cy="4812030"/>
                <wp:effectExtent l="50800" t="25400" r="0" b="90170"/>
                <wp:wrapNone/>
                <wp:docPr id="40" name="Group 40"/>
                <wp:cNvGraphicFramePr/>
                <a:graphic xmlns:a="http://schemas.openxmlformats.org/drawingml/2006/main">
                  <a:graphicData uri="http://schemas.microsoft.com/office/word/2010/wordprocessingGroup">
                    <wpg:wgp>
                      <wpg:cNvGrpSpPr/>
                      <wpg:grpSpPr>
                        <a:xfrm>
                          <a:off x="0" y="0"/>
                          <a:ext cx="5031105" cy="4812030"/>
                          <a:chOff x="0" y="0"/>
                          <a:chExt cx="5031105" cy="4812030"/>
                        </a:xfrm>
                      </wpg:grpSpPr>
                      <wps:wsp>
                        <wps:cNvPr id="21532" name="Bent Arrow 21532"/>
                        <wps:cNvSpPr/>
                        <wps:spPr>
                          <a:xfrm rot="8360480">
                            <a:off x="1661795" y="1715135"/>
                            <a:ext cx="2332355" cy="2499995"/>
                          </a:xfrm>
                          <a:prstGeom prst="bentArrow">
                            <a:avLst>
                              <a:gd name="adj1" fmla="val 24505"/>
                              <a:gd name="adj2" fmla="val 28919"/>
                              <a:gd name="adj3" fmla="val 33977"/>
                              <a:gd name="adj4" fmla="val 43750"/>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3" name="Up Arrow 21533"/>
                        <wps:cNvSpPr/>
                        <wps:spPr>
                          <a:xfrm>
                            <a:off x="443230" y="1828800"/>
                            <a:ext cx="1541780" cy="1828800"/>
                          </a:xfrm>
                          <a:prstGeom prst="upArrow">
                            <a:avLst>
                              <a:gd name="adj1" fmla="val 37488"/>
                              <a:gd name="adj2" fmla="val 50917"/>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rap="square">
                          <a:noAutofit/>
                        </wps:bodyPr>
                      </wps:wsp>
                      <wps:wsp>
                        <wps:cNvPr id="21534" name="Circular Arrow 21534"/>
                        <wps:cNvSpPr/>
                        <wps:spPr>
                          <a:xfrm rot="583464" flipH="1">
                            <a:off x="2999105" y="1757045"/>
                            <a:ext cx="2032000" cy="2021840"/>
                          </a:xfrm>
                          <a:prstGeom prst="circularArrow">
                            <a:avLst>
                              <a:gd name="adj1" fmla="val 10437"/>
                              <a:gd name="adj2" fmla="val 904522"/>
                              <a:gd name="adj3" fmla="val 19321168"/>
                              <a:gd name="adj4" fmla="val 2626092"/>
                              <a:gd name="adj5" fmla="val 14286"/>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rap="square">
                          <a:noAutofit/>
                        </wps:bodyPr>
                      </wps:wsp>
                      <wps:wsp>
                        <wps:cNvPr id="33" name="Oval 33"/>
                        <wps:cNvSpPr/>
                        <wps:spPr>
                          <a:xfrm>
                            <a:off x="557530" y="411480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5B55CC1E" w14:textId="4F34723E" w:rsidR="006975AF" w:rsidRDefault="006975AF" w:rsidP="00A217DB">
                              <w:pPr>
                                <w:ind w:left="-142"/>
                                <w:jc w:val="center"/>
                              </w:pPr>
                            </w:p>
                          </w:txbxContent>
                        </wps:txbx>
                        <wps:bodyPr wrap="square" anchor="ctr" anchorCtr="0">
                          <a:noAutofit/>
                        </wps:bodyPr>
                      </wps:wsp>
                      <wps:wsp>
                        <wps:cNvPr id="34" name="Straight Connector 34"/>
                        <wps:cNvCnPr/>
                        <wps:spPr>
                          <a:xfrm flipV="1">
                            <a:off x="443230" y="114300"/>
                            <a:ext cx="1714500" cy="1257300"/>
                          </a:xfrm>
                          <a:prstGeom prst="lin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s:wsp>
                        <wps:cNvPr id="35" name="Oval 35"/>
                        <wps:cNvSpPr/>
                        <wps:spPr>
                          <a:xfrm>
                            <a:off x="1243330" y="80010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16878596" w14:textId="77777777" w:rsidR="006975AF" w:rsidRDefault="006975AF" w:rsidP="00A217DB">
                              <w:pPr>
                                <w:ind w:left="-142"/>
                                <w:jc w:val="center"/>
                              </w:pPr>
                            </w:p>
                          </w:txbxContent>
                        </wps:txbx>
                        <wps:bodyPr wrap="square" anchor="ctr" anchorCtr="0">
                          <a:noAutofit/>
                        </wps:bodyPr>
                      </wps:wsp>
                      <wps:wsp>
                        <wps:cNvPr id="36" name="Oval 36"/>
                        <wps:cNvSpPr/>
                        <wps:spPr>
                          <a:xfrm>
                            <a:off x="0" y="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3CEAFC3A" w14:textId="77777777" w:rsidR="006975AF" w:rsidRDefault="006975AF" w:rsidP="00A217DB">
                              <w:pPr>
                                <w:ind w:left="-142"/>
                                <w:jc w:val="center"/>
                              </w:pPr>
                            </w:p>
                          </w:txbxContent>
                        </wps:txbx>
                        <wps:bodyPr wrap="square" anchor="ctr" anchorCtr="0">
                          <a:noAutofit/>
                        </wps:bodyPr>
                      </wps:wsp>
                      <wps:wsp>
                        <wps:cNvPr id="21535" name="Text Box 21535"/>
                        <wps:cNvSpPr txBox="1"/>
                        <wps:spPr>
                          <a:xfrm>
                            <a:off x="100330" y="11430"/>
                            <a:ext cx="1028700" cy="674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8C35C" w14:textId="55AA2643" w:rsidR="006975AF" w:rsidRPr="00951BC4" w:rsidRDefault="006975AF" w:rsidP="00951BC4">
                              <w:pPr>
                                <w:spacing w:after="0"/>
                                <w:jc w:val="center"/>
                                <w:rPr>
                                  <w:rFonts w:ascii="Century Gothic" w:hAnsi="Century Gothic"/>
                                </w:rPr>
                              </w:pPr>
                              <w:r w:rsidRPr="00951BC4">
                                <w:rPr>
                                  <w:rFonts w:ascii="Century Gothic" w:hAnsi="Century Gothic"/>
                                </w:rPr>
                                <w:t>Sprint Planning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257300" y="811530"/>
                            <a:ext cx="122428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3C445" w14:textId="221FF746" w:rsidR="006975AF" w:rsidRPr="00FE0E2F" w:rsidRDefault="006975AF" w:rsidP="00FE0E2F">
                              <w:pPr>
                                <w:spacing w:after="0"/>
                                <w:jc w:val="center"/>
                                <w:rPr>
                                  <w:rFonts w:ascii="Century Gothic" w:hAnsi="Century Gothic"/>
                                </w:rPr>
                              </w:pPr>
                              <w:r w:rsidRPr="00FE0E2F">
                                <w:rPr>
                                  <w:rFonts w:ascii="Century Gothic" w:hAnsi="Century Gothic"/>
                                </w:rPr>
                                <w:t>Sprint Planning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85800" y="4126230"/>
                            <a:ext cx="1028700" cy="674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821EF" w14:textId="051C08BA" w:rsidR="006975AF" w:rsidRPr="00FE0E2F" w:rsidRDefault="006975AF" w:rsidP="00FE0E2F">
                              <w:pPr>
                                <w:spacing w:after="0"/>
                                <w:jc w:val="center"/>
                                <w:rPr>
                                  <w:rFonts w:ascii="Century Gothic" w:hAnsi="Century Gothic"/>
                                </w:rPr>
                              </w:pPr>
                              <w:r w:rsidRPr="00FE0E2F">
                                <w:rPr>
                                  <w:rFonts w:ascii="Century Gothic" w:hAnsi="Century Gothic"/>
                                </w:rPr>
                                <w:t xml:space="preserve">Sprint </w:t>
                              </w:r>
                              <w:proofErr w:type="spellStart"/>
                              <w:r w:rsidRPr="00FE0E2F">
                                <w:rPr>
                                  <w:rFonts w:ascii="Century Gothic" w:hAnsi="Century Gothic"/>
                                </w:rPr>
                                <w:t>Review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771900" y="2526030"/>
                            <a:ext cx="9144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62E11" w14:textId="2F7C7835" w:rsidR="006975AF" w:rsidRPr="00FE0E2F" w:rsidRDefault="006975AF" w:rsidP="00FE0E2F">
                              <w:pPr>
                                <w:spacing w:after="0"/>
                                <w:jc w:val="center"/>
                                <w:rPr>
                                  <w:rFonts w:ascii="Century Gothic" w:hAnsi="Century Gothic"/>
                                </w:rPr>
                              </w:pPr>
                              <w:r w:rsidRPr="00FE0E2F">
                                <w:rPr>
                                  <w:rFonts w:ascii="Century Gothic" w:hAnsi="Century Gothic"/>
                                </w:rPr>
                                <w:t xml:space="preserve">Daily </w:t>
                              </w:r>
                              <w:proofErr w:type="spellStart"/>
                              <w:r w:rsidRPr="00FE0E2F">
                                <w:rPr>
                                  <w:rFonts w:ascii="Century Gothic" w:hAnsi="Century Gothic"/>
                                </w:rPr>
                                <w:t>Scrums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 o:spid="_x0000_s1084" style="position:absolute;margin-left:45pt;margin-top:24.6pt;width:396.15pt;height:378.9pt;z-index:251682816" coordsize="5031105,481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">
                <v:shape id="Bent Arrow 21532" o:spid="_x0000_s1085" style="position:absolute;left:1661795;top:1715135;width:2332355;height:2499995;rotation:9131874fd;visibility:visible;mso-wrap-style:square;v-text-anchor:middle" coordsize="2332355,24999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bivxgAA&#10;AN4AAAAPAAAAZHJzL2Rvd25yZXYueG1sRI9BawIxFITvBf9DeIK3mnXFIqtRRBBa0INWqMfH5rmb&#10;dvMSNnHd/vtGEHocZuYbZrnubSM6aoNxrGAyzkAQl04brhScP3evcxAhImtsHJOCXwqwXg1ellho&#10;d+cjdadYiQThUKCCOkZfSBnKmiyGsfPEybu61mJMsq2kbvGe4LaReZa9SYuG00KNnrY1lT+nm1XQ&#10;nT9um2m5n+uvq/3ujPGX48ErNRr2mwWISH38Dz/b71pBPplNc3jcSV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ibivxgAAAN4AAAAPAAAAAAAAAAAAAAAAAJcCAABkcnMv&#10;ZG93bnJldi54bWxQSwUGAAAAAAQABAD1AAAAigMAAAAA&#10;" path="m0,2499995l0,1409127c0,845573,456851,388722,1020405,388722l1539891,388722,1539891,,2332355,674494,1539891,1348987,1539891,960266,1020405,960266c772505,960266,571543,1161228,571543,1409128,571543,1772750,571544,2136373,571544,2499995l0,2499995xe" fillcolor="#a7bfde [1620]" strokecolor="#4579b8 [3044]">
                  <v:fill color2="#e4ecf5 [500]" rotate="t" colors="0 #a3c4ff;22938f #bfd5ff;1 #e5eeff" type="gradient"/>
                  <v:shadow on="t" opacity="24903f" mv:blur="40000f" origin=",.5" offset="0,20000emu"/>
                  <v:path arrowok="t" o:connecttype="custom" o:connectlocs="0,2499995;0,1409127;1020405,388722;1539891,388722;1539891,0;2332355,674494;1539891,1348987;1539891,960266;1020405,960266;571543,1409128;571544,2499995;0,2499995" o:connectangles="0,0,0,0,0,0,0,0,0,0,0,0"/>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33" o:spid="_x0000_s1086" type="#_x0000_t68" style="position:absolute;left:443230;top:1828800;width:154178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OFVyAAA&#10;AN4AAAAPAAAAZHJzL2Rvd25yZXYueG1sRI9PawIxFMTvBb9DeII3zbpiabdG8Q8t0kOh1kOPj83r&#10;ZtvNy5JkdfXTNwWhx2FmfsMsVr1txIl8qB0rmE4yEMSl0zVXCo4fz+MHECEia2wck4ILBVgtB3cL&#10;LLQ78zudDrESCcKhQAUmxraQMpSGLIaJa4mT9+W8xZikr6T2eE5w28g8y+6lxZrTgsGWtobKn0Nn&#10;FZB8rR+P17edt/ln1X33m+5lY5QaDfv1E4hIffwP39p7rSCfzmcz+LuTr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w4VXIAAAA3gAAAA8AAAAAAAAAAAAAAAAAlwIAAGRy&#10;cy9kb3ducmV2LnhtbFBLBQYAAAAABAAEAPUAAACMAwAAAAA=&#10;" adj="9272,6751" fillcolor="#a7bfde [1620]" strokecolor="#4579b8 [3044]">
                  <v:fill color2="#e4ecf5 [500]" rotate="t" colors="0 #a3c4ff;22938f #bfd5ff;1 #e5eeff" type="gradient"/>
                  <v:shadow on="t" opacity="24903f" mv:blur="40000f" origin=",.5" offset="0,20000emu"/>
                </v:shape>
                <v:shape id="Circular Arrow 21534" o:spid="_x0000_s1087" style="position:absolute;left:2999105;top:1757045;width:2032000;height:2021840;rotation:-637298fd;flip:x;visibility:visible;mso-wrap-style:square;v-text-anchor:top" coordsize="2032000,2021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QELxwAA&#10;AN4AAAAPAAAAZHJzL2Rvd25yZXYueG1sRI9Ba8JAFITvhf6H5Qm91Y3WWImuUiyF0pvag94e2WcS&#10;zb6N2deY/vtuQfA4zMw3zGLVu1p11IbKs4HRMAFFnHtbcWHge/fxPAMVBNli7ZkM/FKA1fLxYYGZ&#10;9VfeULeVQkUIhwwNlCJNpnXIS3IYhr4hjt7Rtw4lyrbQtsVrhLtaj5Nkqh1WHBdKbGhdUn7e/jgD&#10;u8NpL5t0knZ8ORz96fXrfS9TY54G/dsclFAv9/Ct/WkNjEfpywT+78Qr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0BC8cAAADeAAAADwAAAAAAAAAAAAAAAACXAgAAZHJz&#10;L2Rvd25yZXYueG1sUEsFBgAAAAAEAAQA9QAAAIsDAAAAAA==&#10;" path="m1615544,1585223c1373561,1834768,1000760,1908022,681439,1768769,359888,1628543,161403,1302901,185253,954708,209073,606956,449563,311313,786700,215328,1122151,119823,1481936,242331,1687990,522220l1853701,452203,1685108,728206,1321570,677041,1486126,607512c1318980,415893,1050655,345203,809670,429302,566760,514072,401691,738605,394587,993911,387478,1249393,540024,1482740,778092,1580551,1014032,1677488,1285742,1621445,1463155,1439250l1615544,1585223xe" fillcolor="#cdddac [1622]" strokecolor="#94b64e [3046]">
                  <v:fill color2="#f0f4e6 [502]" rotate="t" colors="0 #dafda7;22938f #e4fdc2;1 #f5ffe6" type="gradient"/>
                  <v:shadow on="t" opacity="24903f" mv:blur="40000f" origin=",.5" offset="0,20000emu"/>
                  <v:path arrowok="t" o:connecttype="custom" o:connectlocs="1615544,1585223;681439,1768769;185253,954708;786700,215328;1687990,522220;1853701,452203;1685108,728206;1321570,677041;1486126,607512;809670,429302;394587,993911;778092,1580551;1463155,1439250;1615544,1585223" o:connectangles="0,0,0,0,0,0,0,0,0,0,0,0,0,0"/>
                </v:shape>
                <v:oval id="Oval 33" o:spid="_x0000_s1088" style="position:absolute;left:557530;top:4114800;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gHwwAA&#10;ANsAAAAPAAAAZHJzL2Rvd25yZXYueG1sRI9Pi8IwFMTvC36H8ARva6rCslRTEUH0IKh1Dx6fzesf&#10;bV5qE7V++42wsMdhZn7DzOadqcWDWldZVjAaRiCIM6srLhT8HFef3yCcR9ZYWyYFL3IwT3ofM4y1&#10;ffKBHqkvRICwi1FB6X0TS+mykgy6oW2Ig5fb1qAPsi2kbvEZ4KaW4yj6kgYrDgslNrQsKbumd6Og&#10;zo767C/3fL1Jbwt2++V2d3opNeh3iykIT53/D/+1N1rBZALvL+EHyO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gH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5B55CC1E" w14:textId="4F34723E" w:rsidR="006975AF" w:rsidRDefault="006975AF" w:rsidP="00A217DB">
                        <w:pPr>
                          <w:ind w:left="-142"/>
                          <w:jc w:val="center"/>
                        </w:pPr>
                      </w:p>
                    </w:txbxContent>
                  </v:textbox>
                </v:oval>
                <v:line id="Straight Connector 34" o:spid="_x0000_s1089" style="position:absolute;flip:y;visibility:visible;mso-wrap-style:square" from="443230,114300" to="215773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Gj08QAAADbAAAADwAAAGRycy9kb3ducmV2LnhtbESPQWsCMRSE7wX/Q3gFbzVrlaJbo4ii&#10;eGgPrv6AR/K6Wbp5WTbp7tpf3xQEj8PMN8OsNoOrRUdtqDwrmE4yEMTam4pLBdfL4WUBIkRkg7Vn&#10;UnCjAJv16GmFufE9n6krYilSCYccFdgYm1zKoC05DBPfECfvy7cOY5JtKU2LfSp3tXzNsjfpsOK0&#10;YLGhnSX9Xfw4BbOPTk+Xja16vTzvjvPi9/Tp9kqNn4ftO4hIQ3yE7/TJJG4O/1/SD5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aPTxAAAANsAAAAPAAAAAAAAAAAA&#10;AAAAAKECAABkcnMvZG93bnJldi54bWxQSwUGAAAAAAQABAD5AAAAkgMAAAAA&#10;" strokecolor="#4f81bd [3204]" strokeweight="2pt">
                  <v:shadow on="t" opacity="24903f" mv:blur="40000f" origin=",.5" offset="0,20000emu"/>
                </v:line>
                <v:oval id="Oval 35" o:spid="_x0000_s1090" style="position:absolute;left:1243330;top:800100;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bXowwAA&#10;ANsAAAAPAAAAZHJzL2Rvd25yZXYueG1sRI9Bi8IwFITvgv8hPMGbpiouSzWKCKIHwd3Wg8dn82yr&#10;zUttotZ/v1lY2OMwM98w82VrKvGkxpWWFYyGEQjizOqScwXHdDP4BOE8ssbKMil4k4PlotuZY6zt&#10;i7/pmfhcBAi7GBUU3texlC4ryKAb2po4eBfbGPRBNrnUDb4C3FRyHEUf0mDJYaHAmtYFZbfkYRRU&#10;WarP/vq4bHfJfcXua70/nN5K9XvtagbCU+v/w3/tnVYwmcLvl/AD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XbXo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16878596" w14:textId="77777777" w:rsidR="006975AF" w:rsidRDefault="006975AF" w:rsidP="00A217DB">
                        <w:pPr>
                          <w:ind w:left="-142"/>
                          <w:jc w:val="center"/>
                        </w:pPr>
                      </w:p>
                    </w:txbxContent>
                  </v:textbox>
                </v:oval>
                <v:oval id="Oval 36" o:spid="_x0000_s1091" style="position:absolute;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yufwgAA&#10;ANsAAAAPAAAAZHJzL2Rvd25yZXYueG1sRI9Bi8IwFITvC/6H8ARva6qCLNUoIogeBLV68Phsnm21&#10;ealN1PrvjbDgcZiZb5jxtDGleFDtCssKet0IBHFqdcGZgsN+8fsHwnlkjaVlUvAiB9NJ62eMsbZP&#10;3tEj8ZkIEHYxKsi9r2IpXZqTQde1FXHwzrY26IOsM6lrfAa4KWU/iobSYMFhIceK5jml1+RuFJTp&#10;Xp/85X5erpLbjN12vt4cX0p12s1sBMJT47/h//ZKKxgM4fMl/AA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PK5/CAAAA2wAAAA8AAAAAAAAAAAAAAAAAlwIAAGRycy9kb3du&#10;cmV2LnhtbFBLBQYAAAAABAAEAPUAAACGAwAAAAA=&#10;" fillcolor="#cdddac [1622]" strokecolor="#94b64e [3046]">
                  <v:fill color2="#f0f4e6 [502]" rotate="t" colors="0 #dafda7;22938f #e4fdc2;1 #f5ffe6" type="gradient"/>
                  <v:shadow on="t" opacity="24903f" mv:blur="40000f" origin=",.5" offset="0,20000emu"/>
                  <v:textbox>
                    <w:txbxContent>
                      <w:p w14:paraId="3CEAFC3A" w14:textId="77777777" w:rsidR="006975AF" w:rsidRDefault="006975AF" w:rsidP="00A217DB">
                        <w:pPr>
                          <w:ind w:left="-142"/>
                          <w:jc w:val="center"/>
                        </w:pPr>
                      </w:p>
                    </w:txbxContent>
                  </v:textbox>
                </v:oval>
                <v:shape id="Text Box 21535" o:spid="_x0000_s1092" type="#_x0000_t202" style="position:absolute;left:100330;top:11430;width:1028700;height:674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zIUxQAA&#10;AN4AAAAPAAAAZHJzL2Rvd25yZXYueG1sRI/RisIwFETfhf2HcBf2RTRVsSvVKMuCIKIP6n7Atbk2&#10;xeamNNla/94Igo/DzJxhFqvOVqKlxpeOFYyGCQji3OmSCwV/p/VgBsIHZI2VY1JwJw+r5UdvgZl2&#10;Nz5QewyFiBD2GSowIdSZlD43ZNEPXU0cvYtrLIYom0LqBm8Rbis5TpJUWiw5Lhis6ddQfj3+WwV9&#10;Uyf73WVzXus0N9etx2/bbpX6+ux+5iACdeEdfrU3WsF4NJ1M4XknXg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fMhTFAAAA3gAAAA8AAAAAAAAAAAAAAAAAlwIAAGRycy9k&#10;b3ducmV2LnhtbFBLBQYAAAAABAAEAPUAAACJAwAAAAA=&#10;" filled="f" stroked="f">
                  <v:textbox>
                    <w:txbxContent>
                      <w:p w14:paraId="5828C35C" w14:textId="55AA2643" w:rsidR="006975AF" w:rsidRPr="00951BC4" w:rsidRDefault="006975AF" w:rsidP="00951BC4">
                        <w:pPr>
                          <w:spacing w:after="0"/>
                          <w:jc w:val="center"/>
                          <w:rPr>
                            <w:rFonts w:ascii="Century Gothic" w:hAnsi="Century Gothic"/>
                          </w:rPr>
                        </w:pPr>
                        <w:r w:rsidRPr="00951BC4">
                          <w:rPr>
                            <w:rFonts w:ascii="Century Gothic" w:hAnsi="Century Gothic"/>
                          </w:rPr>
                          <w:t>Sprint Planning 1</w:t>
                        </w:r>
                      </w:p>
                    </w:txbxContent>
                  </v:textbox>
                </v:shape>
                <v:shape id="Text Box 37" o:spid="_x0000_s1093" type="#_x0000_t202" style="position:absolute;left:1257300;top:811530;width:122428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GkwwwAA&#10;ANsAAAAPAAAAZHJzL2Rvd25yZXYueG1sRI/RasJAFETfC/2H5RZ8KXWjgkrqKkUIhFAfqn7Abfaa&#10;DWbvhuyaxL/vCkIfh5k5w2x2o21ET52vHSuYTRMQxKXTNVcKzqfsYw3CB2SNjWNScCcPu+3rywZT&#10;7Qb+of4YKhEh7FNUYEJoUyl9aciin7qWOHoX11kMUXaV1B0OEW4bOU+SpbRYc1ww2NLeUHk93qyC&#10;d9Mmh+9L/pvpZWmuhceV7QulJm/j1yeIQGP4Dz/buVawWMHjS/w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aGkwwwAAANsAAAAPAAAAAAAAAAAAAAAAAJcCAABkcnMvZG93&#10;bnJldi54bWxQSwUGAAAAAAQABAD1AAAAhwMAAAAA&#10;" filled="f" stroked="f">
                  <v:textbox>
                    <w:txbxContent>
                      <w:p w14:paraId="6743C445" w14:textId="221FF746" w:rsidR="006975AF" w:rsidRPr="00FE0E2F" w:rsidRDefault="006975AF" w:rsidP="00FE0E2F">
                        <w:pPr>
                          <w:spacing w:after="0"/>
                          <w:jc w:val="center"/>
                          <w:rPr>
                            <w:rFonts w:ascii="Century Gothic" w:hAnsi="Century Gothic"/>
                          </w:rPr>
                        </w:pPr>
                        <w:r w:rsidRPr="00FE0E2F">
                          <w:rPr>
                            <w:rFonts w:ascii="Century Gothic" w:hAnsi="Century Gothic"/>
                          </w:rPr>
                          <w:t>Sprint Planning 2</w:t>
                        </w:r>
                      </w:p>
                    </w:txbxContent>
                  </v:textbox>
                </v:shape>
                <v:shape id="Text Box 38" o:spid="_x0000_s1094" type="#_x0000_t202" style="position:absolute;left:685800;top:4126230;width:1028700;height:674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9/1CwAAA&#10;ANsAAAAPAAAAZHJzL2Rvd25yZXYueG1sRE/dasIwFL4X9g7hDHYja+oGOqpRRBBKmRf+PMCxOW2K&#10;zUlpYu3efrkQvPz4/leb0bZioN43jhXMkhQEcel0w7WCy3n/+QPCB2SNrWNS8EceNuu3yQoz7R58&#10;pOEUahFD2GeowITQZVL60pBFn7iOOHKV6y2GCPta6h4fMdy28itN59Jiw7HBYEc7Q+XtdLcKpqZL&#10;D79Vft3reWluhceFHQqlPt7H7RJEoDG8xE93rhV8x7H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9/1CwAAAANsAAAAPAAAAAAAAAAAAAAAAAJcCAABkcnMvZG93bnJl&#10;di54bWxQSwUGAAAAAAQABAD1AAAAhAMAAAAA&#10;" filled="f" stroked="f">
                  <v:textbox>
                    <w:txbxContent>
                      <w:p w14:paraId="163821EF" w14:textId="051C08BA" w:rsidR="006975AF" w:rsidRPr="00FE0E2F" w:rsidRDefault="006975AF" w:rsidP="00FE0E2F">
                        <w:pPr>
                          <w:spacing w:after="0"/>
                          <w:jc w:val="center"/>
                          <w:rPr>
                            <w:rFonts w:ascii="Century Gothic" w:hAnsi="Century Gothic"/>
                          </w:rPr>
                        </w:pPr>
                        <w:r w:rsidRPr="00FE0E2F">
                          <w:rPr>
                            <w:rFonts w:ascii="Century Gothic" w:hAnsi="Century Gothic"/>
                          </w:rPr>
                          <w:t xml:space="preserve">Sprint </w:t>
                        </w:r>
                        <w:proofErr w:type="spellStart"/>
                        <w:r w:rsidRPr="00FE0E2F">
                          <w:rPr>
                            <w:rFonts w:ascii="Century Gothic" w:hAnsi="Century Gothic"/>
                          </w:rPr>
                          <w:t>Review</w:t>
                        </w:r>
                        <w:proofErr w:type="spellEnd"/>
                      </w:p>
                    </w:txbxContent>
                  </v:textbox>
                </v:shape>
                <v:shape id="Text Box 39" o:spid="_x0000_s1095" type="#_x0000_t202" style="position:absolute;left:3771900;top:2526030;width:914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40262E11" w14:textId="2F7C7835" w:rsidR="006975AF" w:rsidRPr="00FE0E2F" w:rsidRDefault="006975AF" w:rsidP="00FE0E2F">
                        <w:pPr>
                          <w:spacing w:after="0"/>
                          <w:jc w:val="center"/>
                          <w:rPr>
                            <w:rFonts w:ascii="Century Gothic" w:hAnsi="Century Gothic"/>
                          </w:rPr>
                        </w:pPr>
                        <w:r w:rsidRPr="00FE0E2F">
                          <w:rPr>
                            <w:rFonts w:ascii="Century Gothic" w:hAnsi="Century Gothic"/>
                          </w:rPr>
                          <w:t xml:space="preserve">Daily </w:t>
                        </w:r>
                        <w:proofErr w:type="spellStart"/>
                        <w:r w:rsidRPr="00FE0E2F">
                          <w:rPr>
                            <w:rFonts w:ascii="Century Gothic" w:hAnsi="Century Gothic"/>
                          </w:rPr>
                          <w:t>Scrums</w:t>
                        </w:r>
                        <w:proofErr w:type="spellEnd"/>
                      </w:p>
                    </w:txbxContent>
                  </v:textbox>
                </v:shape>
              </v:group>
            </w:pict>
          </mc:Fallback>
        </mc:AlternateContent>
      </w:r>
    </w:p>
    <w:p w14:paraId="690BED54" w14:textId="46E024DE" w:rsidR="00A217DB" w:rsidRPr="00951BC4" w:rsidRDefault="00A217DB" w:rsidP="00A217DB">
      <w:pPr>
        <w:rPr>
          <w:lang w:val="en-US"/>
        </w:rPr>
      </w:pPr>
    </w:p>
    <w:p w14:paraId="741F0D85" w14:textId="77777777" w:rsidR="00A217DB" w:rsidRPr="00951BC4" w:rsidRDefault="00A217DB" w:rsidP="00A217DB">
      <w:pPr>
        <w:rPr>
          <w:lang w:val="en-US"/>
        </w:rPr>
      </w:pPr>
    </w:p>
    <w:p w14:paraId="66569DA0" w14:textId="64A1DEA3" w:rsidR="00A217DB" w:rsidRPr="00951BC4" w:rsidRDefault="00A217DB" w:rsidP="00A217DB">
      <w:pPr>
        <w:rPr>
          <w:lang w:val="en-US"/>
        </w:rPr>
      </w:pPr>
    </w:p>
    <w:p w14:paraId="71D7DF04" w14:textId="77777777" w:rsidR="00A217DB" w:rsidRPr="00951BC4" w:rsidRDefault="00A217DB" w:rsidP="00A217DB">
      <w:pPr>
        <w:rPr>
          <w:lang w:val="en-US"/>
        </w:rPr>
      </w:pPr>
    </w:p>
    <w:p w14:paraId="019386B5" w14:textId="77777777" w:rsidR="00A217DB" w:rsidRPr="00951BC4" w:rsidRDefault="00A217DB" w:rsidP="00A217DB">
      <w:pPr>
        <w:rPr>
          <w:lang w:val="en-US"/>
        </w:rPr>
      </w:pPr>
    </w:p>
    <w:p w14:paraId="13A370C0" w14:textId="46C4351F" w:rsidR="00A217DB" w:rsidRPr="00951BC4" w:rsidRDefault="00A217DB" w:rsidP="00A217DB">
      <w:pPr>
        <w:rPr>
          <w:lang w:val="en-US"/>
        </w:rPr>
      </w:pPr>
    </w:p>
    <w:p w14:paraId="00292290" w14:textId="77777777" w:rsidR="00A217DB" w:rsidRPr="00951BC4" w:rsidRDefault="00A217DB" w:rsidP="00A217DB">
      <w:pPr>
        <w:rPr>
          <w:lang w:val="en-US"/>
        </w:rPr>
      </w:pPr>
    </w:p>
    <w:p w14:paraId="451F9EC1" w14:textId="2473D568" w:rsidR="00A217DB" w:rsidRPr="00951BC4" w:rsidRDefault="00A217DB" w:rsidP="00A217DB">
      <w:pPr>
        <w:rPr>
          <w:lang w:val="en-US"/>
        </w:rPr>
      </w:pPr>
    </w:p>
    <w:p w14:paraId="691A294B" w14:textId="77777777" w:rsidR="00A217DB" w:rsidRPr="00951BC4" w:rsidRDefault="00A217DB" w:rsidP="00A217DB">
      <w:pPr>
        <w:rPr>
          <w:lang w:val="en-US"/>
        </w:rPr>
      </w:pPr>
    </w:p>
    <w:p w14:paraId="2BAF0441" w14:textId="77777777" w:rsidR="00A217DB" w:rsidRPr="00951BC4" w:rsidRDefault="00A217DB" w:rsidP="00A217DB">
      <w:pPr>
        <w:rPr>
          <w:lang w:val="en-US"/>
        </w:rPr>
      </w:pPr>
    </w:p>
    <w:p w14:paraId="7442FB91" w14:textId="77777777" w:rsidR="00A217DB" w:rsidRPr="00951BC4" w:rsidRDefault="00A217DB" w:rsidP="00A217DB">
      <w:pPr>
        <w:rPr>
          <w:lang w:val="en-US"/>
        </w:rPr>
      </w:pPr>
    </w:p>
    <w:p w14:paraId="48B9CE3B" w14:textId="77777777" w:rsidR="00A217DB" w:rsidRPr="00951BC4" w:rsidRDefault="00A217DB" w:rsidP="00A217DB">
      <w:pPr>
        <w:rPr>
          <w:lang w:val="en-US"/>
        </w:rPr>
      </w:pPr>
    </w:p>
    <w:p w14:paraId="1B297E49" w14:textId="5DCFE9B3" w:rsidR="00A217DB" w:rsidRPr="00951BC4" w:rsidRDefault="00A217DB" w:rsidP="00A217DB">
      <w:pPr>
        <w:rPr>
          <w:lang w:val="en-US"/>
        </w:rPr>
      </w:pPr>
    </w:p>
    <w:p w14:paraId="21DE699F" w14:textId="77777777" w:rsidR="00A217DB" w:rsidRPr="00951BC4" w:rsidRDefault="00A217DB" w:rsidP="00A217DB">
      <w:pPr>
        <w:rPr>
          <w:lang w:val="en-US"/>
        </w:rPr>
      </w:pPr>
    </w:p>
    <w:p w14:paraId="6C86CDF4" w14:textId="77777777" w:rsidR="00A217DB" w:rsidRPr="00951BC4" w:rsidRDefault="00A217DB" w:rsidP="00A217DB">
      <w:pPr>
        <w:rPr>
          <w:lang w:val="en-US"/>
        </w:rPr>
      </w:pPr>
    </w:p>
    <w:p w14:paraId="0A97F7A4" w14:textId="77777777" w:rsidR="00A217DB" w:rsidRPr="00951BC4" w:rsidRDefault="00A217DB" w:rsidP="00A217DB">
      <w:pPr>
        <w:rPr>
          <w:lang w:val="en-US"/>
        </w:rPr>
      </w:pPr>
    </w:p>
    <w:p w14:paraId="0303F492" w14:textId="77777777" w:rsidR="00A217DB" w:rsidRPr="00951BC4" w:rsidRDefault="00A217DB" w:rsidP="00A217DB">
      <w:pPr>
        <w:rPr>
          <w:lang w:val="en-US"/>
        </w:rPr>
      </w:pPr>
    </w:p>
    <w:p w14:paraId="49CA3C09" w14:textId="77777777" w:rsidR="00A217DB" w:rsidRPr="00951BC4" w:rsidRDefault="00A217DB" w:rsidP="00A217DB">
      <w:pPr>
        <w:rPr>
          <w:lang w:val="en-US"/>
        </w:rPr>
      </w:pPr>
    </w:p>
    <w:p w14:paraId="66B80CA6" w14:textId="714FB124" w:rsidR="00C417A8" w:rsidRPr="00951BC4" w:rsidRDefault="0080091D" w:rsidP="00A217DB">
      <w:pPr>
        <w:rPr>
          <w:lang w:val="en-US"/>
        </w:rPr>
      </w:pPr>
      <w:r w:rsidRPr="00951BC4">
        <w:rPr>
          <w:lang w:val="en-US"/>
        </w:rPr>
        <w:t>Compare your notes with a pair. What kind of differences do you notice? What do you make of those differences?</w:t>
      </w:r>
      <w:r w:rsidR="00C417A8" w:rsidRPr="00951BC4">
        <w:rPr>
          <w:lang w:val="en-US"/>
        </w:rPr>
        <w:br w:type="page"/>
      </w:r>
    </w:p>
    <w:p w14:paraId="4B878840" w14:textId="0B4403D6" w:rsidR="002E610D" w:rsidRPr="00951BC4" w:rsidRDefault="00C417A8" w:rsidP="00C876B0">
      <w:pPr>
        <w:pStyle w:val="Heading1"/>
        <w:rPr>
          <w:lang w:val="en-US"/>
        </w:rPr>
      </w:pPr>
      <w:r w:rsidRPr="00951BC4">
        <w:rPr>
          <w:lang w:val="en-US"/>
        </w:rPr>
        <w:lastRenderedPageBreak/>
        <w:t>Writing User Stories</w:t>
      </w:r>
    </w:p>
    <w:p w14:paraId="0E27AAF3" w14:textId="1A1A2CB0" w:rsidR="00C417A8" w:rsidRPr="00951BC4" w:rsidRDefault="002E610D">
      <w:pPr>
        <w:rPr>
          <w:lang w:val="en-US"/>
        </w:rPr>
      </w:pPr>
      <w:r w:rsidRPr="00951BC4">
        <w:rPr>
          <w:lang w:val="en-US"/>
        </w:rPr>
        <w:t>Typical templates used:</w:t>
      </w:r>
    </w:p>
    <w:p w14:paraId="2982CDB4" w14:textId="6BFAD23A" w:rsidR="002E610D" w:rsidRPr="00951BC4" w:rsidRDefault="002E610D" w:rsidP="002E610D">
      <w:pPr>
        <w:pStyle w:val="ListParagraph"/>
        <w:numPr>
          <w:ilvl w:val="0"/>
          <w:numId w:val="6"/>
        </w:numPr>
        <w:rPr>
          <w:i/>
          <w:lang w:val="en-US"/>
        </w:rPr>
      </w:pPr>
      <w:r w:rsidRPr="00FE0E2F">
        <w:rPr>
          <w:b/>
          <w:i/>
          <w:lang w:val="en-US"/>
        </w:rPr>
        <w:t>As a</w:t>
      </w:r>
      <w:r w:rsidRPr="00951BC4">
        <w:rPr>
          <w:i/>
          <w:lang w:val="en-US"/>
        </w:rPr>
        <w:t xml:space="preserve"> &lt;user role&gt;</w:t>
      </w:r>
      <w:r w:rsidRPr="00FE0E2F">
        <w:rPr>
          <w:b/>
          <w:i/>
          <w:lang w:val="en-US"/>
        </w:rPr>
        <w:t xml:space="preserve">, I can </w:t>
      </w:r>
      <w:r w:rsidRPr="00951BC4">
        <w:rPr>
          <w:i/>
          <w:lang w:val="en-US"/>
        </w:rPr>
        <w:t xml:space="preserve">&lt;do something&gt; </w:t>
      </w:r>
      <w:r w:rsidRPr="00FE0E2F">
        <w:rPr>
          <w:b/>
          <w:i/>
          <w:lang w:val="en-US"/>
        </w:rPr>
        <w:t>in order to</w:t>
      </w:r>
      <w:r w:rsidRPr="00951BC4">
        <w:rPr>
          <w:i/>
          <w:lang w:val="en-US"/>
        </w:rPr>
        <w:t xml:space="preserve"> &lt;some benefit or purpose&gt;</w:t>
      </w:r>
    </w:p>
    <w:p w14:paraId="79311B8C" w14:textId="4AD61998" w:rsidR="002E610D" w:rsidRPr="00951BC4" w:rsidRDefault="002E610D" w:rsidP="002E610D">
      <w:pPr>
        <w:pStyle w:val="ListParagraph"/>
        <w:numPr>
          <w:ilvl w:val="0"/>
          <w:numId w:val="6"/>
        </w:numPr>
        <w:rPr>
          <w:i/>
          <w:lang w:val="en-US"/>
        </w:rPr>
      </w:pPr>
      <w:r w:rsidRPr="00951BC4">
        <w:rPr>
          <w:i/>
          <w:lang w:val="en-US"/>
        </w:rPr>
        <w:t xml:space="preserve">&lt;User role&gt; </w:t>
      </w:r>
      <w:r w:rsidRPr="00FE0E2F">
        <w:rPr>
          <w:b/>
          <w:i/>
          <w:lang w:val="en-US"/>
        </w:rPr>
        <w:t>can</w:t>
      </w:r>
      <w:r w:rsidRPr="00951BC4">
        <w:rPr>
          <w:i/>
          <w:lang w:val="en-US"/>
        </w:rPr>
        <w:t xml:space="preserve"> &lt;do something&gt; </w:t>
      </w:r>
      <w:r w:rsidRPr="00FE0E2F">
        <w:rPr>
          <w:b/>
          <w:i/>
          <w:lang w:val="en-US"/>
        </w:rPr>
        <w:t>so that</w:t>
      </w:r>
      <w:r w:rsidRPr="00951BC4">
        <w:rPr>
          <w:i/>
          <w:lang w:val="en-US"/>
        </w:rPr>
        <w:t xml:space="preserve"> &lt;some benefit or purpose&gt;</w:t>
      </w:r>
    </w:p>
    <w:p w14:paraId="105FEB64" w14:textId="24AFBC90" w:rsidR="002E610D" w:rsidRPr="00951BC4" w:rsidRDefault="002E610D">
      <w:pPr>
        <w:rPr>
          <w:lang w:val="en-US"/>
        </w:rPr>
      </w:pPr>
      <w:r w:rsidRPr="00951BC4">
        <w:rPr>
          <w:lang w:val="en-US"/>
        </w:rPr>
        <w:t>The “can” work can be replaced by “must”, “should”, or any appropriate verb.</w:t>
      </w:r>
    </w:p>
    <w:p w14:paraId="6AD26669" w14:textId="5BED0232" w:rsidR="002E610D" w:rsidRPr="00951BC4" w:rsidRDefault="002E610D">
      <w:pPr>
        <w:rPr>
          <w:lang w:val="en-US"/>
        </w:rPr>
      </w:pPr>
      <w:r w:rsidRPr="00951BC4">
        <w:rPr>
          <w:lang w:val="en-US"/>
        </w:rPr>
        <w:t xml:space="preserve">Remember, Scrum talks only about “product backlog items” (PBI’s); </w:t>
      </w:r>
      <w:proofErr w:type="gramStart"/>
      <w:r w:rsidRPr="00951BC4">
        <w:rPr>
          <w:lang w:val="en-US"/>
        </w:rPr>
        <w:t>user stories is</w:t>
      </w:r>
      <w:proofErr w:type="gramEnd"/>
      <w:r w:rsidRPr="00951BC4">
        <w:rPr>
          <w:lang w:val="en-US"/>
        </w:rPr>
        <w:t xml:space="preserve"> just one way of writing a PBI.</w:t>
      </w:r>
      <w:r w:rsidR="00FE0E2F">
        <w:rPr>
          <w:lang w:val="en-US"/>
        </w:rPr>
        <w:t xml:space="preserve"> Also other types of items can be placed in the Product Backlog.</w:t>
      </w:r>
    </w:p>
    <w:p w14:paraId="32D8EBFD" w14:textId="00C39F3A" w:rsidR="002E610D" w:rsidRPr="00951BC4" w:rsidRDefault="002E610D" w:rsidP="00E76816">
      <w:pPr>
        <w:spacing w:after="360"/>
        <w:rPr>
          <w:lang w:val="en-US"/>
        </w:rPr>
      </w:pPr>
      <w:r w:rsidRPr="00951BC4">
        <w:rPr>
          <w:lang w:val="en-US"/>
        </w:rPr>
        <w:t>User stories consist of three parts</w:t>
      </w:r>
      <w:r w:rsidR="00E76816" w:rsidRPr="00951BC4">
        <w:rPr>
          <w:lang w:val="en-US"/>
        </w:rPr>
        <w:t xml:space="preserve"> (three C’s)</w:t>
      </w:r>
      <w:r w:rsidRPr="00951BC4">
        <w:rPr>
          <w:lang w:val="en-US"/>
        </w:rPr>
        <w:t>:</w:t>
      </w:r>
    </w:p>
    <w:p w14:paraId="60EC2800" w14:textId="588735B3" w:rsidR="00E76816" w:rsidRPr="00951BC4" w:rsidRDefault="00E76816" w:rsidP="00E76816">
      <w:pPr>
        <w:pStyle w:val="ListParagraph"/>
        <w:numPr>
          <w:ilvl w:val="0"/>
          <w:numId w:val="7"/>
        </w:numPr>
        <w:spacing w:before="240"/>
        <w:contextualSpacing w:val="0"/>
        <w:rPr>
          <w:lang w:val="en-US"/>
        </w:rPr>
      </w:pPr>
      <w:r w:rsidRPr="00951BC4">
        <w:rPr>
          <w:b/>
          <w:lang w:val="en-US"/>
        </w:rPr>
        <w:t>_____________________________________________________________________</w:t>
      </w:r>
    </w:p>
    <w:p w14:paraId="00E8ABDE" w14:textId="77777777" w:rsidR="00E76816" w:rsidRPr="00951BC4" w:rsidRDefault="00E76816" w:rsidP="00E76816">
      <w:pPr>
        <w:pStyle w:val="ListParagraph"/>
        <w:numPr>
          <w:ilvl w:val="0"/>
          <w:numId w:val="7"/>
        </w:numPr>
        <w:spacing w:before="240"/>
        <w:ind w:left="714" w:hanging="357"/>
        <w:contextualSpacing w:val="0"/>
        <w:rPr>
          <w:lang w:val="en-US"/>
        </w:rPr>
      </w:pPr>
      <w:r w:rsidRPr="00951BC4">
        <w:rPr>
          <w:b/>
          <w:lang w:val="en-US"/>
        </w:rPr>
        <w:t>_____________________________________________________________________</w:t>
      </w:r>
    </w:p>
    <w:p w14:paraId="79162090" w14:textId="77777777" w:rsidR="00E76816" w:rsidRPr="00951BC4" w:rsidRDefault="00E76816" w:rsidP="00E76816">
      <w:pPr>
        <w:pStyle w:val="ListParagraph"/>
        <w:numPr>
          <w:ilvl w:val="0"/>
          <w:numId w:val="7"/>
        </w:numPr>
        <w:spacing w:before="240"/>
        <w:ind w:left="714" w:hanging="357"/>
        <w:contextualSpacing w:val="0"/>
        <w:rPr>
          <w:lang w:val="en-US"/>
        </w:rPr>
      </w:pPr>
      <w:r w:rsidRPr="00951BC4">
        <w:rPr>
          <w:b/>
          <w:lang w:val="en-US"/>
        </w:rPr>
        <w:t>_____________________________________________________________________</w:t>
      </w:r>
    </w:p>
    <w:p w14:paraId="5801521C" w14:textId="6DA478D9" w:rsidR="00534536" w:rsidRPr="00951BC4" w:rsidRDefault="00534536" w:rsidP="00E76816">
      <w:pPr>
        <w:spacing w:after="360"/>
        <w:rPr>
          <w:lang w:val="en-US"/>
        </w:rPr>
      </w:pPr>
      <w:r w:rsidRPr="00951BC4">
        <w:rPr>
          <w:lang w:val="en-US"/>
        </w:rPr>
        <w:t>When writing user stories, the first version of the story can be virtually anything, but as the actual development iteration approaches, it is recommendable to groom them to meet the INVEST criteria:</w:t>
      </w:r>
    </w:p>
    <w:p w14:paraId="5C18BF14" w14:textId="4D935B77" w:rsidR="00E76816" w:rsidRPr="00FE0E2F" w:rsidRDefault="00FE0E2F" w:rsidP="00FE0E2F">
      <w:pPr>
        <w:spacing w:before="240"/>
        <w:ind w:left="360"/>
        <w:rPr>
          <w:lang w:val="en-US"/>
        </w:rPr>
      </w:pPr>
      <w:r>
        <w:rPr>
          <w:b/>
          <w:lang w:val="en-US"/>
        </w:rPr>
        <w:t xml:space="preserve">I = </w:t>
      </w:r>
      <w:r>
        <w:rPr>
          <w:b/>
          <w:lang w:val="en-US"/>
        </w:rPr>
        <w:tab/>
      </w:r>
      <w:r w:rsidR="00E76816" w:rsidRPr="00FE0E2F">
        <w:rPr>
          <w:b/>
          <w:lang w:val="en-US"/>
        </w:rPr>
        <w:t>_____________________________________________________________________</w:t>
      </w:r>
    </w:p>
    <w:p w14:paraId="3C6758CD" w14:textId="298F50EE" w:rsidR="00E76816" w:rsidRPr="00FE0E2F" w:rsidRDefault="00FE0E2F" w:rsidP="00FE0E2F">
      <w:pPr>
        <w:spacing w:before="240"/>
        <w:ind w:left="357"/>
        <w:rPr>
          <w:lang w:val="en-US"/>
        </w:rPr>
      </w:pPr>
      <w:r>
        <w:rPr>
          <w:b/>
          <w:lang w:val="en-US"/>
        </w:rPr>
        <w:t>N =</w:t>
      </w:r>
      <w:r>
        <w:rPr>
          <w:b/>
          <w:lang w:val="en-US"/>
        </w:rPr>
        <w:tab/>
      </w:r>
      <w:r w:rsidR="00E76816" w:rsidRPr="00FE0E2F">
        <w:rPr>
          <w:b/>
          <w:lang w:val="en-US"/>
        </w:rPr>
        <w:t>_____________________________________________________________________</w:t>
      </w:r>
    </w:p>
    <w:p w14:paraId="63C697F2" w14:textId="7A208BFB" w:rsidR="00E76816" w:rsidRPr="00FE0E2F" w:rsidRDefault="00FE0E2F" w:rsidP="00FE0E2F">
      <w:pPr>
        <w:spacing w:before="240"/>
        <w:ind w:left="357"/>
        <w:rPr>
          <w:lang w:val="en-US"/>
        </w:rPr>
      </w:pPr>
      <w:r>
        <w:rPr>
          <w:b/>
          <w:lang w:val="en-US"/>
        </w:rPr>
        <w:t>V =</w:t>
      </w:r>
      <w:r>
        <w:rPr>
          <w:b/>
          <w:lang w:val="en-US"/>
        </w:rPr>
        <w:tab/>
      </w:r>
      <w:r w:rsidR="00E76816" w:rsidRPr="00FE0E2F">
        <w:rPr>
          <w:b/>
          <w:lang w:val="en-US"/>
        </w:rPr>
        <w:t>_____________________________________________________________________</w:t>
      </w:r>
    </w:p>
    <w:p w14:paraId="54C01932" w14:textId="4DA70E00" w:rsidR="00E76816" w:rsidRPr="00FE0E2F" w:rsidRDefault="00FE0E2F" w:rsidP="00FE0E2F">
      <w:pPr>
        <w:spacing w:before="240"/>
        <w:ind w:left="360"/>
        <w:rPr>
          <w:lang w:val="en-US"/>
        </w:rPr>
      </w:pPr>
      <w:r>
        <w:rPr>
          <w:b/>
          <w:lang w:val="en-US"/>
        </w:rPr>
        <w:t>E =</w:t>
      </w:r>
      <w:r>
        <w:rPr>
          <w:b/>
          <w:lang w:val="en-US"/>
        </w:rPr>
        <w:tab/>
      </w:r>
      <w:r w:rsidR="00E76816" w:rsidRPr="00FE0E2F">
        <w:rPr>
          <w:b/>
          <w:lang w:val="en-US"/>
        </w:rPr>
        <w:t>_____________________________________________________________________</w:t>
      </w:r>
    </w:p>
    <w:p w14:paraId="68937DC9" w14:textId="1CD0EC8B" w:rsidR="00E76816" w:rsidRPr="00FE0E2F" w:rsidRDefault="00FE0E2F" w:rsidP="00FE0E2F">
      <w:pPr>
        <w:spacing w:before="240"/>
        <w:ind w:left="357"/>
        <w:rPr>
          <w:lang w:val="en-US"/>
        </w:rPr>
      </w:pPr>
      <w:r>
        <w:rPr>
          <w:b/>
          <w:lang w:val="en-US"/>
        </w:rPr>
        <w:t>S =</w:t>
      </w:r>
      <w:r>
        <w:rPr>
          <w:b/>
          <w:lang w:val="en-US"/>
        </w:rPr>
        <w:tab/>
      </w:r>
      <w:r w:rsidR="00E76816" w:rsidRPr="00FE0E2F">
        <w:rPr>
          <w:b/>
          <w:lang w:val="en-US"/>
        </w:rPr>
        <w:t>_____________________________________________________________________</w:t>
      </w:r>
    </w:p>
    <w:p w14:paraId="7D4D7410" w14:textId="160F6278" w:rsidR="00E76816" w:rsidRPr="00FE0E2F" w:rsidRDefault="00FE0E2F" w:rsidP="00FE0E2F">
      <w:pPr>
        <w:spacing w:before="240"/>
        <w:ind w:left="357"/>
        <w:rPr>
          <w:lang w:val="en-US"/>
        </w:rPr>
      </w:pPr>
      <w:r>
        <w:rPr>
          <w:b/>
          <w:lang w:val="en-US"/>
        </w:rPr>
        <w:t>T =</w:t>
      </w:r>
      <w:r>
        <w:rPr>
          <w:b/>
          <w:lang w:val="en-US"/>
        </w:rPr>
        <w:tab/>
      </w:r>
      <w:r w:rsidR="00E76816" w:rsidRPr="00FE0E2F">
        <w:rPr>
          <w:b/>
          <w:lang w:val="en-US"/>
        </w:rPr>
        <w:t>_____________________________________________________________________</w:t>
      </w:r>
    </w:p>
    <w:p w14:paraId="19E0168E" w14:textId="3952C1F4" w:rsidR="00534536" w:rsidRPr="00951BC4" w:rsidRDefault="00981A94">
      <w:pPr>
        <w:rPr>
          <w:lang w:val="en-US"/>
        </w:rPr>
      </w:pPr>
      <w:r w:rsidRPr="00951BC4">
        <w:rPr>
          <w:lang w:val="en-US"/>
        </w:rPr>
        <w:t xml:space="preserve">If you use index cards, it helpful to leave some space to the top and bottom of the card for different attributes, e.g. </w:t>
      </w:r>
      <w:proofErr w:type="spellStart"/>
      <w:r w:rsidRPr="00951BC4">
        <w:rPr>
          <w:lang w:val="en-US"/>
        </w:rPr>
        <w:t>MoSCoW</w:t>
      </w:r>
      <w:proofErr w:type="spellEnd"/>
      <w:r w:rsidRPr="00951BC4">
        <w:rPr>
          <w:lang w:val="en-US"/>
        </w:rPr>
        <w:t xml:space="preserve"> priority, value, size estimate.</w:t>
      </w:r>
    </w:p>
    <w:p w14:paraId="0736D447" w14:textId="16368430" w:rsidR="00534536" w:rsidRPr="00951BC4" w:rsidRDefault="00291BFF" w:rsidP="00981A94">
      <w:pPr>
        <w:ind w:left="720" w:firstLine="720"/>
        <w:rPr>
          <w:lang w:val="en-US"/>
        </w:rPr>
      </w:pPr>
      <w:r w:rsidRPr="00951BC4">
        <w:rPr>
          <w:noProof/>
          <w:lang w:val="en-US"/>
        </w:rPr>
        <w:drawing>
          <wp:inline distT="0" distB="0" distL="0" distR="0" wp14:anchorId="4B5D2FB7" wp14:editId="71800185">
            <wp:extent cx="2425649" cy="1292225"/>
            <wp:effectExtent l="0" t="0" r="0" b="3175"/>
            <wp:docPr id="57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7260" cy="1293083"/>
                    </a:xfrm>
                    <a:prstGeom prst="rect">
                      <a:avLst/>
                    </a:prstGeom>
                    <a:noFill/>
                    <a:ln>
                      <a:noFill/>
                    </a:ln>
                  </pic:spPr>
                </pic:pic>
              </a:graphicData>
            </a:graphic>
          </wp:inline>
        </w:drawing>
      </w:r>
    </w:p>
    <w:p w14:paraId="22D5F542" w14:textId="77777777" w:rsidR="00C417A8" w:rsidRPr="00951BC4" w:rsidRDefault="00C417A8">
      <w:pPr>
        <w:rPr>
          <w:lang w:val="en-US"/>
        </w:rPr>
      </w:pPr>
      <w:r w:rsidRPr="00951BC4">
        <w:rPr>
          <w:lang w:val="en-US"/>
        </w:rPr>
        <w:br w:type="page"/>
      </w:r>
    </w:p>
    <w:p w14:paraId="052EBBAC" w14:textId="77777777" w:rsidR="00C417A8" w:rsidRPr="00951BC4" w:rsidRDefault="00C417A8" w:rsidP="00C876B0">
      <w:pPr>
        <w:pStyle w:val="Heading1"/>
        <w:rPr>
          <w:lang w:val="en-US"/>
        </w:rPr>
      </w:pPr>
      <w:r w:rsidRPr="00951BC4">
        <w:rPr>
          <w:lang w:val="en-US"/>
        </w:rPr>
        <w:lastRenderedPageBreak/>
        <w:t>Relative Estimation</w:t>
      </w:r>
    </w:p>
    <w:p w14:paraId="6CE26F07" w14:textId="0801F091" w:rsidR="00C417A8" w:rsidRPr="00951BC4" w:rsidRDefault="00C31BFE">
      <w:pPr>
        <w:rPr>
          <w:lang w:val="en-US"/>
        </w:rPr>
      </w:pPr>
      <w:r w:rsidRPr="00951BC4">
        <w:rPr>
          <w:lang w:val="en-US"/>
        </w:rPr>
        <w:t xml:space="preserve">In relative estimation, </w:t>
      </w:r>
      <w:r w:rsidR="002218A0" w:rsidRPr="00951BC4">
        <w:rPr>
          <w:lang w:val="en-US"/>
        </w:rPr>
        <w:t>items are compared against one another rather than against a certain metric. For example, one item maybe considered twice the size of another, rather than estimating how many hours or days it would take to do.</w:t>
      </w:r>
    </w:p>
    <w:p w14:paraId="6E76D563" w14:textId="74174DE6" w:rsidR="002218A0" w:rsidRPr="00951BC4" w:rsidRDefault="002218A0">
      <w:pPr>
        <w:rPr>
          <w:lang w:val="en-US"/>
        </w:rPr>
      </w:pPr>
      <w:r w:rsidRPr="00951BC4">
        <w:rPr>
          <w:lang w:val="en-US"/>
        </w:rPr>
        <w:t>In the diagram below, add any additional notes you think are relevant to this topic.</w:t>
      </w:r>
    </w:p>
    <w:p w14:paraId="4B3A3F16" w14:textId="4D6AF8A9" w:rsidR="007A6EF2" w:rsidRPr="00951BC4" w:rsidRDefault="007A6EF2">
      <w:pPr>
        <w:rPr>
          <w:lang w:val="en-US"/>
        </w:rPr>
      </w:pPr>
      <w:r w:rsidRPr="00951BC4">
        <w:rPr>
          <w:lang w:val="en-US"/>
        </w:rPr>
        <w:t>In table groups, discuss each of the five benefits. What do each of them mean? Do you know some data or information regarding them?</w:t>
      </w:r>
    </w:p>
    <w:p w14:paraId="747D013B" w14:textId="77777777" w:rsidR="002218A0" w:rsidRPr="00951BC4" w:rsidRDefault="002218A0">
      <w:pPr>
        <w:rPr>
          <w:lang w:val="en-US"/>
        </w:rPr>
      </w:pPr>
    </w:p>
    <w:p w14:paraId="1B04EA61" w14:textId="77777777" w:rsidR="009C20DF" w:rsidRPr="00951BC4" w:rsidRDefault="009C20DF">
      <w:pPr>
        <w:rPr>
          <w:lang w:val="en-US"/>
        </w:rPr>
      </w:pPr>
    </w:p>
    <w:p w14:paraId="26A048FB" w14:textId="77777777" w:rsidR="009C20DF" w:rsidRPr="00951BC4" w:rsidRDefault="009C20DF">
      <w:pPr>
        <w:rPr>
          <w:lang w:val="en-US"/>
        </w:rPr>
      </w:pPr>
    </w:p>
    <w:p w14:paraId="6E1C926F" w14:textId="3D145AA7" w:rsidR="009C20DF" w:rsidRPr="00951BC4" w:rsidRDefault="009C20DF">
      <w:pPr>
        <w:rPr>
          <w:lang w:val="en-US"/>
        </w:rPr>
      </w:pPr>
      <w:r w:rsidRPr="00951BC4">
        <w:rPr>
          <w:noProof/>
          <w:lang w:val="en-US"/>
        </w:rPr>
        <mc:AlternateContent>
          <mc:Choice Requires="wpg">
            <w:drawing>
              <wp:anchor distT="0" distB="0" distL="114300" distR="114300" simplePos="0" relativeHeight="251640832" behindDoc="0" locked="0" layoutInCell="1" allowOverlap="1" wp14:anchorId="3F631FE6" wp14:editId="56C72EAC">
                <wp:simplePos x="0" y="0"/>
                <wp:positionH relativeFrom="column">
                  <wp:posOffset>342900</wp:posOffset>
                </wp:positionH>
                <wp:positionV relativeFrom="paragraph">
                  <wp:posOffset>213360</wp:posOffset>
                </wp:positionV>
                <wp:extent cx="4848225" cy="4000500"/>
                <wp:effectExtent l="50800" t="25400" r="79375" b="114300"/>
                <wp:wrapThrough wrapText="bothSides">
                  <wp:wrapPolygon edited="0">
                    <wp:start x="3169" y="-137"/>
                    <wp:lineTo x="2716" y="-137"/>
                    <wp:lineTo x="2376" y="4663"/>
                    <wp:lineTo x="8261" y="6446"/>
                    <wp:lineTo x="8261" y="8640"/>
                    <wp:lineTo x="679" y="8640"/>
                    <wp:lineTo x="679" y="10834"/>
                    <wp:lineTo x="-226" y="10834"/>
                    <wp:lineTo x="-226" y="14949"/>
                    <wp:lineTo x="0" y="15223"/>
                    <wp:lineTo x="9958" y="17417"/>
                    <wp:lineTo x="7469" y="17417"/>
                    <wp:lineTo x="7469" y="21531"/>
                    <wp:lineTo x="7808" y="22080"/>
                    <wp:lineTo x="12901" y="22080"/>
                    <wp:lineTo x="13014" y="21806"/>
                    <wp:lineTo x="13240" y="19749"/>
                    <wp:lineTo x="13353" y="18377"/>
                    <wp:lineTo x="12674" y="17417"/>
                    <wp:lineTo x="21840" y="15634"/>
                    <wp:lineTo x="21840" y="11657"/>
                    <wp:lineTo x="20709" y="11383"/>
                    <wp:lineTo x="13240" y="10834"/>
                    <wp:lineTo x="13127" y="8777"/>
                    <wp:lineTo x="19238" y="6446"/>
                    <wp:lineTo x="20143" y="4251"/>
                    <wp:lineTo x="19577" y="2194"/>
                    <wp:lineTo x="19804" y="1097"/>
                    <wp:lineTo x="18219" y="823"/>
                    <wp:lineTo x="7921" y="-137"/>
                    <wp:lineTo x="3169" y="-137"/>
                  </wp:wrapPolygon>
                </wp:wrapThrough>
                <wp:docPr id="41" name="Group 41"/>
                <wp:cNvGraphicFramePr/>
                <a:graphic xmlns:a="http://schemas.openxmlformats.org/drawingml/2006/main">
                  <a:graphicData uri="http://schemas.microsoft.com/office/word/2010/wordprocessingGroup">
                    <wpg:wgp>
                      <wpg:cNvGrpSpPr/>
                      <wpg:grpSpPr>
                        <a:xfrm>
                          <a:off x="0" y="0"/>
                          <a:ext cx="4848225" cy="4000500"/>
                          <a:chOff x="0" y="0"/>
                          <a:chExt cx="4848225" cy="4000500"/>
                        </a:xfrm>
                      </wpg:grpSpPr>
                      <wps:wsp>
                        <wps:cNvPr id="57357" name="Straight Connector 57357"/>
                        <wps:cNvCnPr/>
                        <wps:spPr>
                          <a:xfrm flipV="1">
                            <a:off x="2333625" y="2171700"/>
                            <a:ext cx="114300" cy="11430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55" name="Straight Connector 57355"/>
                        <wps:cNvCnPr/>
                        <wps:spPr>
                          <a:xfrm>
                            <a:off x="2790825" y="1943100"/>
                            <a:ext cx="914400" cy="5715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52" name="Straight Connector 57352"/>
                        <wps:cNvCnPr/>
                        <wps:spPr>
                          <a:xfrm flipH="1">
                            <a:off x="1076325" y="2057400"/>
                            <a:ext cx="102870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H="1" flipV="1">
                            <a:off x="1762125" y="800100"/>
                            <a:ext cx="342900" cy="685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48" name="Straight Connector 57348"/>
                        <wps:cNvCnPr/>
                        <wps:spPr>
                          <a:xfrm flipV="1">
                            <a:off x="2676525" y="914400"/>
                            <a:ext cx="571500" cy="5715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Regular Pentagon 15"/>
                        <wps:cNvSpPr/>
                        <wps:spPr>
                          <a:xfrm>
                            <a:off x="1876425" y="1257300"/>
                            <a:ext cx="1080135" cy="1028700"/>
                          </a:xfrm>
                          <a:prstGeom prst="pentagon">
                            <a:avLst/>
                          </a:prstGeom>
                        </wps:spPr>
                        <wps:style>
                          <a:lnRef idx="1">
                            <a:schemeClr val="accent3"/>
                          </a:lnRef>
                          <a:fillRef idx="2">
                            <a:schemeClr val="accent3"/>
                          </a:fillRef>
                          <a:effectRef idx="1">
                            <a:schemeClr val="accent3"/>
                          </a:effectRef>
                          <a:fontRef idx="minor">
                            <a:schemeClr val="dk1"/>
                          </a:fontRef>
                        </wps:style>
                        <wps:txbx>
                          <w:txbxContent>
                            <w:p w14:paraId="6B83E8C5" w14:textId="0A2A4DD0" w:rsidR="006975AF" w:rsidRPr="002218A0" w:rsidRDefault="006975AF" w:rsidP="002218A0">
                              <w:pPr>
                                <w:ind w:left="-142" w:right="-128"/>
                                <w:jc w:val="center"/>
                                <w:rPr>
                                  <w:rFonts w:ascii="Mistral" w:hAnsi="Mistral"/>
                                </w:rPr>
                              </w:pPr>
                              <w:proofErr w:type="spellStart"/>
                              <w:r>
                                <w:rPr>
                                  <w:rFonts w:ascii="Mistral" w:hAnsi="Mistral"/>
                                </w:rPr>
                                <w:t>Why</w:t>
                              </w:r>
                              <w:proofErr w:type="spellEnd"/>
                              <w:r>
                                <w:rPr>
                                  <w:rFonts w:ascii="Mistral" w:hAnsi="Mistral"/>
                                </w:rPr>
                                <w:t xml:space="preserve"> </w:t>
                              </w:r>
                              <w:proofErr w:type="spellStart"/>
                              <w:r w:rsidRPr="002218A0">
                                <w:rPr>
                                  <w:rFonts w:ascii="Mistral" w:hAnsi="Mistral"/>
                                </w:rPr>
                                <w:t>Relative</w:t>
                              </w:r>
                              <w:proofErr w:type="spellEnd"/>
                              <w:r w:rsidRPr="002218A0">
                                <w:rPr>
                                  <w:rFonts w:ascii="Mistral" w:hAnsi="Mistral"/>
                                </w:rPr>
                                <w:t xml:space="preserve"> </w:t>
                              </w:r>
                              <w:proofErr w:type="spellStart"/>
                              <w:r w:rsidRPr="002218A0">
                                <w:rPr>
                                  <w:rFonts w:ascii="Mistral" w:hAnsi="Mistral"/>
                                </w:rPr>
                                <w:t>Estimation</w:t>
                              </w:r>
                              <w:proofErr w:type="spellEnd"/>
                              <w:r>
                                <w:rPr>
                                  <w:rFonts w:ascii="Mistral" w:hAnsi="Mistr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apezoid 27"/>
                        <wps:cNvSpPr/>
                        <wps:spPr>
                          <a:xfrm>
                            <a:off x="619125" y="0"/>
                            <a:ext cx="1257300" cy="800100"/>
                          </a:xfrm>
                          <a:prstGeom prst="trapezoid">
                            <a:avLst>
                              <a:gd name="adj" fmla="val 17222"/>
                            </a:avLst>
                          </a:prstGeom>
                        </wps:spPr>
                        <wps:style>
                          <a:lnRef idx="1">
                            <a:schemeClr val="accent1"/>
                          </a:lnRef>
                          <a:fillRef idx="2">
                            <a:schemeClr val="accent1"/>
                          </a:fillRef>
                          <a:effectRef idx="1">
                            <a:schemeClr val="accent1"/>
                          </a:effectRef>
                          <a:fontRef idx="minor">
                            <a:schemeClr val="dk1"/>
                          </a:fontRef>
                        </wps:style>
                        <wps:txbx>
                          <w:txbxContent>
                            <w:p w14:paraId="6A443E1D" w14:textId="51728E7C" w:rsidR="006975AF" w:rsidRPr="00392D82" w:rsidRDefault="006975AF" w:rsidP="002218A0">
                              <w:pPr>
                                <w:jc w:val="center"/>
                                <w:rPr>
                                  <w:rFonts w:ascii="Papyrus" w:hAnsi="Papyrus" w:cs="Papyrus"/>
                                  <w:sz w:val="16"/>
                                </w:rPr>
                              </w:pPr>
                              <w:proofErr w:type="spellStart"/>
                              <w:r w:rsidRPr="00392D82">
                                <w:rPr>
                                  <w:rFonts w:ascii="Papyrus" w:hAnsi="Papyrus" w:cs="Papyrus"/>
                                  <w:sz w:val="16"/>
                                </w:rPr>
                                <w:t>Can</w:t>
                              </w:r>
                              <w:proofErr w:type="spellEnd"/>
                              <w:r w:rsidRPr="00392D82">
                                <w:rPr>
                                  <w:rFonts w:ascii="Papyrus" w:hAnsi="Papyrus" w:cs="Papyrus"/>
                                  <w:sz w:val="16"/>
                                </w:rPr>
                                <w:t xml:space="preserve"> </w:t>
                              </w:r>
                              <w:proofErr w:type="spellStart"/>
                              <w:r w:rsidRPr="00392D82">
                                <w:rPr>
                                  <w:rFonts w:ascii="Papyrus" w:hAnsi="Papyrus" w:cs="Papyrus"/>
                                  <w:sz w:val="16"/>
                                </w:rPr>
                                <w:t>be</w:t>
                              </w:r>
                              <w:proofErr w:type="spellEnd"/>
                              <w:r w:rsidRPr="00392D82">
                                <w:rPr>
                                  <w:rFonts w:ascii="Papyrus" w:hAnsi="Papyrus" w:cs="Papyrus"/>
                                  <w:sz w:val="16"/>
                                </w:rPr>
                                <w:t xml:space="preserve"> </w:t>
                              </w:r>
                              <w:proofErr w:type="spellStart"/>
                              <w:r w:rsidRPr="00392D82">
                                <w:rPr>
                                  <w:rFonts w:ascii="Papyrus" w:hAnsi="Papyrus" w:cs="Papyrus"/>
                                  <w:sz w:val="16"/>
                                </w:rPr>
                                <w:t>estimated</w:t>
                              </w:r>
                              <w:proofErr w:type="spellEnd"/>
                              <w:r w:rsidRPr="00392D82">
                                <w:rPr>
                                  <w:rFonts w:ascii="Papyrus" w:hAnsi="Papyrus" w:cs="Papyrus"/>
                                  <w:sz w:val="16"/>
                                </w:rPr>
                                <w:t xml:space="preserve"> with </w:t>
                              </w: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exagon 30"/>
                        <wps:cNvSpPr/>
                        <wps:spPr>
                          <a:xfrm>
                            <a:off x="3133725" y="228600"/>
                            <a:ext cx="1325880" cy="9144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36D7B0D" w14:textId="30518960" w:rsidR="006975AF" w:rsidRPr="00392D82" w:rsidRDefault="006975AF" w:rsidP="002218A0">
                              <w:pPr>
                                <w:ind w:left="-142" w:right="-138"/>
                                <w:jc w:val="center"/>
                                <w:rPr>
                                  <w:rFonts w:ascii="Papyrus" w:hAnsi="Papyrus" w:cs="Papyrus"/>
                                  <w:sz w:val="16"/>
                                </w:rPr>
                              </w:pP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affected</w:t>
                              </w:r>
                              <w:proofErr w:type="spellEnd"/>
                              <w:r w:rsidRPr="00392D82">
                                <w:rPr>
                                  <w:rFonts w:ascii="Papyrus" w:hAnsi="Papyrus" w:cs="Papyrus"/>
                                  <w:sz w:val="16"/>
                                </w:rPr>
                                <w:t xml:space="preserve"> </w:t>
                              </w:r>
                              <w:proofErr w:type="spellStart"/>
                              <w:r w:rsidRPr="00392D82">
                                <w:rPr>
                                  <w:rFonts w:ascii="Papyrus" w:hAnsi="Papyrus" w:cs="Papyrus"/>
                                  <w:sz w:val="16"/>
                                </w:rPr>
                                <w:t>by</w:t>
                              </w:r>
                              <w:proofErr w:type="spellEnd"/>
                              <w:r w:rsidRPr="00392D82">
                                <w:rPr>
                                  <w:rFonts w:ascii="Papyrus" w:hAnsi="Papyrus" w:cs="Papyrus"/>
                                  <w:sz w:val="16"/>
                                </w:rPr>
                                <w:t xml:space="preserve"> </w:t>
                              </w:r>
                              <w:proofErr w:type="spellStart"/>
                              <w:r>
                                <w:rPr>
                                  <w:rFonts w:ascii="Papyrus" w:hAnsi="Papyrus" w:cs="Papyrus"/>
                                  <w:sz w:val="16"/>
                                </w:rPr>
                                <w:t>differences</w:t>
                              </w:r>
                              <w:proofErr w:type="spellEnd"/>
                              <w:r w:rsidRPr="00392D82">
                                <w:rPr>
                                  <w:rFonts w:ascii="Papyrus" w:hAnsi="Papyrus" w:cs="Papyrus"/>
                                  <w:sz w:val="16"/>
                                </w:rPr>
                                <w:t xml:space="preserve"> in </w:t>
                              </w:r>
                              <w:proofErr w:type="spellStart"/>
                              <w:r w:rsidRPr="00392D82">
                                <w:rPr>
                                  <w:rFonts w:ascii="Papyrus" w:hAnsi="Papyrus" w:cs="Papyrus"/>
                                  <w:sz w:val="16"/>
                                </w:rPr>
                                <w:t>skill/experience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49" name="Chord 57349"/>
                        <wps:cNvSpPr/>
                        <wps:spPr>
                          <a:xfrm rot="6711892">
                            <a:off x="32067" y="1877378"/>
                            <a:ext cx="1223645" cy="1287780"/>
                          </a:xfrm>
                          <a:prstGeom prst="chord">
                            <a:avLst>
                              <a:gd name="adj1" fmla="val 2700000"/>
                              <a:gd name="adj2" fmla="val 16578397"/>
                            </a:avLst>
                          </a:prstGeom>
                          <a:ln/>
                        </wps:spPr>
                        <wps:style>
                          <a:lnRef idx="1">
                            <a:schemeClr val="accent1"/>
                          </a:lnRef>
                          <a:fillRef idx="2">
                            <a:schemeClr val="accent1"/>
                          </a:fillRef>
                          <a:effectRef idx="1">
                            <a:schemeClr val="accent1"/>
                          </a:effectRef>
                          <a:fontRef idx="minor">
                            <a:schemeClr val="dk1"/>
                          </a:fontRef>
                        </wps:style>
                        <wps:txbx>
                          <w:txbxContent>
                            <w:p w14:paraId="4ACD0809" w14:textId="53B7BE26" w:rsidR="006975AF" w:rsidRPr="00392D82" w:rsidRDefault="006975AF" w:rsidP="00392D82">
                              <w:pPr>
                                <w:ind w:left="-142" w:right="-181"/>
                                <w:jc w:val="center"/>
                                <w:rPr>
                                  <w:rFonts w:ascii="Papyrus" w:hAnsi="Papyrus" w:cs="Papyrus"/>
                                  <w:sz w:val="16"/>
                                </w:rPr>
                              </w:pPr>
                              <w:proofErr w:type="spellStart"/>
                              <w:r w:rsidRPr="00392D82">
                                <w:rPr>
                                  <w:rFonts w:ascii="Papyrus" w:hAnsi="Papyrus" w:cs="Papyrus"/>
                                  <w:sz w:val="16"/>
                                </w:rPr>
                                <w:t>D</w:t>
                              </w:r>
                              <w:r w:rsidR="001E0781">
                                <w:rPr>
                                  <w:rFonts w:ascii="Papyrus" w:hAnsi="Papyrus" w:cs="Papyrus"/>
                                  <w:sz w:val="16"/>
                                </w:rPr>
                                <w:t>oes</w:t>
                              </w:r>
                              <w:proofErr w:type="spellEnd"/>
                              <w:r w:rsidR="001E0781">
                                <w:rPr>
                                  <w:rFonts w:ascii="Papyrus" w:hAnsi="Papyrus" w:cs="Papyrus"/>
                                  <w:sz w:val="16"/>
                                </w:rPr>
                                <w:t xml:space="preserve"> </w:t>
                              </w:r>
                              <w:proofErr w:type="spellStart"/>
                              <w:r w:rsidR="001E0781">
                                <w:rPr>
                                  <w:rFonts w:ascii="Papyrus" w:hAnsi="Papyrus" w:cs="Papyrus"/>
                                  <w:sz w:val="16"/>
                                </w:rPr>
                                <w:t>not</w:t>
                              </w:r>
                              <w:proofErr w:type="spellEnd"/>
                              <w:r w:rsidR="001E0781">
                                <w:rPr>
                                  <w:rFonts w:ascii="Papyrus" w:hAnsi="Papyrus" w:cs="Papyrus"/>
                                  <w:sz w:val="16"/>
                                </w:rPr>
                                <w:t xml:space="preserve"> ”</w:t>
                              </w:r>
                              <w:proofErr w:type="spellStart"/>
                              <w:r w:rsidR="001E0781">
                                <w:rPr>
                                  <w:rFonts w:ascii="Papyrus" w:hAnsi="Papyrus" w:cs="Papyrus"/>
                                  <w:sz w:val="16"/>
                                </w:rPr>
                                <w:t>age</w:t>
                              </w:r>
                              <w:proofErr w:type="spellEnd"/>
                              <w:r w:rsidR="001E0781">
                                <w:rPr>
                                  <w:rFonts w:ascii="Papyrus" w:hAnsi="Papyrus" w:cs="Papyrus"/>
                                  <w:sz w:val="16"/>
                                </w:rPr>
                                <w:t xml:space="preserve">” </w:t>
                              </w:r>
                              <w:proofErr w:type="spellStart"/>
                              <w:r w:rsidR="001E0781">
                                <w:rPr>
                                  <w:rFonts w:ascii="Papyrus" w:hAnsi="Papyrus" w:cs="Papyrus"/>
                                  <w:sz w:val="16"/>
                                </w:rPr>
                                <w:t>when</w:t>
                              </w:r>
                              <w:proofErr w:type="spellEnd"/>
                              <w:r w:rsidR="001E0781">
                                <w:rPr>
                                  <w:rFonts w:ascii="Papyrus" w:hAnsi="Papyrus" w:cs="Papyrus"/>
                                  <w:sz w:val="16"/>
                                </w:rPr>
                                <w:t xml:space="preserve"> </w:t>
                              </w:r>
                              <w:proofErr w:type="spellStart"/>
                              <w:r w:rsidR="001E0781">
                                <w:rPr>
                                  <w:rFonts w:ascii="Papyrus" w:hAnsi="Papyrus" w:cs="Papyrus"/>
                                  <w:sz w:val="16"/>
                                </w:rPr>
                                <w:t>team’s</w:t>
                              </w:r>
                              <w:proofErr w:type="spellEnd"/>
                              <w:r w:rsidR="001E0781">
                                <w:rPr>
                                  <w:rFonts w:ascii="Papyrus" w:hAnsi="Papyrus" w:cs="Papyrus"/>
                                  <w:sz w:val="16"/>
                                </w:rPr>
                                <w:t xml:space="preserve"> </w:t>
                              </w:r>
                              <w:proofErr w:type="spellStart"/>
                              <w:r w:rsidR="001E0781">
                                <w:rPr>
                                  <w:rFonts w:ascii="Papyrus" w:hAnsi="Papyrus" w:cs="Papyrus"/>
                                  <w:sz w:val="16"/>
                                </w:rPr>
                                <w:t>ve</w:t>
                              </w:r>
                              <w:r w:rsidRPr="00392D82">
                                <w:rPr>
                                  <w:rFonts w:ascii="Papyrus" w:hAnsi="Papyrus" w:cs="Papyrus"/>
                                  <w:sz w:val="16"/>
                                </w:rPr>
                                <w:t>locity</w:t>
                              </w:r>
                              <w:proofErr w:type="spellEnd"/>
                              <w:r w:rsidRPr="00392D82">
                                <w:rPr>
                                  <w:rFonts w:ascii="Papyrus" w:hAnsi="Papyrus" w:cs="Papyrus"/>
                                  <w:sz w:val="16"/>
                                </w:rPr>
                                <w:t xml:space="preserve"> </w:t>
                              </w:r>
                              <w:proofErr w:type="spellStart"/>
                              <w:r w:rsidRPr="00392D82">
                                <w:rPr>
                                  <w:rFonts w:ascii="Papyrus" w:hAnsi="Papyrus" w:cs="Papyrus"/>
                                  <w:sz w:val="16"/>
                                </w:rPr>
                                <w:t>increases</w:t>
                              </w:r>
                              <w:proofErr w:type="spellEnd"/>
                            </w:p>
                          </w:txbxContent>
                        </wps:txbx>
                        <wps:bodyPr wrap="square" upright="1">
                          <a:noAutofit/>
                        </wps:bodyPr>
                      </wps:wsp>
                      <wps:wsp>
                        <wps:cNvPr id="57353" name="Plaque 57353"/>
                        <wps:cNvSpPr/>
                        <wps:spPr>
                          <a:xfrm>
                            <a:off x="3476625" y="2171700"/>
                            <a:ext cx="1371600" cy="687705"/>
                          </a:xfrm>
                          <a:prstGeom prst="plaque">
                            <a:avLst/>
                          </a:prstGeom>
                        </wps:spPr>
                        <wps:style>
                          <a:lnRef idx="1">
                            <a:schemeClr val="accent1"/>
                          </a:lnRef>
                          <a:fillRef idx="2">
                            <a:schemeClr val="accent1"/>
                          </a:fillRef>
                          <a:effectRef idx="1">
                            <a:schemeClr val="accent1"/>
                          </a:effectRef>
                          <a:fontRef idx="minor">
                            <a:schemeClr val="dk1"/>
                          </a:fontRef>
                        </wps:style>
                        <wps:txbx>
                          <w:txbxContent>
                            <w:p w14:paraId="26E19E34" w14:textId="01EADC57" w:rsidR="006975AF" w:rsidRPr="003B66F4" w:rsidRDefault="006975AF" w:rsidP="003B66F4">
                              <w:pPr>
                                <w:jc w:val="center"/>
                                <w:rPr>
                                  <w:rFonts w:ascii="Papyrus" w:hAnsi="Papyrus" w:cs="Papyrus"/>
                                  <w:sz w:val="16"/>
                                </w:rPr>
                              </w:pPr>
                              <w:proofErr w:type="spellStart"/>
                              <w:r w:rsidRPr="003B66F4">
                                <w:rPr>
                                  <w:rFonts w:ascii="Papyrus" w:hAnsi="Papyrus" w:cs="Papyrus"/>
                                  <w:sz w:val="16"/>
                                </w:rPr>
                                <w:t>Separates</w:t>
                              </w:r>
                              <w:proofErr w:type="spellEnd"/>
                              <w:r w:rsidRPr="003B66F4">
                                <w:rPr>
                                  <w:rFonts w:ascii="Papyrus" w:hAnsi="Papyrus" w:cs="Papyrus"/>
                                  <w:sz w:val="16"/>
                                </w:rPr>
                                <w:t xml:space="preserve"> </w:t>
                              </w:r>
                              <w:proofErr w:type="spellStart"/>
                              <w:r w:rsidRPr="003B66F4">
                                <w:rPr>
                                  <w:rFonts w:ascii="Papyrus" w:hAnsi="Papyrus" w:cs="Papyrus"/>
                                  <w:sz w:val="16"/>
                                </w:rPr>
                                <w:t>estimates</w:t>
                              </w:r>
                              <w:proofErr w:type="spellEnd"/>
                              <w:r w:rsidRPr="003B66F4">
                                <w:rPr>
                                  <w:rFonts w:ascii="Papyrus" w:hAnsi="Papyrus" w:cs="Papyrus"/>
                                  <w:sz w:val="16"/>
                                </w:rPr>
                                <w:t xml:space="preserve"> </w:t>
                              </w:r>
                              <w:proofErr w:type="spellStart"/>
                              <w:r w:rsidRPr="003B66F4">
                                <w:rPr>
                                  <w:rFonts w:ascii="Papyrus" w:hAnsi="Papyrus" w:cs="Papyrus"/>
                                  <w:sz w:val="16"/>
                                </w:rPr>
                                <w:t>from</w:t>
                              </w:r>
                              <w:proofErr w:type="spellEnd"/>
                              <w:r w:rsidRPr="003B66F4">
                                <w:rPr>
                                  <w:rFonts w:ascii="Papyrus" w:hAnsi="Papyrus" w:cs="Papyrus"/>
                                  <w:sz w:val="16"/>
                                </w:rPr>
                                <w:t xml:space="preserve"> </w:t>
                              </w:r>
                              <w:proofErr w:type="spellStart"/>
                              <w:r w:rsidRPr="003B66F4">
                                <w:rPr>
                                  <w:rFonts w:ascii="Papyrus" w:hAnsi="Papyrus" w:cs="Papyrus"/>
                                  <w:sz w:val="16"/>
                                </w:rPr>
                                <w:t>commitments</w:t>
                              </w:r>
                              <w:proofErr w:type="spellEnd"/>
                              <w:r w:rsidRPr="003B66F4">
                                <w:rPr>
                                  <w:rFonts w:ascii="Papyrus" w:hAnsi="Papyrus" w:cs="Papyrus"/>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56" name="Rounded Rectangle 57356"/>
                        <wps:cNvSpPr/>
                        <wps:spPr>
                          <a:xfrm>
                            <a:off x="1762125" y="3290570"/>
                            <a:ext cx="1143000" cy="7099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EF4A589" w14:textId="35FF6423" w:rsidR="006975AF" w:rsidRPr="00E8081E" w:rsidRDefault="006975AF" w:rsidP="00E8081E">
                              <w:pPr>
                                <w:jc w:val="center"/>
                                <w:rPr>
                                  <w:rFonts w:ascii="Papyrus" w:hAnsi="Papyrus" w:cs="Papyrus"/>
                                  <w:sz w:val="16"/>
                                </w:rPr>
                              </w:pPr>
                              <w:r w:rsidRPr="00E8081E">
                                <w:rPr>
                                  <w:rFonts w:ascii="Papyrus" w:hAnsi="Papyrus" w:cs="Papyrus"/>
                                  <w:sz w:val="16"/>
                                </w:rPr>
                                <w:t xml:space="preserve">People </w:t>
                              </w:r>
                              <w:proofErr w:type="spellStart"/>
                              <w:r w:rsidRPr="00E8081E">
                                <w:rPr>
                                  <w:rFonts w:ascii="Papyrus" w:hAnsi="Papyrus" w:cs="Papyrus"/>
                                  <w:sz w:val="16"/>
                                </w:rPr>
                                <w:t>compare</w:t>
                              </w:r>
                              <w:proofErr w:type="spellEnd"/>
                              <w:r w:rsidRPr="00E8081E">
                                <w:rPr>
                                  <w:rFonts w:ascii="Papyrus" w:hAnsi="Papyrus" w:cs="Papyrus"/>
                                  <w:sz w:val="16"/>
                                </w:rPr>
                                <w:t xml:space="preserve"> </w:t>
                              </w:r>
                              <w:proofErr w:type="spellStart"/>
                              <w:r>
                                <w:rPr>
                                  <w:rFonts w:ascii="Papyrus" w:hAnsi="Papyrus" w:cs="Papyrus"/>
                                  <w:sz w:val="16"/>
                                </w:rPr>
                                <w:t>better</w:t>
                              </w:r>
                              <w:proofErr w:type="spellEnd"/>
                              <w:r>
                                <w:rPr>
                                  <w:rFonts w:ascii="Papyrus" w:hAnsi="Papyrus" w:cs="Papyrus"/>
                                  <w:sz w:val="16"/>
                                </w:rPr>
                                <w:t xml:space="preserve"> </w:t>
                              </w:r>
                              <w:proofErr w:type="spellStart"/>
                              <w:r>
                                <w:rPr>
                                  <w:rFonts w:ascii="Papyrus" w:hAnsi="Papyrus" w:cs="Papyrus"/>
                                  <w:sz w:val="16"/>
                                </w:rPr>
                                <w:t>than</w:t>
                              </w:r>
                              <w:proofErr w:type="spellEnd"/>
                              <w:r>
                                <w:rPr>
                                  <w:rFonts w:ascii="Papyrus" w:hAnsi="Papyrus" w:cs="Papyrus"/>
                                  <w:sz w:val="16"/>
                                </w:rPr>
                                <w:t xml:space="preserve"> </w:t>
                              </w:r>
                              <w:proofErr w:type="spellStart"/>
                              <w:r>
                                <w:rPr>
                                  <w:rFonts w:ascii="Papyrus" w:hAnsi="Papyrus" w:cs="Papyrus"/>
                                  <w:sz w:val="16"/>
                                </w:rPr>
                                <w:t>estimate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 o:spid="_x0000_s1096" style="position:absolute;margin-left:27pt;margin-top:16.8pt;width:381.75pt;height:315pt;z-index:251640832" coordsize="4848225,40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">
                <v:line id="Straight Connector 57357" o:spid="_x0000_s1097" style="position:absolute;flip:y;visibility:visible;mso-wrap-style:square" from="2333625,2171700" to="2447925,331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SSbcgAAADeAAAADwAAAGRycy9kb3ducmV2LnhtbESPwU7DMBBE70j8g7VI3BqntKU01K1Q&#10;UaseyqGBD1jZSxwRr6PYJIGvx5UqcRzNzBvNeju6RvTUhdqzgmmWgyDW3tRcKfh430+eQISIbLDx&#10;TAp+KMB2c3uzxsL4gc/Ul7ESCcKhQAU2xraQMmhLDkPmW+LkffrOYUyyq6TpcEhw18iHPH+UDmtO&#10;CxZb2lnSX+W3UzA79Xq6am096NV5d5iXv8c396rU/d348gwi0hj/w9f20ShYLGeLJVzupCsgN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nSSbcgAAADeAAAADwAAAAAA&#10;AAAAAAAAAAChAgAAZHJzL2Rvd25yZXYueG1sUEsFBgAAAAAEAAQA+QAAAJYDAAAAAA==&#10;" strokecolor="#4f81bd [3204]" strokeweight="2pt">
                  <v:shadow on="t" opacity="24903f" mv:blur="40000f" origin=",.5" offset="0,20000emu"/>
                </v:line>
                <v:line id="Straight Connector 57355" o:spid="_x0000_s1098" style="position:absolute;visibility:visible;mso-wrap-style:square" from="2790825,1943100" to="37052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xkUsUAAADeAAAADwAAAGRycy9kb3ducmV2LnhtbESPT2sCMRTE70K/Q3gFb5qtZauuRpFC&#10;wdOC//D6SJ6bpZuXdZPqtp++KRQ8DjPzG2a57l0jbtSF2rOCl3EGglh7U3Ol4Hj4GM1AhIhssPFM&#10;Cr4pwHr1NFhiYfydd3Tbx0okCIcCFdgY20LKoC05DGPfEifv4juHMcmukqbDe4K7Rk6y7E06rDkt&#10;WGzp3ZL+3H85Bfp4rk7XDZe7w/ykf7A0pbNGqeFzv1mAiNTHR/i/vTUK8ulrnsPfnXQF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xkUsUAAADeAAAADwAAAAAAAAAA&#10;AAAAAAChAgAAZHJzL2Rvd25yZXYueG1sUEsFBgAAAAAEAAQA+QAAAJMDAAAAAA==&#10;" strokecolor="#4f81bd [3204]" strokeweight="2pt">
                  <v:shadow on="t" opacity="24903f" mv:blur="40000f" origin=",.5" offset="0,20000emu"/>
                </v:line>
                <v:line id="Straight Connector 57352" o:spid="_x0000_s1099" style="position:absolute;flip:x;visibility:visible;mso-wrap-style:square" from="1076325,2057400" to="2105025,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Mx9cgAAADeAAAADwAAAGRycy9kb3ducmV2LnhtbESPwU7DMBBE70j8g7VI3KiTltI2xK1Q&#10;EaiHcmjaD1jZSxwRr6PYJIGvx0hIHEcz80ZT7ibXioH60HhWkM8yEMTam4ZrBZfzy90aRIjIBlvP&#10;pOCLAuy211clFsaPfKKhirVIEA4FKrAxdoWUQVtyGGa+I07eu+8dxiT7WpoexwR3rZxn2YN02HBa&#10;sNjR3pL+qD6dgsVx0Pmms82oN6f96331fXhzz0rd3kxPjyAiTfE//Nc+GAXL1WI5h9876QrI7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gMx9cgAAADeAAAADwAAAAAA&#10;AAAAAAAAAAChAgAAZHJzL2Rvd25yZXYueG1sUEsFBgAAAAAEAAQA+QAAAJYDAAAAAA==&#10;" strokecolor="#4f81bd [3204]" strokeweight="2pt">
                  <v:shadow on="t" opacity="24903f" mv:blur="40000f" origin=",.5" offset="0,20000emu"/>
                </v:line>
                <v:line id="Straight Connector 31" o:spid="_x0000_s1100" style="position:absolute;flip:x y;visibility:visible;mso-wrap-style:square" from="1762125,800100" to="2105025,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p37cUAAADbAAAADwAAAGRycy9kb3ducmV2LnhtbESPQWvCQBSE7wX/w/KE3upGU4pEV6lC&#10;S3PIwSg9v2afSWj2bcxuk7S/3hUKHoeZ+YZZb0fTiJ46V1tWMJ9FIIgLq2suFZyOb09LEM4ja2ws&#10;k4JfcrDdTB7WmGg78IH63JciQNglqKDyvk2kdEVFBt3MtsTBO9vOoA+yK6XucAhw08hFFL1IgzWH&#10;hQpb2ldUfOc/RkE27NNyp58vcfqXXQ5fzbteZp9KPU7H1xUIT6O/h//bH1pBPIfbl/AD5OY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Kp37cUAAADbAAAADwAAAAAAAAAA&#10;AAAAAAChAgAAZHJzL2Rvd25yZXYueG1sUEsFBgAAAAAEAAQA+QAAAJMDAAAAAA==&#10;" strokecolor="#4f81bd [3204]" strokeweight="2pt">
                  <v:shadow on="t" opacity="24903f" mv:blur="40000f" origin=",.5" offset="0,20000emu"/>
                </v:line>
                <v:line id="Straight Connector 57348" o:spid="_x0000_s1101" style="position:absolute;flip:y;visibility:visible;mso-wrap-style:square" from="2676525,914400" to="3248025,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KQwsQAAADeAAAADwAAAGRycy9kb3ducmV2LnhtbERPS27CMBDdI/UO1lRiVxwKpZBiUAVq&#10;xQIWpBxgZE/jqPE4it0k5fR4UYnl0/uvt4OrRUdtqDwrmE4yEMTam4pLBZevj6cliBCRDdaeScEf&#10;BdhuHkZrzI3v+UxdEUuRQjjkqMDG2ORSBm3JYZj4hjhx3751GBNsS2la7FO4q+Vzli2kw4pTg8WG&#10;dpb0T/HrFMyOnZ6uGlv1enXefc6L6+Hk9kqNH4f3NxCRhngX/7sPRsHL62ye9qY76QrIz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pDCxAAAAN4AAAAPAAAAAAAAAAAA&#10;AAAAAKECAABkcnMvZG93bnJldi54bWxQSwUGAAAAAAQABAD5AAAAkgMAAAAA&#10;" strokecolor="#4f81bd [3204]" strokeweight="2pt">
                  <v:shadow on="t" opacity="24903f" mv:blur="40000f" origin=",.5" offset="0,20000emu"/>
                </v:line>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15" o:spid="_x0000_s1102" type="#_x0000_t56" style="position:absolute;left:1876425;top:1257300;width:1080135;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4xJxQAA&#10;ANsAAAAPAAAAZHJzL2Rvd25yZXYueG1sRI9Ba8JAEIXvBf/DMkJvdWOLItFV0qJVKIKaIB6H7JjE&#10;ZmdDdhvTf98tFHqb4b33zZvFqje16Kh1lWUF41EEgji3uuJCQZZunmYgnEfWWFsmBd/kYLUcPCww&#10;1vbOR+pOvhABwi5GBaX3TSyly0sy6Ea2IQ7a1bYGfVjbQuoW7wFuavkcRVNpsOJwocSG3krKP09f&#10;RsHu9X093QbIxzm7XHV6O7zYfaLU47BP5iA89f7f/Jfe6VB/Ar+/hAH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LjEnFAAAA2wAAAA8AAAAAAAAAAAAAAAAAlwIAAGRycy9k&#10;b3ducmV2LnhtbFBLBQYAAAAABAAEAPUAAACJAwAAAAA=&#10;" fillcolor="#cdddac [1622]" strokecolor="#94b64e [3046]">
                  <v:fill color2="#f0f4e6 [502]" rotate="t" colors="0 #dafda7;22938f #e4fdc2;1 #f5ffe6" type="gradient"/>
                  <v:shadow on="t" opacity="24903f" mv:blur="40000f" origin=",.5" offset="0,20000emu"/>
                  <v:textbox>
                    <w:txbxContent>
                      <w:p w14:paraId="6B83E8C5" w14:textId="0A2A4DD0" w:rsidR="006975AF" w:rsidRPr="002218A0" w:rsidRDefault="006975AF" w:rsidP="002218A0">
                        <w:pPr>
                          <w:ind w:left="-142" w:right="-128"/>
                          <w:jc w:val="center"/>
                          <w:rPr>
                            <w:rFonts w:ascii="Mistral" w:hAnsi="Mistral"/>
                          </w:rPr>
                        </w:pPr>
                        <w:proofErr w:type="spellStart"/>
                        <w:r>
                          <w:rPr>
                            <w:rFonts w:ascii="Mistral" w:hAnsi="Mistral"/>
                          </w:rPr>
                          <w:t>Why</w:t>
                        </w:r>
                        <w:proofErr w:type="spellEnd"/>
                        <w:r>
                          <w:rPr>
                            <w:rFonts w:ascii="Mistral" w:hAnsi="Mistral"/>
                          </w:rPr>
                          <w:t xml:space="preserve"> </w:t>
                        </w:r>
                        <w:proofErr w:type="spellStart"/>
                        <w:r w:rsidRPr="002218A0">
                          <w:rPr>
                            <w:rFonts w:ascii="Mistral" w:hAnsi="Mistral"/>
                          </w:rPr>
                          <w:t>Relative</w:t>
                        </w:r>
                        <w:proofErr w:type="spellEnd"/>
                        <w:r w:rsidRPr="002218A0">
                          <w:rPr>
                            <w:rFonts w:ascii="Mistral" w:hAnsi="Mistral"/>
                          </w:rPr>
                          <w:t xml:space="preserve"> </w:t>
                        </w:r>
                        <w:proofErr w:type="spellStart"/>
                        <w:r w:rsidRPr="002218A0">
                          <w:rPr>
                            <w:rFonts w:ascii="Mistral" w:hAnsi="Mistral"/>
                          </w:rPr>
                          <w:t>Estimation</w:t>
                        </w:r>
                        <w:proofErr w:type="spellEnd"/>
                        <w:r>
                          <w:rPr>
                            <w:rFonts w:ascii="Mistral" w:hAnsi="Mistral"/>
                          </w:rPr>
                          <w:t>?</w:t>
                        </w:r>
                      </w:p>
                    </w:txbxContent>
                  </v:textbox>
                </v:shape>
                <v:shape id="Trapezoid 27" o:spid="_x0000_s1103" style="position:absolute;left:619125;width:1257300;height:800100;visibility:visible;mso-wrap-style:square;v-text-anchor:middle" coordsize="1257300,800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h9rwwAA&#10;ANsAAAAPAAAAZHJzL2Rvd25yZXYueG1sRI9Pa8JAFMTvBb/D8oTemo0prRLdBCkKXrUlvT6yL38w&#10;+zbsbjX66d1CocdhZn7DbMrJDOJCzveWFSySFARxbXXPrYKvz/3LCoQPyBoHy6TgRh7KYva0wVzb&#10;Kx/pcgqtiBD2OSroQhhzKX3dkUGf2JE4eo11BkOUrpXa4TXCzSCzNH2XBnuOCx2O9NFRfT79GAXN&#10;/fWsG7c03/dsPB74rQrDrlLqeT5t1yACTeE//Nc+aAXZEn6/xB8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Uh9rwwAAANsAAAAPAAAAAAAAAAAAAAAAAJcCAABkcnMvZG93&#10;bnJldi54bWxQSwUGAAAAAAQABAD1AAAAhwMAAAAA&#10;" adj="-11796480,,5400" path="m0,800100l137793,,1119507,,1257300,800100,,800100xe" fillcolor="#a7bfde [1620]" strokecolor="#4579b8 [3044]">
                  <v:fill color2="#e4ecf5 [500]" rotate="t" colors="0 #a3c4ff;22938f #bfd5ff;1 #e5eeff" type="gradient"/>
                  <v:stroke joinstyle="miter"/>
                  <v:shadow on="t" opacity="24903f" mv:blur="40000f" origin=",.5" offset="0,20000emu"/>
                  <v:formulas/>
                  <v:path arrowok="t" o:connecttype="custom" o:connectlocs="0,800100;137793,0;1119507,0;1257300,800100;0,800100" o:connectangles="0,0,0,0,0" textboxrect="0,0,1257300,800100"/>
                  <v:textbox>
                    <w:txbxContent>
                      <w:p w14:paraId="6A443E1D" w14:textId="51728E7C" w:rsidR="006975AF" w:rsidRPr="00392D82" w:rsidRDefault="006975AF" w:rsidP="002218A0">
                        <w:pPr>
                          <w:jc w:val="center"/>
                          <w:rPr>
                            <w:rFonts w:ascii="Papyrus" w:hAnsi="Papyrus" w:cs="Papyrus"/>
                            <w:sz w:val="16"/>
                          </w:rPr>
                        </w:pPr>
                        <w:proofErr w:type="spellStart"/>
                        <w:r w:rsidRPr="00392D82">
                          <w:rPr>
                            <w:rFonts w:ascii="Papyrus" w:hAnsi="Papyrus" w:cs="Papyrus"/>
                            <w:sz w:val="16"/>
                          </w:rPr>
                          <w:t>Can</w:t>
                        </w:r>
                        <w:proofErr w:type="spellEnd"/>
                        <w:r w:rsidRPr="00392D82">
                          <w:rPr>
                            <w:rFonts w:ascii="Papyrus" w:hAnsi="Papyrus" w:cs="Papyrus"/>
                            <w:sz w:val="16"/>
                          </w:rPr>
                          <w:t xml:space="preserve"> </w:t>
                        </w:r>
                        <w:proofErr w:type="spellStart"/>
                        <w:r w:rsidRPr="00392D82">
                          <w:rPr>
                            <w:rFonts w:ascii="Papyrus" w:hAnsi="Papyrus" w:cs="Papyrus"/>
                            <w:sz w:val="16"/>
                          </w:rPr>
                          <w:t>be</w:t>
                        </w:r>
                        <w:proofErr w:type="spellEnd"/>
                        <w:r w:rsidRPr="00392D82">
                          <w:rPr>
                            <w:rFonts w:ascii="Papyrus" w:hAnsi="Papyrus" w:cs="Papyrus"/>
                            <w:sz w:val="16"/>
                          </w:rPr>
                          <w:t xml:space="preserve"> </w:t>
                        </w:r>
                        <w:proofErr w:type="spellStart"/>
                        <w:r w:rsidRPr="00392D82">
                          <w:rPr>
                            <w:rFonts w:ascii="Papyrus" w:hAnsi="Papyrus" w:cs="Papyrus"/>
                            <w:sz w:val="16"/>
                          </w:rPr>
                          <w:t>estimated</w:t>
                        </w:r>
                        <w:proofErr w:type="spellEnd"/>
                        <w:r w:rsidRPr="00392D82">
                          <w:rPr>
                            <w:rFonts w:ascii="Papyrus" w:hAnsi="Papyrus" w:cs="Papyrus"/>
                            <w:sz w:val="16"/>
                          </w:rPr>
                          <w:t xml:space="preserve"> with </w:t>
                        </w: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information</w:t>
                        </w:r>
                        <w:proofErr w:type="spellEnd"/>
                      </w:p>
                    </w:txbxContent>
                  </v:textbox>
                </v:shape>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104" type="#_x0000_t9" style="position:absolute;left:3133725;top:228600;width:132588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n+UwAAA&#10;ANsAAAAPAAAAZHJzL2Rvd25yZXYueG1sRE/Pa8IwFL4P9j+EN9htTVWQ0RlluAljF1GL7vho3prS&#10;5iU0WVv/e3MQdvz4fq82k+3EQH1oHCuYZTkI4srphmsF5Wn38goiRGSNnWNScKUAm/XjwwoL7UY+&#10;0HCMtUghHApUYGL0hZShMmQxZM4TJ+7X9RZjgn0tdY9jCrednOf5UlpsODUY9LQ1VLXHP6vgo8TF&#10;t2l/mnMb5afzvL/4SSr1/DS9v4GINMV/8d39pRUs0vr0Jf0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6n+UwAAAANsAAAAPAAAAAAAAAAAAAAAAAJcCAABkcnMvZG93bnJl&#10;di54bWxQSwUGAAAAAAQABAD1AAAAhAMAAAAA&#10;" adj="3724" fillcolor="#a7bfde [1620]" strokecolor="#4579b8 [3044]">
                  <v:fill color2="#e4ecf5 [500]" rotate="t" colors="0 #a3c4ff;22938f #bfd5ff;1 #e5eeff" type="gradient"/>
                  <v:shadow on="t" opacity="24903f" mv:blur="40000f" origin=",.5" offset="0,20000emu"/>
                  <v:textbox>
                    <w:txbxContent>
                      <w:p w14:paraId="736D7B0D" w14:textId="30518960" w:rsidR="006975AF" w:rsidRPr="00392D82" w:rsidRDefault="006975AF" w:rsidP="002218A0">
                        <w:pPr>
                          <w:ind w:left="-142" w:right="-138"/>
                          <w:jc w:val="center"/>
                          <w:rPr>
                            <w:rFonts w:ascii="Papyrus" w:hAnsi="Papyrus" w:cs="Papyrus"/>
                            <w:sz w:val="16"/>
                          </w:rPr>
                        </w:pP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affected</w:t>
                        </w:r>
                        <w:proofErr w:type="spellEnd"/>
                        <w:r w:rsidRPr="00392D82">
                          <w:rPr>
                            <w:rFonts w:ascii="Papyrus" w:hAnsi="Papyrus" w:cs="Papyrus"/>
                            <w:sz w:val="16"/>
                          </w:rPr>
                          <w:t xml:space="preserve"> </w:t>
                        </w:r>
                        <w:proofErr w:type="spellStart"/>
                        <w:r w:rsidRPr="00392D82">
                          <w:rPr>
                            <w:rFonts w:ascii="Papyrus" w:hAnsi="Papyrus" w:cs="Papyrus"/>
                            <w:sz w:val="16"/>
                          </w:rPr>
                          <w:t>by</w:t>
                        </w:r>
                        <w:proofErr w:type="spellEnd"/>
                        <w:r w:rsidRPr="00392D82">
                          <w:rPr>
                            <w:rFonts w:ascii="Papyrus" w:hAnsi="Papyrus" w:cs="Papyrus"/>
                            <w:sz w:val="16"/>
                          </w:rPr>
                          <w:t xml:space="preserve"> </w:t>
                        </w:r>
                        <w:proofErr w:type="spellStart"/>
                        <w:r>
                          <w:rPr>
                            <w:rFonts w:ascii="Papyrus" w:hAnsi="Papyrus" w:cs="Papyrus"/>
                            <w:sz w:val="16"/>
                          </w:rPr>
                          <w:t>differences</w:t>
                        </w:r>
                        <w:proofErr w:type="spellEnd"/>
                        <w:r w:rsidRPr="00392D82">
                          <w:rPr>
                            <w:rFonts w:ascii="Papyrus" w:hAnsi="Papyrus" w:cs="Papyrus"/>
                            <w:sz w:val="16"/>
                          </w:rPr>
                          <w:t xml:space="preserve"> in </w:t>
                        </w:r>
                        <w:proofErr w:type="spellStart"/>
                        <w:r w:rsidRPr="00392D82">
                          <w:rPr>
                            <w:rFonts w:ascii="Papyrus" w:hAnsi="Papyrus" w:cs="Papyrus"/>
                            <w:sz w:val="16"/>
                          </w:rPr>
                          <w:t>skill/experience</w:t>
                        </w:r>
                        <w:proofErr w:type="spellEnd"/>
                      </w:p>
                    </w:txbxContent>
                  </v:textbox>
                </v:shape>
                <v:shape id="Chord 57349" o:spid="_x0000_s1105" style="position:absolute;left:32067;top:1877378;width:1223645;height:1287780;rotation:7331176fd;visibility:visible;mso-wrap-style:square;v-text-anchor:top" coordsize="1223645,12877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7NXxwAA&#10;AN4AAAAPAAAAZHJzL2Rvd25yZXYueG1sRI/RasJAFETfC/7DcgXf6ia1tTW6iggt0oBo2g+4Zq/J&#10;2uzdkN1q+vddodDHYWbOMItVbxtxoc4bxwrScQKCuHTacKXg8+P1/gWED8gaG8ek4Ic8rJaDuwVm&#10;2l35QJciVCJC2GeooA6hzaT0ZU0W/di1xNE7uc5iiLKrpO7wGuG2kQ9JMpUWDceFGlva1FR+Fd9W&#10;wXZ33Bdn+57n/mRMM3tLc39MlRoN+/UcRKA+/If/2lut4Ol58jiD2514Be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ezV8cAAADeAAAADwAAAAAAAAAAAAAAAACXAgAAZHJz&#10;L2Rvd25yZXYueG1sUEsFBgAAAAAEAAQA9QAAAIsDAAAAAA==&#10;" adj="-11796480,,5400" path="m1055350,1087417c851114,1313622,522156,1353155,274722,1181229,44031,1020937,-55872,717761,30987,441572,122160,151667,394287,-30968,682508,4312l1055350,1087417xe" fillcolor="#a7bfde [1620]" strokecolor="#4579b8 [3044]">
                  <v:fill color2="#e4ecf5 [500]" rotate="t" colors="0 #a3c4ff;22938f #bfd5ff;1 #e5eeff" type="gradient"/>
                  <v:stroke joinstyle="miter"/>
                  <v:shadow on="t" opacity="24903f" mv:blur="40000f" origin=",.5" offset="0,20000emu"/>
                  <v:formulas/>
                  <v:path arrowok="t" o:connecttype="custom" o:connectlocs="1055350,1087417;274722,1181229;30987,441572;682508,4312;1055350,1087417" o:connectangles="0,0,0,0,0" textboxrect="0,0,1223645,1287780"/>
                  <v:textbox>
                    <w:txbxContent>
                      <w:p w14:paraId="4ACD0809" w14:textId="53B7BE26" w:rsidR="006975AF" w:rsidRPr="00392D82" w:rsidRDefault="006975AF" w:rsidP="00392D82">
                        <w:pPr>
                          <w:ind w:left="-142" w:right="-181"/>
                          <w:jc w:val="center"/>
                          <w:rPr>
                            <w:rFonts w:ascii="Papyrus" w:hAnsi="Papyrus" w:cs="Papyrus"/>
                            <w:sz w:val="16"/>
                          </w:rPr>
                        </w:pPr>
                        <w:proofErr w:type="spellStart"/>
                        <w:r w:rsidRPr="00392D82">
                          <w:rPr>
                            <w:rFonts w:ascii="Papyrus" w:hAnsi="Papyrus" w:cs="Papyrus"/>
                            <w:sz w:val="16"/>
                          </w:rPr>
                          <w:t>D</w:t>
                        </w:r>
                        <w:r w:rsidR="001E0781">
                          <w:rPr>
                            <w:rFonts w:ascii="Papyrus" w:hAnsi="Papyrus" w:cs="Papyrus"/>
                            <w:sz w:val="16"/>
                          </w:rPr>
                          <w:t>oes</w:t>
                        </w:r>
                        <w:proofErr w:type="spellEnd"/>
                        <w:r w:rsidR="001E0781">
                          <w:rPr>
                            <w:rFonts w:ascii="Papyrus" w:hAnsi="Papyrus" w:cs="Papyrus"/>
                            <w:sz w:val="16"/>
                          </w:rPr>
                          <w:t xml:space="preserve"> </w:t>
                        </w:r>
                        <w:proofErr w:type="spellStart"/>
                        <w:r w:rsidR="001E0781">
                          <w:rPr>
                            <w:rFonts w:ascii="Papyrus" w:hAnsi="Papyrus" w:cs="Papyrus"/>
                            <w:sz w:val="16"/>
                          </w:rPr>
                          <w:t>not</w:t>
                        </w:r>
                        <w:proofErr w:type="spellEnd"/>
                        <w:r w:rsidR="001E0781">
                          <w:rPr>
                            <w:rFonts w:ascii="Papyrus" w:hAnsi="Papyrus" w:cs="Papyrus"/>
                            <w:sz w:val="16"/>
                          </w:rPr>
                          <w:t xml:space="preserve"> ”</w:t>
                        </w:r>
                        <w:proofErr w:type="spellStart"/>
                        <w:r w:rsidR="001E0781">
                          <w:rPr>
                            <w:rFonts w:ascii="Papyrus" w:hAnsi="Papyrus" w:cs="Papyrus"/>
                            <w:sz w:val="16"/>
                          </w:rPr>
                          <w:t>age</w:t>
                        </w:r>
                        <w:proofErr w:type="spellEnd"/>
                        <w:r w:rsidR="001E0781">
                          <w:rPr>
                            <w:rFonts w:ascii="Papyrus" w:hAnsi="Papyrus" w:cs="Papyrus"/>
                            <w:sz w:val="16"/>
                          </w:rPr>
                          <w:t xml:space="preserve">” </w:t>
                        </w:r>
                        <w:proofErr w:type="spellStart"/>
                        <w:r w:rsidR="001E0781">
                          <w:rPr>
                            <w:rFonts w:ascii="Papyrus" w:hAnsi="Papyrus" w:cs="Papyrus"/>
                            <w:sz w:val="16"/>
                          </w:rPr>
                          <w:t>when</w:t>
                        </w:r>
                        <w:proofErr w:type="spellEnd"/>
                        <w:r w:rsidR="001E0781">
                          <w:rPr>
                            <w:rFonts w:ascii="Papyrus" w:hAnsi="Papyrus" w:cs="Papyrus"/>
                            <w:sz w:val="16"/>
                          </w:rPr>
                          <w:t xml:space="preserve"> </w:t>
                        </w:r>
                        <w:proofErr w:type="spellStart"/>
                        <w:r w:rsidR="001E0781">
                          <w:rPr>
                            <w:rFonts w:ascii="Papyrus" w:hAnsi="Papyrus" w:cs="Papyrus"/>
                            <w:sz w:val="16"/>
                          </w:rPr>
                          <w:t>team’s</w:t>
                        </w:r>
                        <w:proofErr w:type="spellEnd"/>
                        <w:r w:rsidR="001E0781">
                          <w:rPr>
                            <w:rFonts w:ascii="Papyrus" w:hAnsi="Papyrus" w:cs="Papyrus"/>
                            <w:sz w:val="16"/>
                          </w:rPr>
                          <w:t xml:space="preserve"> </w:t>
                        </w:r>
                        <w:proofErr w:type="spellStart"/>
                        <w:r w:rsidR="001E0781">
                          <w:rPr>
                            <w:rFonts w:ascii="Papyrus" w:hAnsi="Papyrus" w:cs="Papyrus"/>
                            <w:sz w:val="16"/>
                          </w:rPr>
                          <w:t>ve</w:t>
                        </w:r>
                        <w:r w:rsidRPr="00392D82">
                          <w:rPr>
                            <w:rFonts w:ascii="Papyrus" w:hAnsi="Papyrus" w:cs="Papyrus"/>
                            <w:sz w:val="16"/>
                          </w:rPr>
                          <w:t>locity</w:t>
                        </w:r>
                        <w:proofErr w:type="spellEnd"/>
                        <w:r w:rsidRPr="00392D82">
                          <w:rPr>
                            <w:rFonts w:ascii="Papyrus" w:hAnsi="Papyrus" w:cs="Papyrus"/>
                            <w:sz w:val="16"/>
                          </w:rPr>
                          <w:t xml:space="preserve"> </w:t>
                        </w:r>
                        <w:proofErr w:type="spellStart"/>
                        <w:r w:rsidRPr="00392D82">
                          <w:rPr>
                            <w:rFonts w:ascii="Papyrus" w:hAnsi="Papyrus" w:cs="Papyrus"/>
                            <w:sz w:val="16"/>
                          </w:rPr>
                          <w:t>increases</w:t>
                        </w:r>
                        <w:proofErr w:type="spellEnd"/>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7353" o:spid="_x0000_s1106" type="#_x0000_t21" style="position:absolute;left:3476625;top:2171700;width:1371600;height:687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i+ayAAA&#10;AN4AAAAPAAAAZHJzL2Rvd25yZXYueG1sRI9Ba8JAFITvQv/D8gq9iG5asZXoKm1KxYuHpB48Pnaf&#10;2dDs25DdmvTfdwtCj8PMfMNsdqNrxZX60HhW8DjPQBBrbxquFZw+P2YrECEiG2w9k4IfCrDb3k02&#10;mBs/cEnXKtYiQTjkqMDG2OVSBm3JYZj7jjh5F987jEn2tTQ9DgnuWvmUZc/SYcNpwWJHhSX9VX07&#10;BfrdvVldFm5f6KqcDufjfnU5KvVwP76uQUQa43/41j4YBcuXxXIBf3fSFZD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RuL5rIAAAA3gAAAA8AAAAAAAAAAAAAAAAAlwIAAGRy&#10;cy9kb3ducmV2LnhtbFBLBQYAAAAABAAEAPUAAACMAwAAAAA=&#10;" fillcolor="#a7bfde [1620]" strokecolor="#4579b8 [3044]">
                  <v:fill color2="#e4ecf5 [500]" rotate="t" colors="0 #a3c4ff;22938f #bfd5ff;1 #e5eeff" type="gradient"/>
                  <v:shadow on="t" opacity="24903f" mv:blur="40000f" origin=",.5" offset="0,20000emu"/>
                  <v:textbox>
                    <w:txbxContent>
                      <w:p w14:paraId="26E19E34" w14:textId="01EADC57" w:rsidR="006975AF" w:rsidRPr="003B66F4" w:rsidRDefault="006975AF" w:rsidP="003B66F4">
                        <w:pPr>
                          <w:jc w:val="center"/>
                          <w:rPr>
                            <w:rFonts w:ascii="Papyrus" w:hAnsi="Papyrus" w:cs="Papyrus"/>
                            <w:sz w:val="16"/>
                          </w:rPr>
                        </w:pPr>
                        <w:proofErr w:type="spellStart"/>
                        <w:r w:rsidRPr="003B66F4">
                          <w:rPr>
                            <w:rFonts w:ascii="Papyrus" w:hAnsi="Papyrus" w:cs="Papyrus"/>
                            <w:sz w:val="16"/>
                          </w:rPr>
                          <w:t>Separates</w:t>
                        </w:r>
                        <w:proofErr w:type="spellEnd"/>
                        <w:r w:rsidRPr="003B66F4">
                          <w:rPr>
                            <w:rFonts w:ascii="Papyrus" w:hAnsi="Papyrus" w:cs="Papyrus"/>
                            <w:sz w:val="16"/>
                          </w:rPr>
                          <w:t xml:space="preserve"> </w:t>
                        </w:r>
                        <w:proofErr w:type="spellStart"/>
                        <w:r w:rsidRPr="003B66F4">
                          <w:rPr>
                            <w:rFonts w:ascii="Papyrus" w:hAnsi="Papyrus" w:cs="Papyrus"/>
                            <w:sz w:val="16"/>
                          </w:rPr>
                          <w:t>estimates</w:t>
                        </w:r>
                        <w:proofErr w:type="spellEnd"/>
                        <w:r w:rsidRPr="003B66F4">
                          <w:rPr>
                            <w:rFonts w:ascii="Papyrus" w:hAnsi="Papyrus" w:cs="Papyrus"/>
                            <w:sz w:val="16"/>
                          </w:rPr>
                          <w:t xml:space="preserve"> </w:t>
                        </w:r>
                        <w:proofErr w:type="spellStart"/>
                        <w:r w:rsidRPr="003B66F4">
                          <w:rPr>
                            <w:rFonts w:ascii="Papyrus" w:hAnsi="Papyrus" w:cs="Papyrus"/>
                            <w:sz w:val="16"/>
                          </w:rPr>
                          <w:t>from</w:t>
                        </w:r>
                        <w:proofErr w:type="spellEnd"/>
                        <w:r w:rsidRPr="003B66F4">
                          <w:rPr>
                            <w:rFonts w:ascii="Papyrus" w:hAnsi="Papyrus" w:cs="Papyrus"/>
                            <w:sz w:val="16"/>
                          </w:rPr>
                          <w:t xml:space="preserve"> </w:t>
                        </w:r>
                        <w:proofErr w:type="spellStart"/>
                        <w:r w:rsidRPr="003B66F4">
                          <w:rPr>
                            <w:rFonts w:ascii="Papyrus" w:hAnsi="Papyrus" w:cs="Papyrus"/>
                            <w:sz w:val="16"/>
                          </w:rPr>
                          <w:t>commitments</w:t>
                        </w:r>
                        <w:proofErr w:type="spellEnd"/>
                        <w:r w:rsidRPr="003B66F4">
                          <w:rPr>
                            <w:rFonts w:ascii="Papyrus" w:hAnsi="Papyrus" w:cs="Papyrus"/>
                            <w:sz w:val="16"/>
                          </w:rPr>
                          <w:t xml:space="preserve"> </w:t>
                        </w:r>
                      </w:p>
                    </w:txbxContent>
                  </v:textbox>
                </v:shape>
                <v:roundrect id="Rounded Rectangle 57356" o:spid="_x0000_s1107" style="position:absolute;left:1762125;top:3290570;width:1143000;height:7099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hzxQAA&#10;AN4AAAAPAAAAZHJzL2Rvd25yZXYueG1sRI/dagIxFITvC75DOELvataKq90aRcSCN1L8eYDD5nSz&#10;dHOyJOnu1qdvBKGXw8x8w6w2g21ERz7UjhVMJxkI4tLpmisF18vHyxJEiMgaG8ek4JcCbNajpxUW&#10;2vV8ou4cK5EgHApUYGJsCylDachimLiWOHlfzluMSfpKao99gttGvmZZLi3WnBYMtrQzVH6ff6yC&#10;t+Mn3a4GB9/LLjja57PFDZV6Hg/bdxCRhvgffrQPWsF8MZvncL+Tr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n+HPFAAAA3gAAAA8AAAAAAAAAAAAAAAAAlwIAAGRycy9k&#10;b3ducmV2LnhtbFBLBQYAAAAABAAEAPUAAACJAwAAAAA=&#10;" fillcolor="#a7bfde [1620]" strokecolor="#4579b8 [3044]">
                  <v:fill color2="#e4ecf5 [500]" rotate="t" colors="0 #a3c4ff;22938f #bfd5ff;1 #e5eeff" type="gradient"/>
                  <v:shadow on="t" opacity="24903f" mv:blur="40000f" origin=",.5" offset="0,20000emu"/>
                  <v:textbox>
                    <w:txbxContent>
                      <w:p w14:paraId="5EF4A589" w14:textId="35FF6423" w:rsidR="006975AF" w:rsidRPr="00E8081E" w:rsidRDefault="006975AF" w:rsidP="00E8081E">
                        <w:pPr>
                          <w:jc w:val="center"/>
                          <w:rPr>
                            <w:rFonts w:ascii="Papyrus" w:hAnsi="Papyrus" w:cs="Papyrus"/>
                            <w:sz w:val="16"/>
                          </w:rPr>
                        </w:pPr>
                        <w:r w:rsidRPr="00E8081E">
                          <w:rPr>
                            <w:rFonts w:ascii="Papyrus" w:hAnsi="Papyrus" w:cs="Papyrus"/>
                            <w:sz w:val="16"/>
                          </w:rPr>
                          <w:t xml:space="preserve">People </w:t>
                        </w:r>
                        <w:proofErr w:type="spellStart"/>
                        <w:r w:rsidRPr="00E8081E">
                          <w:rPr>
                            <w:rFonts w:ascii="Papyrus" w:hAnsi="Papyrus" w:cs="Papyrus"/>
                            <w:sz w:val="16"/>
                          </w:rPr>
                          <w:t>compare</w:t>
                        </w:r>
                        <w:proofErr w:type="spellEnd"/>
                        <w:r w:rsidRPr="00E8081E">
                          <w:rPr>
                            <w:rFonts w:ascii="Papyrus" w:hAnsi="Papyrus" w:cs="Papyrus"/>
                            <w:sz w:val="16"/>
                          </w:rPr>
                          <w:t xml:space="preserve"> </w:t>
                        </w:r>
                        <w:proofErr w:type="spellStart"/>
                        <w:r>
                          <w:rPr>
                            <w:rFonts w:ascii="Papyrus" w:hAnsi="Papyrus" w:cs="Papyrus"/>
                            <w:sz w:val="16"/>
                          </w:rPr>
                          <w:t>better</w:t>
                        </w:r>
                        <w:proofErr w:type="spellEnd"/>
                        <w:r>
                          <w:rPr>
                            <w:rFonts w:ascii="Papyrus" w:hAnsi="Papyrus" w:cs="Papyrus"/>
                            <w:sz w:val="16"/>
                          </w:rPr>
                          <w:t xml:space="preserve"> </w:t>
                        </w:r>
                        <w:proofErr w:type="spellStart"/>
                        <w:r>
                          <w:rPr>
                            <w:rFonts w:ascii="Papyrus" w:hAnsi="Papyrus" w:cs="Papyrus"/>
                            <w:sz w:val="16"/>
                          </w:rPr>
                          <w:t>than</w:t>
                        </w:r>
                        <w:proofErr w:type="spellEnd"/>
                        <w:r>
                          <w:rPr>
                            <w:rFonts w:ascii="Papyrus" w:hAnsi="Papyrus" w:cs="Papyrus"/>
                            <w:sz w:val="16"/>
                          </w:rPr>
                          <w:t xml:space="preserve"> </w:t>
                        </w:r>
                        <w:proofErr w:type="spellStart"/>
                        <w:r>
                          <w:rPr>
                            <w:rFonts w:ascii="Papyrus" w:hAnsi="Papyrus" w:cs="Papyrus"/>
                            <w:sz w:val="16"/>
                          </w:rPr>
                          <w:t>estimate</w:t>
                        </w:r>
                        <w:proofErr w:type="spellEnd"/>
                      </w:p>
                    </w:txbxContent>
                  </v:textbox>
                </v:roundrect>
                <w10:wrap type="through"/>
              </v:group>
            </w:pict>
          </mc:Fallback>
        </mc:AlternateContent>
      </w:r>
    </w:p>
    <w:p w14:paraId="592A9094" w14:textId="77777777" w:rsidR="009C20DF" w:rsidRPr="00951BC4" w:rsidRDefault="009C20DF">
      <w:pPr>
        <w:rPr>
          <w:lang w:val="en-US"/>
        </w:rPr>
      </w:pPr>
    </w:p>
    <w:p w14:paraId="50F9591A" w14:textId="77777777" w:rsidR="009C20DF" w:rsidRPr="00951BC4" w:rsidRDefault="009C20DF">
      <w:pPr>
        <w:rPr>
          <w:lang w:val="en-US"/>
        </w:rPr>
      </w:pPr>
    </w:p>
    <w:p w14:paraId="7805D107" w14:textId="77777777" w:rsidR="009C20DF" w:rsidRPr="00951BC4" w:rsidRDefault="009C20DF">
      <w:pPr>
        <w:rPr>
          <w:lang w:val="en-US"/>
        </w:rPr>
      </w:pPr>
    </w:p>
    <w:p w14:paraId="1231000B" w14:textId="77777777" w:rsidR="009C20DF" w:rsidRPr="00951BC4" w:rsidRDefault="009C20DF">
      <w:pPr>
        <w:rPr>
          <w:lang w:val="en-US"/>
        </w:rPr>
      </w:pPr>
    </w:p>
    <w:p w14:paraId="7CDB5B44" w14:textId="77777777" w:rsidR="009C20DF" w:rsidRPr="00951BC4" w:rsidRDefault="009C20DF">
      <w:pPr>
        <w:rPr>
          <w:lang w:val="en-US"/>
        </w:rPr>
      </w:pPr>
    </w:p>
    <w:p w14:paraId="06494587" w14:textId="77777777" w:rsidR="009C20DF" w:rsidRPr="00951BC4" w:rsidRDefault="009C20DF">
      <w:pPr>
        <w:rPr>
          <w:lang w:val="en-US"/>
        </w:rPr>
      </w:pPr>
    </w:p>
    <w:p w14:paraId="43FD0F67" w14:textId="77777777" w:rsidR="009C20DF" w:rsidRPr="00951BC4" w:rsidRDefault="009C20DF">
      <w:pPr>
        <w:rPr>
          <w:lang w:val="en-US"/>
        </w:rPr>
      </w:pPr>
    </w:p>
    <w:p w14:paraId="5E44C792" w14:textId="77777777" w:rsidR="009C20DF" w:rsidRPr="00951BC4" w:rsidRDefault="009C20DF">
      <w:pPr>
        <w:rPr>
          <w:lang w:val="en-US"/>
        </w:rPr>
      </w:pPr>
      <w:bookmarkStart w:id="0" w:name="_GoBack"/>
      <w:bookmarkEnd w:id="0"/>
    </w:p>
    <w:p w14:paraId="0FA90E20" w14:textId="77777777" w:rsidR="009C20DF" w:rsidRPr="00951BC4" w:rsidRDefault="009C20DF">
      <w:pPr>
        <w:rPr>
          <w:lang w:val="en-US"/>
        </w:rPr>
      </w:pPr>
    </w:p>
    <w:p w14:paraId="638F8C2F" w14:textId="77777777" w:rsidR="009C20DF" w:rsidRPr="00951BC4" w:rsidRDefault="009C20DF">
      <w:pPr>
        <w:rPr>
          <w:lang w:val="en-US"/>
        </w:rPr>
      </w:pPr>
    </w:p>
    <w:p w14:paraId="1501C783" w14:textId="77777777" w:rsidR="009C20DF" w:rsidRPr="00951BC4" w:rsidRDefault="009C20DF">
      <w:pPr>
        <w:rPr>
          <w:lang w:val="en-US"/>
        </w:rPr>
      </w:pPr>
    </w:p>
    <w:p w14:paraId="004F974E" w14:textId="77777777" w:rsidR="009C20DF" w:rsidRPr="00951BC4" w:rsidRDefault="009C20DF">
      <w:pPr>
        <w:rPr>
          <w:lang w:val="en-US"/>
        </w:rPr>
      </w:pPr>
    </w:p>
    <w:p w14:paraId="086C2CFC" w14:textId="77777777" w:rsidR="009C20DF" w:rsidRPr="00951BC4" w:rsidRDefault="009C20DF">
      <w:pPr>
        <w:rPr>
          <w:lang w:val="en-US"/>
        </w:rPr>
      </w:pPr>
    </w:p>
    <w:p w14:paraId="39BA4973" w14:textId="77777777" w:rsidR="009C20DF" w:rsidRPr="00951BC4" w:rsidRDefault="009C20DF">
      <w:pPr>
        <w:rPr>
          <w:lang w:val="en-US"/>
        </w:rPr>
      </w:pPr>
    </w:p>
    <w:p w14:paraId="3AA09393" w14:textId="77777777" w:rsidR="009C20DF" w:rsidRPr="00951BC4" w:rsidRDefault="009C20DF">
      <w:pPr>
        <w:rPr>
          <w:lang w:val="en-US"/>
        </w:rPr>
      </w:pPr>
    </w:p>
    <w:p w14:paraId="45CA4C90" w14:textId="0B9A8CAD" w:rsidR="00C417A8" w:rsidRPr="00951BC4" w:rsidRDefault="009C20DF">
      <w:pPr>
        <w:rPr>
          <w:lang w:val="en-US"/>
        </w:rPr>
      </w:pPr>
      <w:r w:rsidRPr="00951BC4">
        <w:rPr>
          <w:lang w:val="en-US"/>
        </w:rPr>
        <w:t>When would time-based estimates be more useful?</w:t>
      </w:r>
      <w:r w:rsidR="007A6EF2" w:rsidRPr="00951BC4">
        <w:rPr>
          <w:lang w:val="en-US"/>
        </w:rPr>
        <w:t xml:space="preserve"> Where using them would make more sense than relative estimation?</w:t>
      </w:r>
      <w:r w:rsidR="00C417A8" w:rsidRPr="00951BC4">
        <w:rPr>
          <w:lang w:val="en-US"/>
        </w:rPr>
        <w:br w:type="page"/>
      </w:r>
    </w:p>
    <w:p w14:paraId="7CE8153D" w14:textId="77777777" w:rsidR="00C417A8" w:rsidRPr="00951BC4" w:rsidRDefault="00C417A8" w:rsidP="00C876B0">
      <w:pPr>
        <w:pStyle w:val="Heading1"/>
        <w:rPr>
          <w:lang w:val="en-US"/>
        </w:rPr>
      </w:pPr>
      <w:r w:rsidRPr="00951BC4">
        <w:rPr>
          <w:lang w:val="en-US"/>
        </w:rPr>
        <w:lastRenderedPageBreak/>
        <w:t>Challenging Situations with Teams</w:t>
      </w:r>
    </w:p>
    <w:p w14:paraId="6E83B8B2" w14:textId="56CCB29E" w:rsidR="00C417A8" w:rsidRPr="00951BC4" w:rsidRDefault="00C24A82">
      <w:pPr>
        <w:rPr>
          <w:lang w:val="en-US"/>
        </w:rPr>
      </w:pPr>
      <w:r w:rsidRPr="00951BC4">
        <w:rPr>
          <w:lang w:val="en-US"/>
        </w:rPr>
        <w:t xml:space="preserve">In table groups, discuss the following scenarios. What </w:t>
      </w:r>
      <w:proofErr w:type="gramStart"/>
      <w:r w:rsidRPr="00951BC4">
        <w:rPr>
          <w:lang w:val="en-US"/>
        </w:rPr>
        <w:t>kind of issues draw</w:t>
      </w:r>
      <w:proofErr w:type="gramEnd"/>
      <w:r w:rsidRPr="00951BC4">
        <w:rPr>
          <w:lang w:val="en-US"/>
        </w:rPr>
        <w:t xml:space="preserve"> your attention? What “smells” suspicious? What would you do to start resolving the situation?</w:t>
      </w:r>
    </w:p>
    <w:p w14:paraId="7F99E6F5" w14:textId="77777777" w:rsidR="00113F3E" w:rsidRPr="00951BC4" w:rsidRDefault="00113F3E" w:rsidP="00C24A82">
      <w:pPr>
        <w:pStyle w:val="Heading2"/>
        <w:rPr>
          <w:lang w:val="en-US"/>
        </w:rPr>
      </w:pPr>
    </w:p>
    <w:p w14:paraId="05ED3297" w14:textId="48E0B0CD" w:rsidR="00C24A82" w:rsidRPr="00951BC4" w:rsidRDefault="00C24A82" w:rsidP="00C24A82">
      <w:pPr>
        <w:pStyle w:val="Heading2"/>
        <w:rPr>
          <w:lang w:val="en-US"/>
        </w:rPr>
      </w:pPr>
      <w:r w:rsidRPr="00951BC4">
        <w:rPr>
          <w:lang w:val="en-US"/>
        </w:rPr>
        <w:t>Scenario 1</w:t>
      </w:r>
    </w:p>
    <w:p w14:paraId="5BF73095" w14:textId="77777777" w:rsidR="00C24A82" w:rsidRPr="00FE0E2F" w:rsidRDefault="00C24A82" w:rsidP="00C24A82">
      <w:pPr>
        <w:rPr>
          <w:i/>
          <w:lang w:val="en-US"/>
        </w:rPr>
      </w:pPr>
      <w:r w:rsidRPr="00FE0E2F">
        <w:rPr>
          <w:i/>
          <w:lang w:val="en-US"/>
        </w:rPr>
        <w:t>You are the ScrumMaster and are heading for the team room. The functional analyst runs past you crying and the lead engineer runs past you enraged, both on the way to their functional managers’ offices.</w:t>
      </w:r>
    </w:p>
    <w:p w14:paraId="350FA097" w14:textId="0EDE4215" w:rsidR="00C24A82" w:rsidRPr="00FE0E2F" w:rsidRDefault="00C24A82" w:rsidP="00C24A82">
      <w:pPr>
        <w:rPr>
          <w:i/>
          <w:lang w:val="en-US"/>
        </w:rPr>
      </w:pPr>
      <w:r w:rsidRPr="00FE0E2F">
        <w:rPr>
          <w:i/>
          <w:lang w:val="en-US"/>
        </w:rPr>
        <w:t>You go into the team room. You can cut the tension with a knife it is so thick.</w:t>
      </w:r>
    </w:p>
    <w:p w14:paraId="3390A03E" w14:textId="62486883" w:rsidR="00C24A82" w:rsidRPr="00FE0E2F" w:rsidRDefault="00C24A82" w:rsidP="00C24A82">
      <w:pPr>
        <w:rPr>
          <w:i/>
          <w:lang w:val="en-US"/>
        </w:rPr>
      </w:pPr>
      <w:r w:rsidRPr="00FE0E2F">
        <w:rPr>
          <w:i/>
          <w:lang w:val="en-US"/>
        </w:rPr>
        <w:t>Apparently, the analyst has been writing specs and giving them to the engineers, who then change them as they see fit. Anger over this has been building for three weeks.</w:t>
      </w:r>
    </w:p>
    <w:p w14:paraId="414D88E7" w14:textId="5689CAED" w:rsidR="00113F3E" w:rsidRPr="00FE0E2F" w:rsidRDefault="00113F3E" w:rsidP="00C24A82">
      <w:pPr>
        <w:rPr>
          <w:i/>
          <w:lang w:val="en-US"/>
        </w:rPr>
      </w:pPr>
      <w:r w:rsidRPr="00FE0E2F">
        <w:rPr>
          <w:i/>
          <w:lang w:val="en-US"/>
        </w:rPr>
        <w:t>What do you do?</w:t>
      </w:r>
    </w:p>
    <w:p w14:paraId="77BA8080" w14:textId="4E6026C4" w:rsidR="00C24A82" w:rsidRPr="00951BC4" w:rsidRDefault="00C24A82" w:rsidP="00C24A82">
      <w:pPr>
        <w:rPr>
          <w:lang w:val="en-US"/>
        </w:rPr>
      </w:pPr>
      <w:r w:rsidRPr="00951BC4">
        <w:rPr>
          <w:lang w:val="en-US"/>
        </w:rPr>
        <w:t xml:space="preserve"> </w:t>
      </w:r>
    </w:p>
    <w:p w14:paraId="4E3E4235" w14:textId="457ED92C" w:rsidR="00113F3E" w:rsidRPr="00951BC4" w:rsidRDefault="00113F3E" w:rsidP="00113F3E">
      <w:pPr>
        <w:pStyle w:val="Heading2"/>
        <w:rPr>
          <w:lang w:val="en-US"/>
        </w:rPr>
      </w:pPr>
      <w:r w:rsidRPr="00951BC4">
        <w:rPr>
          <w:lang w:val="en-US"/>
        </w:rPr>
        <w:t>Scenario 2</w:t>
      </w:r>
    </w:p>
    <w:p w14:paraId="1A5083B3" w14:textId="77777777" w:rsidR="00113F3E" w:rsidRPr="00FE0E2F" w:rsidRDefault="00113F3E" w:rsidP="00113F3E">
      <w:pPr>
        <w:rPr>
          <w:i/>
          <w:lang w:val="en-US"/>
        </w:rPr>
      </w:pPr>
      <w:r w:rsidRPr="00FE0E2F">
        <w:rPr>
          <w:i/>
          <w:lang w:val="en-US"/>
        </w:rPr>
        <w:t>Before becoming the ScrumMaster, you were a technical lead and respected for your design and programming skills.</w:t>
      </w:r>
    </w:p>
    <w:p w14:paraId="1DD91F61" w14:textId="6741647E" w:rsidR="00113F3E" w:rsidRPr="00FE0E2F" w:rsidRDefault="00113F3E" w:rsidP="00113F3E">
      <w:pPr>
        <w:rPr>
          <w:i/>
          <w:lang w:val="en-US"/>
        </w:rPr>
      </w:pPr>
      <w:r w:rsidRPr="00FE0E2F">
        <w:rPr>
          <w:i/>
          <w:lang w:val="en-US"/>
        </w:rPr>
        <w:t>In your new project, the team comes to you for advice on a challenging architectural choice. The team members have been arguing between two approaches, but could not agree which one to choose.</w:t>
      </w:r>
    </w:p>
    <w:p w14:paraId="2D958C4E" w14:textId="52B919E0" w:rsidR="00113F3E" w:rsidRPr="00FE0E2F" w:rsidRDefault="00113F3E" w:rsidP="00113F3E">
      <w:pPr>
        <w:rPr>
          <w:i/>
          <w:lang w:val="en-US"/>
        </w:rPr>
      </w:pPr>
      <w:r w:rsidRPr="00FE0E2F">
        <w:rPr>
          <w:i/>
          <w:lang w:val="en-US"/>
        </w:rPr>
        <w:t>They want you to choose the approach.</w:t>
      </w:r>
    </w:p>
    <w:p w14:paraId="5D344B6D" w14:textId="222299FE" w:rsidR="00113F3E" w:rsidRPr="00FE0E2F" w:rsidRDefault="00113F3E" w:rsidP="00113F3E">
      <w:pPr>
        <w:rPr>
          <w:i/>
          <w:lang w:val="en-US"/>
        </w:rPr>
      </w:pPr>
      <w:r w:rsidRPr="00FE0E2F">
        <w:rPr>
          <w:i/>
          <w:lang w:val="en-US"/>
        </w:rPr>
        <w:t>What do you do?</w:t>
      </w:r>
    </w:p>
    <w:p w14:paraId="2E5E58BC" w14:textId="3A3E6C31" w:rsidR="00113F3E" w:rsidRPr="00951BC4" w:rsidRDefault="00113F3E" w:rsidP="00113F3E">
      <w:pPr>
        <w:rPr>
          <w:lang w:val="en-US"/>
        </w:rPr>
      </w:pPr>
      <w:r w:rsidRPr="00951BC4">
        <w:rPr>
          <w:lang w:val="en-US"/>
        </w:rPr>
        <w:t xml:space="preserve"> </w:t>
      </w:r>
    </w:p>
    <w:p w14:paraId="7F3ACB19" w14:textId="2DB51219" w:rsidR="00113F3E" w:rsidRPr="00951BC4" w:rsidRDefault="00113F3E" w:rsidP="00113F3E">
      <w:pPr>
        <w:pStyle w:val="Heading2"/>
        <w:rPr>
          <w:lang w:val="en-US"/>
        </w:rPr>
      </w:pPr>
      <w:r w:rsidRPr="00951BC4">
        <w:rPr>
          <w:lang w:val="en-US"/>
        </w:rPr>
        <w:t>Scenario 3</w:t>
      </w:r>
    </w:p>
    <w:p w14:paraId="6FD1238F" w14:textId="77777777" w:rsidR="00113F3E" w:rsidRPr="00FE0E2F" w:rsidRDefault="00113F3E" w:rsidP="00113F3E">
      <w:pPr>
        <w:rPr>
          <w:i/>
          <w:lang w:val="en-US"/>
        </w:rPr>
      </w:pPr>
      <w:r w:rsidRPr="00FE0E2F">
        <w:rPr>
          <w:i/>
          <w:lang w:val="en-US"/>
        </w:rPr>
        <w:t xml:space="preserve">You are the ScrumMaster. Everyone on the team except John meets with you. They tell you that John is not doing his work, </w:t>
      </w:r>
      <w:proofErr w:type="gramStart"/>
      <w:r w:rsidRPr="00FE0E2F">
        <w:rPr>
          <w:i/>
          <w:lang w:val="en-US"/>
        </w:rPr>
        <w:t>is</w:t>
      </w:r>
      <w:proofErr w:type="gramEnd"/>
      <w:r w:rsidRPr="00FE0E2F">
        <w:rPr>
          <w:i/>
          <w:lang w:val="en-US"/>
        </w:rPr>
        <w:t xml:space="preserve"> offensive, is difficult to work with, and they want you to fix the problem.</w:t>
      </w:r>
    </w:p>
    <w:p w14:paraId="454E0515" w14:textId="247A632B" w:rsidR="00113F3E" w:rsidRPr="00FE0E2F" w:rsidRDefault="00113F3E" w:rsidP="00113F3E">
      <w:pPr>
        <w:rPr>
          <w:i/>
          <w:lang w:val="en-US"/>
        </w:rPr>
      </w:pPr>
      <w:r w:rsidRPr="00FE0E2F">
        <w:rPr>
          <w:i/>
          <w:lang w:val="en-US"/>
        </w:rPr>
        <w:t>What do you do?</w:t>
      </w:r>
    </w:p>
    <w:p w14:paraId="0D8E7898" w14:textId="5D25D244" w:rsidR="00113F3E" w:rsidRPr="00951BC4" w:rsidRDefault="00113F3E" w:rsidP="00113F3E">
      <w:pPr>
        <w:rPr>
          <w:lang w:val="en-US"/>
        </w:rPr>
      </w:pPr>
      <w:r w:rsidRPr="00951BC4">
        <w:rPr>
          <w:lang w:val="en-US"/>
        </w:rPr>
        <w:t xml:space="preserve"> </w:t>
      </w:r>
    </w:p>
    <w:p w14:paraId="4E518876" w14:textId="77777777" w:rsidR="00C417A8" w:rsidRPr="00951BC4" w:rsidRDefault="00C417A8">
      <w:pPr>
        <w:rPr>
          <w:lang w:val="en-US"/>
        </w:rPr>
      </w:pPr>
      <w:r w:rsidRPr="00951BC4">
        <w:rPr>
          <w:lang w:val="en-US"/>
        </w:rPr>
        <w:br w:type="page"/>
      </w:r>
    </w:p>
    <w:p w14:paraId="28ED0430" w14:textId="77777777" w:rsidR="00C417A8" w:rsidRPr="00951BC4" w:rsidRDefault="00C417A8" w:rsidP="00C876B0">
      <w:pPr>
        <w:pStyle w:val="Heading1"/>
        <w:rPr>
          <w:lang w:val="en-US"/>
        </w:rPr>
      </w:pPr>
      <w:r w:rsidRPr="00951BC4">
        <w:rPr>
          <w:lang w:val="en-US"/>
        </w:rPr>
        <w:lastRenderedPageBreak/>
        <w:t>Scaling Scrum</w:t>
      </w:r>
    </w:p>
    <w:p w14:paraId="27C67FCE" w14:textId="38993008" w:rsidR="00C417A8" w:rsidRPr="00951BC4" w:rsidRDefault="002F3F28">
      <w:pPr>
        <w:rPr>
          <w:lang w:val="en-US"/>
        </w:rPr>
      </w:pPr>
      <w:r w:rsidRPr="00951BC4">
        <w:rPr>
          <w:lang w:val="en-US"/>
        </w:rPr>
        <w:t>Please add your comments regarding scaling to the diagrams below.</w:t>
      </w:r>
    </w:p>
    <w:p w14:paraId="0521B790" w14:textId="71C3B3C7" w:rsidR="00C417A8" w:rsidRPr="00951BC4" w:rsidRDefault="00F01655">
      <w:pPr>
        <w:rPr>
          <w:lang w:val="en-US"/>
        </w:rPr>
      </w:pPr>
      <w:r>
        <w:rPr>
          <w:noProof/>
          <w:lang w:val="en-US"/>
        </w:rPr>
        <mc:AlternateContent>
          <mc:Choice Requires="wpg">
            <w:drawing>
              <wp:anchor distT="0" distB="0" distL="114300" distR="114300" simplePos="0" relativeHeight="252097536" behindDoc="0" locked="0" layoutInCell="1" allowOverlap="1" wp14:anchorId="7BD4D140" wp14:editId="325650EE">
                <wp:simplePos x="0" y="0"/>
                <wp:positionH relativeFrom="column">
                  <wp:posOffset>457200</wp:posOffset>
                </wp:positionH>
                <wp:positionV relativeFrom="paragraph">
                  <wp:posOffset>4405630</wp:posOffset>
                </wp:positionV>
                <wp:extent cx="4572000" cy="2057400"/>
                <wp:effectExtent l="50800" t="25400" r="76200" b="101600"/>
                <wp:wrapThrough wrapText="bothSides">
                  <wp:wrapPolygon edited="0">
                    <wp:start x="17520" y="-267"/>
                    <wp:lineTo x="8640" y="-267"/>
                    <wp:lineTo x="8640" y="4000"/>
                    <wp:lineTo x="-240" y="4000"/>
                    <wp:lineTo x="-240" y="13067"/>
                    <wp:lineTo x="15240" y="16800"/>
                    <wp:lineTo x="1800" y="16800"/>
                    <wp:lineTo x="1920" y="22400"/>
                    <wp:lineTo x="19680" y="22400"/>
                    <wp:lineTo x="19920" y="21067"/>
                    <wp:lineTo x="21840" y="17067"/>
                    <wp:lineTo x="21840" y="10933"/>
                    <wp:lineTo x="20760" y="10133"/>
                    <wp:lineTo x="16080" y="8267"/>
                    <wp:lineTo x="20280" y="8267"/>
                    <wp:lineTo x="21840" y="7200"/>
                    <wp:lineTo x="21840" y="2933"/>
                    <wp:lineTo x="21600" y="533"/>
                    <wp:lineTo x="21360" y="-267"/>
                    <wp:lineTo x="17520" y="-267"/>
                  </wp:wrapPolygon>
                </wp:wrapThrough>
                <wp:docPr id="58226" name="Group 58226"/>
                <wp:cNvGraphicFramePr/>
                <a:graphic xmlns:a="http://schemas.openxmlformats.org/drawingml/2006/main">
                  <a:graphicData uri="http://schemas.microsoft.com/office/word/2010/wordprocessingGroup">
                    <wpg:wgp>
                      <wpg:cNvGrpSpPr/>
                      <wpg:grpSpPr>
                        <a:xfrm>
                          <a:off x="0" y="0"/>
                          <a:ext cx="4572000" cy="2057400"/>
                          <a:chOff x="0" y="0"/>
                          <a:chExt cx="4572000" cy="2057400"/>
                        </a:xfrm>
                      </wpg:grpSpPr>
                      <wpg:grpSp>
                        <wpg:cNvPr id="57416" name="Group 57416"/>
                        <wpg:cNvGrpSpPr/>
                        <wpg:grpSpPr>
                          <a:xfrm>
                            <a:off x="457200" y="1943100"/>
                            <a:ext cx="1828800" cy="114300"/>
                            <a:chOff x="0" y="0"/>
                            <a:chExt cx="1828800" cy="114300"/>
                          </a:xfrm>
                        </wpg:grpSpPr>
                        <wps:wsp>
                          <wps:cNvPr id="57417" name="Straight Connector 57417"/>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18" name="Straight Connector 57418"/>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19" name="Straight Connector 57419"/>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cNvPr id="57420" name="Group 57420"/>
                        <wpg:cNvGrpSpPr/>
                        <wpg:grpSpPr>
                          <a:xfrm>
                            <a:off x="2286000" y="1943100"/>
                            <a:ext cx="1828800" cy="114300"/>
                            <a:chOff x="0" y="0"/>
                            <a:chExt cx="1828800" cy="114300"/>
                          </a:xfrm>
                        </wpg:grpSpPr>
                        <wps:wsp>
                          <wps:cNvPr id="57421" name="Straight Connector 57421"/>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22" name="Straight Connector 57422"/>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23" name="Straight Connector 57423"/>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57424" name="Left-Up Arrow 57424"/>
                        <wps:cNvSpPr/>
                        <wps:spPr>
                          <a:xfrm rot="8100000">
                            <a:off x="2932430" y="400050"/>
                            <a:ext cx="914400" cy="91440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27" name="Right Arrow 57427"/>
                        <wps:cNvSpPr/>
                        <wps:spPr>
                          <a:xfrm>
                            <a:off x="1028700" y="635000"/>
                            <a:ext cx="571500" cy="454025"/>
                          </a:xfrm>
                          <a:prstGeom prst="rightArrow">
                            <a:avLst/>
                          </a:prstGeom>
                          <a:ln/>
                        </wps:spPr>
                        <wps:style>
                          <a:lnRef idx="1">
                            <a:schemeClr val="accent1"/>
                          </a:lnRef>
                          <a:fillRef idx="2">
                            <a:schemeClr val="accent1"/>
                          </a:fillRef>
                          <a:effectRef idx="1">
                            <a:schemeClr val="accent1"/>
                          </a:effectRef>
                          <a:fontRef idx="minor">
                            <a:schemeClr val="dk1"/>
                          </a:fontRef>
                        </wps:style>
                        <wps:bodyPr/>
                      </wps:wsp>
                      <wpg:grpSp>
                        <wpg:cNvPr id="58222" name="Group 58222"/>
                        <wpg:cNvGrpSpPr/>
                        <wpg:grpSpPr>
                          <a:xfrm>
                            <a:off x="0" y="514350"/>
                            <a:ext cx="914400" cy="685800"/>
                            <a:chOff x="0" y="0"/>
                            <a:chExt cx="914400" cy="685800"/>
                          </a:xfrm>
                        </wpg:grpSpPr>
                        <wps:wsp>
                          <wps:cNvPr id="18443" name="Rounded Rectangle 18443"/>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18444" name="Oval 18444"/>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77" name="Oval 57377"/>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76" name="Oval 57376"/>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78" name="Oval 57378"/>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79" name="Oval 57379"/>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80" name="Oval 57380"/>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g:grpSp>
                      <wpg:grpSp>
                        <wpg:cNvPr id="58223" name="Group 58223"/>
                        <wpg:cNvGrpSpPr/>
                        <wpg:grpSpPr>
                          <a:xfrm>
                            <a:off x="1714500" y="400050"/>
                            <a:ext cx="1143000" cy="914400"/>
                            <a:chOff x="0" y="0"/>
                            <a:chExt cx="1143000" cy="914400"/>
                          </a:xfrm>
                        </wpg:grpSpPr>
                        <wps:wsp>
                          <wps:cNvPr id="57397" name="Rounded Rectangle 57397"/>
                          <wps:cNvSpPr/>
                          <wps:spPr>
                            <a:xfrm>
                              <a:off x="0" y="0"/>
                              <a:ext cx="1143000" cy="9144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7398" name="Oval 5739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400" name="Oval 57400"/>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99" name="Oval 57399"/>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404" name="Oval 57404"/>
                          <wps:cNvSpPr/>
                          <wps:spPr>
                            <a:xfrm>
                              <a:off x="8001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401" name="Oval 57401"/>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402" name="Oval 57402"/>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403" name="Oval 57403"/>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408" name="Oval 57408"/>
                          <wps:cNvSpPr/>
                          <wps:spPr>
                            <a:xfrm>
                              <a:off x="8001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407" name="Oval 57407"/>
                          <wps:cNvSpPr/>
                          <wps:spPr>
                            <a:xfrm>
                              <a:off x="1143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406" name="Oval 57406"/>
                          <wps:cNvSpPr/>
                          <wps:spPr>
                            <a:xfrm>
                              <a:off x="3429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405" name="Oval 57405"/>
                          <wps:cNvSpPr/>
                          <wps:spPr>
                            <a:xfrm>
                              <a:off x="5715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58224" name="Group 58224"/>
                        <wpg:cNvGrpSpPr/>
                        <wpg:grpSpPr>
                          <a:xfrm>
                            <a:off x="3657600" y="0"/>
                            <a:ext cx="914400" cy="685800"/>
                            <a:chOff x="0" y="0"/>
                            <a:chExt cx="914400" cy="685800"/>
                          </a:xfrm>
                        </wpg:grpSpPr>
                        <wps:wsp>
                          <wps:cNvPr id="57382" name="Rounded Rectangle 57382"/>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7383" name="Oval 57383"/>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85" name="Oval 57385"/>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84" name="Oval 57384"/>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386" name="Oval 57386"/>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87" name="Oval 57387"/>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388" name="Oval 57388"/>
                          <wps:cNvSpPr/>
                          <wps:spPr>
                            <a:xfrm>
                              <a:off x="5715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58225" name="Group 58225"/>
                        <wpg:cNvGrpSpPr/>
                        <wpg:grpSpPr>
                          <a:xfrm>
                            <a:off x="3657600" y="1028700"/>
                            <a:ext cx="914400" cy="685800"/>
                            <a:chOff x="0" y="0"/>
                            <a:chExt cx="914400" cy="685800"/>
                          </a:xfrm>
                        </wpg:grpSpPr>
                        <wps:wsp>
                          <wps:cNvPr id="57390" name="Rounded Rectangle 57390"/>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7391" name="Oval 57391"/>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93" name="Oval 57393"/>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92" name="Oval 57392"/>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7394" name="Oval 57394"/>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7395" name="Oval 57395"/>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wgp>
                  </a:graphicData>
                </a:graphic>
              </wp:anchor>
            </w:drawing>
          </mc:Choice>
          <mc:Fallback>
            <w:pict>
              <v:group id="Group 58226" o:spid="_x0000_s1026" style="position:absolute;margin-left:36pt;margin-top:346.9pt;width:5in;height:162pt;z-index:252097536" coordsize="45720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">
                <v:group id="Group 57416" o:spid="_x0000_s1027" style="position:absolute;left:4572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Az1iO8gAAADe&#10;AAAADwAAAAAAAAAAAAAAAACpAgAAZHJzL2Rvd25yZXYueG1sUEsFBgAAAAAEAAQA+gAAAJ4DAAAA&#10;AA==&#10;">
                  <v:line id="Straight Connector 57417" o:spid="_x0000_s1028"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IrG8UAAADeAAAADwAAAGRycy9kb3ducmV2LnhtbESPT2sCMRTE74LfITyhN81a2qqrUaQg&#10;eFrwH70+kudmcfOybqKu/fRNodDjMDO/YRarztXiTm2oPCsYjzIQxNqbiksFx8NmOAURIrLB2jMp&#10;eFKA1bLfW2Bu/IN3dN/HUiQIhxwV2BibXMqgLTkMI98QJ+/sW4cxybaUpsVHgrtavmbZh3RYcVqw&#10;2NCnJX3Z35wCffwqT9c1F7vD7KS/sTCFs0apl0G3noOI1MX/8F97axS8T97GE/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AIrG8UAAADeAAAADwAAAAAAAAAA&#10;AAAAAAChAgAAZHJzL2Rvd25yZXYueG1sUEsFBgAAAAAEAAQA+QAAAJMDAAAAAA==&#10;" strokecolor="#4f81bd [3204]" strokeweight="2pt">
                    <v:shadow on="t" opacity="24903f" mv:blur="40000f" origin=",.5" offset="0,20000emu"/>
                  </v:line>
                  <v:line id="Straight Connector 57418" o:spid="_x0000_s1029"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2/acMAAADeAAAADwAAAGRycy9kb3ducmV2LnhtbERPW2vCMBR+H+w/hDPwbaYdOrWaigwG&#10;eyp4w9dDcmzKmpOuybTz15sHYY8f3321HlwrLtSHxrOCfJyBINbeNFwrOOw/X+cgQkQ22HomBX8U&#10;YF0+P62wMP7KW7rsYi1SCIcCFdgYu0LKoC05DGPfESfu7HuHMcG+lqbHawp3rXzLsnfpsOHUYLGj&#10;D0v6e/frFOjDqT7+bLja7hdHfcPKVM4apUYvw2YJItIQ/8UP95dRMJ1N8rQ33UlXQJZ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dv2nDAAAA3gAAAA8AAAAAAAAAAAAA&#10;AAAAoQIAAGRycy9kb3ducmV2LnhtbFBLBQYAAAAABAAEAPkAAACRAwAAAAA=&#10;" strokecolor="#4f81bd [3204]" strokeweight="2pt">
                    <v:shadow on="t" opacity="24903f" mv:blur="40000f" origin=",.5" offset="0,20000emu"/>
                  </v:line>
                  <v:line id="Straight Connector 57419" o:spid="_x0000_s1030"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a8sUAAADeAAAADwAAAGRycy9kb3ducmV2LnhtbESPS4sCMRCE74L/IbSwN8247ENHo8iC&#10;4GnAF16bpJ0MTjrjJOq4v36zsLDHoqq+oubLztXiTm2oPCsYjzIQxNqbiksFh/16OAERIrLB2jMp&#10;eFKA5aLfm2Nu/IO3dN/FUiQIhxwV2BibXMqgLTkMI98QJ+/sW4cxybaUpsVHgrtavmbZh3RYcVqw&#10;2NCXJX3Z3ZwCfTiVx+uKi+1+etTfWJjCWaPUy6BbzUBE6uJ/+K+9MQreP9/GU/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Ea8sUAAADeAAAADwAAAAAAAAAA&#10;AAAAAAChAgAAZHJzL2Rvd25yZXYueG1sUEsFBgAAAAAEAAQA+QAAAJMDAAAAAA==&#10;" strokecolor="#4f81bd [3204]" strokeweight="2pt">
                    <v:shadow on="t" opacity="24903f" mv:blur="40000f" origin=",.5" offset="0,20000emu"/>
                  </v:line>
                </v:group>
                <v:group id="Group 57420" o:spid="_x0000_s1031" style="position:absolute;left:22860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t9JVpxwAAAN4A&#10;AAAPAAAAAAAAAAAAAAAAAKkCAABkcnMvZG93bnJldi54bWxQSwUGAAAAAAQABAD6AAAAnQMAAAAA&#10;">
                  <v:line id="Straight Connector 57421" o:spid="_x0000_s1032"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vcScUAAADeAAAADwAAAGRycy9kb3ducmV2LnhtbESPT2sCMRTE70K/Q3gFb5pVrG23RhFB&#10;8LTgP3p9JK+bpZuXdRN17ac3gtDjMDO/YWaLztXiQm2oPCsYDTMQxNqbiksFh/168AEiRGSDtWdS&#10;cKMAi/lLb4a58Vfe0mUXS5EgHHJUYGNscimDtuQwDH1DnLwf3zqMSbalNC1eE9zVcpxlU+mw4rRg&#10;saGVJf27OzsF+vBdHk9LLrb7z6P+w8IUzhql+q/d8gtEpC7+h5/tjVHw9j4Zj+BxJ10B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vcScUAAADeAAAADwAAAAAAAAAA&#10;AAAAAAChAgAAZHJzL2Rvd25yZXYueG1sUEsFBgAAAAAEAAQA+QAAAJMDAAAAAA==&#10;" strokecolor="#4f81bd [3204]" strokeweight="2pt">
                    <v:shadow on="t" opacity="24903f" mv:blur="40000f" origin=",.5" offset="0,20000emu"/>
                  </v:line>
                  <v:line id="Straight Connector 57422" o:spid="_x0000_s1033"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lCPsUAAADeAAAADwAAAGRycy9kb3ducmV2LnhtbESPT2sCMRTE74LfITzBm2a72NpujSIF&#10;wdOC//D6SF43Szcv203UtZ++KRQ8DjPzG2ax6l0jrtSF2rOCp2kGglh7U3Ol4HjYTF5BhIhssPFM&#10;Cu4UYLUcDhZYGH/jHV33sRIJwqFABTbGtpAyaEsOw9S3xMn79J3DmGRXSdPhLcFdI/Mse5EOa04L&#10;Flv6sKS/9henQB/P1el7zeXu8HbSP1ia0lmj1HjUr99BROrjI/zf3hoFz/NZnsPfnXQF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hlCPsUAAADeAAAADwAAAAAAAAAA&#10;AAAAAAChAgAAZHJzL2Rvd25yZXYueG1sUEsFBgAAAAAEAAQA+QAAAJMDAAAAAA==&#10;" strokecolor="#4f81bd [3204]" strokeweight="2pt">
                    <v:shadow on="t" opacity="24903f" mv:blur="40000f" origin=",.5" offset="0,20000emu"/>
                  </v:line>
                  <v:line id="Straight Connector 57423" o:spid="_x0000_s1034"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XnpcYAAADeAAAADwAAAGRycy9kb3ducmV2LnhtbESPT2sCMRTE7wW/Q3iCt5rV2la3RpGC&#10;4GnBf/T6SF43i5uXdRN19dM3hUKPw8z8hpkvO1eLK7Wh8qxgNMxAEGtvKi4VHPbr5ymIEJEN1p5J&#10;wZ0CLBe9pznmxt94S9ddLEWCcMhRgY2xyaUM2pLDMPQNcfK+feswJtmW0rR4S3BXy3GWvUmHFacF&#10;iw19WtKn3cUp0Iev8nhecbHdz476gYUpnDVKDfrd6gNEpC7+h//aG6Pg9X0yfoHfO+kKy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V56XGAAAA3gAAAA8AAAAAAAAA&#10;AAAAAAAAoQIAAGRycy9kb3ducmV2LnhtbFBLBQYAAAAABAAEAPkAAACUAwAAAAA=&#10;" strokecolor="#4f81bd [3204]" strokeweight="2pt">
                    <v:shadow on="t" opacity="24903f" mv:blur="40000f" origin=",.5" offset="0,20000emu"/>
                  </v:line>
                </v:group>
                <v:shape id="Left-Up Arrow 57424" o:spid="_x0000_s1035" style="position:absolute;left:2932430;top:400050;width:914400;height:914400;rotation:135;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8XYxgAA&#10;AN4AAAAPAAAAZHJzL2Rvd25yZXYueG1sRI9PawIxFMTvBb9DeEJvNVvrP1aj1IIgFAquHjw+N8/N&#10;0uRl2URdv70pFDwOM/MbZrHqnBVXakPtWcH7IANBXHpdc6XgsN+8zUCEiKzReiYFdwqwWvZeFphr&#10;f+MdXYtYiQThkKMCE2OTSxlKQw7DwDfEyTv71mFMsq2kbvGW4M7KYZZNpMOa04LBhr4Mlb/FxSnY&#10;bmSzw7G1H4bq4vR9WR9/urVSr/3ucw4iUhef4f/2VisYT0fDEfzdSV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48XYxgAAAN4AAAAPAAAAAAAAAAAAAAAAAJcCAABkcnMv&#10;ZG93bnJldi54bWxQSwUGAAAAAAQABAD1AAAAigMAAAAA&#10;" path="m0,685800l228600,457200,228600,571500,571500,571500,571500,228600,457200,228600,685800,,914400,228600,800100,228600,800100,800100,228600,800100,228600,914400,,685800xe" fillcolor="#a7bfde [1620]" strokecolor="#4579b8 [3044]">
                  <v:fill color2="#e4ecf5 [500]" rotate="t" colors="0 #a3c4ff;22938f #bfd5ff;1 #e5eeff" type="gradient"/>
                  <v:shadow on="t" opacity="24903f" mv:blur="40000f" origin=",.5" offset="0,20000emu"/>
                  <v:path arrowok="t" o:connecttype="custom" o:connectlocs="0,685800;228600,457200;228600,571500;571500,571500;571500,228600;457200,228600;685800,0;914400,228600;800100,228600;800100,800100;228600,800100;228600,914400;0,685800" o:connectangles="0,0,0,0,0,0,0,0,0,0,0,0,0"/>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427" o:spid="_x0000_s1036" type="#_x0000_t13" style="position:absolute;left:1028700;top:635000;width:571500;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XGgyAAA&#10;AN4AAAAPAAAAZHJzL2Rvd25yZXYueG1sRI9Ba8JAFITvBf/D8gQvopum1pToKipahfaiVc+P7DMJ&#10;zb4N2VXTf+8WCj0OM/MNM523phI3alxpWcHzMAJBnFldcq7g+LUZvIFwHlljZZkU/JCD+azzNMVU&#10;2zvv6XbwuQgQdikqKLyvUyldVpBBN7Q1cfAutjHog2xyqRu8B7ipZBxFY2mw5LBQYE2rgrLvw9Uo&#10;2PY/XpbxJon4c7uPy9P6fXf0Z6V63XYxAeGp9f/hv/ZOK3hNRnECv3fCFZCz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ChcaDIAAAA3gAAAA8AAAAAAAAAAAAAAAAAlwIAAGRy&#10;cy9kb3ducmV2LnhtbFBLBQYAAAAABAAEAPUAAACMAwAAAAA=&#10;" adj="13020" fillcolor="#a7bfde [1620]" strokecolor="#4579b8 [3044]">
                  <v:fill color2="#e4ecf5 [500]" rotate="t" colors="0 #a3c4ff;22938f #bfd5ff;1 #e5eeff" type="gradient"/>
                  <v:shadow on="t" opacity="24903f" mv:blur="40000f" origin=",.5" offset="0,20000emu"/>
                </v:shape>
                <v:group id="Group 58222" o:spid="_x0000_s1037" style="position:absolute;top:51435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i5CnGAAAA3gAA&#10;AA8AAAAAAAAAAAAAAAAAqQIAAGRycy9kb3ducmV2LnhtbFBLBQYAAAAABAAEAPoAAACcAwAAAAA=&#10;">
                  <v:roundrect id="Rounded Rectangle 18443" o:spid="_x0000_s1038"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R16wwAA&#10;AN4AAAAPAAAAZHJzL2Rvd25yZXYueG1sRE9NawIxEL0X/A9hBG81q66tbI0iLYKgl2rxPGzGzdbN&#10;ZEmirv76plDobR7vc+bLzjbiSj7UjhWMhhkI4tLpmisFX4f18wxEiMgaG8ek4E4Blove0xwL7W78&#10;Sdd9rEQK4VCgAhNjW0gZSkMWw9C1xIk7OW8xJugrqT3eUrht5DjLXqTFmlODwZbeDZXn/cUqCIjf&#10;+es2TM3xw3e0PTzuu8tDqUG/W72BiNTFf/Gfe6PT/FmeT+D3nXSDX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wR16wwAAAN4AAAAPAAAAAAAAAAAAAAAAAJcCAABkcnMvZG93&#10;bnJldi54bWxQSwUGAAAAAAQABAD1AAAAhwMAAAAA&#10;" fillcolor="#a7bfde [1620]" strokecolor="#4579b8 [3044]">
                    <v:fill color2="#e4ecf5 [500]" rotate="t" colors="0 #a3c4ff;22938f #bfd5ff;1 #e5eeff" type="gradient"/>
                    <v:shadow on="t" opacity="24903f" mv:blur="40000f" origin=",.5" offset="0,20000emu"/>
                  </v:roundrect>
                  <v:oval id="Oval 18444" o:spid="_x0000_s1039"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kaPxAAA&#10;AN4AAAAPAAAAZHJzL2Rvd25yZXYueG1sRE/NasJAEL4XfIdlhN6aTWtoQ8xGRFrMzap9gEl2TEKz&#10;syG71ejTd4VCb/Px/U6+mkwvzjS6zrKC5ygGQVxb3XGj4Ov48ZSCcB5ZY2+ZFFzJwaqYPeSYaXvh&#10;PZ0PvhEhhF2GClrvh0xKV7dk0EV2IA7cyY4GfYBjI/WIlxBuevkSx6/SYMehocWBNi3V34cfo8Df&#10;dlwer+Z9+7Yoq7S6bfvPbqHU43xaL0F4mvy/+M9d6jA/TZIE7u+EG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JGj8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7377" o:spid="_x0000_s1040"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WagxQAA&#10;AN4AAAAPAAAAZHJzL2Rvd25yZXYueG1sRI/RisIwFETfhf2HcBd801SLVqpRlkWxb+vqfsC1ubbF&#10;5qY0UatfvxEEH4eZOcMsVp2pxZVaV1lWMBpGIIhzqysuFPwdNoMZCOeRNdaWScGdHKyWH70Fptre&#10;+Jeue1+IAGGXooLS+yaV0uUlGXRD2xAH72Rbgz7ItpC6xVuAm1qOo2gqDVYcFkps6Luk/Ly/GAX+&#10;8cPZ4W7W2yTOjrPjY1vvqlip/mf3NQfhqfPv8KudaQWTJE4SeN4JV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JZqD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7376" o:spid="_x0000_s1041"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cM7xwAA&#10;AN4AAAAPAAAAZHJzL2Rvd25yZXYueG1sRI/RasJAFETfC/7DcgXfmo0NNSF1DVIU89ZW+wHX7G0S&#10;mr0bsmuMfn23UOjjMDNnmHUxmU6MNLjWsoJlFIMgrqxuuVbwedo/ZiCcR9bYWSYFN3JQbGYPa8y1&#10;vfIHjUdfiwBhl6OCxvs+l9JVDRl0ke2Jg/dlB4M+yKGWesBrgJtOPsXxShpsOSw02NNrQ9X38WIU&#10;+Psbl6eb2R3SpDxn5/uhe28TpRbzafsCwtPk/8N/7VIreE6TdAW/d8IV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AXDO8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7378" o:spid="_x0000_s1042"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vLSwgAA&#10;AN4AAAAPAAAAZHJzL2Rvd25yZXYueG1sRE/NisIwEL4v+A5hBG9r6hatVKOIrNibru4DjM3YFptJ&#10;aaJWn94cBI8f3/982Zla3Kh1lWUFo2EEgji3uuJCwf9x8z0F4TyyxtoyKXiQg+Wi9zXHVNs7/9Ht&#10;4AsRQtilqKD0vkmldHlJBt3QNsSBO9vWoA+wLaRu8R7CTS1/omgiDVYcGkpsaF1SfjlcjQL/3HF2&#10;fJjfbRJnp+npua33VazUoN+tZiA8df4jfrszrWCcxEnYG+6EK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W8tLCAAAA3gAAAA8AAAAAAAAAAAAAAAAAlwIAAGRycy9kb3du&#10;cmV2LnhtbFBLBQYAAAAABAAEAPUAAACGAwAAAAA=&#10;" fillcolor="#cdddac [1622]" strokecolor="#94b64e [3046]">
                    <v:fill color2="#f0f4e6 [502]" rotate="t" colors="0 #dafda7;22938f #e4fdc2;1 #f5ffe6" type="gradient"/>
                    <v:shadow on="t" opacity="24903f" mv:blur="40000f" origin=",.5" offset="0,20000emu"/>
                  </v:oval>
                  <v:oval id="Oval 57379" o:spid="_x0000_s1043"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ldJxgAA&#10;AN4AAAAPAAAAZHJzL2Rvd25yZXYueG1sRI/dasJAFITvC77DcgTv6sYGG5u6ihTF3Pn7AMfsaRKa&#10;PRuyq0af3hUKXg4z8w0znXemFhdqXWVZwWgYgSDOra64UHA8rN4nIJxH1lhbJgU3cjCf9d6mmGp7&#10;5R1d9r4QAcIuRQWl900qpctLMuiGtiEO3q9tDfog20LqFq8Bbmr5EUWf0mDFYaHEhn5Kyv/2Z6PA&#10;3zecHW5muU7i7DQ53df1toqVGvS7xTcIT51/hf/bmVYwTuLkC553whW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mldJxgAAAN4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57380" o:spid="_x0000_s1044"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Y7zwwAA&#10;AN4AAAAPAAAAZHJzL2Rvd25yZXYueG1sRI/NisIwFIX3A75DuIK7MXWKWqpRREbsTkfnAa7NtS02&#10;N6WJWn16sxBcHs4f33zZmVrcqHWVZQWjYQSCOLe64kLB/3HznYBwHlljbZkUPMjBctH7mmOq7Z3/&#10;6HbwhQgj7FJUUHrfpFK6vCSDbmgb4uCdbWvQB9kWUrd4D+Omlj9RNJEGKw4PJTa0Lim/HK5GgX/u&#10;ODs+zO92Gmen5PTc1vsqVmrQ71YzEJ46/wm/25lWMJ7GSQAIOAEF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dY7zwwAAAN4AAAAPAAAAAAAAAAAAAAAAAJcCAABkcnMvZG93&#10;bnJldi54bWxQSwUGAAAAAAQABAD1AAAAhwMAAAAA&#10;" fillcolor="#cdddac [1622]" strokecolor="#94b64e [3046]">
                    <v:fill color2="#f0f4e6 [502]" rotate="t" colors="0 #dafda7;22938f #e4fdc2;1 #f5ffe6" type="gradient"/>
                    <v:shadow on="t" opacity="24903f" mv:blur="40000f" origin=",.5" offset="0,20000emu"/>
                  </v:oval>
                </v:group>
                <v:group id="Group 58223" o:spid="_x0000_s1045" style="position:absolute;left:1714500;top:400050;width:1143000;height:914400" coordsize="11430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2rkGyxwAAAN4A&#10;AAAPAAAAAAAAAAAAAAAAAKkCAABkcnMvZG93bnJldi54bWxQSwUGAAAAAAQABAD6AAAAnQMAAAAA&#10;">
                  <v:roundrect id="Rounded Rectangle 57397" o:spid="_x0000_s1046" style="position:absolute;width:1143000;height:9144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PbxgAA&#10;AN4AAAAPAAAAZHJzL2Rvd25yZXYueG1sRI9BawIxFITvQv9DeIXeNGtbu3U1SmkpFPSilp4fm+dm&#10;dfOyJFFXf70pCB6HmfmGmc4724gj+VA7VjAcZCCIS6drrhT8br777yBCRNbYOCYFZwownz30plho&#10;d+IVHdexEgnCoUAFJsa2kDKUhiyGgWuJk7d13mJM0ldSezwluG3kc5a9SYs1pwWDLX0aKvfrg1UQ&#10;EHev+SKMzN+X72ixuZyXh4tST4/dxwREpC7ew7f2j1Ywyl/GOfzfSVdA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0PbxgAAAN4AAAAPAAAAAAAAAAAAAAAAAJcCAABkcnMv&#10;ZG93bnJldi54bWxQSwUGAAAAAAQABAD1AAAAigMAAAAA&#10;" fillcolor="#a7bfde [1620]" strokecolor="#4579b8 [3044]">
                    <v:fill color2="#e4ecf5 [500]" rotate="t" colors="0 #a3c4ff;22938f #bfd5ff;1 #e5eeff" type="gradient"/>
                    <v:shadow on="t" opacity="24903f" mv:blur="40000f" origin=",.5" offset="0,20000emu"/>
                  </v:roundrect>
                  <v:oval id="Oval 57398" o:spid="_x0000_s1047"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hQoxAAA&#10;AN4AAAAPAAAAZHJzL2Rvd25yZXYueG1sRE/JbsIwEL0j9R+sqdQbOCWi0IBBqCpKbmXpBwzxkESN&#10;x1HskuXr60Mljk9v3+x6U4s7ta6yrOB1FoEgzq2uuFDwfTlMVyCcR9ZYWyYFAznYbZ8mG0y07fhE&#10;97MvRAhhl6CC0vsmkdLlJRl0M9sQB+5mW4M+wLaQusUuhJtazqPoTRqsODSU2NBHSfnP+dco8OMX&#10;Z5fBfKbLOLuurmNaH6tYqZfnfr8G4an3D/G/O9MKFsv4PewNd8IV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oUKM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7400" o:spid="_x0000_s1048"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EDMxAAA&#10;AN4AAAAPAAAAZHJzL2Rvd25yZXYueG1sRI/LisIwFIb3A75DOIK7MfUyWjpGEVHszts8wGlzpi3T&#10;nJQmavXpzUKY5c9/41usOlOLG7WusqxgNIxAEOdWV1wo+LnsPmMQziNrrC2Tggc5WC17HwtMtL3z&#10;iW5nX4gwwi5BBaX3TSKly0sy6Ia2IQ7er20N+iDbQuoW72Hc1HIcRTNpsOLwUGJDm5Lyv/PVKPDP&#10;A6eXh9nu55M0i7Pnvj5WE6UG/W79DcJT5//D73aqFXzNp1EACDgBBeT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xAzM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7399" o:spid="_x0000_s1049"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rGzxwAA&#10;AN4AAAAPAAAAZHJzL2Rvd25yZXYueG1sRI/NasMwEITvhbyD2EBvjZyaNokbJYSSYt+anz7Axtra&#10;ptbKWEr88/RVoZDjMDPfMOttb2pxo9ZVlhXMZxEI4tzqigsFX+ePpyUI55E11pZJwUAOtpvJwxoT&#10;bTs+0u3kCxEg7BJUUHrfJFK6vCSDbmYb4uB929agD7ItpG6xC3BTy+coepUGKw4LJTb0XlL+c7oa&#10;BX785Ow8mH26iLPL8jKm9aGKlXqc9rs3EJ56fw//tzOt4GURr1bwdydc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axs8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7404" o:spid="_x0000_s1050" style="position:absolute;left:8001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oBxxgAA&#10;AN4AAAAPAAAAZHJzL2Rvd25yZXYueG1sRI9bi8IwFITfBf9DOAu+aeriZa1GkZUFX73A0rdDc2zr&#10;NiclidrtrzcLCz4OM/MNs9q0phZ3cr6yrGA8SkAQ51ZXXCg4n76GHyB8QNZYWyYFv+Rhs+73Vphq&#10;++AD3Y+hEBHCPkUFZQhNKqXPSzLoR7Yhjt7FOoMhSldI7fAR4aaW70kykwYrjgslNvRZUv5zvBkF&#10;jhad7LKOmt1+fGu770xeD5lSg7d2uwQRqA2v8H97rxVM55NkAn934hWQ6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IoBxxgAAAN4AAAAPAAAAAAAAAAAAAAAAAJcCAABkcnMv&#10;ZG93bnJldi54bWxQSwUGAAAAAAQABAD1AAAAigMAAAAA&#10;" fillcolor="#bfb1d0 [1623]" strokecolor="#795d9b [3047]">
                    <v:fill color2="#ece7f1 [503]" rotate="t" colors="0 #c9b5e8;22938f #d9cbee;1 #f0eaf9" type="gradient"/>
                    <v:shadow on="t" opacity="24903f" mv:blur="40000f" origin=",.5" offset="0,20000emu"/>
                  </v:oval>
                  <v:oval id="Oval 57401" o:spid="_x0000_s1051"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OVXxAAA&#10;AN4AAAAPAAAAZHJzL2Rvd25yZXYueG1sRI/disIwFITvF3yHcATv1tR/qUYRUeydvw9wbI5tsTkp&#10;TdTq028WFvZymJlvmPmyMaV4Uu0Kywp63QgEcWp1wZmCy3n7PQXhPLLG0jIpeJOD5aL1NcdY2xcf&#10;6XnymQgQdjEqyL2vYildmpNB17UVcfButjbog6wzqWt8BbgpZT+KxtJgwWEhx4rWOaX308Mo8J89&#10;J+e32ewmg+Q6vX525aEYKNVpN6sZCE+N/w//tROtYDQZRj34vROu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DlV8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7402" o:spid="_x0000_s1052"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nsgxgAA&#10;AN4AAAAPAAAAZHJzL2Rvd25yZXYueG1sRI/disIwFITvhX2HcBa8s+mqq9I1yiKKvVt/9gGOzbEt&#10;NieliVp9eiMIXg4z8w0znbemEhdqXGlZwVcUgyDOrC45V/C/X/UmIJxH1lhZJgU3cjCffXSmmGh7&#10;5S1ddj4XAcIuQQWF93UipcsKMugiWxMH72gbgz7IJpe6wWuAm0r243gkDZYcFgqsaVFQdtqdjQJ/&#10;/+N0fzPL9XiQHiaH+7ralAOlup/t7w8IT61/h1/tVCv4Hg/jPjzvhCsgZ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knsgxgAAAN4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57403" o:spid="_x0000_s1053"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t67xQAA&#10;AN4AAAAPAAAAZHJzL2Rvd25yZXYueG1sRI/disIwFITvhX2HcBb2TtO1uko1isiKvfNvH+DYHNuy&#10;zUlpolaf3giCl8PMfMNM562pxIUaV1pW8N2LQBBnVpecK/g7rLpjEM4ja6wsk4IbOZjPPjpTTLS9&#10;8o4ue5+LAGGXoILC+zqR0mUFGXQ9WxMH72Qbgz7IJpe6wWuAm0r2o+hHGiw5LBRY07Kg7H9/Ngr8&#10;fcPp4WZ+16M4PY6P93W1LWOlvj7bxQSEp9a/w692qhUMR4MohuedcAX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e3rv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7408" o:spid="_x0000_s1054" style="position:absolute;left:8001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4p0wgAA&#10;AN4AAAAPAAAAZHJzL2Rvd25yZXYueG1sRE/LisIwFN0L/kO4A7PTVPExdowiyoBbHzB0d2mubWea&#10;m5JErf16sxBcHs57uW5NLW7kfGVZwWiYgCDOra64UHA+/Qy+QPiArLG2TAoe5GG96veWmGp75wPd&#10;jqEQMYR9igrKEJpUSp+XZNAPbUMcuYt1BkOErpDa4T2Gm1qOk2QmDVYcG0psaFtS/n+8GgWOFp3s&#10;so6a3X50bbvfTP4dMqU+P9rNN4hAbXiLX+69VjCdT5K4N96JV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vinTCAAAA3gAAAA8AAAAAAAAAAAAAAAAAlwIAAGRycy9kb3du&#10;cmV2LnhtbFBLBQYAAAAABAAEAPUAAACGAwAAAAA=&#10;" fillcolor="#bfb1d0 [1623]" strokecolor="#795d9b [3047]">
                    <v:fill color2="#ece7f1 [503]" rotate="t" colors="0 #c9b5e8;22938f #d9cbee;1 #f0eaf9" type="gradient"/>
                    <v:shadow on="t" opacity="24903f" mv:blur="40000f" origin=",.5" offset="0,20000emu"/>
                  </v:oval>
                  <v:oval id="Oval 57407" o:spid="_x0000_s1055" style="position:absolute;left:1143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8B4GxgAA&#10;AN4AAAAPAAAAZHJzL2Rvd25yZXYueG1sRI9Ba8JAFITvhf6H5RV6002kmjZ1I6IUvKqFktsj+5pE&#10;s2/D7qppfr1bKPQ4zMw3zHI1mE5cyfnWsoJ0moAgrqxuuVbwefyYvILwAVljZ5kU/JCHVfH4sMRc&#10;2xvv6XoItYgQ9jkqaELocyl91ZBBP7U9cfS+rTMYonS11A5vEW46OUuShTTYclxosKdNQ9X5cDEK&#10;HL2NcixH6re79DKMX6U87Uulnp+G9TuIQEP4D/+1d1rBPHtJMvi9E6+AL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8B4GxgAAAN4AAAAPAAAAAAAAAAAAAAAAAJcCAABkcnMv&#10;ZG93bnJldi54bWxQSwUGAAAAAAQABAD1AAAAigMAAAAA&#10;" fillcolor="#bfb1d0 [1623]" strokecolor="#795d9b [3047]">
                    <v:fill color2="#ece7f1 [503]" rotate="t" colors="0 #c9b5e8;22938f #d9cbee;1 #f0eaf9" type="gradient"/>
                    <v:shadow on="t" opacity="24903f" mv:blur="40000f" origin=",.5" offset="0,20000emu"/>
                  </v:oval>
                  <v:oval id="Oval 57406" o:spid="_x0000_s1056" style="position:absolute;left:3429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LudxQAA&#10;AN4AAAAPAAAAZHJzL2Rvd25yZXYueG1sRI9Pi8IwFMTvgt8hvAVvmrq4unaNIiuCV//A0tujebbd&#10;bV5KErXbT28EweMwM79hFqvW1OJKzleWFYxHCQji3OqKCwWn43b4CcIHZI21ZVLwTx5Wy35vgam2&#10;N97T9RAKESHsU1RQhtCkUvq8JIN+ZBvi6J2tMxiidIXUDm8Rbmr5niRTabDiuFBiQ98l5X+Hi1Hg&#10;aN7JLuuo2ezGl7b7yeTvPlNq8Nauv0AEasMr/GzvtIKP2SSZwuNOv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8u53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57405" o:spid="_x0000_s1057" style="position:absolute;left:5715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iXqxgAA&#10;AN4AAAAPAAAAZHJzL2Rvd25yZXYueG1sRI9Ba8JAFITvQv/D8gq9mY2itk3dhKIUvKqFktsj+5qk&#10;zb4Nu6um+fVdQfA4zMw3zLoYTCfO5HxrWcEsSUEQV1a3XCv4PH5MX0D4gKyxs0wK/shDkT9M1php&#10;e+E9nQ+hFhHCPkMFTQh9JqWvGjLoE9sTR+/bOoMhSldL7fAS4aaT8zRdSYMtx4UGe9o0VP0eTkaB&#10;o9dRjuVI/XY3Ow3jVyl/9qVST4/D+xuIQEO4h2/tnVawfF6kS7jeiVdA5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biXqxgAAAN4AAAAPAAAAAAAAAAAAAAAAAJcCAABkcnMv&#10;ZG93bnJldi54bWxQSwUGAAAAAAQABAD1AAAAigMAAAAA&#10;" fillcolor="#bfb1d0 [1623]" strokecolor="#795d9b [3047]">
                    <v:fill color2="#ece7f1 [503]" rotate="t" colors="0 #c9b5e8;22938f #d9cbee;1 #f0eaf9" type="gradient"/>
                    <v:shadow on="t" opacity="24903f" mv:blur="40000f" origin=",.5" offset="0,20000emu"/>
                  </v:oval>
                </v:group>
                <v:group id="Group 58224" o:spid="_x0000_s1058" style="position:absolute;left:36576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5R9nGxwAAAN4A&#10;AAAPAAAAAAAAAAAAAAAAAKkCAABkcnMvZG93bnJldi54bWxQSwUGAAAAAAQABAD6AAAAnQMAAAAA&#10;">
                  <v:roundrect id="Rounded Rectangle 57382" o:spid="_x0000_s1059"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XaexQAA&#10;AN4AAAAPAAAAZHJzL2Rvd25yZXYueG1sRI9BawIxFITvBf9DeIK3mlVrldUo0lIo6KUqnh+b52Z1&#10;87IkUVd/fSMUehxm5htmvmxtLa7kQ+VYwaCfgSAunK64VLDffb1OQYSIrLF2TAruFGC56LzMMdfu&#10;xj903cZSJAiHHBWYGJtcylAYshj6riFO3tF5izFJX0rt8ZbgtpbDLHuXFitOCwYb+jBUnLcXqyAg&#10;nt4m6zA2h0/f0nr3uG8uD6V63XY1AxGpjf/hv/a3VjCejKZDeN5JV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Rdp7FAAAA3gAAAA8AAAAAAAAAAAAAAAAAlwIAAGRycy9k&#10;b3ducmV2LnhtbFBLBQYAAAAABAAEAPUAAACJAwAAAAA=&#10;" fillcolor="#a7bfde [1620]" strokecolor="#4579b8 [3044]">
                    <v:fill color2="#e4ecf5 [500]" rotate="t" colors="0 #a3c4ff;22938f #bfd5ff;1 #e5eeff" type="gradient"/>
                    <v:shadow on="t" opacity="24903f" mv:blur="40000f" origin=",.5" offset="0,20000emu"/>
                  </v:roundrect>
                  <v:oval id="Oval 57383" o:spid="_x0000_s1060"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xCExQAA&#10;AN4AAAAPAAAAZHJzL2Rvd25yZXYueG1sRI/RisIwFETfhf2HcBd801SLWqpRlkWxb+vqfsC1ubbF&#10;5qY0UatfvxEEH4eZOcMsVp2pxZVaV1lWMBpGIIhzqysuFPwdNoMEhPPIGmvLpOBODlbLj94CU21v&#10;/EvXvS9EgLBLUUHpfZNK6fKSDLqhbYiDd7KtQR9kW0jd4i3ATS3HUTSVBisOCyU29F1Sft5fjAL/&#10;+OHscDfr7SzOjsnxsa13VaxU/7P7moPw1Pl3+NXOtILJLE5ieN4JV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nEIT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7385" o:spid="_x0000_s1061"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i1rxQAA&#10;AN4AAAAPAAAAZHJzL2Rvd25yZXYueG1sRI/disIwFITvhX2HcBb2TtO1qKUaZZFd7J2/D3Bsjm2x&#10;OSlNVqtPbwTBy2FmvmFmi87U4kKtqywr+B5EIIhzqysuFBz2f/0EhPPIGmvLpOBGDhbzj94MU22v&#10;vKXLzhciQNilqKD0vkmldHlJBt3ANsTBO9nWoA+yLaRu8RrgppbDKBpLgxWHhRIbWpaUn3f/RoG/&#10;rznb38zvahJnx+R4X9WbKlbq67P7mYLw1Pl3+NXOtILRJE5G8LwTr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CLWv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7384" o:spid="_x0000_s1062"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05OxgAA&#10;AN4AAAAPAAAAZHJzL2Rvd25yZXYueG1sRI9Ba8JAFITvhf6H5Qm91U1aa23MKqUieNUKJbdH9jWJ&#10;Zt+G3VVjfr0rFHocZuYbJl/2phVncr6xrCAdJyCIS6sbrhTsv9fPMxA+IGtsLZOCK3lYLh4fcsy0&#10;vfCWzrtQiQhhn6GCOoQuk9KXNRn0Y9sRR+/XOoMhSldJ7fAS4aaVL0kylQYbjgs1dvRVU3ncnYwC&#10;Rx+DHIqButUmPfXDTyEP20Kpp1H/OQcRqA//4b/2Rit4e3+dTeB+J1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W05OxgAAAN4AAAAPAAAAAAAAAAAAAAAAAJcCAABkcnMv&#10;ZG93bnJldi54bWxQSwUGAAAAAAQABAD1AAAAigMAAAAA&#10;" fillcolor="#bfb1d0 [1623]" strokecolor="#795d9b [3047]">
                    <v:fill color2="#ece7f1 [503]" rotate="t" colors="0 #c9b5e8;22938f #d9cbee;1 #f0eaf9" type="gradient"/>
                    <v:shadow on="t" opacity="24903f" mv:blur="40000f" origin=",.5" offset="0,20000emu"/>
                  </v:oval>
                  <v:oval id="Oval 57386" o:spid="_x0000_s1063"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LMcxwAA&#10;AN4AAAAPAAAAZHJzL2Rvd25yZXYueG1sRI/RasJAFETfC/7DcgXf6saGakhdRYpi3tom/YBr9jYb&#10;mr0bsqtGv75bKPRxmJkzzHo72k5caPCtYwWLeQKCuHa65UbBZ3V4zED4gKyxc0wKbuRhu5k8rDHX&#10;7sofdClDIyKEfY4KTAh9LqWvDVn0c9cTR+/LDRZDlEMj9YDXCLedfEqSpbTYclww2NOrofq7PFsF&#10;4f7GRXWz++MqLU7Z6X7s3ttUqdl03L2ACDSG//Bfu9AKnldptoTfO/EK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dCzHM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7387" o:spid="_x0000_s1064"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dA5xQAA&#10;AN4AAAAPAAAAZHJzL2Rvd25yZXYueG1sRI9Pi8IwFMTvgt8hPMHbmrri6naNsiiCV//A0tujedt2&#10;t3kpSdTaT28EweMwM79hFqvW1OJCzleWFYxHCQji3OqKCwWn4/ZtDsIHZI21ZVJwIw+rZb+3wFTb&#10;K+/pcgiFiBD2KSooQ2hSKX1ekkE/sg1x9H6tMxiidIXUDq8Rbmr5niQf0mDFcaHEhtYl5f+Hs1Hg&#10;6LOTXdZRs9mNz233k8m/fabUcNB+f4EI1IZX+NneaQXT2WQ+g8edeAX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J0Dn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57388" o:spid="_x0000_s1065"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kRLwgAA&#10;AN4AAAAPAAAAZHJzL2Rvd25yZXYueG1sRE/LisIwFN0L/kO4A7PTVEXHqUYRZcCtDxi6uzR32jrN&#10;TUmi1n69WQguD+e9XLemFjdyvrKsYDRMQBDnVldcKDiffgZzED4ga6wtk4IHeViv+r0lptre+UC3&#10;YyhEDGGfooIyhCaV0uclGfRD2xBH7s86gyFCV0jt8B7DTS3HSTKTBiuODSU2tC0p/z9ejQJH353s&#10;so6a3X50bbvfTF4OmVKfH+1mASJQG97il3uvFUy/JvO4N96JV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WREvCAAAA3gAAAA8AAAAAAAAAAAAAAAAAlwIAAGRycy9kb3du&#10;cmV2LnhtbFBLBQYAAAAABAAEAPUAAACGAwAAAAA=&#10;" fillcolor="#bfb1d0 [1623]" strokecolor="#795d9b [3047]">
                    <v:fill color2="#ece7f1 [503]" rotate="t" colors="0 #c9b5e8;22938f #d9cbee;1 #f0eaf9" type="gradient"/>
                    <v:shadow on="t" opacity="24903f" mv:blur="40000f" origin=",.5" offset="0,20000emu"/>
                  </v:oval>
                </v:group>
                <v:group id="Group 58225" o:spid="_x0000_s1066" style="position:absolute;left:3657600;top:10287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WC3xdxwAAAN4A&#10;AAAPAAAAAAAAAAAAAAAAAKkCAABkcnMvZG93bnJldi54bWxQSwUGAAAAAAQABAD6AAAAnQMAAAAA&#10;">
                  <v:roundrect id="Rounded Rectangle 57390" o:spid="_x0000_s1067"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tuvxQAA&#10;AN4AAAAPAAAAZHJzL2Rvd25yZXYueG1sRI/NagIxFIX3Bd8hXMFdzdjWWseJUioFwW6qpevL5DoZ&#10;ndwMSUZHn94sCl0ezh9fseptI87kQ+1YwWScgSAuna65UvCz/3x8AxEissbGMSm4UoDVcvBQYK7d&#10;hb/pvIuVSCMcclRgYmxzKUNpyGIYu5Y4eQfnLcYkfSW1x0sat418yrJXabHm9GCwpQ9D5WnXWQUB&#10;8fgy24ap+V37nrb72/Wruyk1GvbvCxCR+vgf/mtvtILp7HmeABJOQg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W26/FAAAA3gAAAA8AAAAAAAAAAAAAAAAAlwIAAGRycy9k&#10;b3ducmV2LnhtbFBLBQYAAAAABAAEAPUAAACJAwAAAAA=&#10;" fillcolor="#a7bfde [1620]" strokecolor="#4579b8 [3044]">
                    <v:fill color2="#e4ecf5 [500]" rotate="t" colors="0 #a3c4ff;22938f #bfd5ff;1 #e5eeff" type="gradient"/>
                    <v:shadow on="t" opacity="24903f" mv:blur="40000f" origin=",.5" offset="0,20000emu"/>
                  </v:roundrect>
                  <v:oval id="Oval 57391" o:spid="_x0000_s1068"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L21xwAA&#10;AN4AAAAPAAAAZHJzL2Rvd25yZXYueG1sRI/NasMwEITvhbyD2EBvjZyaNqkbJYSSYt+anz7Axtra&#10;JtbKWEr88/RVoZDjMDPfMKtNb2pxo9ZVlhXMZxEI4tzqigsF36fPpyUI55E11pZJwUAONuvJwwoT&#10;bTs+0O3oCxEg7BJUUHrfJFK6vCSDbmYb4uD92NagD7ItpG6xC3BTy+coepUGKw4LJTb0UVJ+OV6N&#10;Aj9+cXYazC5dxNl5eR7Tel/FSj1O++07CE+9v4f/25lW8LKI3+bwdydcAb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C9tc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7393" o:spid="_x0000_s1069"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oZZxQAA&#10;AN4AAAAPAAAAZHJzL2Rvd25yZXYueG1sRI/disIwFITvhX2HcBa803Qt/lWjLKLYO13dBzg2Z9uy&#10;zUlpolaf3giCl8PMfMPMl62pxIUaV1pW8NWPQBBnVpecK/g9bnoTEM4ja6wsk4IbOVguPjpzTLS9&#10;8g9dDj4XAcIuQQWF93UipcsKMuj6tiYO3p9tDPogm1zqBq8Bbio5iKKRNFhyWCiwplVB2f/hbBT4&#10;+47T482st+M4PU1O9221L2Olup/t9wyEp9a/w692qhUMx/E0huedcAX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hln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7392" o:spid="_x0000_s1070"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V8xQAA&#10;AN4AAAAPAAAAZHJzL2Rvd25yZXYueG1sRI9Pi8IwFMTvgt8hPGFvmuqirl2jyC4LXv0D0tujedt2&#10;bV5KErXbT28EweMwM79hluvW1OJKzleWFYxHCQji3OqKCwXHw8/wA4QPyBpry6TgnzysV/3eElNt&#10;b7yj6z4UIkLYp6igDKFJpfR5SQb9yDbE0fu1zmCI0hVSO7xFuKnlJElm0mDFcaHEhr5Kys/7i1Hg&#10;aNHJLuuo+d6OL213yuTfLlPqbdBuPkEEasMr/GxvtYLp/H0xgcedeAX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n5Xz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57394" o:spid="_x0000_s1071"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x4txwAA&#10;AN4AAAAPAAAAZHJzL2Rvd25yZXYueG1sRI/BbsIwEETvSP0Hayv1Vpw20EAagxBqRW600A/YxEsS&#10;NV5HsQuBr8dIlTiOZuaNJlsOphVH6l1jWcHLOAJBXFrdcKXgZ//5PAPhPLLG1jIpOJOD5eJhlGGq&#10;7Ym/6bjzlQgQdikqqL3vUildWZNBN7YdcfAOtjfog+wrqXs8Bbhp5WsUvUmDDYeFGjta11T+7v6M&#10;An/Zcr4/m49NEufFrLhs2q8mVurpcVi9g/A0+Hv4v51rBdMknk/gdidcAbm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5ceLc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7395" o:spid="_x0000_s1072"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n0IxQAA&#10;AN4AAAAPAAAAZHJzL2Rvd25yZXYueG1sRI9Pa8JAFMTvQr/D8oTezEaL/1JXKZaCV21Bcntkn0lq&#10;9m3YXTXm07uFgsdhZn7DrDadacSVnK8tKxgnKQjiwuqaSwU/31+jBQgfkDU2lknBnTxs1i+DFWba&#10;3nhP10MoRYSwz1BBFUKbSemLigz6xLbE0TtZZzBE6UqpHd4i3DRykqYzabDmuFBhS9uKivPhYhQ4&#10;Wvayz3tqP3fjS9cfc/m7z5V6HXYf7yACdeEZ/m/vtILp/G05hb878QrI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OfQj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group>
                <w10:wrap type="through"/>
              </v:group>
            </w:pict>
          </mc:Fallback>
        </mc:AlternateContent>
      </w:r>
      <w:r>
        <w:rPr>
          <w:noProof/>
          <w:lang w:val="en-US"/>
        </w:rPr>
        <mc:AlternateContent>
          <mc:Choice Requires="wpg">
            <w:drawing>
              <wp:anchor distT="0" distB="0" distL="114300" distR="114300" simplePos="0" relativeHeight="252068864" behindDoc="0" locked="0" layoutInCell="1" allowOverlap="1" wp14:anchorId="46E00808" wp14:editId="346B8923">
                <wp:simplePos x="0" y="0"/>
                <wp:positionH relativeFrom="column">
                  <wp:posOffset>1371600</wp:posOffset>
                </wp:positionH>
                <wp:positionV relativeFrom="paragraph">
                  <wp:posOffset>1090930</wp:posOffset>
                </wp:positionV>
                <wp:extent cx="2743200" cy="2057400"/>
                <wp:effectExtent l="50800" t="25400" r="76200" b="101600"/>
                <wp:wrapThrough wrapText="bothSides">
                  <wp:wrapPolygon edited="0">
                    <wp:start x="14800" y="-267"/>
                    <wp:lineTo x="9800" y="-267"/>
                    <wp:lineTo x="9800" y="3733"/>
                    <wp:lineTo x="-400" y="4000"/>
                    <wp:lineTo x="-400" y="12000"/>
                    <wp:lineTo x="0" y="12533"/>
                    <wp:lineTo x="13600" y="16800"/>
                    <wp:lineTo x="3000" y="16800"/>
                    <wp:lineTo x="3200" y="22400"/>
                    <wp:lineTo x="18400" y="22400"/>
                    <wp:lineTo x="18800" y="21067"/>
                    <wp:lineTo x="22000" y="17067"/>
                    <wp:lineTo x="22000" y="10933"/>
                    <wp:lineTo x="19600" y="9867"/>
                    <wp:lineTo x="11200" y="8267"/>
                    <wp:lineTo x="19000" y="8267"/>
                    <wp:lineTo x="22000" y="7200"/>
                    <wp:lineTo x="22000" y="2933"/>
                    <wp:lineTo x="21600" y="533"/>
                    <wp:lineTo x="21200" y="-267"/>
                    <wp:lineTo x="14800" y="-267"/>
                  </wp:wrapPolygon>
                </wp:wrapThrough>
                <wp:docPr id="58221" name="Group 58221"/>
                <wp:cNvGraphicFramePr/>
                <a:graphic xmlns:a="http://schemas.openxmlformats.org/drawingml/2006/main">
                  <a:graphicData uri="http://schemas.microsoft.com/office/word/2010/wordprocessingGroup">
                    <wpg:wgp>
                      <wpg:cNvGrpSpPr/>
                      <wpg:grpSpPr>
                        <a:xfrm>
                          <a:off x="0" y="0"/>
                          <a:ext cx="2743200" cy="2057400"/>
                          <a:chOff x="0" y="0"/>
                          <a:chExt cx="2743200" cy="2057400"/>
                        </a:xfrm>
                      </wpg:grpSpPr>
                      <wpg:grpSp>
                        <wpg:cNvPr id="57415" name="Group 57415"/>
                        <wpg:cNvGrpSpPr/>
                        <wpg:grpSpPr>
                          <a:xfrm>
                            <a:off x="457200" y="1943100"/>
                            <a:ext cx="1828800" cy="114300"/>
                            <a:chOff x="0" y="0"/>
                            <a:chExt cx="1828800" cy="114300"/>
                          </a:xfrm>
                        </wpg:grpSpPr>
                        <wps:wsp>
                          <wps:cNvPr id="57412" name="Straight Connector 57412"/>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13" name="Straight Connector 57413"/>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414" name="Straight Connector 57414"/>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57426" name="Left-Up Arrow 57426"/>
                        <wps:cNvSpPr/>
                        <wps:spPr>
                          <a:xfrm rot="8100000">
                            <a:off x="1028700" y="342900"/>
                            <a:ext cx="914400" cy="91440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218" name="Group 58218"/>
                        <wpg:cNvGrpSpPr/>
                        <wpg:grpSpPr>
                          <a:xfrm>
                            <a:off x="0" y="457200"/>
                            <a:ext cx="914400" cy="685800"/>
                            <a:chOff x="0" y="0"/>
                            <a:chExt cx="914400" cy="685800"/>
                          </a:xfrm>
                        </wpg:grpSpPr>
                        <wps:wsp>
                          <wps:cNvPr id="57373" name="Rounded Rectangle 57373"/>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48" name="Oval 4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1" name="Oval 51"/>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0" name="Oval 50"/>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2" name="Oval 52"/>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3" name="Oval 53"/>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4" name="Oval 54"/>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g:grpSp>
                      <wpg:grpSp>
                        <wpg:cNvPr id="58219" name="Group 58219"/>
                        <wpg:cNvGrpSpPr/>
                        <wpg:grpSpPr>
                          <a:xfrm>
                            <a:off x="1828800" y="0"/>
                            <a:ext cx="914400" cy="685800"/>
                            <a:chOff x="0" y="0"/>
                            <a:chExt cx="914400" cy="685800"/>
                          </a:xfrm>
                        </wpg:grpSpPr>
                        <wps:wsp>
                          <wps:cNvPr id="57" name="Rounded Rectangle 57"/>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8" name="Oval 5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60" name="Oval 60"/>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9" name="Oval 59"/>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61" name="Oval 61"/>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62" name="Oval 62"/>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63" name="Oval 63"/>
                          <wps:cNvSpPr/>
                          <wps:spPr>
                            <a:xfrm>
                              <a:off x="5715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58220" name="Group 58220"/>
                        <wpg:cNvGrpSpPr/>
                        <wpg:grpSpPr>
                          <a:xfrm>
                            <a:off x="1828800" y="1028700"/>
                            <a:ext cx="914400" cy="685800"/>
                            <a:chOff x="0" y="0"/>
                            <a:chExt cx="914400" cy="685800"/>
                          </a:xfrm>
                        </wpg:grpSpPr>
                        <wps:wsp>
                          <wps:cNvPr id="18433" name="Rounded Rectangle 18433"/>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18436" name="Oval 18436"/>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18438" name="Oval 18438"/>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18437" name="Oval 18437"/>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18439" name="Oval 18439"/>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18440" name="Oval 18440"/>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wgp>
                  </a:graphicData>
                </a:graphic>
              </wp:anchor>
            </w:drawing>
          </mc:Choice>
          <mc:Fallback>
            <w:pict>
              <v:group id="Group 58221" o:spid="_x0000_s1026" style="position:absolute;margin-left:108pt;margin-top:85.9pt;width:3in;height:162pt;z-index:252068864" coordsize="27432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">
                <v:group id="Group 57415" o:spid="_x0000_s1027" style="position:absolute;left:4572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z7/xMxwAAAN4A&#10;AAAPAAAAAAAAAAAAAAAAAKkCAABkcnMvZG93bnJldi54bWxQSwUGAAAAAAQABAD6AAAAnQMAAAAA&#10;">
                  <v:line id="Straight Connector 57412" o:spid="_x0000_s1028"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WIg8UAAADeAAAADwAAAGRycy9kb3ducmV2LnhtbESPT2sCMRTE70K/Q3gFb5pVrG23RhFB&#10;8LTgP3p9JK+bpZuXdRN17ac3gtDjMDO/YWaLztXiQm2oPCsYDTMQxNqbiksFh/168AEiRGSDtWdS&#10;cKMAi/lLb4a58Vfe0mUXS5EgHHJUYGNscimDtuQwDH1DnLwf3zqMSbalNC1eE9zVcpxlU+mw4rRg&#10;saGVJf27OzsF+vBdHk9LLrb7z6P+w8IUzhql+q/d8gtEpC7+h5/tjVHw9j4ZjeFxJ10B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HWIg8UAAADeAAAADwAAAAAAAAAA&#10;AAAAAAChAgAAZHJzL2Rvd25yZXYueG1sUEsFBgAAAAAEAAQA+QAAAJMDAAAAAA==&#10;" strokecolor="#4f81bd [3204]" strokeweight="2pt">
                    <v:shadow on="t" opacity="24903f" mv:blur="40000f" origin=",.5" offset="0,20000emu"/>
                  </v:line>
                  <v:line id="Straight Connector 57413" o:spid="_x0000_s1029"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ktGMYAAADeAAAADwAAAGRycy9kb3ducmV2LnhtbESPT2sCMRTE7wW/Q3hCbzVrtVVXo4hQ&#10;6GnBf3h9JM/N4uZl3aS69dM3hUKPw8z8hlmsOleLG7Wh8qxgOMhAEGtvKi4VHPYfL1MQISIbrD2T&#10;gm8KsFr2nhaYG3/nLd12sRQJwiFHBTbGJpcyaEsOw8A3xMk7+9ZhTLItpWnxnuCulq9Z9i4dVpwW&#10;LDa0saQvuy+nQB9O5fG65mK7nx31AwtTOGuUeu536zmISF38D/+1P42Ct8l4OILfO+kK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5LRjGAAAA3gAAAA8AAAAAAAAA&#10;AAAAAAAAoQIAAGRycy9kb3ducmV2LnhtbFBLBQYAAAAABAAEAPkAAACUAwAAAAA=&#10;" strokecolor="#4f81bd [3204]" strokeweight="2pt">
                    <v:shadow on="t" opacity="24903f" mv:blur="40000f" origin=",.5" offset="0,20000emu"/>
                  </v:line>
                  <v:line id="Straight Connector 57414" o:spid="_x0000_s1030"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C1bMUAAADeAAAADwAAAGRycy9kb3ducmV2LnhtbESPT2sCMRTE74LfITzBm2YV2+pqFCkI&#10;PS34D6+P5LlZ3Lysm1S3/fRNodDjMDO/YVabztXiQW2oPCuYjDMQxNqbiksFp+NuNAcRIrLB2jMp&#10;+KIAm3W/t8Lc+Cfv6XGIpUgQDjkqsDE2uZRBW3IYxr4hTt7Vtw5jkm0pTYvPBHe1nGbZq3RYcVqw&#10;2NC7JX07fDoF+nQpz/ctF/vj4qy/sTCFs0ap4aDbLkFE6uJ/+K/9YRS8vM0mM/i9k66AX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C1bMUAAADeAAAADwAAAAAAAAAA&#10;AAAAAAChAgAAZHJzL2Rvd25yZXYueG1sUEsFBgAAAAAEAAQA+QAAAJMDAAAAAA==&#10;" strokecolor="#4f81bd [3204]" strokeweight="2pt">
                    <v:shadow on="t" opacity="24903f" mv:blur="40000f" origin=",.5" offset="0,20000emu"/>
                  </v:line>
                </v:group>
                <v:shape id="Left-Up Arrow 57426" o:spid="_x0000_s1031" style="position:absolute;left:1028700;top:342900;width:914400;height:914400;rotation:135;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f40xgAA&#10;AN4AAAAPAAAAZHJzL2Rvd25yZXYueG1sRI9BawIxFITvgv8hvII3zVarla1RVBAEQXDbg8fXzetm&#10;afKybKKu/74RhB6HmfmGWaw6Z8WV2lB7VvA6ykAQl17XXCn4+twN5yBCRNZoPZOCOwVYLfu9Beba&#10;3/hE1yJWIkE45KjAxNjkUobSkMMw8g1x8n586zAm2VZSt3hLcGflOMtm0mHNacFgQ1tD5W9xcQr2&#10;O9mccGrtxFBdfB8um/Ox2yg1eOnWHyAidfE//GzvtYLp+9t4Bo876Qr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ff40xgAAAN4AAAAPAAAAAAAAAAAAAAAAAJcCAABkcnMv&#10;ZG93bnJldi54bWxQSwUGAAAAAAQABAD1AAAAigMAAAAA&#10;" path="m0,685800l228600,457200,228600,571500,571500,571500,571500,228600,457200,228600,685800,,914400,228600,800100,228600,800100,800100,228600,800100,228600,914400,,685800xe" fillcolor="#a7bfde [1620]" strokecolor="#4579b8 [3044]">
                  <v:fill color2="#e4ecf5 [500]" rotate="t" colors="0 #a3c4ff;22938f #bfd5ff;1 #e5eeff" type="gradient"/>
                  <v:shadow on="t" opacity="24903f" mv:blur="40000f" origin=",.5" offset="0,20000emu"/>
                  <v:path arrowok="t" o:connecttype="custom" o:connectlocs="0,685800;228600,457200;228600,571500;571500,571500;571500,228600;457200,228600;685800,0;914400,228600;800100,228600;800100,800100;228600,800100;228600,914400;0,685800" o:connectangles="0,0,0,0,0,0,0,0,0,0,0,0,0"/>
                </v:shape>
                <v:group id="Group 58218" o:spid="_x0000_s1032" style="position:absolute;top:4572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ZmGX7DAAAA3gAAAA8A&#10;AAAAAAAAAAAAAAAAqQIAAGRycy9kb3ducmV2LnhtbFBLBQYAAAAABAAEAPoAAACZAwAAAAA=&#10;">
                  <v:roundrect id="Rounded Rectangle 57373" o:spid="_x0000_s1033"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KMixgAA&#10;AN4AAAAPAAAAZHJzL2Rvd25yZXYueG1sRI9PawIxFMTvBb9DeIK3mrVWt2yNIpVCQS/+oefH5nWz&#10;unlZkqirn74RCj0OM/MbZrbobCMu5EPtWMFomIEgLp2uuVJw2H8+v4EIEVlj45gU3CjAYt57mmGh&#10;3ZW3dNnFSiQIhwIVmBjbQspQGrIYhq4lTt6P8xZjkr6S2uM1wW0jX7JsKi3WnBYMtvRhqDztzlZB&#10;QDy+5uswMd8r39F6f79tznelBv1u+Q4iUhf/w3/tL61gko/zMTzupCs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iKMixgAAAN4AAAAPAAAAAAAAAAAAAAAAAJcCAABkcnMv&#10;ZG93bnJldi54bWxQSwUGAAAAAAQABAD1AAAAigMAAAAA&#10;" fillcolor="#a7bfde [1620]" strokecolor="#4579b8 [3044]">
                    <v:fill color2="#e4ecf5 [500]" rotate="t" colors="0 #a3c4ff;22938f #bfd5ff;1 #e5eeff" type="gradient"/>
                    <v:shadow on="t" opacity="24903f" mv:blur="40000f" origin=",.5" offset="0,20000emu"/>
                  </v:roundrect>
                  <v:oval id="Oval 48" o:spid="_x0000_s1034"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R/uvgAA&#10;ANsAAAAPAAAAZHJzL2Rvd25yZXYueG1sRE/LqsIwEN1f8B/CCO6uqQ9UqlFEFLvz+QFjM7bFZlKa&#10;qNWvNwvB5eG8Z4vGlOJBtSssK+h1IxDEqdUFZwrOp83/BITzyBpLy6TgRQ4W89bfDGNtn3ygx9Fn&#10;IoSwi1FB7n0VS+nSnAy6rq2IA3e1tUEfYJ1JXeMzhJtS9qNoJA0WHBpyrGiVU3o73o0C/95xcnqZ&#10;9XY8SC6Ty3tb7ouBUp12s5yC8NT4n/jrTrSCYRgbvoQf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gkf7r4AAADbAAAADwAAAAAAAAAAAAAAAACXAgAAZHJzL2Rvd25yZXYu&#10;eG1sUEsFBgAAAAAEAAQA9QAAAIIDAAAAAA==&#10;" fillcolor="#cdddac [1622]" strokecolor="#94b64e [3046]">
                    <v:fill color2="#f0f4e6 [502]" rotate="t" colors="0 #dafda7;22938f #e4fdc2;1 #f5ffe6" type="gradient"/>
                    <v:shadow on="t" opacity="24903f" mv:blur="40000f" origin=",.5" offset="0,20000emu"/>
                  </v:oval>
                  <v:oval id="Oval 51" o:spid="_x0000_s1035"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iCuxAAA&#10;ANsAAAAPAAAAZHJzL2Rvd25yZXYueG1sRI/RasJAFETfBf9huYW+1Y2VVkmzipQW81ZN/ICb7G0S&#10;mr0bstsk+vXdguDjMDNnmGQ3mVYM1LvGsoLlIgJBXFrdcKXgnH8+bUA4j6yxtUwKLuRgt53PEoy1&#10;HflEQ+YrESDsYlRQe9/FUrqyJoNuYTvi4H3b3qAPsq+k7nEMcNPK5yh6lQYbDgs1dvReU/mT/RoF&#10;/vrFaX4xH4f1Ki02xfXQHpuVUo8P0/4NhKfJ38O3dqoVvCzh/0v4AX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ogrsQAAADb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0" o:spid="_x0000_s1036"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oU1vgAA&#10;ANsAAAAPAAAAZHJzL2Rvd25yZXYueG1sRE/LqsIwEN1f8B/CCO6uqYoPqlFEFLvz+QFjM7bFZlKa&#10;qNWvNwvB5eG8Z4vGlOJBtSssK+h1IxDEqdUFZwrOp83/BITzyBpLy6TgRQ4W89bfDGNtn3ygx9Fn&#10;IoSwi1FB7n0VS+nSnAy6rq2IA3e1tUEfYJ1JXeMzhJtS9qNoJA0WHBpyrGiVU3o73o0C/95xcnqZ&#10;9XY8SC6Ty3tb7ouBUp12s5yC8NT4n/jrTrSCYVgfvoQf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aaFNb4AAADbAAAADwAAAAAAAAAAAAAAAACXAgAAZHJzL2Rvd25yZXYu&#10;eG1sUEsFBgAAAAAEAAQA9QAAAIIDAAAAAA==&#10;" fillcolor="#cdddac [1622]" strokecolor="#94b64e [3046]">
                    <v:fill color2="#f0f4e6 [502]" rotate="t" colors="0 #dafda7;22938f #e4fdc2;1 #f5ffe6" type="gradient"/>
                    <v:shadow on="t" opacity="24903f" mv:blur="40000f" origin=",.5" offset="0,20000emu"/>
                  </v:oval>
                  <v:oval id="Oval 52" o:spid="_x0000_s1037"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L7ZwwAA&#10;ANsAAAAPAAAAZHJzL2Rvd25yZXYueG1sRI/disIwFITvF3yHcATvNFVZldooIiv2zvXnAU6bY1ts&#10;TkqT1erTb4SFvRxm5hsmWXemFndqXWVZwXgUgSDOra64UHA574YLEM4ja6wtk4InOViveh8Jxto+&#10;+Ej3ky9EgLCLUUHpfRNL6fKSDLqRbYiDd7WtQR9kW0jd4iPATS0nUTSTBisOCyU2tC0pv51+jAL/&#10;OnB6fpqv/XyaZovsta+/q6lSg363WYLw1Pn/8F871Qo+J/D+En6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OL7ZwwAAANsAAAAPAAAAAAAAAAAAAAAAAJcCAABkcnMvZG93&#10;bnJldi54bWxQSwUGAAAAAAQABAD1AAAAhwMAAAAA&#10;" fillcolor="#cdddac [1622]" strokecolor="#94b64e [3046]">
                    <v:fill color2="#f0f4e6 [502]" rotate="t" colors="0 #dafda7;22938f #e4fdc2;1 #f5ffe6" type="gradient"/>
                    <v:shadow on="t" opacity="24903f" mv:blur="40000f" origin=",.5" offset="0,20000emu"/>
                  </v:oval>
                  <v:oval id="Oval 53" o:spid="_x0000_s1038"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BtCxAAA&#10;ANsAAAAPAAAAZHJzL2Rvd25yZXYueG1sRI/RasJAFETfC/2H5Qp9qxsNthJdQxGLeWurfsA1e02C&#10;2bshu8YkX+8WCn0cZuYMs057U4uOWldZVjCbRiCIc6srLhScjp+vSxDOI2usLZOCgRykm+enNSba&#10;3vmHuoMvRICwS1BB6X2TSOnykgy6qW2Ig3exrUEfZFtI3eI9wE0t51H0Jg1WHBZKbGhbUn493IwC&#10;P35xdhzMbv8eZ+fledzX31Ws1Muk/1iB8NT7//BfO9MKFjH8fgk/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QbQsQAAADb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4" o:spid="_x0000_s1039"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YM2wwAA&#10;ANsAAAAPAAAAZHJzL2Rvd25yZXYueG1sRI/disIwFITvF3yHcATv1tTfla5RRBR7p9Z9gGNzti02&#10;J6WJWn16Iyzs5TAz3zDzZWsqcaPGlZYVDPoRCOLM6pJzBT+n7ecMhPPIGivLpOBBDpaLzsccY23v&#10;fKRb6nMRIOxiVFB4X8dSuqwgg65va+Lg/drGoA+yyaVu8B7gppLDKJpKgyWHhQJrWheUXdKrUeCf&#10;e05OD7PZfY2S8+z83FWHcqRUr9uuvkF4av1/+K+daAWTMby/hB8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nYM2wwAAANsAAAAPAAAAAAAAAAAAAAAAAJcCAABkcnMvZG93&#10;bnJldi54bWxQSwUGAAAAAAQABAD1AAAAhwMAAAAA&#10;" fillcolor="#cdddac [1622]" strokecolor="#94b64e [3046]">
                    <v:fill color2="#f0f4e6 [502]" rotate="t" colors="0 #dafda7;22938f #e4fdc2;1 #f5ffe6" type="gradient"/>
                    <v:shadow on="t" opacity="24903f" mv:blur="40000f" origin=",.5" offset="0,20000emu"/>
                  </v:oval>
                </v:group>
                <v:group id="Group 58219" o:spid="_x0000_s1040" style="position:absolute;left:18288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KrzlxwAAAN4A&#10;AAAPAAAAAAAAAAAAAAAAAKkCAABkcnMvZG93bnJldi54bWxQSwUGAAAAAAQABAD6AAAAnQMAAAAA&#10;">
                  <v:roundrect id="Rounded Rectangle 57" o:spid="_x0000_s1041"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7EwgAA&#10;ANsAAAAPAAAAZHJzL2Rvd25yZXYueG1sRI9BawIxFITvQv9DeIXeNKtUV1ajiFIo6EUtPT82r5ut&#10;m5clibr6602h4HGYmW+Y+bKzjbiQD7VjBcNBBoK4dLrmSsHX8aM/BREissbGMSm4UYDl4qU3x0K7&#10;K+/pcoiVSBAOBSowMbaFlKE0ZDEMXEucvB/nLcYkfSW1x2uC20aOsmwiLdacFgy2tDZUng5nqyAg&#10;/r7n2zA23xvf0fZ4v+3Od6XeXrvVDESkLj7D/+1PrWCcw9+X9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TsTCAAAA2wAAAA8AAAAAAAAAAAAAAAAAlwIAAGRycy9kb3du&#10;cmV2LnhtbFBLBQYAAAAABAAEAPUAAACGAwAAAAA=&#10;" fillcolor="#a7bfde [1620]" strokecolor="#4579b8 [3044]">
                    <v:fill color2="#e4ecf5 [500]" rotate="t" colors="0 #a3c4ff;22938f #bfd5ff;1 #e5eeff" type="gradient"/>
                    <v:shadow on="t" opacity="24903f" mv:blur="40000f" origin=",.5" offset="0,20000emu"/>
                  </v:roundrect>
                  <v:oval id="Oval 58" o:spid="_x0000_s1042"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0IkzvgAA&#10;ANsAAAAPAAAAZHJzL2Rvd25yZXYueG1sRE/LqsIwEN1f8B/CCO6uqYoPqlFEFLvz+QFjM7bFZlKa&#10;qNWvNwvB5eG8Z4vGlOJBtSssK+h1IxDEqdUFZwrOp83/BITzyBpLy6TgRQ4W89bfDGNtn3ygx9Fn&#10;IoSwi1FB7n0VS+nSnAy6rq2IA3e1tUEfYJ1JXeMzhJtS9qNoJA0WHBpyrGiVU3o73o0C/95xcnqZ&#10;9XY8SC6Ty3tb7ouBUp12s5yC8NT4n/jrTrSCYRgbvoQf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9CJM74AAADbAAAADwAAAAAAAAAAAAAAAACXAgAAZHJzL2Rvd25yZXYu&#10;eG1sUEsFBgAAAAAEAAQA9QAAAIIDAAAAAA==&#10;" fillcolor="#cdddac [1622]" strokecolor="#94b64e [3046]">
                    <v:fill color2="#f0f4e6 [502]" rotate="t" colors="0 #dafda7;22938f #e4fdc2;1 #f5ffe6" type="gradient"/>
                    <v:shadow on="t" opacity="24903f" mv:blur="40000f" origin=",.5" offset="0,20000emu"/>
                  </v:oval>
                  <v:oval id="Oval 60" o:spid="_x0000_s1043"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k+IvAAA&#10;ANsAAAAPAAAAZHJzL2Rvd25yZXYueG1sRE9LCsIwEN0L3iGM4E5TFVSqUUQUu/N7gLEZ22IzKU3U&#10;6unNQnD5eP/5sjGleFLtCssKBv0IBHFqdcGZgst525uCcB5ZY2mZFLzJwXLRbs0x1vbFR3qefCZC&#10;CLsYFeTeV7GULs3JoOvbijhwN1sb9AHWmdQ1vkK4KeUwisbSYMGhIceK1jml99PDKPCfPSfnt9ns&#10;JqPkOr1+duWhGCnV7TSrGQhPjf+Lf+5EKxiH9eFL+AFy8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fKT4i8AAAA2wAAAA8AAAAAAAAAAAAAAAAAlwIAAGRycy9kb3ducmV2Lnht&#10;bFBLBQYAAAAABAAEAPUAAACAAwAAAAA=&#10;" fillcolor="#cdddac [1622]" strokecolor="#94b64e [3046]">
                    <v:fill color2="#f0f4e6 [502]" rotate="t" colors="0 #dafda7;22938f #e4fdc2;1 #f5ffe6" type="gradient"/>
                    <v:shadow on="t" opacity="24903f" mv:blur="40000f" origin=",.5" offset="0,20000emu"/>
                  </v:oval>
                  <v:oval id="Oval 59" o:spid="_x0000_s1044"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Ej/wgAA&#10;ANsAAAAPAAAAZHJzL2Rvd25yZXYueG1sRI9Pi8IwFMTvwn6H8IS9aaqwi61GkZUFr/4B6e3RPNtq&#10;81KSqN1++o0geBxm5jfMYtWZRtzJ+dqygsk4AUFcWF1zqeB4+B3NQPiArLGxTAr+yMNq+TFYYKbt&#10;g3d034dSRAj7DBVUIbSZlL6oyKAf25Y4emfrDIYoXSm1w0eEm0ZOk+RbGqw5LlTY0k9FxXV/Mwoc&#10;pb3s857azXZy6/pTLi+7XKnPYbeegwjUhXf41d5qBV8pPL/EH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USP/CAAAA2wAAAA8AAAAAAAAAAAAAAAAAlwIAAGRycy9kb3du&#10;cmV2LnhtbFBLBQYAAAAABAAEAPUAAACGAwAAAAA=&#10;" fillcolor="#bfb1d0 [1623]" strokecolor="#795d9b [3047]">
                    <v:fill color2="#ece7f1 [503]" rotate="t" colors="0 #c9b5e8;22938f #d9cbee;1 #f0eaf9" type="gradient"/>
                    <v:shadow on="t" opacity="24903f" mv:blur="40000f" origin=",.5" offset="0,20000emu"/>
                  </v:oval>
                  <v:oval id="Oval 61" o:spid="_x0000_s1045"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uoTwQAA&#10;ANsAAAAPAAAAZHJzL2Rvd25yZXYueG1sRI/RisIwFETfBf8hXME3TVVwpRpFRLFv7lY/4Npc22Jz&#10;U5qo1a83C4KPw8ycYRar1lTiTo0rLSsYDSMQxJnVJecKTsfdYAbCeWSNlWVS8CQHq2W3s8BY2wf/&#10;0T31uQgQdjEqKLyvYyldVpBBN7Q1cfAutjHog2xyqRt8BLip5DiKptJgyWGhwJo2BWXX9GYU+NeB&#10;k+PTbPc/k+Q8O7/21W85Uarfa9dzEJ5a/w1/2olWMB3B/5fwA+Ty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bqE8EAAADbAAAADwAAAAAAAAAAAAAAAACXAgAAZHJzL2Rvd25y&#10;ZXYueG1sUEsFBgAAAAAEAAQA9QAAAIUDAAAAAA==&#10;" fillcolor="#cdddac [1622]" strokecolor="#94b64e [3046]">
                    <v:fill color2="#f0f4e6 [502]" rotate="t" colors="0 #dafda7;22938f #e4fdc2;1 #f5ffe6" type="gradient"/>
                    <v:shadow on="t" opacity="24903f" mv:blur="40000f" origin=",.5" offset="0,20000emu"/>
                  </v:oval>
                  <v:oval id="Oval 62" o:spid="_x0000_s1046"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BAzwgAA&#10;ANsAAAAPAAAAZHJzL2Rvd25yZXYueG1sRI9Ba8JAFITvBf/D8gRvzUYP0sasIkrBq7ZQcntkn9lo&#10;9m3YXTXNr3cLhR6HmfmGKTeD7cSdfGgdK5hnOQji2umWGwVfnx+vbyBCRNbYOSYFPxRgs568lFho&#10;9+Aj3U+xEQnCoUAFJsa+kDLUhiyGzPXEyTs7bzEm6RupPT4S3HZykedLabHltGCwp52h+nq6WQWe&#10;3kc5ViP1+8P8NozflbwcK6Vm02G7AhFpiP/hv/ZBK1gu4Pd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cEDPCAAAA2wAAAA8AAAAAAAAAAAAAAAAAlwIAAGRycy9kb3du&#10;cmV2LnhtbFBLBQYAAAAABAAEAPUAAACGAwAAAAA=&#10;" fillcolor="#bfb1d0 [1623]" strokecolor="#795d9b [3047]">
                    <v:fill color2="#ece7f1 [503]" rotate="t" colors="0 #c9b5e8;22938f #d9cbee;1 #f0eaf9" type="gradient"/>
                    <v:shadow on="t" opacity="24903f" mv:blur="40000f" origin=",.5" offset="0,20000emu"/>
                  </v:oval>
                  <v:oval id="Oval 63" o:spid="_x0000_s1047"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LWowwAA&#10;ANsAAAAPAAAAZHJzL2Rvd25yZXYueG1sRI9Ba8JAFITvBf/D8oTe6iYtSJu6iigFr0kLktsj+0yi&#10;2bdhd40xv94tFHocZuYbZrUZTScGcr61rCBdJCCIK6tbrhX8fH+9vIPwAVljZ5kU3MnDZj17WmGm&#10;7Y1zGopQiwhhn6GCJoQ+k9JXDRn0C9sTR+9kncEQpauldniLcNPJ1yRZSoMtx4UGe9o1VF2Kq1Hg&#10;6GOSUzlRvz+k13E6lvKcl0o9z8ftJ4hAY/gP/7UPWsHyDX6/x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LWowwAAANsAAAAPAAAAAAAAAAAAAAAAAJcCAABkcnMvZG93&#10;bnJldi54bWxQSwUGAAAAAAQABAD1AAAAhwMAAAAA&#10;" fillcolor="#bfb1d0 [1623]" strokecolor="#795d9b [3047]">
                    <v:fill color2="#ece7f1 [503]" rotate="t" colors="0 #c9b5e8;22938f #d9cbee;1 #f0eaf9" type="gradient"/>
                    <v:shadow on="t" opacity="24903f" mv:blur="40000f" origin=",.5" offset="0,20000emu"/>
                  </v:oval>
                </v:group>
                <v:group id="Group 58220" o:spid="_x0000_s1048" style="position:absolute;left:1828800;top:10287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N/FxAAAAN4AAAAP&#10;AAAAAAAAAAAAAAAAAKkCAABkcnMvZG93bnJldi54bWxQSwUGAAAAAAQABAD6AAAAmgMAAAAA&#10;">
                  <v:roundrect id="Rounded Rectangle 18433" o:spid="_x0000_s1049"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x24HwwAA&#10;AN4AAAAPAAAAZHJzL2Rvd25yZXYueG1sRE9LawIxEL4X/A9hCt402/qorEaRSqGgFx/0PGzGzepm&#10;siRRV399UxB6m4/vObNFa2txJR8qxwre+hkI4sLpiksFh/1XbwIiRGSNtWNScKcAi3nnZYa5djfe&#10;0nUXS5FCOOSowMTY5FKGwpDF0HcNceKOzluMCfpSao+3FG5r+Z5lY2mx4tRgsKFPQ8V5d7EKAuJp&#10;+LEOI/Oz8i2t94/75vJQqvvaLqcgIrXxX/x0f+s0fzIcDODvnXSD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x24HwwAAAN4AAAAPAAAAAAAAAAAAAAAAAJcCAABkcnMvZG93&#10;bnJldi54bWxQSwUGAAAAAAQABAD1AAAAhwMAAAAA&#10;" fillcolor="#a7bfde [1620]" strokecolor="#4579b8 [3044]">
                    <v:fill color2="#e4ecf5 [500]" rotate="t" colors="0 #a3c4ff;22938f #bfd5ff;1 #e5eeff" type="gradient"/>
                    <v:shadow on="t" opacity="24903f" mv:blur="40000f" origin=",.5" offset="0,20000emu"/>
                  </v:roundrect>
                  <v:oval id="Oval 18436" o:spid="_x0000_s1050"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g4ewgAA&#10;AN4AAAAPAAAAZHJzL2Rvd25yZXYueG1sRE/bisIwEH0X/Icwwr5puttFS9coIiv2zesHjM1sW7aZ&#10;lCZq9euNIPg2h3Od6bwztbhQ6yrLCj5HEQji3OqKCwXHw2qYgHAeWWNtmRTcyMF81u9NMdX2yju6&#10;7H0hQgi7FBWU3jeplC4vyaAb2YY4cH+2NegDbAupW7yGcFPLrygaS4MVh4YSG1qWlP/vz0aBv284&#10;O9zM73oSZ6fkdF/X2ypW6mPQLX5AeOr8W/xyZzrMT77jMTzfCT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KDh7CAAAA3gAAAA8AAAAAAAAAAAAAAAAAlwIAAGRycy9kb3du&#10;cmV2LnhtbFBLBQYAAAAABAAEAPUAAACGAwAAAAA=&#10;" fillcolor="#cdddac [1622]" strokecolor="#94b64e [3046]">
                    <v:fill color2="#f0f4e6 [502]" rotate="t" colors="0 #dafda7;22938f #e4fdc2;1 #f5ffe6" type="gradient"/>
                    <v:shadow on="t" opacity="24903f" mv:blur="40000f" origin=",.5" offset="0,20000emu"/>
                  </v:oval>
                  <v:oval id="Oval 18438" o:spid="_x0000_s1051"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T/3xwAA&#10;AN4AAAAPAAAAZHJzL2Rvd25yZXYueG1sRI/NbsJADITvlfoOK1fiVjYQVKKUBVUViNxafh7AZN0k&#10;IuuNsgsEnr4+VOrN1oxnPi9Wg2vVlfrQeDYwGSegiEtvG64MHA+b1wxUiMgWW89k4E4BVsvnpwXm&#10;1t94R9d9rJSEcMjRQB1jl2sdypochrHviEX78b3DKGtfadvjTcJdq6dJ8qYdNiwNNXb0WVN53l+c&#10;gfj44uJwd+vtPC1O2emxbb+b1JjRy/DxDirSEP/Nf9eFFfxslgqvvCMz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k/98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18437" o:spid="_x0000_s1052"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207wwAA&#10;AN4AAAAPAAAAZHJzL2Rvd25yZXYueG1sRE9Li8IwEL4v7H8Is+BtTX2wq9Uooghe1QXpbWjGttpM&#10;ShK19tebhYW9zcf3nPmyNbW4k/OVZQWDfgKCOLe64kLBz3H7OQHhA7LG2jIpeJKH5eL9bY6ptg/e&#10;0/0QChFD2KeooAyhSaX0eUkGfd82xJE7W2cwROgKqR0+Yrip5TBJvqTBimNDiQ2tS8qvh5tR4Gja&#10;yS7rqNnsBre2O2Xyss+U6n20qxmIQG34F/+5dzrOn4xH3/D7TrxB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207wwAAAN4AAAAPAAAAAAAAAAAAAAAAAJcCAABkcnMvZG93&#10;bnJldi54bWxQSwUGAAAAAAQABAD1AAAAhwMAAAAA&#10;" fillcolor="#bfb1d0 [1623]" strokecolor="#795d9b [3047]">
                    <v:fill color2="#ece7f1 [503]" rotate="t" colors="0 #c9b5e8;22938f #d9cbee;1 #f0eaf9" type="gradient"/>
                    <v:shadow on="t" opacity="24903f" mv:blur="40000f" origin=",.5" offset="0,20000emu"/>
                  </v:oval>
                  <v:oval id="Oval 18439" o:spid="_x0000_s1053"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ZpswwAA&#10;AN4AAAAPAAAAZHJzL2Rvd25yZXYueG1sRE/basJAEH0X/IdlBN90oymapq4ixWLevPUDxuw0CWZn&#10;Q3ar0a/vFgTf5nCus1h1phZXal1lWcFkHIEgzq2uuFDwffoaJSCcR9ZYWyYFd3KwWvZ7C0y1vfGB&#10;rkdfiBDCLkUFpfdNKqXLSzLoxrYhDtyPbQ36ANtC6hZvIdzUchpFM2mw4tBQYkOfJeWX469R4B87&#10;zk53s9nO4+ycnB/bel/FSg0H3foDhKfOv8RPd6bD/OQtfof/d8IN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1ZpswwAAAN4AAAAPAAAAAAAAAAAAAAAAAJcCAABkcnMvZG93&#10;bnJldi54bWxQSwUGAAAAAAQABAD1AAAAhwMAAAAA&#10;" fillcolor="#cdddac [1622]" strokecolor="#94b64e [3046]">
                    <v:fill color2="#f0f4e6 [502]" rotate="t" colors="0 #dafda7;22938f #e4fdc2;1 #f5ffe6" type="gradient"/>
                    <v:shadow on="t" opacity="24903f" mv:blur="40000f" origin=",.5" offset="0,20000emu"/>
                  </v:oval>
                  <v:oval id="Oval 18440" o:spid="_x0000_s1054"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YyxQAA&#10;AN4AAAAPAAAAZHJzL2Rvd25yZXYueG1sRI9Ba8JAEIXvhf6HZQre6kaRYlNXKYrgVVuQ3IbsmMRm&#10;Z8PuqjG/vnMQvM0wb95732LVu1ZdKcTGs4HJOANFXHrbcGXg92f7PgcVE7LF1jMZuFOE1fL1ZYG5&#10;9Tfe0/WQKiUmHHM0UKfU5VrHsiaHcew7YrmdfHCYZA2VtgFvYu5aPc2yD+2wYUmosaN1TeXf4eIM&#10;BPoc9FAM1G12k0s/HAt93hfGjN767y9Qifr0FD++d1bqz2czARAcmUE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8hjL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group>
                <w10:wrap type="through"/>
              </v:group>
            </w:pict>
          </mc:Fallback>
        </mc:AlternateContent>
      </w:r>
      <w:r w:rsidR="00C417A8" w:rsidRPr="00951BC4">
        <w:rPr>
          <w:lang w:val="en-US"/>
        </w:rPr>
        <w:br w:type="page"/>
      </w:r>
    </w:p>
    <w:p w14:paraId="39F7312E" w14:textId="15DF1C08" w:rsidR="002F3F28" w:rsidRPr="00951BC4" w:rsidRDefault="00F01655">
      <w:pPr>
        <w:rPr>
          <w:rFonts w:eastAsiaTheme="majorEastAsia" w:cstheme="majorBidi"/>
          <w:bCs/>
          <w:caps/>
          <w:color w:val="0060A9"/>
          <w:sz w:val="36"/>
          <w:szCs w:val="36"/>
          <w:lang w:val="en-US"/>
        </w:rPr>
      </w:pPr>
      <w:r>
        <w:rPr>
          <w:noProof/>
          <w:lang w:val="en-US"/>
        </w:rPr>
        <w:lastRenderedPageBreak/>
        <mc:AlternateContent>
          <mc:Choice Requires="wpg">
            <w:drawing>
              <wp:anchor distT="0" distB="0" distL="114300" distR="114300" simplePos="0" relativeHeight="252102656" behindDoc="0" locked="0" layoutInCell="1" allowOverlap="1" wp14:anchorId="2B432125" wp14:editId="1C78D2EB">
                <wp:simplePos x="0" y="0"/>
                <wp:positionH relativeFrom="column">
                  <wp:posOffset>457200</wp:posOffset>
                </wp:positionH>
                <wp:positionV relativeFrom="paragraph">
                  <wp:posOffset>4229100</wp:posOffset>
                </wp:positionV>
                <wp:extent cx="4696460" cy="1894840"/>
                <wp:effectExtent l="0" t="0" r="2540" b="10160"/>
                <wp:wrapNone/>
                <wp:docPr id="58227" name="Group 58227"/>
                <wp:cNvGraphicFramePr/>
                <a:graphic xmlns:a="http://schemas.openxmlformats.org/drawingml/2006/main">
                  <a:graphicData uri="http://schemas.microsoft.com/office/word/2010/wordprocessingGroup">
                    <wpg:wgp>
                      <wpg:cNvGrpSpPr/>
                      <wpg:grpSpPr>
                        <a:xfrm>
                          <a:off x="0" y="0"/>
                          <a:ext cx="4696460" cy="1894840"/>
                          <a:chOff x="0" y="0"/>
                          <a:chExt cx="4696460" cy="1894840"/>
                        </a:xfrm>
                      </wpg:grpSpPr>
                      <wps:wsp>
                        <wps:cNvPr id="57724" name="Straight Connector 57724"/>
                        <wps:cNvCnPr/>
                        <wps:spPr>
                          <a:xfrm>
                            <a:off x="3086100" y="342900"/>
                            <a:ext cx="1028700" cy="10287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7725" name="Straight Connector 57725"/>
                        <wps:cNvCnPr/>
                        <wps:spPr>
                          <a:xfrm>
                            <a:off x="2857500" y="457200"/>
                            <a:ext cx="3429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7726" name="Straight Connector 57726"/>
                        <wps:cNvCnPr/>
                        <wps:spPr>
                          <a:xfrm flipV="1">
                            <a:off x="2400300" y="457200"/>
                            <a:ext cx="1143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7727" name="Straight Connector 57727"/>
                        <wps:cNvCnPr/>
                        <wps:spPr>
                          <a:xfrm flipV="1">
                            <a:off x="1485900" y="457200"/>
                            <a:ext cx="8001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7728" name="Straight Connector 57728"/>
                        <wps:cNvCnPr/>
                        <wps:spPr>
                          <a:xfrm flipV="1">
                            <a:off x="571500" y="342900"/>
                            <a:ext cx="1600200" cy="1028700"/>
                          </a:xfrm>
                          <a:prstGeom prst="line">
                            <a:avLst/>
                          </a:prstGeom>
                          <a:ln/>
                        </wps:spPr>
                        <wps:style>
                          <a:lnRef idx="2">
                            <a:schemeClr val="accent3"/>
                          </a:lnRef>
                          <a:fillRef idx="0">
                            <a:schemeClr val="accent3"/>
                          </a:fillRef>
                          <a:effectRef idx="1">
                            <a:schemeClr val="accent3"/>
                          </a:effectRef>
                          <a:fontRef idx="minor">
                            <a:schemeClr val="tx1"/>
                          </a:fontRef>
                        </wps:style>
                        <wps:bodyPr/>
                      </wps:wsp>
                      <pic:pic xmlns:pic="http://schemas.openxmlformats.org/drawingml/2006/picture">
                        <pic:nvPicPr>
                          <pic:cNvPr id="58147" name="Picture 58147" descr="MCj02403610000[1]"/>
                          <pic:cNvPicPr>
                            <a:picLocks noChangeAspect="1"/>
                          </pic:cNvPicPr>
                        </pic:nvPicPr>
                        <pic:blipFill>
                          <a:blip r:embed="rId18" cstate="print">
                            <a:alphaModFix amt="50000"/>
                            <a:extLst>
                              <a:ext uri="{28A0092B-C50C-407E-A947-70E740481C1C}">
                                <a14:useLocalDpi xmlns:a14="http://schemas.microsoft.com/office/drawing/2010/main" val="0"/>
                              </a:ext>
                            </a:extLst>
                          </a:blip>
                          <a:srcRect/>
                          <a:stretch>
                            <a:fillRect/>
                          </a:stretch>
                        </pic:blipFill>
                        <pic:spPr bwMode="auto">
                          <a:xfrm>
                            <a:off x="2202180" y="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977" name="Picture 57977"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139" name="Picture 58139"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6520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140" name="Picture 58140"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4310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141" name="Picture 58141"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1084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142" name="Picture 58142"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96360" y="1485900"/>
                            <a:ext cx="800100" cy="40894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58227" o:spid="_x0000_s1026" style="position:absolute;margin-left:36pt;margin-top:333pt;width:369.8pt;height:149.2pt;z-index:252102656" coordsize="4696460,189484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">
                <v:line id="Straight Connector 57724" o:spid="_x0000_s1027" style="position:absolute;visibility:visible;mso-wrap-style:square" from="3086100,342900" to="41148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9vOsUAAADeAAAADwAAAGRycy9kb3ducmV2LnhtbESPT4vCMBTE74LfITxhb5rqrlaqUUQQ&#10;RE/rn4O3R/Nsq81LaaKt334jLHgcZuY3zHzZmlI8qXaFZQXDQQSCOLW64EzB6bjpT0E4j6yxtEwK&#10;XuRgueh25pho2/AvPQ8+EwHCLkEFufdVIqVLczLoBrYiDt7V1gZ9kHUmdY1NgJtSjqJoIg0WHBZy&#10;rGidU3o/PIyCTfwt27OeVHShdD9+PVa7061R6qvXrmYgPLX+E/5vb7WCcRyPfuB9J1wBu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39vOsUAAADeAAAADwAAAAAAAAAA&#10;AAAAAAChAgAAZHJzL2Rvd25yZXYueG1sUEsFBgAAAAAEAAQA+QAAAJMDAAAAAA==&#10;" strokecolor="#9bbb59 [3206]" strokeweight="2pt">
                  <v:shadow on="t" opacity="24903f" mv:blur="40000f" origin=",.5" offset="0,20000emu"/>
                </v:line>
                <v:line id="Straight Connector 57725" o:spid="_x0000_s1028" style="position:absolute;visibility:visible;mso-wrap-style:square" from="2857500,457200" to="32004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PKocUAAADeAAAADwAAAGRycy9kb3ducmV2LnhtbESPQYvCMBSE78L+h/AWvGm6Su1SjSIL&#10;guhJrYe9PZpn293mpTTR1n9vBMHjMDPfMItVb2pxo9ZVlhV8jSMQxLnVFRcKstNm9A3CeWSNtWVS&#10;cCcHq+XHYIGpth0f6Hb0hQgQdikqKL1vUildXpJBN7YNcfAutjXog2wLqVvsAtzUchJFM2mw4rBQ&#10;YkM/JeX/x6tRsEmmsj/rWUO/lO/j+3W9y/46pYaf/XoOwlPv3+FXe6sVxEkyieF5J1wBuX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DPKocUAAADeAAAADwAAAAAAAAAA&#10;AAAAAAChAgAAZHJzL2Rvd25yZXYueG1sUEsFBgAAAAAEAAQA+QAAAJMDAAAAAA==&#10;" strokecolor="#9bbb59 [3206]" strokeweight="2pt">
                  <v:shadow on="t" opacity="24903f" mv:blur="40000f" origin=",.5" offset="0,20000emu"/>
                </v:line>
                <v:line id="Straight Connector 57726" o:spid="_x0000_s1029" style="position:absolute;flip:y;visibility:visible;mso-wrap-style:square" from="2400300,457200" to="25146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dwHscAAADeAAAADwAAAGRycy9kb3ducmV2LnhtbESPUUvDMBSF3wX/Q7iCL2LTDV1HbTbG&#10;mENRhM35fmnu2mpyU5Jsrf/eCIKPh3POdzjVcrRGnMmHzrGCSZaDIK6d7rhRcHh/vJ2DCBFZo3FM&#10;Cr4pwHJxeVFhqd3AOzrvYyMShEOJCtoY+1LKULdkMWSuJ07e0XmLMUnfSO1xSHBr5DTPZ9Jix2mh&#10;xZ7WLdVf+5NV8Hpnjutht3H+Y/t2Uzxvik82L0pdX42rBxCRxvgf/ms/aQX3RTGdwe+ddAXk4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t3AexwAAAN4AAAAPAAAAAAAA&#10;AAAAAAAAAKECAABkcnMvZG93bnJldi54bWxQSwUGAAAAAAQABAD5AAAAlQMAAAAA&#10;" strokecolor="#9bbb59 [3206]" strokeweight="2pt">
                  <v:shadow on="t" opacity="24903f" mv:blur="40000f" origin=",.5" offset="0,20000emu"/>
                </v:line>
                <v:line id="Straight Connector 57727" o:spid="_x0000_s1030" style="position:absolute;flip:y;visibility:visible;mso-wrap-style:square" from="1485900,457200" to="22860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vVhccAAADeAAAADwAAAGRycy9kb3ducmV2LnhtbESPQUsDMRSE74L/ITzBi9isRZuyNi1S&#10;WlFahLZ6f2xed1eTlyVJu+u/N4LgcZiZb5jZYnBWnCnE1rOGu1EBgrjypuVaw/thfTsFEROyQeuZ&#10;NHxThMX88mKGpfE97+i8T7XIEI4lamhS6kopY9WQwzjyHXH2jj44TFmGWpqAfYY7K8dFMZEOW84L&#10;DXa0bKj62p+chu29PS773cqHj+e3G/W6Up9sN1pfXw1PjyASDek//Nd+MRoelBor+L2Tr4C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9WFxwAAAN4AAAAPAAAAAAAA&#10;AAAAAAAAAKECAABkcnMvZG93bnJldi54bWxQSwUGAAAAAAQABAD5AAAAlQMAAAAA&#10;" strokecolor="#9bbb59 [3206]" strokeweight="2pt">
                  <v:shadow on="t" opacity="24903f" mv:blur="40000f" origin=",.5" offset="0,20000emu"/>
                </v:line>
                <v:line id="Straight Connector 57728" o:spid="_x0000_s1031" style="position:absolute;flip:y;visibility:visible;mso-wrap-style:square" from="571500,342900" to="21717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RB98UAAADeAAAADwAAAGRycy9kb3ducmV2LnhtbERPXWvCMBR9F/Yfwh3sZcxU2dZRjSLi&#10;xoYy0M33S3Ntq8lNSTJb/715GPh4ON/TeW+NOJMPjWMFo2EGgrh0uuFKwe/P+9MbiBCRNRrHpOBC&#10;Aeazu8EUC+063tJ5FyuRQjgUqKCOsS2kDGVNFsPQtcSJOzhvMSboK6k9dincGjnOsldpseHUUGNL&#10;y5rK0+7PKtg8m8Oy266c3398P+Zfq/zIZq3Uw32/mICI1Meb+N/9qRW85Pk47U130hW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2RB98UAAADeAAAADwAAAAAAAAAA&#10;AAAAAAChAgAAZHJzL2Rvd25yZXYueG1sUEsFBgAAAAAEAAQA+QAAAJMDAAAAAA==&#10;" strokecolor="#9bbb59 [3206]" strokeweight="2pt">
                  <v:shadow on="t" opacity="24903f" mv:blur="40000f" origin=",.5" offset="0,20000emu"/>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47" o:spid="_x0000_s1032" type="#_x0000_t75" alt="MCj02403610000[1]" style="position:absolute;left:220218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z&#10;Z8DGAAAA3gAAAA8AAABkcnMvZG93bnJldi54bWxEj0FrwkAUhO8F/8PyBG/NxpBYm7qKFJReqxGv&#10;j+xrkpp9u2S3Gvvru4VCj8PMfMOsNqPpxZUG31lWME9SEMS11R03Cqrj7nEJwgdkjb1lUnAnD5v1&#10;5GGFpbY3fqfrITQiQtiXqKANwZVS+rolgz6xjjh6H3YwGKIcGqkHvEW46WWWpgtpsOO40KKj15bq&#10;y+HLKPjcn58rzL+Ny/S+LxZHJ++nQqnZdNy+gAg0hv/wX/tNKyiW8/wJfu/EKyDX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nNnwMYAAADeAAAADwAAAAAAAAAAAAAAAACc&#10;AgAAZHJzL2Rvd25yZXYueG1sUEsFBgAAAAAEAAQA9wAAAI8DAAAAAA==&#10;">
                  <v:fill opacity=".5"/>
                  <v:imagedata r:id="rId21" o:title="MCj02403610000[1]"/>
                  <v:path arrowok="t"/>
                </v:shape>
                <v:shape id="Picture 57977" o:spid="_x0000_s1033" type="#_x0000_t75" alt="MCj02403610000[1]" style="position:absolute;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j&#10;AI/GAAAA3gAAAA8AAABkcnMvZG93bnJldi54bWxEj0FrwkAUhO+F/oflCd7qxoJGo6uIKHoSalvo&#10;8Zl9TUKzb2N2jeu/d4WCx2FmvmHmy2Bq0VHrKssKhoMEBHFudcWFgq/P7dsEhPPIGmvLpOBGDpaL&#10;15c5Ztpe+YO6oy9EhLDLUEHpfZNJ6fKSDLqBbYij92tbgz7KtpC6xWuEm1q+J8lYGqw4LpTY0Lqk&#10;/O94MQrsKp1su/P3enra7EwIP/awyfdK9XthNQPhKfhn+L+91wpG6TRN4XEnXgG5u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SMAj8YAAADeAAAADwAAAAAAAAAAAAAAAACc&#10;AgAAZHJzL2Rvd25yZXYueG1sUEsFBgAAAAAEAAQA9wAAAI8DAAAAAA==&#10;">
                  <v:imagedata r:id="rId22" o:title="MCj02403610000[1]"/>
                  <v:path arrowok="t"/>
                </v:shape>
                <v:shape id="Picture 58139" o:spid="_x0000_s1034" type="#_x0000_t75" alt="MCj02403610000[1]" style="position:absolute;left:96520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H&#10;WcHHAAAA3gAAAA8AAABkcnMvZG93bnJldi54bWxEj09rwkAUxO8Fv8PyCr3VjZbWGF1FRKmngv/A&#10;4zP7TEKzb9PsNq7f3i0UPA4z8xtmOg+mFh21rrKsYNBPQBDnVldcKDjs168pCOeRNdaWScGNHMxn&#10;vacpZtpeeUvdzhciQthlqKD0vsmkdHlJBl3fNsTRu9jWoI+yLaRu8RrhppbDJPmQBiuOCyU2tCwp&#10;/979GgV2MUrX3c9xOT6vPk0IJ/u1yjdKvTyHxQSEp+Af4f/2Rit4TwdvY/i7E6+AnN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JHWcHHAAAA3gAAAA8AAAAAAAAAAAAAAAAA&#10;nAIAAGRycy9kb3ducmV2LnhtbFBLBQYAAAAABAAEAPcAAACQAwAAAAA=&#10;">
                  <v:imagedata r:id="rId23" o:title="MCj02403610000[1]"/>
                  <v:path arrowok="t"/>
                </v:shape>
                <v:shape id="Picture 58140" o:spid="_x0000_s1035" type="#_x0000_t75" alt="MCj02403610000[1]" style="position:absolute;left:194310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7&#10;gyHGAAAA3gAAAA8AAABkcnMvZG93bnJldi54bWxEj8tqwkAUhveFvsNwCt3VSUqtMXUMIoquCt7A&#10;5TFzmoRmzqSZaRzf3lkUuvz5b3yzIphWDNS7xrKCdJSAIC6tbrhScDysXzIQziNrbC2Tghs5KOaP&#10;DzPMtb3yjoa9r0QcYZejgtr7LpfSlTUZdCPbEUfvy/YGfZR9JXWP1zhuWvmaJO/SYMPxocaOljWV&#10;3/tfo8AuJtl6+Dktp5fVxoRwtp+rcqvU81NYfIDwFPx/+K+91QrGWfoWASJORAE5v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3uDIcYAAADeAAAADwAAAAAAAAAAAAAAAACc&#10;AgAAZHJzL2Rvd25yZXYueG1sUEsFBgAAAAAEAAQA9wAAAI8DAAAAAA==&#10;">
                  <v:imagedata r:id="rId24" o:title="MCj02403610000[1]"/>
                  <v:path arrowok="t"/>
                </v:shape>
                <v:shape id="Picture 58141" o:spid="_x0000_s1036" type="#_x0000_t75" alt="MCj02403610000[1]" style="position:absolute;left:291084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3&#10;JrrHAAAA3gAAAA8AAABkcnMvZG93bnJldi54bWxEj0FrwkAUhO+C/2F5Qm+6ibQ1TV1FRKknQdtC&#10;j6/Z1ySYfZtmt3H9965Q8DjMzDfMfBlMI3rqXG1ZQTpJQBAXVtdcKvh4344zEM4ja2wsk4ILOVgu&#10;hoM55tqe+UD90ZciQtjlqKDyvs2ldEVFBt3EtsTR+7GdQR9lV0rd4TnCTSOnSfIsDdYcFypsaV1R&#10;cTr+GQV2Ncu2/e/n+uV782ZC+LL7TbFT6mEUVq8gPAV/D/+3d1rBU5Y+pnC7E6+AXF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Q3JrrHAAAA3gAAAA8AAAAAAAAAAAAAAAAA&#10;nAIAAGRycy9kb3ducmV2LnhtbFBLBQYAAAAABAAEAPcAAACQAwAAAAA=&#10;">
                  <v:imagedata r:id="rId25" o:title="MCj02403610000[1]"/>
                  <v:path arrowok="t"/>
                </v:shape>
                <v:shape id="Picture 58142" o:spid="_x0000_s1037" type="#_x0000_t75" alt="MCj02403610000[1]" style="position:absolute;left:389636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l&#10;uM3HAAAA3gAAAA8AAABkcnMvZG93bnJldi54bWxEj09rwkAUxO8Fv8PyhN7qRtEaU1cRUfQk1D/g&#10;8TX7moRm38bsNm6/fVco9DjMzG+Y+TKYWnTUusqyguEgAUGcW11xoeB82r6kIJxH1lhbJgU/5GC5&#10;6D3NMdP2zu/UHX0hIoRdhgpK75tMSpeXZNANbEMcvU/bGvRRtoXULd4j3NRylCSv0mDFcaHEhtYl&#10;5V/Hb6PArqbptrtd1rOPzc6EcLWHTb5X6rkfVm8gPAX/H/5r77WCSTocj+BxJ14Bufg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TluM3HAAAA3gAAAA8AAAAAAAAAAAAAAAAA&#10;nAIAAGRycy9kb3ducmV2LnhtbFBLBQYAAAAABAAEAPcAAACQAwAAAAA=&#10;">
                  <v:imagedata r:id="rId26" o:title="MCj02403610000[1]"/>
                  <v:path arrowok="t"/>
                </v:shape>
              </v:group>
            </w:pict>
          </mc:Fallback>
        </mc:AlternateContent>
      </w:r>
      <w:r w:rsidR="00417F62" w:rsidRPr="00951BC4">
        <w:rPr>
          <w:noProof/>
          <w:lang w:val="en-US"/>
        </w:rPr>
        <mc:AlternateContent>
          <mc:Choice Requires="wpg">
            <w:drawing>
              <wp:anchor distT="0" distB="0" distL="114300" distR="114300" simplePos="0" relativeHeight="251959296" behindDoc="0" locked="0" layoutInCell="1" allowOverlap="1" wp14:anchorId="7D35EE20" wp14:editId="6240349F">
                <wp:simplePos x="0" y="0"/>
                <wp:positionH relativeFrom="column">
                  <wp:posOffset>228600</wp:posOffset>
                </wp:positionH>
                <wp:positionV relativeFrom="paragraph">
                  <wp:posOffset>6057900</wp:posOffset>
                </wp:positionV>
                <wp:extent cx="5257800" cy="2743200"/>
                <wp:effectExtent l="50800" t="25400" r="76200" b="101600"/>
                <wp:wrapThrough wrapText="bothSides">
                  <wp:wrapPolygon edited="0">
                    <wp:start x="1670" y="-200"/>
                    <wp:lineTo x="-209" y="-200"/>
                    <wp:lineTo x="-209" y="11600"/>
                    <wp:lineTo x="1148" y="12600"/>
                    <wp:lineTo x="1148" y="15800"/>
                    <wp:lineTo x="3965" y="15800"/>
                    <wp:lineTo x="3965" y="21400"/>
                    <wp:lineTo x="7513" y="22200"/>
                    <wp:lineTo x="14191" y="22200"/>
                    <wp:lineTo x="16174" y="22000"/>
                    <wp:lineTo x="17843" y="20600"/>
                    <wp:lineTo x="17739" y="19000"/>
                    <wp:lineTo x="17426" y="16000"/>
                    <wp:lineTo x="17948" y="15800"/>
                    <wp:lineTo x="20348" y="13200"/>
                    <wp:lineTo x="20765" y="12600"/>
                    <wp:lineTo x="21809" y="10400"/>
                    <wp:lineTo x="21809" y="2800"/>
                    <wp:lineTo x="20870" y="1200"/>
                    <wp:lineTo x="19826" y="-200"/>
                    <wp:lineTo x="1670" y="-200"/>
                  </wp:wrapPolygon>
                </wp:wrapThrough>
                <wp:docPr id="58162" name="Group 58162"/>
                <wp:cNvGraphicFramePr/>
                <a:graphic xmlns:a="http://schemas.openxmlformats.org/drawingml/2006/main">
                  <a:graphicData uri="http://schemas.microsoft.com/office/word/2010/wordprocessingGroup">
                    <wpg:wgp>
                      <wpg:cNvGrpSpPr/>
                      <wpg:grpSpPr>
                        <a:xfrm>
                          <a:off x="0" y="0"/>
                          <a:ext cx="5257800" cy="2743200"/>
                          <a:chOff x="0" y="0"/>
                          <a:chExt cx="5257800" cy="2743200"/>
                        </a:xfrm>
                      </wpg:grpSpPr>
                      <wps:wsp>
                        <wps:cNvPr id="58149" name="Magnetic Disk 58149"/>
                        <wps:cNvSpPr/>
                        <wps:spPr>
                          <a:xfrm>
                            <a:off x="1028700" y="1920240"/>
                            <a:ext cx="3200400" cy="822960"/>
                          </a:xfrm>
                          <a:prstGeom prst="flowChartMagneticDisk">
                            <a:avLst/>
                          </a:prstGeom>
                          <a:ln/>
                        </wps:spPr>
                        <wps:style>
                          <a:lnRef idx="1">
                            <a:schemeClr val="accent1"/>
                          </a:lnRef>
                          <a:fillRef idx="2">
                            <a:schemeClr val="accent1"/>
                          </a:fillRef>
                          <a:effectRef idx="1">
                            <a:schemeClr val="accent1"/>
                          </a:effectRef>
                          <a:fontRef idx="minor">
                            <a:schemeClr val="dk1"/>
                          </a:fontRef>
                        </wps:style>
                        <wps:bodyPr/>
                      </wps:wsp>
                      <wpg:grpSp>
                        <wpg:cNvPr id="58157" name="Group 58157"/>
                        <wpg:cNvGrpSpPr/>
                        <wpg:grpSpPr>
                          <a:xfrm>
                            <a:off x="0" y="0"/>
                            <a:ext cx="5257800" cy="1714500"/>
                            <a:chOff x="-172720" y="0"/>
                            <a:chExt cx="5257800" cy="1714500"/>
                          </a:xfrm>
                        </wpg:grpSpPr>
                        <wps:wsp>
                          <wps:cNvPr id="58151" name="Alternate Process 58151"/>
                          <wps:cNvSpPr/>
                          <wps:spPr>
                            <a:xfrm>
                              <a:off x="-172720" y="238760"/>
                              <a:ext cx="5257800" cy="1246505"/>
                            </a:xfrm>
                            <a:prstGeom prst="flowChartAlternateProcess">
                              <a:avLst/>
                            </a:prstGeom>
                            <a:ln/>
                          </wps:spPr>
                          <wps:style>
                            <a:lnRef idx="1">
                              <a:schemeClr val="dk1"/>
                            </a:lnRef>
                            <a:fillRef idx="2">
                              <a:schemeClr val="dk1"/>
                            </a:fillRef>
                            <a:effectRef idx="1">
                              <a:schemeClr val="dk1"/>
                            </a:effectRef>
                            <a:fontRef idx="minor">
                              <a:schemeClr val="dk1"/>
                            </a:fontRef>
                          </wps:style>
                          <wps:bodyPr/>
                        </wps:wsp>
                        <wps:wsp>
                          <wps:cNvPr id="58152" name="Alternate Process 58152"/>
                          <wps:cNvSpPr/>
                          <wps:spPr>
                            <a:xfrm>
                              <a:off x="1701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58153" name="Alternate Process 58153"/>
                          <wps:cNvSpPr/>
                          <wps:spPr>
                            <a:xfrm>
                              <a:off x="113030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58154" name="Alternate Process 58154"/>
                          <wps:cNvSpPr/>
                          <wps:spPr>
                            <a:xfrm>
                              <a:off x="21132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58155" name="Alternate Process 58155"/>
                          <wps:cNvSpPr/>
                          <wps:spPr>
                            <a:xfrm>
                              <a:off x="307340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58156" name="Alternate Process 58156"/>
                          <wps:cNvSpPr/>
                          <wps:spPr>
                            <a:xfrm>
                              <a:off x="40563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g:grpSp>
                      <wps:wsp>
                        <wps:cNvPr id="58158" name="Alternate Process 58158"/>
                        <wps:cNvSpPr/>
                        <wps:spPr>
                          <a:xfrm>
                            <a:off x="180340" y="36385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58159" name="Alternate Process 58159"/>
                        <wps:cNvSpPr/>
                        <wps:spPr>
                          <a:xfrm>
                            <a:off x="180340" y="89217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58160" name="Alternate Process 58160"/>
                        <wps:cNvSpPr/>
                        <wps:spPr>
                          <a:xfrm>
                            <a:off x="180340" y="62801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58161" name="Alternate Process 58161"/>
                        <wps:cNvSpPr/>
                        <wps:spPr>
                          <a:xfrm>
                            <a:off x="180340" y="1153160"/>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g:wgp>
                  </a:graphicData>
                </a:graphic>
              </wp:anchor>
            </w:drawing>
          </mc:Choice>
          <mc:Fallback>
            <w:pict>
              <v:group id="Group 58162" o:spid="_x0000_s1026" style="position:absolute;margin-left:18pt;margin-top:477pt;width:414pt;height:3in;z-index:251959296" coordsize="52578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">
                <v:shapetype id="_x0000_t132" coordsize="21600,21600" o:spt="132" path="m10800,0qx0,3391l0,18209qy10800,21600,21600,18209l21600,3391qy10800,0xem0,3391nfqy10800,6782,21600,3391e">
                  <v:path o:extrusionok="f" gradientshapeok="t" o:connecttype="custom" o:connectlocs="10800,6782;10800,0;0,10800;10800,21600;21600,10800" o:connectangles="270,270,180,90,0" textboxrect="0,6782,21600,18209"/>
                </v:shapetype>
                <v:shape id="Magnetic Disk 58149" o:spid="_x0000_s1027" type="#_x0000_t132" style="position:absolute;left:1028700;top:1920240;width:320040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o49xAAA&#10;AN4AAAAPAAAAZHJzL2Rvd25yZXYueG1sRI/NbsIwEITvlfoO1lbiVhz+IWBQC0LqlbQPsIqXOKq9&#10;TmMTwttjJKQeRzPzjWaz650VHbWh9qxgNMxAEJde11wp+Pk+vi9BhIis0XomBTcKsNu+vmww1/7K&#10;J+qKWIkE4ZCjAhNjk0sZSkMOw9A3xMk7+9ZhTLKtpG7xmuDOynGWzaXDmtOCwYb2hsrf4uIU+MMn&#10;Nm5R/9nJohufZ7bfTy9GqcFb/7EGEamP/+Fn+0srmC1H0xU87qQr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qOPcQAAADeAAAADwAAAAAAAAAAAAAAAACXAgAAZHJzL2Rv&#10;d25yZXYueG1sUEsFBgAAAAAEAAQA9QAAAIgDAAAAAA==&#10;" fillcolor="#a7bfde [1620]" strokecolor="#4579b8 [3044]">
                  <v:fill color2="#e4ecf5 [500]" rotate="t" colors="0 #a3c4ff;22938f #bfd5ff;1 #e5eeff" type="gradient"/>
                  <v:shadow on="t" opacity="24903f" mv:blur="40000f" origin=",.5" offset="0,20000emu"/>
                </v:shape>
                <v:group id="Group 58157" o:spid="_x0000_s1028" style="position:absolute;width:5257800;height:1714500" coordorigin="-172720" coordsize="52578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tlWwxwAAAN4A&#10;AAAPAAAAAAAAAAAAAAAAAKkCAABkcnMvZG93bnJldi54bWxQSwUGAAAAAAQABAD6AAAAnQM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58151" o:spid="_x0000_s1029" type="#_x0000_t176" style="position:absolute;left:-172720;top:238760;width:5257800;height:1246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wzIxQAA&#10;AN4AAAAPAAAAZHJzL2Rvd25yZXYueG1sRI9BawIxFITvgv8hvII3za5gkdUoUmgp9KQVxNtj87pZ&#10;unlZN4m7+utNoeBxmJlvmPV2sI24UudrxwryWQaCuHS65krB8ft9ugThA7LGxjEpuJGH7WY8WmOh&#10;Xc97uh5CJRKEfYEKTAhtIaUvDVn0M9cSJ+/HdRZDkl0ldYd9gttGzrPsVVqsOS0YbOnNUPl7iFZB&#10;NBhDH79Ome5d3O3v83O8fCg1eRl2KxCBhvAM/7c/tYLFMl/k8HcnXQG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zDMjFAAAA3gAAAA8AAAAAAAAAAAAAAAAAlwIAAGRycy9k&#10;b3ducmV2LnhtbFBLBQYAAAAABAAEAPUAAACJAwAAAAA=&#10;" fillcolor="gray [1616]" strokecolor="black [3040]">
                    <v:fill color2="#d9d9d9 [496]" rotate="t" colors="0 #bcbcbc;22938f #d0d0d0;1 #ededed" type="gradient"/>
                    <v:shadow on="t" opacity="24903f" mv:blur="40000f" origin=",.5" offset="0,20000emu"/>
                  </v:shape>
                  <v:shape id="Alternate Process 58152" o:spid="_x0000_s1030" type="#_x0000_t176" style="position:absolute;left:1701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CswkxgAA&#10;AN4AAAAPAAAAZHJzL2Rvd25yZXYueG1sRI9Pi8IwFMTvwn6H8Bb2pqlVl1qNsisIXv2D7PHRPNtq&#10;81KaaLt+eiMIHoeZ+Q0zX3amEjdqXGlZwXAQgSDOrC45V3DYr/sJCOeRNVaWScE/OVguPnpzTLVt&#10;eUu3nc9FgLBLUUHhfZ1K6bKCDLqBrYmDd7KNQR9kk0vdYBvgppJxFH1LgyWHhQJrWhWUXXZXo0BW&#10;99j8npPp33S9OhxHx82JzmOlvj67nxkIT51/h1/tjVYwSYaTGJ53whW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Cswk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shape id="Alternate Process 58153" o:spid="_x0000_s1031" type="#_x0000_t176" style="position:absolute;left:113030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mm/xgAA&#10;AN4AAAAPAAAAZHJzL2Rvd25yZXYueG1sRI9Ba8JAFITvBf/D8gre6sakSkxdgxUCXqsiPT6yzyQ2&#10;+zZktxr767uC4HGYmW+YZT6YVlyod41lBdNJBIK4tLrhSsFhX7ylIJxH1thaJgU3cpCvRi9LzLS9&#10;8hdddr4SAcIuQwW1910mpStrMugmtiMO3sn2Bn2QfSV1j9cAN62Mo2guDTYcFmrsaFNT+bP7NQpk&#10;+xebz3O6+F4Um8MxOW5PdH5Xavw6rD9AeBr8M/xob7WCWTqdJXC/E66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Rmm/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shape id="Alternate Process 58154" o:spid="_x0000_s1032" type="#_x0000_t176" style="position:absolute;left:21132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HLxQAA&#10;AN4AAAAPAAAAZHJzL2Rvd25yZXYueG1sRI9Li8JAEITvC/6HoQVv68QnSXQUVxC8rop4bDKdh2Z6&#10;QmZWo79+Z2HBY1FVX1HLdWdqcafWVZYVjIYRCOLM6ooLBafj7jMG4TyyxtoyKXiSg/Wq97HEVNsH&#10;f9P94AsRIOxSVFB636RSuqwkg25oG+Lg5bY16INsC6lbfAS4qeU4iubSYMVhocSGtiVlt8OPUSDr&#10;19h8XePkkuy2p/PkvM/pOlVq0O82CxCeOv8O/7f3WsEsHs2m8HcnX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v8cvFAAAA3gAAAA8AAAAAAAAAAAAAAAAAlwIAAGRycy9k&#10;b3ducmV2LnhtbFBLBQYAAAAABAAEAPUAAACJAwAAAAA=&#10;" fillcolor="#a7bfde [1620]" strokecolor="#4579b8 [3044]">
                    <v:fill color2="#e4ecf5 [500]" rotate="t" colors="0 #a3c4ff;22938f #bfd5ff;1 #e5eeff" type="gradient"/>
                    <v:shadow on="t" opacity="24903f" mv:blur="40000f" origin=",.5" offset="0,20000emu"/>
                  </v:shape>
                  <v:shape id="Alternate Process 58155" o:spid="_x0000_s1033" type="#_x0000_t176" style="position:absolute;left:307340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1RQxQAA&#10;AN4AAAAPAAAAZHJzL2Rvd25yZXYueG1sRI9Pi8IwFMTvC36H8ARva+qfSq1GUUHwuq6Ix0fzbKvN&#10;S2miVj/9RhD2OMzMb5j5sjWVuFPjSssKBv0IBHFmdcm5gsPv9jsB4TyyxsoyKXiSg+Wi8zXHVNsH&#10;/9B973MRIOxSVFB4X6dSuqwgg65va+LgnW1j0AfZ5FI3+AhwU8lhFE2kwZLDQoE1bQrKrvubUSCr&#10;19CsL8n0NN1uDsfRcXemy1ipXrddzUB4av1/+NPeaQVxMohjeN8JV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jVFDFAAAA3gAAAA8AAAAAAAAAAAAAAAAAlwIAAGRycy9k&#10;b3ducmV2LnhtbFBLBQYAAAAABAAEAPUAAACJAwAAAAA=&#10;" fillcolor="#a7bfde [1620]" strokecolor="#4579b8 [3044]">
                    <v:fill color2="#e4ecf5 [500]" rotate="t" colors="0 #a3c4ff;22938f #bfd5ff;1 #e5eeff" type="gradient"/>
                    <v:shadow on="t" opacity="24903f" mv:blur="40000f" origin=",.5" offset="0,20000emu"/>
                  </v:shape>
                  <v:shape id="Alternate Process 58156" o:spid="_x0000_s1034" type="#_x0000_t176" style="position:absolute;left:40563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conxwAA&#10;AN4AAAAPAAAAZHJzL2Rvd25yZXYueG1sRI9Pa8JAFMTvhX6H5RV6azaxRpLoKq0g5For0uMj+8wf&#10;s29Ddqupn75bKHgcZuY3zGozmV5caHStZQVJFIMgrqxuuVZw+Ny9ZCCcR9bYWyYFP+Rgs358WGGh&#10;7ZU/6LL3tQgQdgUqaLwfCild1ZBBF9mBOHgnOxr0QY611CNeA9z0chbHC2mw5bDQ4EDbhqrz/tso&#10;kP1tZt67LP/Kd9vD8fVYnqibK/X8NL0tQXia/D383y61gjRL0gX83Q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zHKJ8cAAADeAAAADwAAAAAAAAAAAAAAAACXAgAAZHJz&#10;L2Rvd25yZXYueG1sUEsFBgAAAAAEAAQA9QAAAIsDAAAAAA==&#10;" fillcolor="#a7bfde [1620]" strokecolor="#4579b8 [3044]">
                    <v:fill color2="#e4ecf5 [500]" rotate="t" colors="0 #a3c4ff;22938f #bfd5ff;1 #e5eeff" type="gradient"/>
                    <v:shadow on="t" opacity="24903f" mv:blur="40000f" origin=",.5" offset="0,20000emu"/>
                  </v:shape>
                </v:group>
                <v:shape id="Alternate Process 58158" o:spid="_x0000_s1035" type="#_x0000_t176" style="position:absolute;left:180340;top:36385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sTIxQAA&#10;AN4AAAAPAAAAZHJzL2Rvd25yZXYueG1sRE/LasJAFN0L/YfhFrrTSQRFomOwrQVb6CM+9pfMNQnN&#10;3AmZMYl+vbModHk471U6mFp01LrKsoJ4EoEgzq2uuFBwPLyNFyCcR9ZYWyYFV3KQrh9GK0y07Tmj&#10;bu8LEULYJaig9L5JpHR5SQbdxDbEgTvb1qAPsC2kbrEP4aaW0yiaS4MVh4YSG3opKf/dX4yC/uOk&#10;b+/N8/bn9bO7Rlkm51/Dt1JPj8NmCcLT4P/Ff+6dVjBbxLOwN9wJV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mxMjFAAAA3gAAAA8AAAAAAAAAAAAAAAAAlwIAAGRycy9k&#10;b3ducmV2LnhtbFBLBQYAAAAABAAEAPUAAACJAw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58159" o:spid="_x0000_s1036" type="#_x0000_t176" style="position:absolute;left:180340;top:89217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FTyAAA&#10;AN4AAAAPAAAAZHJzL2Rvd25yZXYueG1sRI9ba8JAFITfBf/DcoS+6caCotFVai+gBS/R9v2QPU2C&#10;2bMhu01if323UPBxmJlvmOW6M6VoqHaFZQXjUQSCOLW64EzBx+VtOAPhPLLG0jIpuJGD9arfW2Ks&#10;bcsJNWefiQBhF6OC3PsqltKlORl0I1sRB+/L1gZ9kHUmdY1tgJtSPkbRVBosOCzkWNFzTun1/G0U&#10;tO+f+mdXbV5PL/vmFiWJnB66o1IPg+5pAcJT5+/h//ZWK5jMxpM5/N0JV0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5qYVPIAAAA3gAAAA8AAAAAAAAAAAAAAAAAlwIAAGRy&#10;cy9kb3ducmV2LnhtbFBLBQYAAAAABAAEAPUAAACMAw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58160" o:spid="_x0000_s1037" type="#_x0000_t176" style="position:absolute;left:180340;top:62801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AJzxwAA&#10;AN4AAAAPAAAAZHJzL2Rvd25yZXYueG1sRI/LasJAFIb3gu8wHKE7M1FokNRR2qrQFrSNl/0hc0xC&#10;M2dCZprEPn1nIXT589/4luvB1KKj1lWWFcyiGARxbnXFhYLzaTddgHAeWWNtmRTcyMF6NR4tMdW2&#10;54y6oy9EGGGXooLS+yaV0uUlGXSRbYiDd7WtQR9kW0jdYh/GTS3ncZxIgxWHhxIbei0p/z7+GAX9&#10;x0X/vjcv26/NvrvFWSaTw/Cp1MNkeH4C4Wnw/+F7+00reFzMkgAQcAIK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TwCc8cAAADeAAAADwAAAAAAAAAAAAAAAACXAgAAZHJz&#10;L2Rvd25yZXYueG1sUEsFBgAAAAAEAAQA9QAAAIsDA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58161" o:spid="_x0000_s1038" type="#_x0000_t176" style="position:absolute;left:180340;top:1153160;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KfoyAAA&#10;AN4AAAAPAAAAZHJzL2Rvd25yZXYueG1sRI/dasJAFITvhb7DcgTvdJNCg6SuUvsDrdBqrN4fsqdJ&#10;aPZsyK5J9OldodDLYWa+YRarwdSio9ZVlhXEswgEcW51xYWCw/fbdA7CeWSNtWVScCYHq+XdaIGp&#10;tj1n1O19IQKEXYoKSu+bVEqXl2TQzWxDHLwf2xr0QbaF1C32AW5qeR9FiTRYcVgosaHnkvLf/cko&#10;6DdHfflo1q+7l8/uHGWZTL6GrVKT8fD0CMLT4P/Df+13reBhHicx3O6EK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5wp+jIAAAA3gAAAA8AAAAAAAAAAAAAAAAAlwIAAGRy&#10;cy9kb3ducmV2LnhtbFBLBQYAAAAABAAEAPUAAACMAwAAAAA=&#10;" fillcolor="#fbcaa2 [1625]" strokecolor="#f68c36 [3049]">
                  <v:fill opacity="46530f" color2="#fdefe3 [505]" o:opacity2="46530f" rotate="t" colors="0 #ffbe86;22938f #ffd0aa;1 #ffebdb" type="gradient"/>
                  <v:stroke dashstyle="dash"/>
                  <v:shadow on="t" opacity="24903f" mv:blur="40000f" origin=",.5" offset="0,20000emu"/>
                </v:shape>
                <w10:wrap type="through"/>
              </v:group>
            </w:pict>
          </mc:Fallback>
        </mc:AlternateContent>
      </w:r>
      <w:r w:rsidR="00417F62" w:rsidRPr="00951BC4">
        <w:rPr>
          <w:noProof/>
          <w:lang w:val="en-US"/>
        </w:rPr>
        <mc:AlternateContent>
          <mc:Choice Requires="wpg">
            <w:drawing>
              <wp:anchor distT="0" distB="0" distL="114300" distR="114300" simplePos="0" relativeHeight="251894784" behindDoc="0" locked="0" layoutInCell="1" allowOverlap="1" wp14:anchorId="075836D3" wp14:editId="542F9AE4">
                <wp:simplePos x="0" y="0"/>
                <wp:positionH relativeFrom="column">
                  <wp:posOffset>3200400</wp:posOffset>
                </wp:positionH>
                <wp:positionV relativeFrom="paragraph">
                  <wp:posOffset>630555</wp:posOffset>
                </wp:positionV>
                <wp:extent cx="457200" cy="511810"/>
                <wp:effectExtent l="50800" t="25400" r="76200" b="97790"/>
                <wp:wrapThrough wrapText="bothSides">
                  <wp:wrapPolygon edited="0">
                    <wp:start x="-1200" y="-1072"/>
                    <wp:lineTo x="-2400" y="-1072"/>
                    <wp:lineTo x="-2400" y="22511"/>
                    <wp:lineTo x="1200" y="24655"/>
                    <wp:lineTo x="10800" y="24655"/>
                    <wp:lineTo x="12000" y="23583"/>
                    <wp:lineTo x="24000" y="17151"/>
                    <wp:lineTo x="24000" y="16079"/>
                    <wp:lineTo x="22800" y="0"/>
                    <wp:lineTo x="22800" y="-1072"/>
                    <wp:lineTo x="-1200" y="-1072"/>
                  </wp:wrapPolygon>
                </wp:wrapThrough>
                <wp:docPr id="57900" name="Group 57900"/>
                <wp:cNvGraphicFramePr/>
                <a:graphic xmlns:a="http://schemas.openxmlformats.org/drawingml/2006/main">
                  <a:graphicData uri="http://schemas.microsoft.com/office/word/2010/wordprocessingGroup">
                    <wpg:wgp>
                      <wpg:cNvGrpSpPr/>
                      <wpg:grpSpPr>
                        <a:xfrm>
                          <a:off x="0" y="0"/>
                          <a:ext cx="457200" cy="511810"/>
                          <a:chOff x="0" y="0"/>
                          <a:chExt cx="800100" cy="894715"/>
                        </a:xfrm>
                      </wpg:grpSpPr>
                      <wps:wsp>
                        <wps:cNvPr id="57892" name="Document 57892"/>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893" name="Straight Connector 57893"/>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4" name="Straight Connector 57894"/>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5" name="Straight Connector 57895"/>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6" name="Straight Connector 57896"/>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7" name="Straight Connector 57897"/>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8" name="Straight Connector 57898"/>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899" name="Straight Connector 57899"/>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900" o:spid="_x0000_s1026" style="position:absolute;margin-left:252pt;margin-top:49.65pt;width:36pt;height:40.3pt;z-index:251894784;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">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57892"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8eexwAA&#10;AN4AAAAPAAAAZHJzL2Rvd25yZXYueG1sRI9Pa8JAFMTvQr/D8oTedKO0atNsJEgLpSf/FKG3x+4z&#10;icm+Ddmtpt++WxA8DjPzGyZbD7YVF+p97VjBbJqAINbO1Fwq+Dq8T1YgfEA22DomBb/kYZ0/jDJM&#10;jbvyji77UIoIYZ+igiqELpXS64os+qnriKN3cr3FEGVfStPjNcJtK+dJspAWa44LFXa0qUg3+x+r&#10;AD+P+nu7eTrb5q07at8Wrm4KpR7HQ/EKItAQ7uFb+8MoeF6uXubwfydeAZ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vHnscAAADeAAAADwAAAAAAAAAAAAAAAACXAgAAZHJz&#10;L2Rvd25yZXYueG1sUEsFBgAAAAAEAAQA9QAAAIsDAAAAAA==&#10;" fillcolor="#a7bfde [1620]" strokecolor="#4579b8 [3044]">
                  <v:fill color2="#e4ecf5 [500]" rotate="t" colors="0 #a3c4ff;22938f #bfd5ff;1 #e5eeff" type="gradient"/>
                  <v:shadow on="t" opacity="24903f" mv:blur="40000f" origin=",.5" offset="0,20000emu"/>
                </v:shape>
                <v:line id="Straight Connector 57893"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vbaMUAAADeAAAADwAAAGRycy9kb3ducmV2LnhtbESPT2sCMRTE74LfITyhN83a0lZXo0hB&#10;8LTgP7w+kudmcfOybqKu/fRNodDjMDO/YebLztXiTm2oPCsYjzIQxNqbiksFh/16OAERIrLB2jMp&#10;eFKA5aLfm2Nu/IO3dN/FUiQIhxwV2BibXMqgLTkMI98QJ+/sW4cxybaUpsVHgrtavmbZh3RYcVqw&#10;2NCXJX3Z3ZwCfTiVx+uKi+1+etTfWJjCWaPUy6BbzUBE6uJ/+K+9MQrePyfTN/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3vbaMUAAADeAAAADwAAAAAAAAAA&#10;AAAAAAChAgAAZHJzL2Rvd25yZXYueG1sUEsFBgAAAAAEAAQA+QAAAJMDAAAAAA==&#10;" strokecolor="#4f81bd [3204]" strokeweight="2pt">
                  <v:shadow on="t" opacity="24903f" mv:blur="40000f" origin=",.5" offset="0,20000emu"/>
                </v:line>
                <v:line id="Straight Connector 57894"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JDHMUAAADeAAAADwAAAGRycy9kb3ducmV2LnhtbESPS4sCMRCE74L/IbSwN8247ENHo8iC&#10;4GnAF16bpJ0MTjrjJOq4v36zsLDHoqq+oubLztXiTm2oPCsYjzIQxNqbiksFh/16OAERIrLB2jMp&#10;eFKA5aLfm2Nu/IO3dN/FUiQIhxwV2BibXMqgLTkMI98QJ+/sW4cxybaUpsVHgrtavmbZh3RYcVqw&#10;2NCXJX3Z3ZwCfTiVx+uKi+1+etTfWJjCWaPUy6BbzUBE6uJ/+K+9MQrePyfTN/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JJDHMUAAADeAAAADwAAAAAAAAAA&#10;AAAAAAChAgAAZHJzL2Rvd25yZXYueG1sUEsFBgAAAAAEAAQA+QAAAJMDAAAAAA==&#10;" strokecolor="#4f81bd [3204]" strokeweight="2pt">
                  <v:shadow on="t" opacity="24903f" mv:blur="40000f" origin=",.5" offset="0,20000emu"/>
                </v:line>
                <v:line id="Straight Connector 57895"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7mh8UAAADeAAAADwAAAGRycy9kb3ducmV2LnhtbESPS2vDMBCE74X+B7GF3hq5hbwcyyEU&#10;Aj0Z8iLXRdpYJtbKtZTE7a+PCoUch5n5himWg2vFlfrQeFbwPspAEGtvGq4V7HfrtxmIEJENtp5J&#10;wQ8FWJbPTwXmxt94Q9dtrEWCcMhRgY2xy6UM2pLDMPIdcfJOvncYk+xraXq8Jbhr5UeWTaTDhtOC&#10;xY4+Lenz9uIU6P2xPnyvuNrs5gf9i5WpnDVKvb4MqwWISEN8hP/bX0bBeDqbj+HvTroCsr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97mh8UAAADeAAAADwAAAAAAAAAA&#10;AAAAAAChAgAAZHJzL2Rvd25yZXYueG1sUEsFBgAAAAAEAAQA+QAAAJMDAAAAAA==&#10;" strokecolor="#4f81bd [3204]" strokeweight="2pt">
                  <v:shadow on="t" opacity="24903f" mv:blur="40000f" origin=",.5" offset="0,20000emu"/>
                </v:line>
                <v:line id="Straight Connector 57896"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x48MUAAADeAAAADwAAAGRycy9kb3ducmV2LnhtbESPW2sCMRSE3wv+h3CEvtWsBW+rUaQg&#10;+LTgjb4ektPN4uZk3UTd9tc3guDjMDPfMItV52pxozZUnhUMBxkIYu1NxaWC42HzMQURIrLB2jMp&#10;+KUAq2XvbYG58Xfe0W0fS5EgHHJUYGNscimDtuQwDHxDnLwf3zqMSbalNC3eE9zV8jPLxtJhxWnB&#10;YkNflvR5f3UK9PG7PF3WXOwOs5P+w8IUzhql3vvdeg4iUhdf4Wd7axSMJtPZGB530hW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x48MUAAADeAAAADwAAAAAAAAAA&#10;AAAAAAChAgAAZHJzL2Rvd25yZXYueG1sUEsFBgAAAAAEAAQA+QAAAJMDAAAAAA==&#10;" strokecolor="#4f81bd [3204]" strokeweight="2pt">
                  <v:shadow on="t" opacity="24903f" mv:blur="40000f" origin=",.5" offset="0,20000emu"/>
                </v:line>
                <v:line id="Straight Connector 57897"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Dda8UAAADeAAAADwAAAGRycy9kb3ducmV2LnhtbESPT2sCMRTE74LfITyhN81asOpqFCkI&#10;nhb8R6+P5HWzuHlZN1G3/fRNQfA4zMxvmOW6c7W4UxsqzwrGowwEsfam4lLB6bgdzkCEiGyw9kwK&#10;fijAetXvLTE3/sF7uh9iKRKEQ44KbIxNLmXQlhyGkW+Ik/ftW4cxybaUpsVHgrtavmfZh3RYcVqw&#10;2NCnJX053JwCffoqz9cNF/vj/Kx/sTCFs0apt0G3WYCI1MVX+NneGQWT6Ww+hf876Qr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EDda8UAAADeAAAADwAAAAAAAAAA&#10;AAAAAAChAgAAZHJzL2Rvd25yZXYueG1sUEsFBgAAAAAEAAQA+QAAAJMDAAAAAA==&#10;" strokecolor="#4f81bd [3204]" strokeweight="2pt">
                  <v:shadow on="t" opacity="24903f" mv:blur="40000f" origin=",.5" offset="0,20000emu"/>
                </v:line>
                <v:line id="Straight Connector 57898"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9JGcEAAADeAAAADwAAAGRycy9kb3ducmV2LnhtbERPy4rCMBTdC/MP4QruNFVw1GoUEQZc&#10;FXzh9pJcm2Jz02kyWufrJ4sBl4fzXm06V4sHtaHyrGA8ykAQa28qLhWcT1/DOYgQkQ3WnknBiwJs&#10;1h+9FebGP/lAj2MsRQrhkKMCG2OTSxm0JYdh5BvixN186zAm2JbStPhM4a6Wkyz7lA4rTg0WG9pZ&#10;0vfjj1Ogz9fy8r3l4nBaXPQvFqZw1ig16HfbJYhIXXyL/917o2A6my/S3nQnXQG5/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30kZwQAAAN4AAAAPAAAAAAAAAAAAAAAA&#10;AKECAABkcnMvZG93bnJldi54bWxQSwUGAAAAAAQABAD5AAAAjwMAAAAA&#10;" strokecolor="#4f81bd [3204]" strokeweight="2pt">
                  <v:shadow on="t" opacity="24903f" mv:blur="40000f" origin=",.5" offset="0,20000emu"/>
                </v:line>
                <v:line id="Straight Connector 57899"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PsgsUAAADeAAAADwAAAGRycy9kb3ducmV2LnhtbESPT2sCMRTE7wW/Q3iCt5pVsHW3RpFC&#10;oacF/+H1kbxuFjcv203U1U/fCEKPw8z8hlmseteIC3Wh9qxgMs5AEGtvaq4U7Hdfr3MQISIbbDyT&#10;ghsFWC0HLwssjL/yhi7bWIkE4VCgAhtjW0gZtCWHYexb4uT9+M5hTLKrpOnwmuCukdMse5MOa04L&#10;Flv6tKRP27NToPfH6vC75nKzyw/6jqUpnTVKjYb9+gNEpD7+h5/tb6Ng9j7Pc3jcSV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pPsgsUAAADeAAAADwAAAAAAAAAA&#10;AAAAAAChAgAAZHJzL2Rvd25yZXYueG1sUEsFBgAAAAAEAAQA+QAAAJMDAAAAAA==&#10;" strokecolor="#4f81bd [3204]" strokeweight="2pt">
                  <v:shadow on="t" opacity="24903f" mv:blur="40000f" origin=",.5" offset="0,20000emu"/>
                </v:line>
                <w10:wrap type="through"/>
              </v:group>
            </w:pict>
          </mc:Fallback>
        </mc:AlternateContent>
      </w:r>
      <w:r w:rsidR="00417F62" w:rsidRPr="00951BC4">
        <w:rPr>
          <w:noProof/>
          <w:lang w:val="en-US"/>
        </w:rPr>
        <mc:AlternateContent>
          <mc:Choice Requires="wpg">
            <w:drawing>
              <wp:anchor distT="0" distB="0" distL="114300" distR="114300" simplePos="0" relativeHeight="251896832" behindDoc="0" locked="0" layoutInCell="1" allowOverlap="1" wp14:anchorId="4D437A2F" wp14:editId="41560295">
                <wp:simplePos x="0" y="0"/>
                <wp:positionH relativeFrom="column">
                  <wp:posOffset>1600200</wp:posOffset>
                </wp:positionH>
                <wp:positionV relativeFrom="paragraph">
                  <wp:posOffset>1143000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901" name="Group 57901"/>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902" name="Document 57902"/>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903" name="Straight Connector 57903"/>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4" name="Straight Connector 57904"/>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5" name="Straight Connector 57905"/>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6" name="Straight Connector 57906"/>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7" name="Straight Connector 57907"/>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8" name="Straight Connector 57908"/>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09" name="Straight Connector 57909"/>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901" o:spid="_x0000_s1026" style="position:absolute;margin-left:126pt;margin-top:90pt;width:24.1pt;height:27pt;z-index:251896832;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">
                <v:shape id="Document 57902"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F2ExgAA&#10;AN4AAAAPAAAAZHJzL2Rvd25yZXYueG1sRI9Ba8JAFITvhf6H5QnedKNYa1M3IUgLpSerInh77L4m&#10;abJvQ3ar8d+7BaHHYWa+Ydb5YFtxpt7XjhXMpgkIYu1MzaWCw/59sgLhA7LB1jEpuJKHPHt8WGNq&#10;3IW/6LwLpYgQ9ikqqELoUim9rsiin7qOOHrfrrcYouxLaXq8RLht5TxJltJizXGhwo42Felm92sV&#10;4OdRn7abxY9t3rqj9m3h6qZQajwailcQgYbwH763P4yCp+eXZA5/d+IV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0F2E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line id="Straight Connector 57903"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BBcsUAAADeAAAADwAAAGRycy9kb3ducmV2LnhtbESPT2sCMRTE74LfITyhN83a0qqrUaQg&#10;9LTgP7w+kudmcfOybqJu++mbQsHjMDO/YRarztXiTm2oPCsYjzIQxNqbiksFh/1mOAURIrLB2jMp&#10;+KYAq2W/t8Dc+Adv6b6LpUgQDjkqsDE2uZRBW3IYRr4hTt7Ztw5jkm0pTYuPBHe1fM2yD+mw4rRg&#10;saFPS/qyuzkF+nAqj9c1F9v97Kh/sDCFs0apl0G3noOI1MVn+L/9ZRS8T2bZG/zdSVd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BBcsUAAADeAAAADwAAAAAAAAAA&#10;AAAAAAChAgAAZHJzL2Rvd25yZXYueG1sUEsFBgAAAAAEAAQA+QAAAJMDAAAAAA==&#10;" strokecolor="#4f81bd [3204]" strokeweight="2pt">
                  <v:shadow on="t" opacity="24903f" mv:blur="40000f" origin=",.5" offset="0,20000emu"/>
                </v:line>
                <v:line id="Straight Connector 57904"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nZBsUAAADeAAAADwAAAGRycy9kb3ducmV2LnhtbESPT2sCMRTE74LfITyhN81a2qqrUaQg&#10;9LTgP7w+kudmcfOybqJu++mbQsHjMDO/YRarztXiTm2oPCsYjzIQxNqbiksFh/1mOAURIrLB2jMp&#10;+KYAq2W/t8Dc+Adv6b6LpUgQDjkqsDE2uZRBW3IYRr4hTt7Ztw5jkm0pTYuPBHe1fM2yD+mw4rRg&#10;saFPS/qyuzkF+nAqj9c1F9v97Kh/sDCFs0apl0G3noOI1MVn+L/9ZRS8T2bZG/zdSVd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nnZBsUAAADeAAAADwAAAAAAAAAA&#10;AAAAAAChAgAAZHJzL2Rvd25yZXYueG1sUEsFBgAAAAAEAAQA+QAAAJMDAAAAAA==&#10;" strokecolor="#4f81bd [3204]" strokeweight="2pt">
                  <v:shadow on="t" opacity="24903f" mv:blur="40000f" origin=",.5" offset="0,20000emu"/>
                </v:line>
                <v:line id="Straight Connector 57905"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8ncQAAADeAAAADwAAAGRycy9kb3ducmV2LnhtbESPT2sCMRTE7wW/Q3iCt5q1YNXVKFIQ&#10;PC34D6+P5LlZ3Lysm6jbfvqmUPA4zMxvmMWqc7V4UBsqzwpGwwwEsfam4lLB8bB5n4IIEdlg7ZkU&#10;fFOA1bL3tsDc+Cfv6LGPpUgQDjkqsDE2uZRBW3IYhr4hTt7Ftw5jkm0pTYvPBHe1/MiyT+mw4rRg&#10;saEvS/q6vzsF+nguT7c1F7vD7KR/sDCFs0apQb9bz0FE6uIr/N/eGgXjySwbw9+ddAX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NXydxAAAAN4AAAAPAAAAAAAAAAAA&#10;AAAAAKECAABkcnMvZG93bnJldi54bWxQSwUGAAAAAAQABAD5AAAAkgMAAAAA&#10;" strokecolor="#4f81bd [3204]" strokeweight="2pt">
                  <v:shadow on="t" opacity="24903f" mv:blur="40000f" origin=",.5" offset="0,20000emu"/>
                </v:line>
                <v:line id="Straight Connector 57906"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fi6sUAAADeAAAADwAAAGRycy9kb3ducmV2LnhtbESPT2sCMRTE74LfIbxCb5qtUP9sjSJC&#10;oacFdaXXR/K6Wbp5WTepbv30RhA8DjPzG2a57l0jztSF2rOCt3EGglh7U3OloDx8juYgQkQ22Hgm&#10;Bf8UYL0aDpaYG3/hHZ33sRIJwiFHBTbGNpcyaEsOw9i3xMn78Z3DmGRXSdPhJcFdIydZNpUOa04L&#10;FlvaWtK/+z+nQJff1fG04WJ3WBz1FQtTOGuUen3pNx8gIvXxGX60v4yC99kim8L9Tr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fi6sUAAADeAAAADwAAAAAAAAAA&#10;AAAAAAChAgAAZHJzL2Rvd25yZXYueG1sUEsFBgAAAAAEAAQA+QAAAJMDAAAAAA==&#10;" strokecolor="#4f81bd [3204]" strokeweight="2pt">
                  <v:shadow on="t" opacity="24903f" mv:blur="40000f" origin=",.5" offset="0,20000emu"/>
                </v:line>
                <v:line id="Straight Connector 57907"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tHccUAAADeAAAADwAAAGRycy9kb3ducmV2LnhtbESPT2sCMRTE74LfIbxCb5qtUP9sjSJC&#10;oacFdaXXR/K6Wbp5WTepbv30RhA8DjPzG2a57l0jztSF2rOCt3EGglh7U3OloDx8juYgQkQ22Hgm&#10;Bf8UYL0aDpaYG3/hHZ33sRIJwiFHBTbGNpcyaEsOw9i3xMn78Z3DmGRXSdPhJcFdIydZNpUOa04L&#10;FlvaWtK/+z+nQJff1fG04WJ3WBz1FQtTOGuUen3pNx8gIvXxGX60v4yC99kim8H9Tr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qtHccUAAADeAAAADwAAAAAAAAAA&#10;AAAAAAChAgAAZHJzL2Rvd25yZXYueG1sUEsFBgAAAAAEAAQA+QAAAJMDAAAAAA==&#10;" strokecolor="#4f81bd [3204]" strokeweight="2pt">
                  <v:shadow on="t" opacity="24903f" mv:blur="40000f" origin=",.5" offset="0,20000emu"/>
                </v:line>
                <v:line id="Straight Connector 57908"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TTA8MAAADeAAAADwAAAGRycy9kb3ducmV2LnhtbERPz2vCMBS+C/sfwhN201Rhm1ZjKcJg&#10;p0KrsusjeWuKzUvXZNrtr18Ogx0/vt/7YnK9uNEYOs8KVssMBLH2puNWwfn0utiACBHZYO+ZFHxT&#10;gOLwMNtjbvyda7o1sRUphEOOCmyMQy5l0JYchqUfiBP34UeHMcGxlWbEewp3vVxn2bN02HFqsDjQ&#10;0ZK+Nl9OgT6/t5fPkqv6tL3oH6xM5axR6nE+lTsQkab4L/5zvxkFTy/bLO1Nd9IVkId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00wPDAAAA3gAAAA8AAAAAAAAAAAAA&#10;AAAAoQIAAGRycy9kb3ducmV2LnhtbFBLBQYAAAAABAAEAPkAAACRAwAAAAA=&#10;" strokecolor="#4f81bd [3204]" strokeweight="2pt">
                  <v:shadow on="t" opacity="24903f" mv:blur="40000f" origin=",.5" offset="0,20000emu"/>
                </v:line>
                <v:line id="Straight Connector 57909"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h2mMUAAADeAAAADwAAAGRycy9kb3ducmV2LnhtbESPT2sCMRTE74LfITzBm2Zb0LqrUaRQ&#10;6GnBf3h9JM/N0s3LdpPqtp/eCEKPw8z8hllteteIK3Wh9qzgZZqBINbe1FwpOB4+JgsQISIbbDyT&#10;gl8KsFkPByssjL/xjq77WIkE4VCgAhtjW0gZtCWHYepb4uRdfOcwJtlV0nR4S3DXyNcsm0uHNacF&#10;iy29W9Jf+x+nQB/P1el7y+XukJ/0H5amdNYoNR712yWISH38Dz/bn0bB7C3PcnjcSVd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h2mMUAAADeAAAADwAAAAAAAAAA&#10;AAAAAAChAgAAZHJzL2Rvd25yZXYueG1sUEsFBgAAAAAEAAQA+QAAAJMDAAAAAA==&#10;" strokecolor="#4f81bd [3204]" strokeweight="2pt">
                  <v:shadow on="t" opacity="24903f" mv:blur="40000f" origin=",.5" offset="0,20000emu"/>
                </v:line>
                <w10:wrap type="through"/>
              </v:group>
            </w:pict>
          </mc:Fallback>
        </mc:AlternateContent>
      </w:r>
      <w:r w:rsidR="00417F62" w:rsidRPr="00951BC4">
        <w:rPr>
          <w:noProof/>
          <w:lang w:val="en-US"/>
        </w:rPr>
        <mc:AlternateContent>
          <mc:Choice Requires="wpg">
            <w:drawing>
              <wp:anchor distT="0" distB="0" distL="114300" distR="114300" simplePos="0" relativeHeight="251898880" behindDoc="0" locked="0" layoutInCell="1" allowOverlap="1" wp14:anchorId="1E0A66CE" wp14:editId="1BADDB3C">
                <wp:simplePos x="0" y="0"/>
                <wp:positionH relativeFrom="column">
                  <wp:posOffset>2743200</wp:posOffset>
                </wp:positionH>
                <wp:positionV relativeFrom="paragraph">
                  <wp:posOffset>1943100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910" name="Group 57910"/>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911" name="Document 57911"/>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912" name="Straight Connector 57912"/>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3" name="Straight Connector 57913"/>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4" name="Straight Connector 57914"/>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5" name="Straight Connector 57915"/>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6" name="Straight Connector 57916"/>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7" name="Straight Connector 57917"/>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18" name="Straight Connector 57918"/>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910" o:spid="_x0000_s1026" style="position:absolute;margin-left:3in;margin-top:153pt;width:24.1pt;height:27pt;z-index:251898880;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">
                <v:shape id="Document 57911"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1UuxgAA&#10;AN4AAAAPAAAAZHJzL2Rvd25yZXYueG1sRI9Ba8JAFITvhf6H5RW81U1EW42uEkRBPLW2CN4eu69J&#10;muzbkF01/ntXKPQ4zMw3zGLV20ZcqPOVYwXpMAFBrJ2puFDw/bV9nYLwAdlg45gU3MjDavn8tMDM&#10;uCt/0uUQChEh7DNUUIbQZlJ6XZJFP3QtcfR+XGcxRNkV0nR4jXDbyFGSvEmLFceFEltal6Trw9kq&#10;wP1Rnz7W419bb9qj9k3uqjpXavDS53MQgfrwH/5r74yCyfssTeFxJ14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21Uu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line id="Straight Connector 57912"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VyNMQAAADeAAAADwAAAGRycy9kb3ducmV2LnhtbESPS4sCMRCE74L/IbSwN80o7MPRKLIg&#10;eBrwxV6bpJ0MTjrjJKujv34jCHssquorar7sXC2u1IbKs4LxKANBrL2puFRw2K+HXyBCRDZYeyYF&#10;dwqwXPR7c8yNv/GWrrtYigThkKMCG2OTSxm0JYdh5Bvi5J186zAm2ZbStHhLcFfLSZZ9SIcVpwWL&#10;DX1b0ufdr1OgDz/l8bLiYrufHvUDC1M4a5R6G3SrGYhIXfwPv9obo+D9czqewPNOugJ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BXI0xAAAAN4AAAAPAAAAAAAAAAAA&#10;AAAAAKECAABkcnMvZG93bnJldi54bWxQSwUGAAAAAAQABAD5AAAAkgMAAAAA&#10;" strokecolor="#4f81bd [3204]" strokeweight="2pt">
                  <v:shadow on="t" opacity="24903f" mv:blur="40000f" origin=",.5" offset="0,20000emu"/>
                </v:line>
                <v:line id="Straight Connector 57913"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nXr8UAAADeAAAADwAAAGRycy9kb3ducmV2LnhtbESPT2sCMRTE74LfITyhN83a0lZXo0hB&#10;8LTgP7w+kudmcfOybqKu/fRNodDjMDO/YebLztXiTm2oPCsYjzIQxNqbiksFh/16OAERIrLB2jMp&#10;eFKA5aLfm2Nu/IO3dN/FUiQIhxwV2BibXMqgLTkMI98QJ+/sW4cxybaUpsVHgrtavmbZh3RYcVqw&#10;2NCXJX3Z3ZwCfTiVx+uKi+1+etTfWJjCWaPUy6BbzUBE6uJ/+K+9MQreP6fjN/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EnXr8UAAADeAAAADwAAAAAAAAAA&#10;AAAAAAChAgAAZHJzL2Rvd25yZXYueG1sUEsFBgAAAAAEAAQA+QAAAJMDAAAAAA==&#10;" strokecolor="#4f81bd [3204]" strokeweight="2pt">
                  <v:shadow on="t" opacity="24903f" mv:blur="40000f" origin=",.5" offset="0,20000emu"/>
                </v:line>
                <v:line id="Straight Connector 57914"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BP28UAAADeAAAADwAAAGRycy9kb3ducmV2LnhtbESPS4sCMRCE74L/IbSwN8247ENHo8iC&#10;4GnAF16bpJ0MTjrjJOq4v36zsLDHoqq+oubLztXiTm2oPCsYjzIQxNqbiksFh/16OAERIrLB2jMp&#10;eFKA5aLfm2Nu/IO3dN/FUiQIhxwV2BibXMqgLTkMI98QJ+/sW4cxybaUpsVHgrtavmbZh3RYcVqw&#10;2NCXJX3Z3ZwCfTiVx+uKi+1+etTfWJjCWaPUy6BbzUBE6uJ/+K+9MQreP6fjN/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6BP28UAAADeAAAADwAAAAAAAAAA&#10;AAAAAAChAgAAZHJzL2Rvd25yZXYueG1sUEsFBgAAAAAEAAQA+QAAAJMDAAAAAA==&#10;" strokecolor="#4f81bd [3204]" strokeweight="2pt">
                  <v:shadow on="t" opacity="24903f" mv:blur="40000f" origin=",.5" offset="0,20000emu"/>
                </v:line>
                <v:line id="Straight Connector 57915"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zqQMYAAADeAAAADwAAAGRycy9kb3ducmV2LnhtbESPzWrDMBCE74W8g9hAb42cQtLEjWxC&#10;IdCTIX/kukhby8RaOZaSuH36qFDocZiZb5hVObhW3KgPjWcF00kGglh703Ct4LDfvCxAhIhssPVM&#10;Cr4pQFmMnlaYG3/nLd12sRYJwiFHBTbGLpcyaEsOw8R3xMn78r3DmGRfS9PjPcFdK1+zbC4dNpwW&#10;LHb0YUmfd1enQB9O9fGy5mq7Xx71D1amctYo9Twe1u8gIg3xP/zX/jQKZm/L6Qx+76QrII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s6kDGAAAA3gAAAA8AAAAAAAAA&#10;AAAAAAAAoQIAAGRycy9kb3ducmV2LnhtbFBLBQYAAAAABAAEAPkAAACUAwAAAAA=&#10;" strokecolor="#4f81bd [3204]" strokeweight="2pt">
                  <v:shadow on="t" opacity="24903f" mv:blur="40000f" origin=",.5" offset="0,20000emu"/>
                </v:line>
                <v:line id="Straight Connector 57916"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50N8UAAADeAAAADwAAAGRycy9kb3ducmV2LnhtbESPT2sCMRTE74LfITzBm2Yt1OrWKFIo&#10;9LTgP7w+ktfN4uZl3aS6+umNIPQ4zMxvmMWqc7W4UBsqzwom4wwEsfam4lLBfvc9moEIEdlg7ZkU&#10;3CjAatnvLTA3/sobumxjKRKEQ44KbIxNLmXQlhyGsW+Ik/frW4cxybaUpsVrgrtavmXZVDqsOC1Y&#10;bOjLkj5t/5wCvT+Wh/Oai81uftB3LEzhrFFqOOjWnyAidfE//Gr/GAXvH/PJFJ530hW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D50N8UAAADeAAAADwAAAAAAAAAA&#10;AAAAAAChAgAAZHJzL2Rvd25yZXYueG1sUEsFBgAAAAAEAAQA+QAAAJMDAAAAAA==&#10;" strokecolor="#4f81bd [3204]" strokeweight="2pt">
                  <v:shadow on="t" opacity="24903f" mv:blur="40000f" origin=",.5" offset="0,20000emu"/>
                </v:line>
                <v:line id="Straight Connector 57917"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LRrMUAAADeAAAADwAAAGRycy9kb3ducmV2LnhtbESPT2sCMRTE74LfITzBm2YVqnVrFBEK&#10;PS34j14fyetmcfOyblJd/fRGKPQ4zMxvmOW6c7W4Uhsqzwom4wwEsfam4lLB8fA5egcRIrLB2jMp&#10;uFOA9arfW2Ju/I13dN3HUiQIhxwV2BibXMqgLTkMY98QJ+/Htw5jkm0pTYu3BHe1nGbZTDqsOC1Y&#10;bGhrSZ/3v06BPn6Xp8uGi91hcdIPLEzhrFFqOOg2HyAidfE//Nf+Mgre5ovJHF530hWQq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3LRrMUAAADeAAAADwAAAAAAAAAA&#10;AAAAAAChAgAAZHJzL2Rvd25yZXYueG1sUEsFBgAAAAAEAAQA+QAAAJMDAAAAAA==&#10;" strokecolor="#4f81bd [3204]" strokeweight="2pt">
                  <v:shadow on="t" opacity="24903f" mv:blur="40000f" origin=",.5" offset="0,20000emu"/>
                </v:line>
                <v:line id="Straight Connector 57918"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1F3sMAAADeAAAADwAAAGRycy9kb3ducmV2LnhtbERPyWrDMBC9F/IPYgq9NbILTRs3ijGF&#10;QE+GbPQ6SFPL1Bo5luK4+froEOjx8fZVOblOjDSE1rOCfJ6BINbetNwoOOw3z+8gQkQ22HkmBX8U&#10;oFzPHlZYGH/hLY272IgUwqFABTbGvpAyaEsOw9z3xIn78YPDmODQSDPgJYW7Tr5k2UI6bDk1WOzp&#10;05L+3Z2dAn34bo6niuvtfnnUV6xN7axR6ulxqj5ARJriv/ju/jIKXt+Wedqb7qQrIN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tRd7DAAAA3gAAAA8AAAAAAAAAAAAA&#10;AAAAoQIAAGRycy9kb3ducmV2LnhtbFBLBQYAAAAABAAEAPkAAACRAwAAAAA=&#10;" strokecolor="#4f81bd [3204]" strokeweight="2pt">
                  <v:shadow on="t" opacity="24903f" mv:blur="40000f" origin=",.5" offset="0,20000emu"/>
                </v:line>
                <w10:wrap type="through"/>
              </v:group>
            </w:pict>
          </mc:Fallback>
        </mc:AlternateContent>
      </w:r>
      <w:r w:rsidR="00417F62" w:rsidRPr="00951BC4">
        <w:rPr>
          <w:noProof/>
          <w:lang w:val="en-US"/>
        </w:rPr>
        <mc:AlternateContent>
          <mc:Choice Requires="wpg">
            <w:drawing>
              <wp:anchor distT="0" distB="0" distL="114300" distR="114300" simplePos="0" relativeHeight="251900928" behindDoc="0" locked="0" layoutInCell="1" allowOverlap="1" wp14:anchorId="16B009A8" wp14:editId="77C03CBF">
                <wp:simplePos x="0" y="0"/>
                <wp:positionH relativeFrom="column">
                  <wp:posOffset>3771900</wp:posOffset>
                </wp:positionH>
                <wp:positionV relativeFrom="paragraph">
                  <wp:posOffset>1943100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919" name="Group 57919"/>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920" name="Document 57920"/>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921" name="Straight Connector 57921"/>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2" name="Straight Connector 57922"/>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3" name="Straight Connector 57923"/>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4" name="Straight Connector 57924"/>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5" name="Straight Connector 57925"/>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6" name="Straight Connector 57926"/>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27" name="Straight Connector 57927"/>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919" o:spid="_x0000_s1026" style="position:absolute;margin-left:297pt;margin-top:153pt;width:24.1pt;height:27pt;z-index:251900928;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">
                <v:shape id="Document 57920"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oIxQAA&#10;AN4AAAAPAAAAZHJzL2Rvd25yZXYueG1sRI/NasJAFIX3Bd9huIK7OqnUWlNHCVJBXGksgrvLzG2S&#10;JnMnZEaNb+8shC4P549vseptI67U+cqxgrdxAoJYO1NxoeDnuHn9BOEDssHGMSm4k4fVcvCywNS4&#10;Gx/omodCxBH2KSooQ2hTKb0uyaIfu5Y4er+usxii7AppOrzFcdvISZJ8SIsVx4cSW1qXpOv8YhXg&#10;7qTP+/X7n62/25P2TeaqOlNqNOyzLxCB+vAffra3RsF0Np9EgIgTUU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OgjFAAAA3gAAAA8AAAAAAAAAAAAAAAAAlwIAAGRycy9k&#10;b3ducmV2LnhtbFBLBQYAAAAABAAEAPUAAACJAwAAAAA=&#10;" fillcolor="#a7bfde [1620]" strokecolor="#4579b8 [3044]">
                  <v:fill color2="#e4ecf5 [500]" rotate="t" colors="0 #a3c4ff;22938f #bfd5ff;1 #e5eeff" type="gradient"/>
                  <v:shadow on="t" opacity="24903f" mv:blur="40000f" origin=",.5" offset="0,20000emu"/>
                </v:shape>
                <v:line id="Straight Connector 57921"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sm/sQAAADeAAAADwAAAGRycy9kb3ducmV2LnhtbESPS4sCMRCE74L/IbSwN80o7MPRKLIg&#10;eBrwxV6bpJ0MTjrjJKujv34jCHssquorar7sXC2u1IbKs4LxKANBrL2puFRw2K+HXyBCRDZYeyYF&#10;dwqwXPR7c8yNv/GWrrtYigThkKMCG2OTSxm0JYdh5Bvi5J186zAm2ZbStHhLcFfLSZZ9SIcVpwWL&#10;DX1b0ufdr1OgDz/l8bLiYrufHvUDC1M4a5R6G3SrGYhIXfwPv9obo+D9czoZw/NOugJ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yb+xAAAAN4AAAAPAAAAAAAAAAAA&#10;AAAAAKECAABkcnMvZG93bnJldi54bWxQSwUGAAAAAAQABAD5AAAAkgMAAAAA&#10;" strokecolor="#4f81bd [3204]" strokeweight="2pt">
                  <v:shadow on="t" opacity="24903f" mv:blur="40000f" origin=",.5" offset="0,20000emu"/>
                </v:line>
                <v:line id="Straight Connector 57922"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m4icUAAADeAAAADwAAAGRycy9kb3ducmV2LnhtbESPzWrDMBCE74W+g9hCb41cQ9PEtRxC&#10;IJCTIX/kukgby9RauZaSuH36qFDocZiZb5hyMbpOXGkIrWcFr5MMBLH2puVGwWG/fpmBCBHZYOeZ&#10;FHxTgEX1+FBiYfyNt3TdxUYkCIcCFdgY+0LKoC05DBPfEyfv7AeHMcmhkWbAW4K7TuZZNpUOW04L&#10;FntaWdKfu4tToA+n5vi15Hq7nx/1D9amdtYo9fw0Lj9ARBrjf/ivvTEK3t7neQ6/d9IVk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m4icUAAADeAAAADwAAAAAAAAAA&#10;AAAAAAChAgAAZHJzL2Rvd25yZXYueG1sUEsFBgAAAAAEAAQA+QAAAJMDAAAAAA==&#10;" strokecolor="#4f81bd [3204]" strokeweight="2pt">
                  <v:shadow on="t" opacity="24903f" mv:blur="40000f" origin=",.5" offset="0,20000emu"/>
                </v:line>
                <v:line id="Straight Connector 57923"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UdEsUAAADeAAAADwAAAGRycy9kb3ducmV2LnhtbESPT2sCMRTE74LfITyhN81qaaurUUQo&#10;eFrwH14fyXOzuHlZN6mu/fRNodDjMDO/YRarztXiTm2oPCsYjzIQxNqbiksFx8PncAoiRGSDtWdS&#10;8KQAq2W/t8Dc+Afv6L6PpUgQDjkqsDE2uZRBW3IYRr4hTt7Ftw5jkm0pTYuPBHe1nGTZu3RYcVqw&#10;2NDGkr7uv5wCfTyXp9uai91hdtLfWJjCWaPUy6Bbz0FE6uJ/+K+9NQrePmaTV/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UdEsUAAADeAAAADwAAAAAAAAAA&#10;AAAAAAChAgAAZHJzL2Rvd25yZXYueG1sUEsFBgAAAAAEAAQA+QAAAJMDAAAAAA==&#10;" strokecolor="#4f81bd [3204]" strokeweight="2pt">
                  <v:shadow on="t" opacity="24903f" mv:blur="40000f" origin=",.5" offset="0,20000emu"/>
                </v:line>
                <v:line id="Straight Connector 57924"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yFZsUAAADeAAAADwAAAGRycy9kb3ducmV2LnhtbESPS4sCMRCE74L/IbSwN80o+9DRKCIs&#10;eBrwhdcmaSeDk844yeq4v36zsLDHoqq+oharztXiTm2oPCsYjzIQxNqbiksFx8PncAoiRGSDtWdS&#10;8KQAq2W/t8Dc+Afv6L6PpUgQDjkqsDE2uZRBW3IYRr4hTt7Ftw5jkm0pTYuPBHe1nGTZu3RYcVqw&#10;2NDGkr7uv5wCfTyXp9uai91hdtLfWJjCWaPUy6Bbz0FE6uJ/+K+9NQrePmaTV/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cyFZsUAAADeAAAADwAAAAAAAAAA&#10;AAAAAAChAgAAZHJzL2Rvd25yZXYueG1sUEsFBgAAAAAEAAQA+QAAAJMDAAAAAA==&#10;" strokecolor="#4f81bd [3204]" strokeweight="2pt">
                  <v:shadow on="t" opacity="24903f" mv:blur="40000f" origin=",.5" offset="0,20000emu"/>
                </v:line>
                <v:line id="Straight Connector 57925"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Ag/cUAAADeAAAADwAAAGRycy9kb3ducmV2LnhtbESPT2sCMRTE74LfITyhN80q+G9rFCkU&#10;elpQV7w+ktfN4uZlu0l1209vCgWPw8z8htnseteIG3Wh9qxgOslAEGtvaq4UlKf38QpEiMgGG8+k&#10;4IcC7LbDwQZz4+98oNsxViJBOOSowMbY5lIGbclhmPiWOHmfvnMYk+wqaTq8J7hr5CzLFtJhzWnB&#10;YktvlvT1+O0U6PJSnb/2XBxO67P+xcIUzhqlXkb9/hVEpD4+w//tD6NgvlzP5vB3J10BuX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oAg/cUAAADeAAAADwAAAAAAAAAA&#10;AAAAAAChAgAAZHJzL2Rvd25yZXYueG1sUEsFBgAAAAAEAAQA+QAAAJMDAAAAAA==&#10;" strokecolor="#4f81bd [3204]" strokeweight="2pt">
                  <v:shadow on="t" opacity="24903f" mv:blur="40000f" origin=",.5" offset="0,20000emu"/>
                </v:line>
                <v:line id="Straight Connector 57926"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K+isUAAADeAAAADwAAAGRycy9kb3ducmV2LnhtbESPT2sCMRTE74V+h/AK3mpWQa2rUaRQ&#10;8LTgP3p9JM/N4uZlu0l19dMbQfA4zMxvmPmyc7U4UxsqzwoG/QwEsfam4lLBfvfz+QUiRGSDtWdS&#10;cKUAy8X72xxz4y+8ofM2liJBOOSowMbY5FIGbclh6PuGOHlH3zqMSbalNC1eEtzVcphlY+mw4rRg&#10;saFvS/q0/XcK9P63PPytuNjspgd9w8IUzhqleh/dagYiUhdf4Wd7bRSMJtPhGB530hW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K+isUAAADeAAAADwAAAAAAAAAA&#10;AAAAAAChAgAAZHJzL2Rvd25yZXYueG1sUEsFBgAAAAAEAAQA+QAAAJMDAAAAAA==&#10;" strokecolor="#4f81bd [3204]" strokeweight="2pt">
                  <v:shadow on="t" opacity="24903f" mv:blur="40000f" origin=",.5" offset="0,20000emu"/>
                </v:line>
                <v:line id="Straight Connector 57927"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4bEcYAAADeAAAADwAAAGRycy9kb3ducmV2LnhtbESPQWvCQBSE70L/w/IKvelGoVVTN0EK&#10;hZ4CasTrY/c1G8y+TbNbTf31bqHQ4zAz3zCbcnSduNAQWs8K5rMMBLH2puVGQX14n65AhIhssPNM&#10;Cn4oQFk8TDaYG3/lHV32sREJwiFHBTbGPpcyaEsOw8z3xMn79IPDmOTQSDPgNcFdJxdZ9iIdtpwW&#10;LPb0Zkmf999Oga5PzfFry9XusD7qG1amctYo9fQ4bl9BRBrjf/iv/WEUPC/XiyX83klXQBZ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eGxHGAAAA3gAAAA8AAAAAAAAA&#10;AAAAAAAAoQIAAGRycy9kb3ducmV2LnhtbFBLBQYAAAAABAAEAPkAAACUAwAAAAA=&#10;" strokecolor="#4f81bd [3204]" strokeweight="2pt">
                  <v:shadow on="t" opacity="24903f" mv:blur="40000f" origin=",.5" offset="0,20000emu"/>
                </v:line>
                <w10:wrap type="through"/>
              </v:group>
            </w:pict>
          </mc:Fallback>
        </mc:AlternateContent>
      </w:r>
      <w:r w:rsidR="00417F62" w:rsidRPr="00951BC4">
        <w:rPr>
          <w:noProof/>
          <w:lang w:val="en-US"/>
        </w:rPr>
        <mc:AlternateContent>
          <mc:Choice Requires="wpg">
            <w:drawing>
              <wp:anchor distT="0" distB="0" distL="114300" distR="114300" simplePos="0" relativeHeight="251902976" behindDoc="0" locked="0" layoutInCell="1" allowOverlap="1" wp14:anchorId="0F386AD4" wp14:editId="24E7752F">
                <wp:simplePos x="0" y="0"/>
                <wp:positionH relativeFrom="column">
                  <wp:posOffset>4343400</wp:posOffset>
                </wp:positionH>
                <wp:positionV relativeFrom="paragraph">
                  <wp:posOffset>1257300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928" name="Group 57928"/>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929" name="Document 57929"/>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930" name="Straight Connector 57930"/>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1" name="Straight Connector 57931"/>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2" name="Straight Connector 57932"/>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3" name="Straight Connector 57933"/>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4" name="Straight Connector 57934"/>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5" name="Straight Connector 57935"/>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936" name="Straight Connector 57936"/>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928" o:spid="_x0000_s1026" style="position:absolute;margin-left:342pt;margin-top:99pt;width:24.1pt;height:27pt;z-index:251902976;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">
                <v:shape id="Document 57929"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OVxgAA&#10;AN4AAAAPAAAAZHJzL2Rvd25yZXYueG1sRI9Ba8JAFITvBf/D8gre6qaibY2uEkRBPFVbBG+P3WcS&#10;k30bsqvGf+8KhR6HmfmGmS06W4srtb50rOB9kIAg1s6UnCv4/Vm/fYHwAdlg7ZgU3MnDYt57mWFq&#10;3I13dN2HXEQI+xQVFCE0qZReF2TRD1xDHL2Tay2GKNtcmhZvEW5rOUySD2mx5LhQYEPLgnS1v1gF&#10;uD3o4/dydLbVqjloX2eurDKl+q9dNgURqAv/4b/2xigYf06GE3jeiV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ZOV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line id="Straight Connector 57930"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4VuMMAAADeAAAADwAAAGRycy9kb3ducmV2LnhtbESPy2oCMRSG94LvEI7QnWZsqdXRKFIQ&#10;XA14o9tDcpwMTk7GSdSxT98sCi5//hvfYtW5WtypDZVnBeNRBoJYe1NxqeB42AynIEJENlh7JgVP&#10;CrBa9nsLzI1/8I7u+1iKNMIhRwU2xiaXMmhLDsPIN8TJO/vWYUyyLaVp8ZHGXS3fs2wiHVacHiw2&#10;9G1JX/Y3p0Aff8rTdc3F7jA76V8sTOGsUept0K3nICJ18RX+b2+Ngs+v2UcCSDgJBeTy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8uFbjDAAAA3gAAAA8AAAAAAAAAAAAA&#10;AAAAoQIAAGRycy9kb3ducmV2LnhtbFBLBQYAAAAABAAEAPkAAACRAwAAAAA=&#10;" strokecolor="#4f81bd [3204]" strokeweight="2pt">
                  <v:shadow on="t" opacity="24903f" mv:blur="40000f" origin=",.5" offset="0,20000emu"/>
                </v:line>
                <v:line id="Straight Connector 57931"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KwI8UAAADeAAAADwAAAGRycy9kb3ducmV2LnhtbESPT2sCMRTE74LfITyhN83a0lZXo0hB&#10;8LTgP7w+kudmcfOybqKu/fRNodDjMDO/YebLztXiTm2oPCsYjzIQxNqbiksFh/16OAERIrLB2jMp&#10;eFKA5aLfm2Nu/IO3dN/FUiQIhxwV2BibXMqgLTkMI98QJ+/sW4cxybaUpsVHgrtavmbZh3RYcVqw&#10;2NCXJX3Z3ZwCfTiVx+uKi+1+etTfWJjCWaPUy6BbzUBE6uJ/+K+9MQreP6dvY/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GKwI8UAAADeAAAADwAAAAAAAAAA&#10;AAAAAAChAgAAZHJzL2Rvd25yZXYueG1sUEsFBgAAAAAEAAQA+QAAAJMDAAAAAA==&#10;" strokecolor="#4f81bd [3204]" strokeweight="2pt">
                  <v:shadow on="t" opacity="24903f" mv:blur="40000f" origin=",.5" offset="0,20000emu"/>
                </v:line>
                <v:line id="Straight Connector 57932"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AuVMUAAADeAAAADwAAAGRycy9kb3ducmV2LnhtbESPT2sCMRTE74LfITyhN81qaaurUUQo&#10;eFrwH14fyXOzuHlZN6mu/fRNodDjMDO/YRarztXiTm2oPCsYjzIQxNqbiksFx8PncAoiRGSDtWdS&#10;8KQAq2W/t8Dc+Afv6L6PpUgQDjkqsDE2uZRBW3IYRr4hTt7Ftw5jkm0pTYuPBHe1nGTZu3RYcVqw&#10;2NDGkr7uv5wCfTyXp9uai91hdtLfWJjCWaPUy6Bbz0FE6uJ/+K+9NQrePmavE/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LAuVMUAAADeAAAADwAAAAAAAAAA&#10;AAAAAAChAgAAZHJzL2Rvd25yZXYueG1sUEsFBgAAAAAEAAQA+QAAAJMDAAAAAA==&#10;" strokecolor="#4f81bd [3204]" strokeweight="2pt">
                  <v:shadow on="t" opacity="24903f" mv:blur="40000f" origin=",.5" offset="0,20000emu"/>
                </v:line>
                <v:line id="Straight Connector 57933"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Lz8UAAADeAAAADwAAAGRycy9kb3ducmV2LnhtbESPT2sCMRTE74LfITzBm2ZV2upqFCkI&#10;PS34D6+P5LlZ3Lysm1S3/fRNodDjMDO/YVabztXiQW2oPCuYjDMQxNqbiksFp+NuNAcRIrLB2jMp&#10;+KIAm3W/t8Lc+Cfv6XGIpUgQDjkqsDE2uZRBW3IYxr4hTt7Vtw5jkm0pTYvPBHe1nGbZq3RYcVqw&#10;2NC7JX07fDoF+nQpz/ctF/vj4qy/sTCFs0ap4aDbLkFE6uJ/+K/9YRS8vC1mM/i9k66AX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yLz8UAAADeAAAADwAAAAAAAAAA&#10;AAAAAAChAgAAZHJzL2Rvd25yZXYueG1sUEsFBgAAAAAEAAQA+QAAAJMDAAAAAA==&#10;" strokecolor="#4f81bd [3204]" strokeweight="2pt">
                  <v:shadow on="t" opacity="24903f" mv:blur="40000f" origin=",.5" offset="0,20000emu"/>
                </v:line>
                <v:line id="Straight Connector 57934"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UTu8YAAADeAAAADwAAAGRycy9kb3ducmV2LnhtbESPT2sCMRTE7wW/Q3hCbzVrtVVXo4hQ&#10;6GnBf3h9JM/N4uZl3aS69dM3hUKPw8z8hlmsOleLG7Wh8qxgOMhAEGtvKi4VHPYfL1MQISIbrD2T&#10;gm8KsFr2nhaYG3/nLd12sRQJwiFHBTbGJpcyaEsOw8A3xMk7+9ZhTLItpWnxnuCulq9Z9i4dVpwW&#10;LDa0saQvuy+nQB9O5fG65mK7nx31AwtTOGuUeu536zmISF38D/+1P42Ct8lsNIbfO+kK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AVE7vGAAAA3gAAAA8AAAAAAAAA&#10;AAAAAAAAoQIAAGRycy9kb3ducmV2LnhtbFBLBQYAAAAABAAEAPkAAACUAwAAAAA=&#10;" strokecolor="#4f81bd [3204]" strokeweight="2pt">
                  <v:shadow on="t" opacity="24903f" mv:blur="40000f" origin=",.5" offset="0,20000emu"/>
                </v:line>
                <v:line id="Straight Connector 57935"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m2IMUAAADeAAAADwAAAGRycy9kb3ducmV2LnhtbESPT2sCMRTE7wW/Q3hCbzWrRaurUaRQ&#10;6GnBf3h9JM/N4uZl3aS6+umbgtDjMDO/YRarztXiSm2oPCsYDjIQxNqbiksF+93X2xREiMgGa8+k&#10;4E4BVsveywJz42+8oes2liJBOOSowMbY5FIGbclhGPiGOHkn3zqMSbalNC3eEtzVcpRlE+mw4rRg&#10;saFPS/q8/XEK9P5YHi5rLja72UE/sDCFs0ap1363noOI1MX/8LP9bRSMP2bvY/i7k6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1m2IMUAAADeAAAADwAAAAAAAAAA&#10;AAAAAAChAgAAZHJzL2Rvd25yZXYueG1sUEsFBgAAAAAEAAQA+QAAAJMDAAAAAA==&#10;" strokecolor="#4f81bd [3204]" strokeweight="2pt">
                  <v:shadow on="t" opacity="24903f" mv:blur="40000f" origin=",.5" offset="0,20000emu"/>
                </v:line>
                <v:line id="Straight Connector 57936"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soV8UAAADeAAAADwAAAGRycy9kb3ducmV2LnhtbESPT2sCMRTE7wW/Q3iCt5qtUqurUaQg&#10;eFrwH14fyXOzdPOyblJd/fRNodDjMDO/YRarztXiRm2oPCt4G2YgiLU3FZcKjofN6xREiMgGa8+k&#10;4EEBVsveywJz4++8o9s+liJBOOSowMbY5FIGbclhGPqGOHkX3zqMSbalNC3eE9zVcpRlE+mw4rRg&#10;saFPS/pr/+0U6OO5PF3XXOwOs5N+YmEKZ41Sg363noOI1MX/8F97axS8f8zGE/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soV8UAAADeAAAADwAAAAAAAAAA&#10;AAAAAAChAgAAZHJzL2Rvd25yZXYueG1sUEsFBgAAAAAEAAQA+QAAAJMDAAAAAA==&#10;" strokecolor="#4f81bd [3204]" strokeweight="2pt">
                  <v:shadow on="t" opacity="24903f" mv:blur="40000f" origin=",.5" offset="0,20000emu"/>
                </v:line>
                <w10:wrap type="through"/>
              </v:group>
            </w:pict>
          </mc:Fallback>
        </mc:AlternateContent>
      </w:r>
      <w:r w:rsidR="00417F62" w:rsidRPr="00951BC4">
        <w:rPr>
          <w:noProof/>
          <w:lang w:val="en-US"/>
        </w:rPr>
        <mc:AlternateContent>
          <mc:Choice Requires="wpg">
            <w:drawing>
              <wp:anchor distT="0" distB="0" distL="114300" distR="114300" simplePos="0" relativeHeight="251878400" behindDoc="0" locked="0" layoutInCell="1" allowOverlap="1" wp14:anchorId="1F86CDC6" wp14:editId="5E87410C">
                <wp:simplePos x="0" y="0"/>
                <wp:positionH relativeFrom="column">
                  <wp:posOffset>114300</wp:posOffset>
                </wp:positionH>
                <wp:positionV relativeFrom="paragraph">
                  <wp:posOffset>914400</wp:posOffset>
                </wp:positionV>
                <wp:extent cx="5259705" cy="2466340"/>
                <wp:effectExtent l="0" t="0" r="0" b="0"/>
                <wp:wrapNone/>
                <wp:docPr id="57891" name="Group 57891"/>
                <wp:cNvGraphicFramePr/>
                <a:graphic xmlns:a="http://schemas.openxmlformats.org/drawingml/2006/main">
                  <a:graphicData uri="http://schemas.microsoft.com/office/word/2010/wordprocessingGroup">
                    <wpg:wgp>
                      <wpg:cNvGrpSpPr/>
                      <wpg:grpSpPr>
                        <a:xfrm>
                          <a:off x="0" y="0"/>
                          <a:ext cx="5259705" cy="2466340"/>
                          <a:chOff x="0" y="0"/>
                          <a:chExt cx="5259705" cy="2466340"/>
                        </a:xfrm>
                      </wpg:grpSpPr>
                      <pic:pic xmlns:pic="http://schemas.openxmlformats.org/drawingml/2006/picture">
                        <pic:nvPicPr>
                          <pic:cNvPr id="57513" name="Picture 57513" descr="MCj0186172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29200" y="1485900"/>
                            <a:ext cx="230505" cy="342900"/>
                          </a:xfrm>
                          <a:prstGeom prst="rect">
                            <a:avLst/>
                          </a:prstGeom>
                          <a:noFill/>
                          <a:ln>
                            <a:noFill/>
                          </a:ln>
                          <a:extLst>
                            <a:ext uri="{FAA26D3D-D897-4be2-8F04-BA451C77F1D7}">
                              <ma14:placeholderFlag xmlns:ma14="http://schemas.microsoft.com/office/mac/drawingml/2011/main"/>
                            </a:ext>
                          </a:extLst>
                        </pic:spPr>
                      </pic:pic>
                      <wpg:grpSp>
                        <wpg:cNvPr id="57474" name="Group 14"/>
                        <wpg:cNvGrpSpPr/>
                        <wpg:grpSpPr bwMode="auto">
                          <a:xfrm>
                            <a:off x="2743200" y="0"/>
                            <a:ext cx="285750" cy="457200"/>
                            <a:chOff x="2458419" y="0"/>
                            <a:chExt cx="770" cy="1230"/>
                          </a:xfrm>
                          <a:extLst>
                            <a:ext uri="{0CCBE362-F206-4b92-989A-16890622DB6E}">
                              <ma14:wrappingTextBoxFlag xmlns:ma14="http://schemas.microsoft.com/office/mac/drawingml/2011/main"/>
                            </a:ext>
                          </a:extLst>
                        </wpg:grpSpPr>
                        <wps:wsp>
                          <wps:cNvPr id="57475" name="Rectangle 57475"/>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39D41A9B" w14:textId="77777777" w:rsidR="006975AF" w:rsidRDefault="006975AF" w:rsidP="002F3F28">
                                <w:pPr>
                                  <w:rPr>
                                    <w:rFonts w:eastAsia="Times New Roman" w:cs="Times New Roman"/>
                                  </w:rPr>
                                </w:pPr>
                              </w:p>
                            </w:txbxContent>
                          </wps:txbx>
                          <wps:bodyPr/>
                        </wps:wsp>
                        <wps:wsp>
                          <wps:cNvPr id="57476" name="Freeform 57476"/>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190D8241" w14:textId="77777777" w:rsidR="006975AF" w:rsidRDefault="006975AF" w:rsidP="002F3F28">
                                <w:pPr>
                                  <w:rPr>
                                    <w:rFonts w:eastAsia="Times New Roman" w:cs="Times New Roman"/>
                                  </w:rPr>
                                </w:pPr>
                              </w:p>
                            </w:txbxContent>
                          </wps:txbx>
                          <wps:bodyPr/>
                        </wps:wsp>
                        <wps:wsp>
                          <wps:cNvPr id="57477" name="Freeform 57477"/>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364AB834" w14:textId="77777777" w:rsidR="006975AF" w:rsidRDefault="006975AF" w:rsidP="002F3F28">
                                <w:pPr>
                                  <w:rPr>
                                    <w:rFonts w:eastAsia="Times New Roman" w:cs="Times New Roman"/>
                                  </w:rPr>
                                </w:pPr>
                              </w:p>
                            </w:txbxContent>
                          </wps:txbx>
                          <wps:bodyPr/>
                        </wps:wsp>
                        <wps:wsp>
                          <wps:cNvPr id="57478" name="Freeform 57478"/>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6B896C65" w14:textId="77777777" w:rsidR="006975AF" w:rsidRDefault="006975AF" w:rsidP="002F3F28">
                                <w:pPr>
                                  <w:rPr>
                                    <w:rFonts w:eastAsia="Times New Roman" w:cs="Times New Roman"/>
                                  </w:rPr>
                                </w:pPr>
                              </w:p>
                            </w:txbxContent>
                          </wps:txbx>
                          <wps:bodyPr/>
                        </wps:wsp>
                        <wps:wsp>
                          <wps:cNvPr id="57479" name="Freeform 57479"/>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12103FCD" w14:textId="77777777" w:rsidR="006975AF" w:rsidRDefault="006975AF" w:rsidP="002F3F28">
                                <w:pPr>
                                  <w:rPr>
                                    <w:rFonts w:eastAsia="Times New Roman" w:cs="Times New Roman"/>
                                  </w:rPr>
                                </w:pPr>
                              </w:p>
                            </w:txbxContent>
                          </wps:txbx>
                          <wps:bodyPr/>
                        </wps:wsp>
                        <wps:wsp>
                          <wps:cNvPr id="57480" name="Freeform 57480"/>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146C5E89" w14:textId="77777777" w:rsidR="006975AF" w:rsidRDefault="006975AF" w:rsidP="002F3F28">
                                <w:pPr>
                                  <w:rPr>
                                    <w:rFonts w:eastAsia="Times New Roman" w:cs="Times New Roman"/>
                                  </w:rPr>
                                </w:pPr>
                              </w:p>
                            </w:txbxContent>
                          </wps:txbx>
                          <wps:bodyPr/>
                        </wps:wsp>
                        <wps:wsp>
                          <wps:cNvPr id="57481" name="Freeform 57481"/>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1C73770D" w14:textId="77777777" w:rsidR="006975AF" w:rsidRDefault="006975AF" w:rsidP="002F3F28">
                                <w:pPr>
                                  <w:rPr>
                                    <w:rFonts w:eastAsia="Times New Roman" w:cs="Times New Roman"/>
                                  </w:rPr>
                                </w:pPr>
                              </w:p>
                            </w:txbxContent>
                          </wps:txbx>
                          <wps:bodyPr/>
                        </wps:wsp>
                        <wps:wsp>
                          <wps:cNvPr id="57482" name="Freeform 57482"/>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14AAF9ED" w14:textId="77777777" w:rsidR="006975AF" w:rsidRDefault="006975AF" w:rsidP="002F3F28">
                                <w:pPr>
                                  <w:rPr>
                                    <w:rFonts w:eastAsia="Times New Roman" w:cs="Times New Roman"/>
                                  </w:rPr>
                                </w:pPr>
                              </w:p>
                            </w:txbxContent>
                          </wps:txbx>
                          <wps:bodyPr/>
                        </wps:wsp>
                        <wps:wsp>
                          <wps:cNvPr id="57483" name="Freeform 57483"/>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7E42C885" w14:textId="77777777" w:rsidR="006975AF" w:rsidRDefault="006975AF" w:rsidP="002F3F28">
                                <w:pPr>
                                  <w:rPr>
                                    <w:rFonts w:eastAsia="Times New Roman" w:cs="Times New Roman"/>
                                  </w:rPr>
                                </w:pPr>
                              </w:p>
                            </w:txbxContent>
                          </wps:txbx>
                          <wps:bodyPr/>
                        </wps:wsp>
                        <wps:wsp>
                          <wps:cNvPr id="57484" name="Freeform 57484"/>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631384D5" w14:textId="77777777" w:rsidR="006975AF" w:rsidRDefault="006975AF" w:rsidP="002F3F28">
                                <w:pPr>
                                  <w:rPr>
                                    <w:rFonts w:eastAsia="Times New Roman" w:cs="Times New Roman"/>
                                  </w:rPr>
                                </w:pPr>
                              </w:p>
                            </w:txbxContent>
                          </wps:txbx>
                          <wps:bodyPr/>
                        </wps:wsp>
                        <wps:wsp>
                          <wps:cNvPr id="57485" name="Freeform 57485"/>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EDBDC95" w14:textId="77777777" w:rsidR="006975AF" w:rsidRDefault="006975AF" w:rsidP="002F3F28">
                                <w:pPr>
                                  <w:rPr>
                                    <w:rFonts w:eastAsia="Times New Roman" w:cs="Times New Roman"/>
                                  </w:rPr>
                                </w:pPr>
                              </w:p>
                            </w:txbxContent>
                          </wps:txbx>
                          <wps:bodyPr/>
                        </wps:wsp>
                        <wps:wsp>
                          <wps:cNvPr id="57486" name="Freeform 57486"/>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53AA2DF9" w14:textId="77777777" w:rsidR="006975AF" w:rsidRDefault="006975AF" w:rsidP="002F3F28">
                                <w:pPr>
                                  <w:rPr>
                                    <w:rFonts w:eastAsia="Times New Roman" w:cs="Times New Roman"/>
                                  </w:rPr>
                                </w:pPr>
                              </w:p>
                            </w:txbxContent>
                          </wps:txbx>
                          <wps:bodyPr/>
                        </wps:wsp>
                        <wps:wsp>
                          <wps:cNvPr id="57487" name="Freeform 57487"/>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42B28E63" w14:textId="77777777" w:rsidR="006975AF" w:rsidRDefault="006975AF" w:rsidP="002F3F28">
                                <w:pPr>
                                  <w:rPr>
                                    <w:rFonts w:eastAsia="Times New Roman" w:cs="Times New Roman"/>
                                  </w:rPr>
                                </w:pPr>
                              </w:p>
                            </w:txbxContent>
                          </wps:txbx>
                          <wps:bodyPr/>
                        </wps:wsp>
                        <wps:wsp>
                          <wps:cNvPr id="57488" name="Freeform 57488"/>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570D3924" w14:textId="77777777" w:rsidR="006975AF" w:rsidRDefault="006975AF" w:rsidP="002F3F28">
                                <w:pPr>
                                  <w:rPr>
                                    <w:rFonts w:eastAsia="Times New Roman" w:cs="Times New Roman"/>
                                  </w:rPr>
                                </w:pPr>
                              </w:p>
                            </w:txbxContent>
                          </wps:txbx>
                          <wps:bodyPr/>
                        </wps:wsp>
                        <wps:wsp>
                          <wps:cNvPr id="57489" name="Freeform 57489"/>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3155F75D" w14:textId="77777777" w:rsidR="006975AF" w:rsidRDefault="006975AF" w:rsidP="002F3F28">
                                <w:pPr>
                                  <w:rPr>
                                    <w:rFonts w:eastAsia="Times New Roman" w:cs="Times New Roman"/>
                                  </w:rPr>
                                </w:pPr>
                              </w:p>
                            </w:txbxContent>
                          </wps:txbx>
                          <wps:bodyPr/>
                        </wps:wsp>
                        <wps:wsp>
                          <wps:cNvPr id="57490" name="Freeform 57490"/>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49FF8A18" w14:textId="77777777" w:rsidR="006975AF" w:rsidRDefault="006975AF" w:rsidP="002F3F28">
                                <w:pPr>
                                  <w:rPr>
                                    <w:rFonts w:eastAsia="Times New Roman" w:cs="Times New Roman"/>
                                  </w:rPr>
                                </w:pPr>
                              </w:p>
                            </w:txbxContent>
                          </wps:txbx>
                          <wps:bodyPr/>
                        </wps:wsp>
                        <wps:wsp>
                          <wps:cNvPr id="57491" name="Freeform 57491"/>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6B61965B" w14:textId="77777777" w:rsidR="006975AF" w:rsidRDefault="006975AF" w:rsidP="002F3F28">
                                <w:pPr>
                                  <w:rPr>
                                    <w:rFonts w:eastAsia="Times New Roman" w:cs="Times New Roman"/>
                                  </w:rPr>
                                </w:pPr>
                              </w:p>
                            </w:txbxContent>
                          </wps:txbx>
                          <wps:bodyPr/>
                        </wps:wsp>
                        <wps:wsp>
                          <wps:cNvPr id="57492" name="Freeform 57492"/>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19D20085" w14:textId="77777777" w:rsidR="006975AF" w:rsidRDefault="006975AF" w:rsidP="002F3F28">
                                <w:pPr>
                                  <w:rPr>
                                    <w:rFonts w:eastAsia="Times New Roman" w:cs="Times New Roman"/>
                                  </w:rPr>
                                </w:pPr>
                              </w:p>
                            </w:txbxContent>
                          </wps:txbx>
                          <wps:bodyPr/>
                        </wps:wsp>
                        <wps:wsp>
                          <wps:cNvPr id="57493" name="Freeform 57493"/>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286AB1AE" w14:textId="77777777" w:rsidR="006975AF" w:rsidRDefault="006975AF" w:rsidP="002F3F28">
                                <w:pPr>
                                  <w:rPr>
                                    <w:rFonts w:eastAsia="Times New Roman" w:cs="Times New Roman"/>
                                  </w:rPr>
                                </w:pPr>
                              </w:p>
                            </w:txbxContent>
                          </wps:txbx>
                          <wps:bodyPr/>
                        </wps:wsp>
                        <wps:wsp>
                          <wps:cNvPr id="57494" name="Freeform 57494"/>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202F1F01" w14:textId="77777777" w:rsidR="006975AF" w:rsidRDefault="006975AF" w:rsidP="002F3F28">
                                <w:pPr>
                                  <w:rPr>
                                    <w:rFonts w:eastAsia="Times New Roman" w:cs="Times New Roman"/>
                                  </w:rPr>
                                </w:pPr>
                              </w:p>
                            </w:txbxContent>
                          </wps:txbx>
                          <wps:bodyPr/>
                        </wps:wsp>
                        <wps:wsp>
                          <wps:cNvPr id="57495" name="Freeform 57495"/>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4AC52515" w14:textId="77777777" w:rsidR="006975AF" w:rsidRDefault="006975AF" w:rsidP="002F3F28">
                                <w:pPr>
                                  <w:rPr>
                                    <w:rFonts w:eastAsia="Times New Roman" w:cs="Times New Roman"/>
                                  </w:rPr>
                                </w:pPr>
                              </w:p>
                            </w:txbxContent>
                          </wps:txbx>
                          <wps:bodyPr/>
                        </wps:wsp>
                        <wps:wsp>
                          <wps:cNvPr id="57496" name="Freeform 57496"/>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82C678E" w14:textId="77777777" w:rsidR="006975AF" w:rsidRDefault="006975AF" w:rsidP="002F3F28">
                                <w:pPr>
                                  <w:rPr>
                                    <w:rFonts w:eastAsia="Times New Roman" w:cs="Times New Roman"/>
                                  </w:rPr>
                                </w:pPr>
                              </w:p>
                            </w:txbxContent>
                          </wps:txbx>
                          <wps:bodyPr/>
                        </wps:wsp>
                        <wps:wsp>
                          <wps:cNvPr id="57497" name="Freeform 57497"/>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2A8D6CA8" w14:textId="77777777" w:rsidR="006975AF" w:rsidRDefault="006975AF" w:rsidP="002F3F28">
                                <w:pPr>
                                  <w:rPr>
                                    <w:rFonts w:eastAsia="Times New Roman" w:cs="Times New Roman"/>
                                  </w:rPr>
                                </w:pPr>
                              </w:p>
                            </w:txbxContent>
                          </wps:txbx>
                          <wps:bodyPr/>
                        </wps:wsp>
                        <wps:wsp>
                          <wps:cNvPr id="57498" name="Freeform 57498"/>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0E8E3A1B" w14:textId="77777777" w:rsidR="006975AF" w:rsidRDefault="006975AF" w:rsidP="002F3F28">
                                <w:pPr>
                                  <w:rPr>
                                    <w:rFonts w:eastAsia="Times New Roman" w:cs="Times New Roman"/>
                                  </w:rPr>
                                </w:pPr>
                              </w:p>
                            </w:txbxContent>
                          </wps:txbx>
                          <wps:bodyPr/>
                        </wps:wsp>
                        <wps:wsp>
                          <wps:cNvPr id="57499" name="Freeform 57499"/>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0157E5D2" w14:textId="77777777" w:rsidR="006975AF" w:rsidRDefault="006975AF" w:rsidP="002F3F28">
                                <w:pPr>
                                  <w:rPr>
                                    <w:rFonts w:eastAsia="Times New Roman" w:cs="Times New Roman"/>
                                  </w:rPr>
                                </w:pPr>
                              </w:p>
                            </w:txbxContent>
                          </wps:txbx>
                          <wps:bodyPr/>
                        </wps:wsp>
                        <wps:wsp>
                          <wps:cNvPr id="57500" name="Freeform 57500"/>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24184BC2" w14:textId="77777777" w:rsidR="006975AF" w:rsidRDefault="006975AF" w:rsidP="002F3F28">
                                <w:pPr>
                                  <w:rPr>
                                    <w:rFonts w:eastAsia="Times New Roman" w:cs="Times New Roman"/>
                                  </w:rPr>
                                </w:pPr>
                              </w:p>
                            </w:txbxContent>
                          </wps:txbx>
                          <wps:bodyPr/>
                        </wps:wsp>
                        <wps:wsp>
                          <wps:cNvPr id="57501" name="Freeform 57501"/>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531F1A3B" w14:textId="77777777" w:rsidR="006975AF" w:rsidRDefault="006975AF" w:rsidP="002F3F28">
                                <w:pPr>
                                  <w:rPr>
                                    <w:rFonts w:eastAsia="Times New Roman" w:cs="Times New Roman"/>
                                  </w:rPr>
                                </w:pPr>
                              </w:p>
                            </w:txbxContent>
                          </wps:txbx>
                          <wps:bodyPr/>
                        </wps:wsp>
                        <wps:wsp>
                          <wps:cNvPr id="57502" name="Freeform 57502"/>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6B3E3D15" w14:textId="77777777" w:rsidR="006975AF" w:rsidRDefault="006975AF" w:rsidP="002F3F28">
                                <w:pPr>
                                  <w:rPr>
                                    <w:rFonts w:eastAsia="Times New Roman" w:cs="Times New Roman"/>
                                  </w:rPr>
                                </w:pPr>
                              </w:p>
                            </w:txbxContent>
                          </wps:txbx>
                          <wps:bodyPr/>
                        </wps:wsp>
                        <wps:wsp>
                          <wps:cNvPr id="57503" name="Freeform 57503"/>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4DBA4983" w14:textId="77777777" w:rsidR="006975AF" w:rsidRDefault="006975AF" w:rsidP="002F3F28">
                                <w:pPr>
                                  <w:rPr>
                                    <w:rFonts w:eastAsia="Times New Roman" w:cs="Times New Roman"/>
                                  </w:rPr>
                                </w:pPr>
                              </w:p>
                            </w:txbxContent>
                          </wps:txbx>
                          <wps:bodyPr/>
                        </wps:wsp>
                        <wps:wsp>
                          <wps:cNvPr id="57504" name="Freeform 57504"/>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7EA2FC3B" w14:textId="77777777" w:rsidR="006975AF" w:rsidRDefault="006975AF" w:rsidP="002F3F28">
                                <w:pPr>
                                  <w:rPr>
                                    <w:rFonts w:eastAsia="Times New Roman" w:cs="Times New Roman"/>
                                  </w:rPr>
                                </w:pPr>
                              </w:p>
                            </w:txbxContent>
                          </wps:txbx>
                          <wps:bodyPr/>
                        </wps:wsp>
                        <wps:wsp>
                          <wps:cNvPr id="57505" name="Freeform 57505"/>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4DB354E0" w14:textId="77777777" w:rsidR="006975AF" w:rsidRDefault="006975AF" w:rsidP="002F3F28">
                                <w:pPr>
                                  <w:rPr>
                                    <w:rFonts w:eastAsia="Times New Roman" w:cs="Times New Roman"/>
                                  </w:rPr>
                                </w:pPr>
                              </w:p>
                            </w:txbxContent>
                          </wps:txbx>
                          <wps:bodyPr/>
                        </wps:wsp>
                        <wps:wsp>
                          <wps:cNvPr id="57506" name="Freeform 57506"/>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73CBEF83" w14:textId="77777777" w:rsidR="006975AF" w:rsidRDefault="006975AF" w:rsidP="002F3F28">
                                <w:pPr>
                                  <w:rPr>
                                    <w:rFonts w:eastAsia="Times New Roman" w:cs="Times New Roman"/>
                                  </w:rPr>
                                </w:pPr>
                              </w:p>
                            </w:txbxContent>
                          </wps:txbx>
                          <wps:bodyPr/>
                        </wps:wsp>
                        <wps:wsp>
                          <wps:cNvPr id="57507" name="Freeform 57507"/>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1B06222" w14:textId="77777777" w:rsidR="006975AF" w:rsidRDefault="006975AF" w:rsidP="002F3F28">
                                <w:pPr>
                                  <w:rPr>
                                    <w:rFonts w:eastAsia="Times New Roman" w:cs="Times New Roman"/>
                                  </w:rPr>
                                </w:pPr>
                              </w:p>
                            </w:txbxContent>
                          </wps:txbx>
                          <wps:bodyPr/>
                        </wps:wsp>
                        <wps:wsp>
                          <wps:cNvPr id="57508" name="Freeform 57508"/>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16B1A1C6" w14:textId="77777777" w:rsidR="006975AF" w:rsidRDefault="006975AF" w:rsidP="002F3F28">
                                <w:pPr>
                                  <w:rPr>
                                    <w:rFonts w:eastAsia="Times New Roman" w:cs="Times New Roman"/>
                                  </w:rPr>
                                </w:pPr>
                              </w:p>
                            </w:txbxContent>
                          </wps:txbx>
                          <wps:bodyPr/>
                        </wps:wsp>
                        <wps:wsp>
                          <wps:cNvPr id="57509" name="Freeform 57509"/>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3797E04D" w14:textId="77777777" w:rsidR="006975AF" w:rsidRDefault="006975AF" w:rsidP="002F3F28">
                                <w:pPr>
                                  <w:rPr>
                                    <w:rFonts w:eastAsia="Times New Roman" w:cs="Times New Roman"/>
                                  </w:rPr>
                                </w:pPr>
                              </w:p>
                            </w:txbxContent>
                          </wps:txbx>
                          <wps:bodyPr/>
                        </wps:wsp>
                        <wps:wsp>
                          <wps:cNvPr id="57510" name="Freeform 57510"/>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5884CCBA" w14:textId="77777777" w:rsidR="006975AF" w:rsidRDefault="006975AF" w:rsidP="002F3F28">
                                <w:pPr>
                                  <w:rPr>
                                    <w:rFonts w:eastAsia="Times New Roman" w:cs="Times New Roman"/>
                                  </w:rPr>
                                </w:pPr>
                              </w:p>
                            </w:txbxContent>
                          </wps:txbx>
                          <wps:bodyPr/>
                        </wps:wsp>
                        <wps:wsp>
                          <wps:cNvPr id="57511" name="Freeform 57511"/>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79AEE4D7" w14:textId="77777777" w:rsidR="006975AF" w:rsidRDefault="006975AF" w:rsidP="002F3F28">
                                <w:pPr>
                                  <w:rPr>
                                    <w:rFonts w:eastAsia="Times New Roman" w:cs="Times New Roman"/>
                                  </w:rPr>
                                </w:pPr>
                              </w:p>
                            </w:txbxContent>
                          </wps:txbx>
                          <wps:bodyPr/>
                        </wps:wsp>
                      </wpg:grpSp>
                      <pic:pic xmlns:pic="http://schemas.openxmlformats.org/drawingml/2006/picture">
                        <pic:nvPicPr>
                          <pic:cNvPr id="57517" name="Picture 57517"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8600" y="1257300"/>
                            <a:ext cx="800100" cy="408940"/>
                          </a:xfrm>
                          <a:prstGeom prst="rect">
                            <a:avLst/>
                          </a:prstGeom>
                          <a:noFill/>
                          <a:ln>
                            <a:noFill/>
                          </a:ln>
                          <a:extLst>
                            <a:ext uri="{FAA26D3D-D897-4be2-8F04-BA451C77F1D7}">
                              <ma14:placeholderFlag xmlns:ma14="http://schemas.microsoft.com/office/mac/drawingml/2011/main"/>
                            </a:ext>
                          </a:extLst>
                        </pic:spPr>
                      </pic:pic>
                      <wps:wsp>
                        <wps:cNvPr id="57713" name="Straight Connector 57713"/>
                        <wps:cNvCnPr/>
                        <wps:spPr>
                          <a:xfrm flipH="1">
                            <a:off x="1028700" y="685800"/>
                            <a:ext cx="68580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14" name="Straight Connector 57714"/>
                        <wps:cNvCnPr/>
                        <wps:spPr>
                          <a:xfrm flipH="1">
                            <a:off x="2171700" y="342900"/>
                            <a:ext cx="4572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15" name="Straight Connector 57715"/>
                        <wps:cNvCnPr/>
                        <wps:spPr>
                          <a:xfrm flipH="1">
                            <a:off x="1485900" y="914400"/>
                            <a:ext cx="342900" cy="8001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16" name="Straight Connector 57716"/>
                        <wps:cNvCnPr/>
                        <wps:spPr>
                          <a:xfrm>
                            <a:off x="2453640" y="1371600"/>
                            <a:ext cx="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17" name="Straight Connector 57717"/>
                        <wps:cNvCnPr/>
                        <wps:spPr>
                          <a:xfrm>
                            <a:off x="3543300" y="1371600"/>
                            <a:ext cx="11430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18" name="Straight Connector 57718"/>
                        <wps:cNvCnPr/>
                        <wps:spPr>
                          <a:xfrm>
                            <a:off x="4229100" y="800100"/>
                            <a:ext cx="342900" cy="8001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20" name="Straight Connector 57720"/>
                        <wps:cNvCnPr/>
                        <wps:spPr>
                          <a:xfrm flipH="1">
                            <a:off x="2628900" y="571500"/>
                            <a:ext cx="1143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21" name="Straight Connector 57721"/>
                        <wps:cNvCnPr/>
                        <wps:spPr>
                          <a:xfrm flipH="1" flipV="1">
                            <a:off x="2971800" y="571500"/>
                            <a:ext cx="342900" cy="3429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722" name="Straight Connector 57722"/>
                        <wps:cNvCnPr/>
                        <wps:spPr>
                          <a:xfrm flipH="1" flipV="1">
                            <a:off x="3086100" y="342900"/>
                            <a:ext cx="6858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g:grpSp>
                        <wpg:cNvPr id="57729" name="Group 14"/>
                        <wpg:cNvGrpSpPr/>
                        <wpg:grpSpPr bwMode="auto">
                          <a:xfrm>
                            <a:off x="3886200" y="342900"/>
                            <a:ext cx="285750" cy="457200"/>
                            <a:chOff x="2458419" y="0"/>
                            <a:chExt cx="770" cy="1230"/>
                          </a:xfrm>
                          <a:extLst>
                            <a:ext uri="{0CCBE362-F206-4b92-989A-16890622DB6E}">
                              <ma14:wrappingTextBoxFlag xmlns:ma14="http://schemas.microsoft.com/office/mac/drawingml/2011/main"/>
                            </a:ext>
                          </a:extLst>
                        </wpg:grpSpPr>
                        <wps:wsp>
                          <wps:cNvPr id="57730" name="Rectangle 57730"/>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4B39DB5B" w14:textId="77777777" w:rsidR="006975AF" w:rsidRDefault="006975AF" w:rsidP="00117209">
                                <w:pPr>
                                  <w:rPr>
                                    <w:rFonts w:eastAsia="Times New Roman" w:cs="Times New Roman"/>
                                  </w:rPr>
                                </w:pPr>
                              </w:p>
                            </w:txbxContent>
                          </wps:txbx>
                          <wps:bodyPr/>
                        </wps:wsp>
                        <wps:wsp>
                          <wps:cNvPr id="57731" name="Freeform 57731"/>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05A10D1A" w14:textId="77777777" w:rsidR="006975AF" w:rsidRDefault="006975AF" w:rsidP="00117209">
                                <w:pPr>
                                  <w:rPr>
                                    <w:rFonts w:eastAsia="Times New Roman" w:cs="Times New Roman"/>
                                  </w:rPr>
                                </w:pPr>
                              </w:p>
                            </w:txbxContent>
                          </wps:txbx>
                          <wps:bodyPr/>
                        </wps:wsp>
                        <wps:wsp>
                          <wps:cNvPr id="57732" name="Freeform 57732"/>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0E804629" w14:textId="77777777" w:rsidR="006975AF" w:rsidRDefault="006975AF" w:rsidP="00117209">
                                <w:pPr>
                                  <w:rPr>
                                    <w:rFonts w:eastAsia="Times New Roman" w:cs="Times New Roman"/>
                                  </w:rPr>
                                </w:pPr>
                              </w:p>
                            </w:txbxContent>
                          </wps:txbx>
                          <wps:bodyPr/>
                        </wps:wsp>
                        <wps:wsp>
                          <wps:cNvPr id="57733" name="Freeform 57733"/>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6A1050B5" w14:textId="77777777" w:rsidR="006975AF" w:rsidRDefault="006975AF" w:rsidP="00117209">
                                <w:pPr>
                                  <w:rPr>
                                    <w:rFonts w:eastAsia="Times New Roman" w:cs="Times New Roman"/>
                                  </w:rPr>
                                </w:pPr>
                              </w:p>
                            </w:txbxContent>
                          </wps:txbx>
                          <wps:bodyPr/>
                        </wps:wsp>
                        <wps:wsp>
                          <wps:cNvPr id="57734" name="Freeform 57734"/>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0EF52A57" w14:textId="77777777" w:rsidR="006975AF" w:rsidRDefault="006975AF" w:rsidP="00117209">
                                <w:pPr>
                                  <w:rPr>
                                    <w:rFonts w:eastAsia="Times New Roman" w:cs="Times New Roman"/>
                                  </w:rPr>
                                </w:pPr>
                              </w:p>
                            </w:txbxContent>
                          </wps:txbx>
                          <wps:bodyPr/>
                        </wps:wsp>
                        <wps:wsp>
                          <wps:cNvPr id="57735" name="Freeform 57735"/>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6E66055F" w14:textId="77777777" w:rsidR="006975AF" w:rsidRDefault="006975AF" w:rsidP="00117209">
                                <w:pPr>
                                  <w:rPr>
                                    <w:rFonts w:eastAsia="Times New Roman" w:cs="Times New Roman"/>
                                  </w:rPr>
                                </w:pPr>
                              </w:p>
                            </w:txbxContent>
                          </wps:txbx>
                          <wps:bodyPr/>
                        </wps:wsp>
                        <wps:wsp>
                          <wps:cNvPr id="57736" name="Freeform 57736"/>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5AE90F70" w14:textId="77777777" w:rsidR="006975AF" w:rsidRDefault="006975AF" w:rsidP="00117209">
                                <w:pPr>
                                  <w:rPr>
                                    <w:rFonts w:eastAsia="Times New Roman" w:cs="Times New Roman"/>
                                  </w:rPr>
                                </w:pPr>
                              </w:p>
                            </w:txbxContent>
                          </wps:txbx>
                          <wps:bodyPr/>
                        </wps:wsp>
                        <wps:wsp>
                          <wps:cNvPr id="57737" name="Freeform 57737"/>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3A021454" w14:textId="77777777" w:rsidR="006975AF" w:rsidRDefault="006975AF" w:rsidP="00117209">
                                <w:pPr>
                                  <w:rPr>
                                    <w:rFonts w:eastAsia="Times New Roman" w:cs="Times New Roman"/>
                                  </w:rPr>
                                </w:pPr>
                              </w:p>
                            </w:txbxContent>
                          </wps:txbx>
                          <wps:bodyPr/>
                        </wps:wsp>
                        <wps:wsp>
                          <wps:cNvPr id="57738" name="Freeform 57738"/>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7CD2AFC8" w14:textId="77777777" w:rsidR="006975AF" w:rsidRDefault="006975AF" w:rsidP="00117209">
                                <w:pPr>
                                  <w:rPr>
                                    <w:rFonts w:eastAsia="Times New Roman" w:cs="Times New Roman"/>
                                  </w:rPr>
                                </w:pPr>
                              </w:p>
                            </w:txbxContent>
                          </wps:txbx>
                          <wps:bodyPr/>
                        </wps:wsp>
                        <wps:wsp>
                          <wps:cNvPr id="57739" name="Freeform 57739"/>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39AE809F" w14:textId="77777777" w:rsidR="006975AF" w:rsidRDefault="006975AF" w:rsidP="00117209">
                                <w:pPr>
                                  <w:rPr>
                                    <w:rFonts w:eastAsia="Times New Roman" w:cs="Times New Roman"/>
                                  </w:rPr>
                                </w:pPr>
                              </w:p>
                            </w:txbxContent>
                          </wps:txbx>
                          <wps:bodyPr/>
                        </wps:wsp>
                        <wps:wsp>
                          <wps:cNvPr id="57740" name="Freeform 57740"/>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6891C11" w14:textId="77777777" w:rsidR="006975AF" w:rsidRDefault="006975AF" w:rsidP="00117209">
                                <w:pPr>
                                  <w:rPr>
                                    <w:rFonts w:eastAsia="Times New Roman" w:cs="Times New Roman"/>
                                  </w:rPr>
                                </w:pPr>
                              </w:p>
                            </w:txbxContent>
                          </wps:txbx>
                          <wps:bodyPr/>
                        </wps:wsp>
                        <wps:wsp>
                          <wps:cNvPr id="57741" name="Freeform 57741"/>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05069CE2" w14:textId="77777777" w:rsidR="006975AF" w:rsidRDefault="006975AF" w:rsidP="00117209">
                                <w:pPr>
                                  <w:rPr>
                                    <w:rFonts w:eastAsia="Times New Roman" w:cs="Times New Roman"/>
                                  </w:rPr>
                                </w:pPr>
                              </w:p>
                            </w:txbxContent>
                          </wps:txbx>
                          <wps:bodyPr/>
                        </wps:wsp>
                        <wps:wsp>
                          <wps:cNvPr id="57742" name="Freeform 57742"/>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69BD425F" w14:textId="77777777" w:rsidR="006975AF" w:rsidRDefault="006975AF" w:rsidP="00117209">
                                <w:pPr>
                                  <w:rPr>
                                    <w:rFonts w:eastAsia="Times New Roman" w:cs="Times New Roman"/>
                                  </w:rPr>
                                </w:pPr>
                              </w:p>
                            </w:txbxContent>
                          </wps:txbx>
                          <wps:bodyPr/>
                        </wps:wsp>
                        <wps:wsp>
                          <wps:cNvPr id="57743" name="Freeform 57743"/>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1CA8202A" w14:textId="77777777" w:rsidR="006975AF" w:rsidRDefault="006975AF" w:rsidP="00117209">
                                <w:pPr>
                                  <w:rPr>
                                    <w:rFonts w:eastAsia="Times New Roman" w:cs="Times New Roman"/>
                                  </w:rPr>
                                </w:pPr>
                              </w:p>
                            </w:txbxContent>
                          </wps:txbx>
                          <wps:bodyPr/>
                        </wps:wsp>
                        <wps:wsp>
                          <wps:cNvPr id="57744" name="Freeform 57744"/>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78E6A314" w14:textId="77777777" w:rsidR="006975AF" w:rsidRDefault="006975AF" w:rsidP="00117209">
                                <w:pPr>
                                  <w:rPr>
                                    <w:rFonts w:eastAsia="Times New Roman" w:cs="Times New Roman"/>
                                  </w:rPr>
                                </w:pPr>
                              </w:p>
                            </w:txbxContent>
                          </wps:txbx>
                          <wps:bodyPr/>
                        </wps:wsp>
                        <wps:wsp>
                          <wps:cNvPr id="57745" name="Freeform 57745"/>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430B1C78" w14:textId="77777777" w:rsidR="006975AF" w:rsidRDefault="006975AF" w:rsidP="00117209">
                                <w:pPr>
                                  <w:rPr>
                                    <w:rFonts w:eastAsia="Times New Roman" w:cs="Times New Roman"/>
                                  </w:rPr>
                                </w:pPr>
                              </w:p>
                            </w:txbxContent>
                          </wps:txbx>
                          <wps:bodyPr/>
                        </wps:wsp>
                        <wps:wsp>
                          <wps:cNvPr id="57746" name="Freeform 57746"/>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1C4FF825" w14:textId="77777777" w:rsidR="006975AF" w:rsidRDefault="006975AF" w:rsidP="00117209">
                                <w:pPr>
                                  <w:rPr>
                                    <w:rFonts w:eastAsia="Times New Roman" w:cs="Times New Roman"/>
                                  </w:rPr>
                                </w:pPr>
                              </w:p>
                            </w:txbxContent>
                          </wps:txbx>
                          <wps:bodyPr/>
                        </wps:wsp>
                        <wps:wsp>
                          <wps:cNvPr id="57747" name="Freeform 57747"/>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42EF6108" w14:textId="77777777" w:rsidR="006975AF" w:rsidRDefault="006975AF" w:rsidP="00117209">
                                <w:pPr>
                                  <w:rPr>
                                    <w:rFonts w:eastAsia="Times New Roman" w:cs="Times New Roman"/>
                                  </w:rPr>
                                </w:pPr>
                              </w:p>
                            </w:txbxContent>
                          </wps:txbx>
                          <wps:bodyPr/>
                        </wps:wsp>
                        <wps:wsp>
                          <wps:cNvPr id="57748" name="Freeform 57748"/>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746A5595" w14:textId="77777777" w:rsidR="006975AF" w:rsidRDefault="006975AF" w:rsidP="00117209">
                                <w:pPr>
                                  <w:rPr>
                                    <w:rFonts w:eastAsia="Times New Roman" w:cs="Times New Roman"/>
                                  </w:rPr>
                                </w:pPr>
                              </w:p>
                            </w:txbxContent>
                          </wps:txbx>
                          <wps:bodyPr/>
                        </wps:wsp>
                        <wps:wsp>
                          <wps:cNvPr id="57749" name="Freeform 57749"/>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2E6221A0" w14:textId="77777777" w:rsidR="006975AF" w:rsidRDefault="006975AF" w:rsidP="00117209">
                                <w:pPr>
                                  <w:rPr>
                                    <w:rFonts w:eastAsia="Times New Roman" w:cs="Times New Roman"/>
                                  </w:rPr>
                                </w:pPr>
                              </w:p>
                            </w:txbxContent>
                          </wps:txbx>
                          <wps:bodyPr/>
                        </wps:wsp>
                        <wps:wsp>
                          <wps:cNvPr id="57750" name="Freeform 57750"/>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5B0D191" w14:textId="77777777" w:rsidR="006975AF" w:rsidRDefault="006975AF" w:rsidP="00117209">
                                <w:pPr>
                                  <w:rPr>
                                    <w:rFonts w:eastAsia="Times New Roman" w:cs="Times New Roman"/>
                                  </w:rPr>
                                </w:pPr>
                              </w:p>
                            </w:txbxContent>
                          </wps:txbx>
                          <wps:bodyPr/>
                        </wps:wsp>
                        <wps:wsp>
                          <wps:cNvPr id="57751" name="Freeform 57751"/>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B64645E" w14:textId="77777777" w:rsidR="006975AF" w:rsidRDefault="006975AF" w:rsidP="00117209">
                                <w:pPr>
                                  <w:rPr>
                                    <w:rFonts w:eastAsia="Times New Roman" w:cs="Times New Roman"/>
                                  </w:rPr>
                                </w:pPr>
                              </w:p>
                            </w:txbxContent>
                          </wps:txbx>
                          <wps:bodyPr/>
                        </wps:wsp>
                        <wps:wsp>
                          <wps:cNvPr id="57752" name="Freeform 57752"/>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056B48F0" w14:textId="77777777" w:rsidR="006975AF" w:rsidRDefault="006975AF" w:rsidP="00117209">
                                <w:pPr>
                                  <w:rPr>
                                    <w:rFonts w:eastAsia="Times New Roman" w:cs="Times New Roman"/>
                                  </w:rPr>
                                </w:pPr>
                              </w:p>
                            </w:txbxContent>
                          </wps:txbx>
                          <wps:bodyPr/>
                        </wps:wsp>
                        <wps:wsp>
                          <wps:cNvPr id="57753" name="Freeform 57753"/>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7FD9CA1E" w14:textId="77777777" w:rsidR="006975AF" w:rsidRDefault="006975AF" w:rsidP="00117209">
                                <w:pPr>
                                  <w:rPr>
                                    <w:rFonts w:eastAsia="Times New Roman" w:cs="Times New Roman"/>
                                  </w:rPr>
                                </w:pPr>
                              </w:p>
                            </w:txbxContent>
                          </wps:txbx>
                          <wps:bodyPr/>
                        </wps:wsp>
                        <wps:wsp>
                          <wps:cNvPr id="57754" name="Freeform 57754"/>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612BE42C" w14:textId="77777777" w:rsidR="006975AF" w:rsidRDefault="006975AF" w:rsidP="00117209">
                                <w:pPr>
                                  <w:rPr>
                                    <w:rFonts w:eastAsia="Times New Roman" w:cs="Times New Roman"/>
                                  </w:rPr>
                                </w:pPr>
                              </w:p>
                            </w:txbxContent>
                          </wps:txbx>
                          <wps:bodyPr/>
                        </wps:wsp>
                        <wps:wsp>
                          <wps:cNvPr id="57755" name="Freeform 57755"/>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6BDD4ED0" w14:textId="77777777" w:rsidR="006975AF" w:rsidRDefault="006975AF" w:rsidP="00117209">
                                <w:pPr>
                                  <w:rPr>
                                    <w:rFonts w:eastAsia="Times New Roman" w:cs="Times New Roman"/>
                                  </w:rPr>
                                </w:pPr>
                              </w:p>
                            </w:txbxContent>
                          </wps:txbx>
                          <wps:bodyPr/>
                        </wps:wsp>
                        <wps:wsp>
                          <wps:cNvPr id="57756" name="Freeform 57756"/>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242571CF" w14:textId="77777777" w:rsidR="006975AF" w:rsidRDefault="006975AF" w:rsidP="00117209">
                                <w:pPr>
                                  <w:rPr>
                                    <w:rFonts w:eastAsia="Times New Roman" w:cs="Times New Roman"/>
                                  </w:rPr>
                                </w:pPr>
                              </w:p>
                            </w:txbxContent>
                          </wps:txbx>
                          <wps:bodyPr/>
                        </wps:wsp>
                        <wps:wsp>
                          <wps:cNvPr id="57757" name="Freeform 57757"/>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4B8BC992" w14:textId="77777777" w:rsidR="006975AF" w:rsidRDefault="006975AF" w:rsidP="00117209">
                                <w:pPr>
                                  <w:rPr>
                                    <w:rFonts w:eastAsia="Times New Roman" w:cs="Times New Roman"/>
                                  </w:rPr>
                                </w:pPr>
                              </w:p>
                            </w:txbxContent>
                          </wps:txbx>
                          <wps:bodyPr/>
                        </wps:wsp>
                        <wps:wsp>
                          <wps:cNvPr id="57758" name="Freeform 57758"/>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4CC0C8CB" w14:textId="77777777" w:rsidR="006975AF" w:rsidRDefault="006975AF" w:rsidP="00117209">
                                <w:pPr>
                                  <w:rPr>
                                    <w:rFonts w:eastAsia="Times New Roman" w:cs="Times New Roman"/>
                                  </w:rPr>
                                </w:pPr>
                              </w:p>
                            </w:txbxContent>
                          </wps:txbx>
                          <wps:bodyPr/>
                        </wps:wsp>
                        <wps:wsp>
                          <wps:cNvPr id="57759" name="Freeform 57759"/>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1AE3FD06" w14:textId="77777777" w:rsidR="006975AF" w:rsidRDefault="006975AF" w:rsidP="00117209">
                                <w:pPr>
                                  <w:rPr>
                                    <w:rFonts w:eastAsia="Times New Roman" w:cs="Times New Roman"/>
                                  </w:rPr>
                                </w:pPr>
                              </w:p>
                            </w:txbxContent>
                          </wps:txbx>
                          <wps:bodyPr/>
                        </wps:wsp>
                        <wps:wsp>
                          <wps:cNvPr id="57760" name="Freeform 57760"/>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376E8A86" w14:textId="77777777" w:rsidR="006975AF" w:rsidRDefault="006975AF" w:rsidP="00117209">
                                <w:pPr>
                                  <w:rPr>
                                    <w:rFonts w:eastAsia="Times New Roman" w:cs="Times New Roman"/>
                                  </w:rPr>
                                </w:pPr>
                              </w:p>
                            </w:txbxContent>
                          </wps:txbx>
                          <wps:bodyPr/>
                        </wps:wsp>
                        <wps:wsp>
                          <wps:cNvPr id="57761" name="Freeform 57761"/>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26C50B20" w14:textId="77777777" w:rsidR="006975AF" w:rsidRDefault="006975AF" w:rsidP="00117209">
                                <w:pPr>
                                  <w:rPr>
                                    <w:rFonts w:eastAsia="Times New Roman" w:cs="Times New Roman"/>
                                  </w:rPr>
                                </w:pPr>
                              </w:p>
                            </w:txbxContent>
                          </wps:txbx>
                          <wps:bodyPr/>
                        </wps:wsp>
                        <wps:wsp>
                          <wps:cNvPr id="57762" name="Freeform 57762"/>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048994C" w14:textId="77777777" w:rsidR="006975AF" w:rsidRDefault="006975AF" w:rsidP="00117209">
                                <w:pPr>
                                  <w:rPr>
                                    <w:rFonts w:eastAsia="Times New Roman" w:cs="Times New Roman"/>
                                  </w:rPr>
                                </w:pPr>
                              </w:p>
                            </w:txbxContent>
                          </wps:txbx>
                          <wps:bodyPr/>
                        </wps:wsp>
                        <wps:wsp>
                          <wps:cNvPr id="57763" name="Freeform 57763"/>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2C2DEE2C" w14:textId="77777777" w:rsidR="006975AF" w:rsidRDefault="006975AF" w:rsidP="00117209">
                                <w:pPr>
                                  <w:rPr>
                                    <w:rFonts w:eastAsia="Times New Roman" w:cs="Times New Roman"/>
                                  </w:rPr>
                                </w:pPr>
                              </w:p>
                            </w:txbxContent>
                          </wps:txbx>
                          <wps:bodyPr/>
                        </wps:wsp>
                        <wps:wsp>
                          <wps:cNvPr id="57764" name="Freeform 57764"/>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7916E7AC" w14:textId="77777777" w:rsidR="006975AF" w:rsidRDefault="006975AF" w:rsidP="00117209">
                                <w:pPr>
                                  <w:rPr>
                                    <w:rFonts w:eastAsia="Times New Roman" w:cs="Times New Roman"/>
                                  </w:rPr>
                                </w:pPr>
                              </w:p>
                            </w:txbxContent>
                          </wps:txbx>
                          <wps:bodyPr/>
                        </wps:wsp>
                        <wps:wsp>
                          <wps:cNvPr id="57765" name="Freeform 57765"/>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7EC29B94" w14:textId="77777777" w:rsidR="006975AF" w:rsidRDefault="006975AF" w:rsidP="00117209">
                                <w:pPr>
                                  <w:rPr>
                                    <w:rFonts w:eastAsia="Times New Roman" w:cs="Times New Roman"/>
                                  </w:rPr>
                                </w:pPr>
                              </w:p>
                            </w:txbxContent>
                          </wps:txbx>
                          <wps:bodyPr/>
                        </wps:wsp>
                        <wps:wsp>
                          <wps:cNvPr id="57766" name="Freeform 57766"/>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0AD784C4" w14:textId="77777777" w:rsidR="006975AF" w:rsidRDefault="006975AF" w:rsidP="00117209">
                                <w:pPr>
                                  <w:rPr>
                                    <w:rFonts w:eastAsia="Times New Roman" w:cs="Times New Roman"/>
                                  </w:rPr>
                                </w:pPr>
                              </w:p>
                            </w:txbxContent>
                          </wps:txbx>
                          <wps:bodyPr/>
                        </wps:wsp>
                      </wpg:grpSp>
                      <wpg:grpSp>
                        <wpg:cNvPr id="57767" name="Group 14"/>
                        <wpg:cNvGrpSpPr/>
                        <wpg:grpSpPr bwMode="auto">
                          <a:xfrm>
                            <a:off x="3314700" y="800100"/>
                            <a:ext cx="285750" cy="457200"/>
                            <a:chOff x="2458419" y="0"/>
                            <a:chExt cx="770" cy="1230"/>
                          </a:xfrm>
                          <a:extLst>
                            <a:ext uri="{0CCBE362-F206-4b92-989A-16890622DB6E}">
                              <ma14:wrappingTextBoxFlag xmlns:ma14="http://schemas.microsoft.com/office/mac/drawingml/2011/main"/>
                            </a:ext>
                          </a:extLst>
                        </wpg:grpSpPr>
                        <wps:wsp>
                          <wps:cNvPr id="57768" name="Rectangle 57768"/>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3D2CEBBF" w14:textId="77777777" w:rsidR="006975AF" w:rsidRDefault="006975AF" w:rsidP="00117209">
                                <w:pPr>
                                  <w:rPr>
                                    <w:rFonts w:eastAsia="Times New Roman" w:cs="Times New Roman"/>
                                  </w:rPr>
                                </w:pPr>
                              </w:p>
                            </w:txbxContent>
                          </wps:txbx>
                          <wps:bodyPr/>
                        </wps:wsp>
                        <wps:wsp>
                          <wps:cNvPr id="57769" name="Freeform 57769"/>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7F5CCC3C" w14:textId="77777777" w:rsidR="006975AF" w:rsidRDefault="006975AF" w:rsidP="00117209">
                                <w:pPr>
                                  <w:rPr>
                                    <w:rFonts w:eastAsia="Times New Roman" w:cs="Times New Roman"/>
                                  </w:rPr>
                                </w:pPr>
                              </w:p>
                            </w:txbxContent>
                          </wps:txbx>
                          <wps:bodyPr/>
                        </wps:wsp>
                        <wps:wsp>
                          <wps:cNvPr id="57770" name="Freeform 57770"/>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26140F70" w14:textId="77777777" w:rsidR="006975AF" w:rsidRDefault="006975AF" w:rsidP="00117209">
                                <w:pPr>
                                  <w:rPr>
                                    <w:rFonts w:eastAsia="Times New Roman" w:cs="Times New Roman"/>
                                  </w:rPr>
                                </w:pPr>
                              </w:p>
                            </w:txbxContent>
                          </wps:txbx>
                          <wps:bodyPr/>
                        </wps:wsp>
                        <wps:wsp>
                          <wps:cNvPr id="57771" name="Freeform 57771"/>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6AA0F60E" w14:textId="77777777" w:rsidR="006975AF" w:rsidRDefault="006975AF" w:rsidP="00117209">
                                <w:pPr>
                                  <w:rPr>
                                    <w:rFonts w:eastAsia="Times New Roman" w:cs="Times New Roman"/>
                                  </w:rPr>
                                </w:pPr>
                              </w:p>
                            </w:txbxContent>
                          </wps:txbx>
                          <wps:bodyPr/>
                        </wps:wsp>
                        <wps:wsp>
                          <wps:cNvPr id="57772" name="Freeform 57772"/>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3C0C6408" w14:textId="77777777" w:rsidR="006975AF" w:rsidRDefault="006975AF" w:rsidP="00117209">
                                <w:pPr>
                                  <w:rPr>
                                    <w:rFonts w:eastAsia="Times New Roman" w:cs="Times New Roman"/>
                                  </w:rPr>
                                </w:pPr>
                              </w:p>
                            </w:txbxContent>
                          </wps:txbx>
                          <wps:bodyPr/>
                        </wps:wsp>
                        <wps:wsp>
                          <wps:cNvPr id="57773" name="Freeform 57773"/>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426664CB" w14:textId="77777777" w:rsidR="006975AF" w:rsidRDefault="006975AF" w:rsidP="00117209">
                                <w:pPr>
                                  <w:rPr>
                                    <w:rFonts w:eastAsia="Times New Roman" w:cs="Times New Roman"/>
                                  </w:rPr>
                                </w:pPr>
                              </w:p>
                            </w:txbxContent>
                          </wps:txbx>
                          <wps:bodyPr/>
                        </wps:wsp>
                        <wps:wsp>
                          <wps:cNvPr id="57774" name="Freeform 57774"/>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6D358A13" w14:textId="77777777" w:rsidR="006975AF" w:rsidRDefault="006975AF" w:rsidP="00117209">
                                <w:pPr>
                                  <w:rPr>
                                    <w:rFonts w:eastAsia="Times New Roman" w:cs="Times New Roman"/>
                                  </w:rPr>
                                </w:pPr>
                              </w:p>
                            </w:txbxContent>
                          </wps:txbx>
                          <wps:bodyPr/>
                        </wps:wsp>
                        <wps:wsp>
                          <wps:cNvPr id="57775" name="Freeform 57775"/>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39FEDBEF" w14:textId="77777777" w:rsidR="006975AF" w:rsidRDefault="006975AF" w:rsidP="00117209">
                                <w:pPr>
                                  <w:rPr>
                                    <w:rFonts w:eastAsia="Times New Roman" w:cs="Times New Roman"/>
                                  </w:rPr>
                                </w:pPr>
                              </w:p>
                            </w:txbxContent>
                          </wps:txbx>
                          <wps:bodyPr/>
                        </wps:wsp>
                        <wps:wsp>
                          <wps:cNvPr id="57776" name="Freeform 57776"/>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0148425C" w14:textId="77777777" w:rsidR="006975AF" w:rsidRDefault="006975AF" w:rsidP="00117209">
                                <w:pPr>
                                  <w:rPr>
                                    <w:rFonts w:eastAsia="Times New Roman" w:cs="Times New Roman"/>
                                  </w:rPr>
                                </w:pPr>
                              </w:p>
                            </w:txbxContent>
                          </wps:txbx>
                          <wps:bodyPr/>
                        </wps:wsp>
                        <wps:wsp>
                          <wps:cNvPr id="57777" name="Freeform 57777"/>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4C26716D" w14:textId="77777777" w:rsidR="006975AF" w:rsidRDefault="006975AF" w:rsidP="00117209">
                                <w:pPr>
                                  <w:rPr>
                                    <w:rFonts w:eastAsia="Times New Roman" w:cs="Times New Roman"/>
                                  </w:rPr>
                                </w:pPr>
                              </w:p>
                            </w:txbxContent>
                          </wps:txbx>
                          <wps:bodyPr/>
                        </wps:wsp>
                        <wps:wsp>
                          <wps:cNvPr id="57778" name="Freeform 57778"/>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9DA50AA" w14:textId="77777777" w:rsidR="006975AF" w:rsidRDefault="006975AF" w:rsidP="00117209">
                                <w:pPr>
                                  <w:rPr>
                                    <w:rFonts w:eastAsia="Times New Roman" w:cs="Times New Roman"/>
                                  </w:rPr>
                                </w:pPr>
                              </w:p>
                            </w:txbxContent>
                          </wps:txbx>
                          <wps:bodyPr/>
                        </wps:wsp>
                        <wps:wsp>
                          <wps:cNvPr id="57779" name="Freeform 57779"/>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47558EE8" w14:textId="77777777" w:rsidR="006975AF" w:rsidRDefault="006975AF" w:rsidP="00117209">
                                <w:pPr>
                                  <w:rPr>
                                    <w:rFonts w:eastAsia="Times New Roman" w:cs="Times New Roman"/>
                                  </w:rPr>
                                </w:pPr>
                              </w:p>
                            </w:txbxContent>
                          </wps:txbx>
                          <wps:bodyPr/>
                        </wps:wsp>
                        <wps:wsp>
                          <wps:cNvPr id="57780" name="Freeform 57780"/>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38582B94" w14:textId="77777777" w:rsidR="006975AF" w:rsidRDefault="006975AF" w:rsidP="00117209">
                                <w:pPr>
                                  <w:rPr>
                                    <w:rFonts w:eastAsia="Times New Roman" w:cs="Times New Roman"/>
                                  </w:rPr>
                                </w:pPr>
                              </w:p>
                            </w:txbxContent>
                          </wps:txbx>
                          <wps:bodyPr/>
                        </wps:wsp>
                        <wps:wsp>
                          <wps:cNvPr id="57781" name="Freeform 57781"/>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298CA9AE" w14:textId="77777777" w:rsidR="006975AF" w:rsidRDefault="006975AF" w:rsidP="00117209">
                                <w:pPr>
                                  <w:rPr>
                                    <w:rFonts w:eastAsia="Times New Roman" w:cs="Times New Roman"/>
                                  </w:rPr>
                                </w:pPr>
                              </w:p>
                            </w:txbxContent>
                          </wps:txbx>
                          <wps:bodyPr/>
                        </wps:wsp>
                        <wps:wsp>
                          <wps:cNvPr id="57782" name="Freeform 57782"/>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145634AE" w14:textId="77777777" w:rsidR="006975AF" w:rsidRDefault="006975AF" w:rsidP="00117209">
                                <w:pPr>
                                  <w:rPr>
                                    <w:rFonts w:eastAsia="Times New Roman" w:cs="Times New Roman"/>
                                  </w:rPr>
                                </w:pPr>
                              </w:p>
                            </w:txbxContent>
                          </wps:txbx>
                          <wps:bodyPr/>
                        </wps:wsp>
                        <wps:wsp>
                          <wps:cNvPr id="57783" name="Freeform 57783"/>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4A2FC117" w14:textId="77777777" w:rsidR="006975AF" w:rsidRDefault="006975AF" w:rsidP="00117209">
                                <w:pPr>
                                  <w:rPr>
                                    <w:rFonts w:eastAsia="Times New Roman" w:cs="Times New Roman"/>
                                  </w:rPr>
                                </w:pPr>
                              </w:p>
                            </w:txbxContent>
                          </wps:txbx>
                          <wps:bodyPr/>
                        </wps:wsp>
                        <wps:wsp>
                          <wps:cNvPr id="57784" name="Freeform 57784"/>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250F6CF1" w14:textId="77777777" w:rsidR="006975AF" w:rsidRDefault="006975AF" w:rsidP="00117209">
                                <w:pPr>
                                  <w:rPr>
                                    <w:rFonts w:eastAsia="Times New Roman" w:cs="Times New Roman"/>
                                  </w:rPr>
                                </w:pPr>
                              </w:p>
                            </w:txbxContent>
                          </wps:txbx>
                          <wps:bodyPr/>
                        </wps:wsp>
                        <wps:wsp>
                          <wps:cNvPr id="57785" name="Freeform 57785"/>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5BD32E5E" w14:textId="77777777" w:rsidR="006975AF" w:rsidRDefault="006975AF" w:rsidP="00117209">
                                <w:pPr>
                                  <w:rPr>
                                    <w:rFonts w:eastAsia="Times New Roman" w:cs="Times New Roman"/>
                                  </w:rPr>
                                </w:pPr>
                              </w:p>
                            </w:txbxContent>
                          </wps:txbx>
                          <wps:bodyPr/>
                        </wps:wsp>
                        <wps:wsp>
                          <wps:cNvPr id="57786" name="Freeform 57786"/>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4FA6BDAA" w14:textId="77777777" w:rsidR="006975AF" w:rsidRDefault="006975AF" w:rsidP="00117209">
                                <w:pPr>
                                  <w:rPr>
                                    <w:rFonts w:eastAsia="Times New Roman" w:cs="Times New Roman"/>
                                  </w:rPr>
                                </w:pPr>
                              </w:p>
                            </w:txbxContent>
                          </wps:txbx>
                          <wps:bodyPr/>
                        </wps:wsp>
                        <wps:wsp>
                          <wps:cNvPr id="57787" name="Freeform 57787"/>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4AC703B7" w14:textId="77777777" w:rsidR="006975AF" w:rsidRDefault="006975AF" w:rsidP="00117209">
                                <w:pPr>
                                  <w:rPr>
                                    <w:rFonts w:eastAsia="Times New Roman" w:cs="Times New Roman"/>
                                  </w:rPr>
                                </w:pPr>
                              </w:p>
                            </w:txbxContent>
                          </wps:txbx>
                          <wps:bodyPr/>
                        </wps:wsp>
                        <wps:wsp>
                          <wps:cNvPr id="57788" name="Freeform 57788"/>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4FE65EF8" w14:textId="77777777" w:rsidR="006975AF" w:rsidRDefault="006975AF" w:rsidP="00117209">
                                <w:pPr>
                                  <w:rPr>
                                    <w:rFonts w:eastAsia="Times New Roman" w:cs="Times New Roman"/>
                                  </w:rPr>
                                </w:pPr>
                              </w:p>
                            </w:txbxContent>
                          </wps:txbx>
                          <wps:bodyPr/>
                        </wps:wsp>
                        <wps:wsp>
                          <wps:cNvPr id="57789" name="Freeform 57789"/>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53D6219D" w14:textId="77777777" w:rsidR="006975AF" w:rsidRDefault="006975AF" w:rsidP="00117209">
                                <w:pPr>
                                  <w:rPr>
                                    <w:rFonts w:eastAsia="Times New Roman" w:cs="Times New Roman"/>
                                  </w:rPr>
                                </w:pPr>
                              </w:p>
                            </w:txbxContent>
                          </wps:txbx>
                          <wps:bodyPr/>
                        </wps:wsp>
                        <wps:wsp>
                          <wps:cNvPr id="57790" name="Freeform 57790"/>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58D475DA" w14:textId="77777777" w:rsidR="006975AF" w:rsidRDefault="006975AF" w:rsidP="00117209">
                                <w:pPr>
                                  <w:rPr>
                                    <w:rFonts w:eastAsia="Times New Roman" w:cs="Times New Roman"/>
                                  </w:rPr>
                                </w:pPr>
                              </w:p>
                            </w:txbxContent>
                          </wps:txbx>
                          <wps:bodyPr/>
                        </wps:wsp>
                        <wps:wsp>
                          <wps:cNvPr id="57791" name="Freeform 57791"/>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69BA02A9" w14:textId="77777777" w:rsidR="006975AF" w:rsidRDefault="006975AF" w:rsidP="00117209">
                                <w:pPr>
                                  <w:rPr>
                                    <w:rFonts w:eastAsia="Times New Roman" w:cs="Times New Roman"/>
                                  </w:rPr>
                                </w:pPr>
                              </w:p>
                            </w:txbxContent>
                          </wps:txbx>
                          <wps:bodyPr/>
                        </wps:wsp>
                        <wps:wsp>
                          <wps:cNvPr id="57792" name="Freeform 57792"/>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2004FEC3" w14:textId="77777777" w:rsidR="006975AF" w:rsidRDefault="006975AF" w:rsidP="00117209">
                                <w:pPr>
                                  <w:rPr>
                                    <w:rFonts w:eastAsia="Times New Roman" w:cs="Times New Roman"/>
                                  </w:rPr>
                                </w:pPr>
                              </w:p>
                            </w:txbxContent>
                          </wps:txbx>
                          <wps:bodyPr/>
                        </wps:wsp>
                        <wps:wsp>
                          <wps:cNvPr id="57793" name="Freeform 57793"/>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7AAE51DB" w14:textId="77777777" w:rsidR="006975AF" w:rsidRDefault="006975AF" w:rsidP="00117209">
                                <w:pPr>
                                  <w:rPr>
                                    <w:rFonts w:eastAsia="Times New Roman" w:cs="Times New Roman"/>
                                  </w:rPr>
                                </w:pPr>
                              </w:p>
                            </w:txbxContent>
                          </wps:txbx>
                          <wps:bodyPr/>
                        </wps:wsp>
                        <wps:wsp>
                          <wps:cNvPr id="57794" name="Freeform 57794"/>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0C8748A8" w14:textId="77777777" w:rsidR="006975AF" w:rsidRDefault="006975AF" w:rsidP="00117209">
                                <w:pPr>
                                  <w:rPr>
                                    <w:rFonts w:eastAsia="Times New Roman" w:cs="Times New Roman"/>
                                  </w:rPr>
                                </w:pPr>
                              </w:p>
                            </w:txbxContent>
                          </wps:txbx>
                          <wps:bodyPr/>
                        </wps:wsp>
                        <wps:wsp>
                          <wps:cNvPr id="57795" name="Freeform 57795"/>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3CFAFF84" w14:textId="77777777" w:rsidR="006975AF" w:rsidRDefault="006975AF" w:rsidP="00117209">
                                <w:pPr>
                                  <w:rPr>
                                    <w:rFonts w:eastAsia="Times New Roman" w:cs="Times New Roman"/>
                                  </w:rPr>
                                </w:pPr>
                              </w:p>
                            </w:txbxContent>
                          </wps:txbx>
                          <wps:bodyPr/>
                        </wps:wsp>
                        <wps:wsp>
                          <wps:cNvPr id="57796" name="Freeform 57796"/>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0429446C" w14:textId="77777777" w:rsidR="006975AF" w:rsidRDefault="006975AF" w:rsidP="00117209">
                                <w:pPr>
                                  <w:rPr>
                                    <w:rFonts w:eastAsia="Times New Roman" w:cs="Times New Roman"/>
                                  </w:rPr>
                                </w:pPr>
                              </w:p>
                            </w:txbxContent>
                          </wps:txbx>
                          <wps:bodyPr/>
                        </wps:wsp>
                        <wps:wsp>
                          <wps:cNvPr id="57797" name="Freeform 57797"/>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3E329211" w14:textId="77777777" w:rsidR="006975AF" w:rsidRDefault="006975AF" w:rsidP="00117209">
                                <w:pPr>
                                  <w:rPr>
                                    <w:rFonts w:eastAsia="Times New Roman" w:cs="Times New Roman"/>
                                  </w:rPr>
                                </w:pPr>
                              </w:p>
                            </w:txbxContent>
                          </wps:txbx>
                          <wps:bodyPr/>
                        </wps:wsp>
                        <wps:wsp>
                          <wps:cNvPr id="57798" name="Freeform 57798"/>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351A5DCF" w14:textId="77777777" w:rsidR="006975AF" w:rsidRDefault="006975AF" w:rsidP="00117209">
                                <w:pPr>
                                  <w:rPr>
                                    <w:rFonts w:eastAsia="Times New Roman" w:cs="Times New Roman"/>
                                  </w:rPr>
                                </w:pPr>
                              </w:p>
                            </w:txbxContent>
                          </wps:txbx>
                          <wps:bodyPr/>
                        </wps:wsp>
                        <wps:wsp>
                          <wps:cNvPr id="57799" name="Freeform 57799"/>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4F8D9A8D" w14:textId="77777777" w:rsidR="006975AF" w:rsidRDefault="006975AF" w:rsidP="00117209">
                                <w:pPr>
                                  <w:rPr>
                                    <w:rFonts w:eastAsia="Times New Roman" w:cs="Times New Roman"/>
                                  </w:rPr>
                                </w:pPr>
                              </w:p>
                            </w:txbxContent>
                          </wps:txbx>
                          <wps:bodyPr/>
                        </wps:wsp>
                        <wps:wsp>
                          <wps:cNvPr id="57800" name="Freeform 57800"/>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066EF096" w14:textId="77777777" w:rsidR="006975AF" w:rsidRDefault="006975AF" w:rsidP="00117209">
                                <w:pPr>
                                  <w:rPr>
                                    <w:rFonts w:eastAsia="Times New Roman" w:cs="Times New Roman"/>
                                  </w:rPr>
                                </w:pPr>
                              </w:p>
                            </w:txbxContent>
                          </wps:txbx>
                          <wps:bodyPr/>
                        </wps:wsp>
                        <wps:wsp>
                          <wps:cNvPr id="57801" name="Freeform 57801"/>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69106A67" w14:textId="77777777" w:rsidR="006975AF" w:rsidRDefault="006975AF" w:rsidP="00117209">
                                <w:pPr>
                                  <w:rPr>
                                    <w:rFonts w:eastAsia="Times New Roman" w:cs="Times New Roman"/>
                                  </w:rPr>
                                </w:pPr>
                              </w:p>
                            </w:txbxContent>
                          </wps:txbx>
                          <wps:bodyPr/>
                        </wps:wsp>
                        <wps:wsp>
                          <wps:cNvPr id="57802" name="Freeform 57802"/>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35CEEF4C" w14:textId="77777777" w:rsidR="006975AF" w:rsidRDefault="006975AF" w:rsidP="00117209">
                                <w:pPr>
                                  <w:rPr>
                                    <w:rFonts w:eastAsia="Times New Roman" w:cs="Times New Roman"/>
                                  </w:rPr>
                                </w:pPr>
                              </w:p>
                            </w:txbxContent>
                          </wps:txbx>
                          <wps:bodyPr/>
                        </wps:wsp>
                        <wps:wsp>
                          <wps:cNvPr id="57803" name="Freeform 57803"/>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5EBF1671" w14:textId="77777777" w:rsidR="006975AF" w:rsidRDefault="006975AF" w:rsidP="00117209">
                                <w:pPr>
                                  <w:rPr>
                                    <w:rFonts w:eastAsia="Times New Roman" w:cs="Times New Roman"/>
                                  </w:rPr>
                                </w:pPr>
                              </w:p>
                            </w:txbxContent>
                          </wps:txbx>
                          <wps:bodyPr/>
                        </wps:wsp>
                        <wps:wsp>
                          <wps:cNvPr id="57804" name="Freeform 57804"/>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63CCD31A" w14:textId="77777777" w:rsidR="006975AF" w:rsidRDefault="006975AF" w:rsidP="00117209">
                                <w:pPr>
                                  <w:rPr>
                                    <w:rFonts w:eastAsia="Times New Roman" w:cs="Times New Roman"/>
                                  </w:rPr>
                                </w:pPr>
                              </w:p>
                            </w:txbxContent>
                          </wps:txbx>
                          <wps:bodyPr/>
                        </wps:wsp>
                      </wpg:grpSp>
                      <wpg:grpSp>
                        <wpg:cNvPr id="57805" name="Group 14"/>
                        <wpg:cNvGrpSpPr/>
                        <wpg:grpSpPr bwMode="auto">
                          <a:xfrm>
                            <a:off x="2286000" y="800100"/>
                            <a:ext cx="285750" cy="457200"/>
                            <a:chOff x="2458419" y="0"/>
                            <a:chExt cx="770" cy="1230"/>
                          </a:xfrm>
                          <a:extLst>
                            <a:ext uri="{0CCBE362-F206-4b92-989A-16890622DB6E}">
                              <ma14:wrappingTextBoxFlag xmlns:ma14="http://schemas.microsoft.com/office/mac/drawingml/2011/main"/>
                            </a:ext>
                          </a:extLst>
                        </wpg:grpSpPr>
                        <wps:wsp>
                          <wps:cNvPr id="57806" name="Rectangle 57806"/>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65718C0F" w14:textId="77777777" w:rsidR="006975AF" w:rsidRDefault="006975AF" w:rsidP="00117209">
                                <w:pPr>
                                  <w:rPr>
                                    <w:rFonts w:eastAsia="Times New Roman" w:cs="Times New Roman"/>
                                  </w:rPr>
                                </w:pPr>
                              </w:p>
                            </w:txbxContent>
                          </wps:txbx>
                          <wps:bodyPr/>
                        </wps:wsp>
                        <wps:wsp>
                          <wps:cNvPr id="57807" name="Freeform 57807"/>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5016FFC7" w14:textId="77777777" w:rsidR="006975AF" w:rsidRDefault="006975AF" w:rsidP="00117209">
                                <w:pPr>
                                  <w:rPr>
                                    <w:rFonts w:eastAsia="Times New Roman" w:cs="Times New Roman"/>
                                  </w:rPr>
                                </w:pPr>
                              </w:p>
                            </w:txbxContent>
                          </wps:txbx>
                          <wps:bodyPr/>
                        </wps:wsp>
                        <wps:wsp>
                          <wps:cNvPr id="57808" name="Freeform 57808"/>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1D5F5774" w14:textId="77777777" w:rsidR="006975AF" w:rsidRDefault="006975AF" w:rsidP="00117209">
                                <w:pPr>
                                  <w:rPr>
                                    <w:rFonts w:eastAsia="Times New Roman" w:cs="Times New Roman"/>
                                  </w:rPr>
                                </w:pPr>
                              </w:p>
                            </w:txbxContent>
                          </wps:txbx>
                          <wps:bodyPr/>
                        </wps:wsp>
                        <wps:wsp>
                          <wps:cNvPr id="57809" name="Freeform 57809"/>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6DAAAEAA" w14:textId="77777777" w:rsidR="006975AF" w:rsidRDefault="006975AF" w:rsidP="00117209">
                                <w:pPr>
                                  <w:rPr>
                                    <w:rFonts w:eastAsia="Times New Roman" w:cs="Times New Roman"/>
                                  </w:rPr>
                                </w:pPr>
                              </w:p>
                            </w:txbxContent>
                          </wps:txbx>
                          <wps:bodyPr/>
                        </wps:wsp>
                        <wps:wsp>
                          <wps:cNvPr id="57810" name="Freeform 57810"/>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47FBB26F" w14:textId="77777777" w:rsidR="006975AF" w:rsidRDefault="006975AF" w:rsidP="00117209">
                                <w:pPr>
                                  <w:rPr>
                                    <w:rFonts w:eastAsia="Times New Roman" w:cs="Times New Roman"/>
                                  </w:rPr>
                                </w:pPr>
                              </w:p>
                            </w:txbxContent>
                          </wps:txbx>
                          <wps:bodyPr/>
                        </wps:wsp>
                        <wps:wsp>
                          <wps:cNvPr id="57811" name="Freeform 57811"/>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1DF91DC6" w14:textId="77777777" w:rsidR="006975AF" w:rsidRDefault="006975AF" w:rsidP="00117209">
                                <w:pPr>
                                  <w:rPr>
                                    <w:rFonts w:eastAsia="Times New Roman" w:cs="Times New Roman"/>
                                  </w:rPr>
                                </w:pPr>
                              </w:p>
                            </w:txbxContent>
                          </wps:txbx>
                          <wps:bodyPr/>
                        </wps:wsp>
                        <wps:wsp>
                          <wps:cNvPr id="57812" name="Freeform 57812"/>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78F7F969" w14:textId="77777777" w:rsidR="006975AF" w:rsidRDefault="006975AF" w:rsidP="00117209">
                                <w:pPr>
                                  <w:rPr>
                                    <w:rFonts w:eastAsia="Times New Roman" w:cs="Times New Roman"/>
                                  </w:rPr>
                                </w:pPr>
                              </w:p>
                            </w:txbxContent>
                          </wps:txbx>
                          <wps:bodyPr/>
                        </wps:wsp>
                        <wps:wsp>
                          <wps:cNvPr id="57813" name="Freeform 57813"/>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5C283218" w14:textId="77777777" w:rsidR="006975AF" w:rsidRDefault="006975AF" w:rsidP="00117209">
                                <w:pPr>
                                  <w:rPr>
                                    <w:rFonts w:eastAsia="Times New Roman" w:cs="Times New Roman"/>
                                  </w:rPr>
                                </w:pPr>
                              </w:p>
                            </w:txbxContent>
                          </wps:txbx>
                          <wps:bodyPr/>
                        </wps:wsp>
                        <wps:wsp>
                          <wps:cNvPr id="57814" name="Freeform 57814"/>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0D16B3CA" w14:textId="77777777" w:rsidR="006975AF" w:rsidRDefault="006975AF" w:rsidP="00117209">
                                <w:pPr>
                                  <w:rPr>
                                    <w:rFonts w:eastAsia="Times New Roman" w:cs="Times New Roman"/>
                                  </w:rPr>
                                </w:pPr>
                              </w:p>
                            </w:txbxContent>
                          </wps:txbx>
                          <wps:bodyPr/>
                        </wps:wsp>
                        <wps:wsp>
                          <wps:cNvPr id="57815" name="Freeform 57815"/>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3AFC0388" w14:textId="77777777" w:rsidR="006975AF" w:rsidRDefault="006975AF" w:rsidP="00117209">
                                <w:pPr>
                                  <w:rPr>
                                    <w:rFonts w:eastAsia="Times New Roman" w:cs="Times New Roman"/>
                                  </w:rPr>
                                </w:pPr>
                              </w:p>
                            </w:txbxContent>
                          </wps:txbx>
                          <wps:bodyPr/>
                        </wps:wsp>
                        <wps:wsp>
                          <wps:cNvPr id="57816" name="Freeform 57816"/>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1204641" w14:textId="77777777" w:rsidR="006975AF" w:rsidRDefault="006975AF" w:rsidP="00117209">
                                <w:pPr>
                                  <w:rPr>
                                    <w:rFonts w:eastAsia="Times New Roman" w:cs="Times New Roman"/>
                                  </w:rPr>
                                </w:pPr>
                              </w:p>
                            </w:txbxContent>
                          </wps:txbx>
                          <wps:bodyPr/>
                        </wps:wsp>
                        <wps:wsp>
                          <wps:cNvPr id="57817" name="Freeform 57817"/>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7E34213F" w14:textId="77777777" w:rsidR="006975AF" w:rsidRDefault="006975AF" w:rsidP="00117209">
                                <w:pPr>
                                  <w:rPr>
                                    <w:rFonts w:eastAsia="Times New Roman" w:cs="Times New Roman"/>
                                  </w:rPr>
                                </w:pPr>
                              </w:p>
                            </w:txbxContent>
                          </wps:txbx>
                          <wps:bodyPr/>
                        </wps:wsp>
                        <wps:wsp>
                          <wps:cNvPr id="57818" name="Freeform 57818"/>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30EC74FC" w14:textId="77777777" w:rsidR="006975AF" w:rsidRDefault="006975AF" w:rsidP="00117209">
                                <w:pPr>
                                  <w:rPr>
                                    <w:rFonts w:eastAsia="Times New Roman" w:cs="Times New Roman"/>
                                  </w:rPr>
                                </w:pPr>
                              </w:p>
                            </w:txbxContent>
                          </wps:txbx>
                          <wps:bodyPr/>
                        </wps:wsp>
                        <wps:wsp>
                          <wps:cNvPr id="57819" name="Freeform 57819"/>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7A50AE33" w14:textId="77777777" w:rsidR="006975AF" w:rsidRDefault="006975AF" w:rsidP="00117209">
                                <w:pPr>
                                  <w:rPr>
                                    <w:rFonts w:eastAsia="Times New Roman" w:cs="Times New Roman"/>
                                  </w:rPr>
                                </w:pPr>
                              </w:p>
                            </w:txbxContent>
                          </wps:txbx>
                          <wps:bodyPr/>
                        </wps:wsp>
                        <wps:wsp>
                          <wps:cNvPr id="57820" name="Freeform 57820"/>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0437E5C0" w14:textId="77777777" w:rsidR="006975AF" w:rsidRDefault="006975AF" w:rsidP="00117209">
                                <w:pPr>
                                  <w:rPr>
                                    <w:rFonts w:eastAsia="Times New Roman" w:cs="Times New Roman"/>
                                  </w:rPr>
                                </w:pPr>
                              </w:p>
                            </w:txbxContent>
                          </wps:txbx>
                          <wps:bodyPr/>
                        </wps:wsp>
                        <wps:wsp>
                          <wps:cNvPr id="57821" name="Freeform 57821"/>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6F7596BE" w14:textId="77777777" w:rsidR="006975AF" w:rsidRDefault="006975AF" w:rsidP="00117209">
                                <w:pPr>
                                  <w:rPr>
                                    <w:rFonts w:eastAsia="Times New Roman" w:cs="Times New Roman"/>
                                  </w:rPr>
                                </w:pPr>
                              </w:p>
                            </w:txbxContent>
                          </wps:txbx>
                          <wps:bodyPr/>
                        </wps:wsp>
                        <wps:wsp>
                          <wps:cNvPr id="57822" name="Freeform 57822"/>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0D24E65F" w14:textId="77777777" w:rsidR="006975AF" w:rsidRDefault="006975AF" w:rsidP="00117209">
                                <w:pPr>
                                  <w:rPr>
                                    <w:rFonts w:eastAsia="Times New Roman" w:cs="Times New Roman"/>
                                  </w:rPr>
                                </w:pPr>
                              </w:p>
                            </w:txbxContent>
                          </wps:txbx>
                          <wps:bodyPr/>
                        </wps:wsp>
                        <wps:wsp>
                          <wps:cNvPr id="57823" name="Freeform 57823"/>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5BA67AFD" w14:textId="77777777" w:rsidR="006975AF" w:rsidRDefault="006975AF" w:rsidP="00117209">
                                <w:pPr>
                                  <w:rPr>
                                    <w:rFonts w:eastAsia="Times New Roman" w:cs="Times New Roman"/>
                                  </w:rPr>
                                </w:pPr>
                              </w:p>
                            </w:txbxContent>
                          </wps:txbx>
                          <wps:bodyPr/>
                        </wps:wsp>
                        <wps:wsp>
                          <wps:cNvPr id="57824" name="Freeform 57824"/>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1CC929C2" w14:textId="77777777" w:rsidR="006975AF" w:rsidRDefault="006975AF" w:rsidP="00117209">
                                <w:pPr>
                                  <w:rPr>
                                    <w:rFonts w:eastAsia="Times New Roman" w:cs="Times New Roman"/>
                                  </w:rPr>
                                </w:pPr>
                              </w:p>
                            </w:txbxContent>
                          </wps:txbx>
                          <wps:bodyPr/>
                        </wps:wsp>
                        <wps:wsp>
                          <wps:cNvPr id="57825" name="Freeform 57825"/>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6C53B5E4" w14:textId="77777777" w:rsidR="006975AF" w:rsidRDefault="006975AF" w:rsidP="00117209">
                                <w:pPr>
                                  <w:rPr>
                                    <w:rFonts w:eastAsia="Times New Roman" w:cs="Times New Roman"/>
                                  </w:rPr>
                                </w:pPr>
                              </w:p>
                            </w:txbxContent>
                          </wps:txbx>
                          <wps:bodyPr/>
                        </wps:wsp>
                        <wps:wsp>
                          <wps:cNvPr id="57826" name="Freeform 57826"/>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275D16E" w14:textId="77777777" w:rsidR="006975AF" w:rsidRDefault="006975AF" w:rsidP="00117209">
                                <w:pPr>
                                  <w:rPr>
                                    <w:rFonts w:eastAsia="Times New Roman" w:cs="Times New Roman"/>
                                  </w:rPr>
                                </w:pPr>
                              </w:p>
                            </w:txbxContent>
                          </wps:txbx>
                          <wps:bodyPr/>
                        </wps:wsp>
                        <wps:wsp>
                          <wps:cNvPr id="57827" name="Freeform 57827"/>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5CF04E7D" w14:textId="77777777" w:rsidR="006975AF" w:rsidRDefault="006975AF" w:rsidP="00117209">
                                <w:pPr>
                                  <w:rPr>
                                    <w:rFonts w:eastAsia="Times New Roman" w:cs="Times New Roman"/>
                                  </w:rPr>
                                </w:pPr>
                              </w:p>
                            </w:txbxContent>
                          </wps:txbx>
                          <wps:bodyPr/>
                        </wps:wsp>
                        <wps:wsp>
                          <wps:cNvPr id="57828" name="Freeform 57828"/>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09FFEFF9" w14:textId="77777777" w:rsidR="006975AF" w:rsidRDefault="006975AF" w:rsidP="00117209">
                                <w:pPr>
                                  <w:rPr>
                                    <w:rFonts w:eastAsia="Times New Roman" w:cs="Times New Roman"/>
                                  </w:rPr>
                                </w:pPr>
                              </w:p>
                            </w:txbxContent>
                          </wps:txbx>
                          <wps:bodyPr/>
                        </wps:wsp>
                        <wps:wsp>
                          <wps:cNvPr id="57829" name="Freeform 57829"/>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3AA5DFC6" w14:textId="77777777" w:rsidR="006975AF" w:rsidRDefault="006975AF" w:rsidP="00117209">
                                <w:pPr>
                                  <w:rPr>
                                    <w:rFonts w:eastAsia="Times New Roman" w:cs="Times New Roman"/>
                                  </w:rPr>
                                </w:pPr>
                              </w:p>
                            </w:txbxContent>
                          </wps:txbx>
                          <wps:bodyPr/>
                        </wps:wsp>
                        <wps:wsp>
                          <wps:cNvPr id="57830" name="Freeform 57830"/>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0886913D" w14:textId="77777777" w:rsidR="006975AF" w:rsidRDefault="006975AF" w:rsidP="00117209">
                                <w:pPr>
                                  <w:rPr>
                                    <w:rFonts w:eastAsia="Times New Roman" w:cs="Times New Roman"/>
                                  </w:rPr>
                                </w:pPr>
                              </w:p>
                            </w:txbxContent>
                          </wps:txbx>
                          <wps:bodyPr/>
                        </wps:wsp>
                        <wps:wsp>
                          <wps:cNvPr id="57831" name="Freeform 57831"/>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2D7E90A0" w14:textId="77777777" w:rsidR="006975AF" w:rsidRDefault="006975AF" w:rsidP="00117209">
                                <w:pPr>
                                  <w:rPr>
                                    <w:rFonts w:eastAsia="Times New Roman" w:cs="Times New Roman"/>
                                  </w:rPr>
                                </w:pPr>
                              </w:p>
                            </w:txbxContent>
                          </wps:txbx>
                          <wps:bodyPr/>
                        </wps:wsp>
                        <wps:wsp>
                          <wps:cNvPr id="57832" name="Freeform 57832"/>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6B7F1E31" w14:textId="77777777" w:rsidR="006975AF" w:rsidRDefault="006975AF" w:rsidP="00117209">
                                <w:pPr>
                                  <w:rPr>
                                    <w:rFonts w:eastAsia="Times New Roman" w:cs="Times New Roman"/>
                                  </w:rPr>
                                </w:pPr>
                              </w:p>
                            </w:txbxContent>
                          </wps:txbx>
                          <wps:bodyPr/>
                        </wps:wsp>
                        <wps:wsp>
                          <wps:cNvPr id="57833" name="Freeform 57833"/>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06B6365D" w14:textId="77777777" w:rsidR="006975AF" w:rsidRDefault="006975AF" w:rsidP="00117209">
                                <w:pPr>
                                  <w:rPr>
                                    <w:rFonts w:eastAsia="Times New Roman" w:cs="Times New Roman"/>
                                  </w:rPr>
                                </w:pPr>
                              </w:p>
                            </w:txbxContent>
                          </wps:txbx>
                          <wps:bodyPr/>
                        </wps:wsp>
                        <wps:wsp>
                          <wps:cNvPr id="57834" name="Freeform 57834"/>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17504B4E" w14:textId="77777777" w:rsidR="006975AF" w:rsidRDefault="006975AF" w:rsidP="00117209">
                                <w:pPr>
                                  <w:rPr>
                                    <w:rFonts w:eastAsia="Times New Roman" w:cs="Times New Roman"/>
                                  </w:rPr>
                                </w:pPr>
                              </w:p>
                            </w:txbxContent>
                          </wps:txbx>
                          <wps:bodyPr/>
                        </wps:wsp>
                        <wps:wsp>
                          <wps:cNvPr id="57835" name="Freeform 57835"/>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7E65A7AE" w14:textId="77777777" w:rsidR="006975AF" w:rsidRDefault="006975AF" w:rsidP="00117209">
                                <w:pPr>
                                  <w:rPr>
                                    <w:rFonts w:eastAsia="Times New Roman" w:cs="Times New Roman"/>
                                  </w:rPr>
                                </w:pPr>
                              </w:p>
                            </w:txbxContent>
                          </wps:txbx>
                          <wps:bodyPr/>
                        </wps:wsp>
                        <wps:wsp>
                          <wps:cNvPr id="57836" name="Freeform 57836"/>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1CDEAED5" w14:textId="77777777" w:rsidR="006975AF" w:rsidRDefault="006975AF" w:rsidP="00117209">
                                <w:pPr>
                                  <w:rPr>
                                    <w:rFonts w:eastAsia="Times New Roman" w:cs="Times New Roman"/>
                                  </w:rPr>
                                </w:pPr>
                              </w:p>
                            </w:txbxContent>
                          </wps:txbx>
                          <wps:bodyPr/>
                        </wps:wsp>
                        <wps:wsp>
                          <wps:cNvPr id="57837" name="Freeform 57837"/>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25E5D528" w14:textId="77777777" w:rsidR="006975AF" w:rsidRDefault="006975AF" w:rsidP="00117209">
                                <w:pPr>
                                  <w:rPr>
                                    <w:rFonts w:eastAsia="Times New Roman" w:cs="Times New Roman"/>
                                  </w:rPr>
                                </w:pPr>
                              </w:p>
                            </w:txbxContent>
                          </wps:txbx>
                          <wps:bodyPr/>
                        </wps:wsp>
                        <wps:wsp>
                          <wps:cNvPr id="57838" name="Freeform 57838"/>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D2F26B6" w14:textId="77777777" w:rsidR="006975AF" w:rsidRDefault="006975AF" w:rsidP="00117209">
                                <w:pPr>
                                  <w:rPr>
                                    <w:rFonts w:eastAsia="Times New Roman" w:cs="Times New Roman"/>
                                  </w:rPr>
                                </w:pPr>
                              </w:p>
                            </w:txbxContent>
                          </wps:txbx>
                          <wps:bodyPr/>
                        </wps:wsp>
                        <wps:wsp>
                          <wps:cNvPr id="57839" name="Freeform 57839"/>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14ED0363" w14:textId="77777777" w:rsidR="006975AF" w:rsidRDefault="006975AF" w:rsidP="00117209">
                                <w:pPr>
                                  <w:rPr>
                                    <w:rFonts w:eastAsia="Times New Roman" w:cs="Times New Roman"/>
                                  </w:rPr>
                                </w:pPr>
                              </w:p>
                            </w:txbxContent>
                          </wps:txbx>
                          <wps:bodyPr/>
                        </wps:wsp>
                        <wps:wsp>
                          <wps:cNvPr id="57840" name="Freeform 57840"/>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63A7BCC3" w14:textId="77777777" w:rsidR="006975AF" w:rsidRDefault="006975AF" w:rsidP="00117209">
                                <w:pPr>
                                  <w:rPr>
                                    <w:rFonts w:eastAsia="Times New Roman" w:cs="Times New Roman"/>
                                  </w:rPr>
                                </w:pPr>
                              </w:p>
                            </w:txbxContent>
                          </wps:txbx>
                          <wps:bodyPr/>
                        </wps:wsp>
                        <wps:wsp>
                          <wps:cNvPr id="57841" name="Freeform 57841"/>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35016FD7" w14:textId="77777777" w:rsidR="006975AF" w:rsidRDefault="006975AF" w:rsidP="00117209">
                                <w:pPr>
                                  <w:rPr>
                                    <w:rFonts w:eastAsia="Times New Roman" w:cs="Times New Roman"/>
                                  </w:rPr>
                                </w:pPr>
                              </w:p>
                            </w:txbxContent>
                          </wps:txbx>
                          <wps:bodyPr/>
                        </wps:wsp>
                        <wps:wsp>
                          <wps:cNvPr id="57842" name="Freeform 57842"/>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132C4D45" w14:textId="77777777" w:rsidR="006975AF" w:rsidRDefault="006975AF" w:rsidP="00117209">
                                <w:pPr>
                                  <w:rPr>
                                    <w:rFonts w:eastAsia="Times New Roman" w:cs="Times New Roman"/>
                                  </w:rPr>
                                </w:pPr>
                              </w:p>
                            </w:txbxContent>
                          </wps:txbx>
                          <wps:bodyPr/>
                        </wps:wsp>
                      </wpg:grpSp>
                      <wpg:grpSp>
                        <wpg:cNvPr id="57843" name="Group 14"/>
                        <wpg:cNvGrpSpPr/>
                        <wpg:grpSpPr bwMode="auto">
                          <a:xfrm>
                            <a:off x="1828800" y="342900"/>
                            <a:ext cx="285750" cy="457200"/>
                            <a:chOff x="2458419" y="0"/>
                            <a:chExt cx="770" cy="1230"/>
                          </a:xfrm>
                          <a:extLst>
                            <a:ext uri="{0CCBE362-F206-4b92-989A-16890622DB6E}">
                              <ma14:wrappingTextBoxFlag xmlns:ma14="http://schemas.microsoft.com/office/mac/drawingml/2011/main"/>
                            </a:ext>
                          </a:extLst>
                        </wpg:grpSpPr>
                        <wps:wsp>
                          <wps:cNvPr id="57844" name="Rectangle 57844"/>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3CE63DAA" w14:textId="77777777" w:rsidR="006975AF" w:rsidRDefault="006975AF" w:rsidP="00117209">
                                <w:pPr>
                                  <w:rPr>
                                    <w:rFonts w:eastAsia="Times New Roman" w:cs="Times New Roman"/>
                                  </w:rPr>
                                </w:pPr>
                              </w:p>
                            </w:txbxContent>
                          </wps:txbx>
                          <wps:bodyPr/>
                        </wps:wsp>
                        <wps:wsp>
                          <wps:cNvPr id="57845" name="Freeform 57845"/>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67D88A9B" w14:textId="77777777" w:rsidR="006975AF" w:rsidRDefault="006975AF" w:rsidP="00117209">
                                <w:pPr>
                                  <w:rPr>
                                    <w:rFonts w:eastAsia="Times New Roman" w:cs="Times New Roman"/>
                                  </w:rPr>
                                </w:pPr>
                              </w:p>
                            </w:txbxContent>
                          </wps:txbx>
                          <wps:bodyPr/>
                        </wps:wsp>
                        <wps:wsp>
                          <wps:cNvPr id="57846" name="Freeform 57846"/>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794A5311" w14:textId="77777777" w:rsidR="006975AF" w:rsidRDefault="006975AF" w:rsidP="00117209">
                                <w:pPr>
                                  <w:rPr>
                                    <w:rFonts w:eastAsia="Times New Roman" w:cs="Times New Roman"/>
                                  </w:rPr>
                                </w:pPr>
                              </w:p>
                            </w:txbxContent>
                          </wps:txbx>
                          <wps:bodyPr/>
                        </wps:wsp>
                        <wps:wsp>
                          <wps:cNvPr id="57847" name="Freeform 57847"/>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3361AF8F" w14:textId="77777777" w:rsidR="006975AF" w:rsidRDefault="006975AF" w:rsidP="00117209">
                                <w:pPr>
                                  <w:rPr>
                                    <w:rFonts w:eastAsia="Times New Roman" w:cs="Times New Roman"/>
                                  </w:rPr>
                                </w:pPr>
                              </w:p>
                            </w:txbxContent>
                          </wps:txbx>
                          <wps:bodyPr/>
                        </wps:wsp>
                        <wps:wsp>
                          <wps:cNvPr id="57848" name="Freeform 57848"/>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4598C881" w14:textId="77777777" w:rsidR="006975AF" w:rsidRDefault="006975AF" w:rsidP="00117209">
                                <w:pPr>
                                  <w:rPr>
                                    <w:rFonts w:eastAsia="Times New Roman" w:cs="Times New Roman"/>
                                  </w:rPr>
                                </w:pPr>
                              </w:p>
                            </w:txbxContent>
                          </wps:txbx>
                          <wps:bodyPr/>
                        </wps:wsp>
                        <wps:wsp>
                          <wps:cNvPr id="57849" name="Freeform 57849"/>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1150E89D" w14:textId="77777777" w:rsidR="006975AF" w:rsidRDefault="006975AF" w:rsidP="00117209">
                                <w:pPr>
                                  <w:rPr>
                                    <w:rFonts w:eastAsia="Times New Roman" w:cs="Times New Roman"/>
                                  </w:rPr>
                                </w:pPr>
                              </w:p>
                            </w:txbxContent>
                          </wps:txbx>
                          <wps:bodyPr/>
                        </wps:wsp>
                        <wps:wsp>
                          <wps:cNvPr id="57850" name="Freeform 57850"/>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67F88A27" w14:textId="77777777" w:rsidR="006975AF" w:rsidRDefault="006975AF" w:rsidP="00117209">
                                <w:pPr>
                                  <w:rPr>
                                    <w:rFonts w:eastAsia="Times New Roman" w:cs="Times New Roman"/>
                                  </w:rPr>
                                </w:pPr>
                              </w:p>
                            </w:txbxContent>
                          </wps:txbx>
                          <wps:bodyPr/>
                        </wps:wsp>
                        <wps:wsp>
                          <wps:cNvPr id="57851" name="Freeform 57851"/>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44D8E012" w14:textId="77777777" w:rsidR="006975AF" w:rsidRDefault="006975AF" w:rsidP="00117209">
                                <w:pPr>
                                  <w:rPr>
                                    <w:rFonts w:eastAsia="Times New Roman" w:cs="Times New Roman"/>
                                  </w:rPr>
                                </w:pPr>
                              </w:p>
                            </w:txbxContent>
                          </wps:txbx>
                          <wps:bodyPr/>
                        </wps:wsp>
                        <wps:wsp>
                          <wps:cNvPr id="57852" name="Freeform 57852"/>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4F18ED94" w14:textId="77777777" w:rsidR="006975AF" w:rsidRDefault="006975AF" w:rsidP="00117209">
                                <w:pPr>
                                  <w:rPr>
                                    <w:rFonts w:eastAsia="Times New Roman" w:cs="Times New Roman"/>
                                  </w:rPr>
                                </w:pPr>
                              </w:p>
                            </w:txbxContent>
                          </wps:txbx>
                          <wps:bodyPr/>
                        </wps:wsp>
                        <wps:wsp>
                          <wps:cNvPr id="57853" name="Freeform 57853"/>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0A5F14D8" w14:textId="77777777" w:rsidR="006975AF" w:rsidRDefault="006975AF" w:rsidP="00117209">
                                <w:pPr>
                                  <w:rPr>
                                    <w:rFonts w:eastAsia="Times New Roman" w:cs="Times New Roman"/>
                                  </w:rPr>
                                </w:pPr>
                              </w:p>
                            </w:txbxContent>
                          </wps:txbx>
                          <wps:bodyPr/>
                        </wps:wsp>
                        <wps:wsp>
                          <wps:cNvPr id="57854" name="Freeform 57854"/>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CAF6048" w14:textId="77777777" w:rsidR="006975AF" w:rsidRDefault="006975AF" w:rsidP="00117209">
                                <w:pPr>
                                  <w:rPr>
                                    <w:rFonts w:eastAsia="Times New Roman" w:cs="Times New Roman"/>
                                  </w:rPr>
                                </w:pPr>
                              </w:p>
                            </w:txbxContent>
                          </wps:txbx>
                          <wps:bodyPr/>
                        </wps:wsp>
                        <wps:wsp>
                          <wps:cNvPr id="57855" name="Freeform 57855"/>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6F0DA4BD" w14:textId="77777777" w:rsidR="006975AF" w:rsidRDefault="006975AF" w:rsidP="00117209">
                                <w:pPr>
                                  <w:rPr>
                                    <w:rFonts w:eastAsia="Times New Roman" w:cs="Times New Roman"/>
                                  </w:rPr>
                                </w:pPr>
                              </w:p>
                            </w:txbxContent>
                          </wps:txbx>
                          <wps:bodyPr/>
                        </wps:wsp>
                        <wps:wsp>
                          <wps:cNvPr id="57856" name="Freeform 57856"/>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7975C6CA" w14:textId="77777777" w:rsidR="006975AF" w:rsidRDefault="006975AF" w:rsidP="00117209">
                                <w:pPr>
                                  <w:rPr>
                                    <w:rFonts w:eastAsia="Times New Roman" w:cs="Times New Roman"/>
                                  </w:rPr>
                                </w:pPr>
                              </w:p>
                            </w:txbxContent>
                          </wps:txbx>
                          <wps:bodyPr/>
                        </wps:wsp>
                        <wps:wsp>
                          <wps:cNvPr id="57857" name="Freeform 57857"/>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36583562" w14:textId="77777777" w:rsidR="006975AF" w:rsidRDefault="006975AF" w:rsidP="00117209">
                                <w:pPr>
                                  <w:rPr>
                                    <w:rFonts w:eastAsia="Times New Roman" w:cs="Times New Roman"/>
                                  </w:rPr>
                                </w:pPr>
                              </w:p>
                            </w:txbxContent>
                          </wps:txbx>
                          <wps:bodyPr/>
                        </wps:wsp>
                        <wps:wsp>
                          <wps:cNvPr id="57858" name="Freeform 57858"/>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7104D022" w14:textId="77777777" w:rsidR="006975AF" w:rsidRDefault="006975AF" w:rsidP="00117209">
                                <w:pPr>
                                  <w:rPr>
                                    <w:rFonts w:eastAsia="Times New Roman" w:cs="Times New Roman"/>
                                  </w:rPr>
                                </w:pPr>
                              </w:p>
                            </w:txbxContent>
                          </wps:txbx>
                          <wps:bodyPr/>
                        </wps:wsp>
                        <wps:wsp>
                          <wps:cNvPr id="57859" name="Freeform 57859"/>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60B198E4" w14:textId="77777777" w:rsidR="006975AF" w:rsidRDefault="006975AF" w:rsidP="00117209">
                                <w:pPr>
                                  <w:rPr>
                                    <w:rFonts w:eastAsia="Times New Roman" w:cs="Times New Roman"/>
                                  </w:rPr>
                                </w:pPr>
                              </w:p>
                            </w:txbxContent>
                          </wps:txbx>
                          <wps:bodyPr/>
                        </wps:wsp>
                        <wps:wsp>
                          <wps:cNvPr id="57860" name="Freeform 57860"/>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18435C71" w14:textId="77777777" w:rsidR="006975AF" w:rsidRDefault="006975AF" w:rsidP="00117209">
                                <w:pPr>
                                  <w:rPr>
                                    <w:rFonts w:eastAsia="Times New Roman" w:cs="Times New Roman"/>
                                  </w:rPr>
                                </w:pPr>
                              </w:p>
                            </w:txbxContent>
                          </wps:txbx>
                          <wps:bodyPr/>
                        </wps:wsp>
                        <wps:wsp>
                          <wps:cNvPr id="57861" name="Freeform 57861"/>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6B3E06F5" w14:textId="77777777" w:rsidR="006975AF" w:rsidRDefault="006975AF" w:rsidP="00117209">
                                <w:pPr>
                                  <w:rPr>
                                    <w:rFonts w:eastAsia="Times New Roman" w:cs="Times New Roman"/>
                                  </w:rPr>
                                </w:pPr>
                              </w:p>
                            </w:txbxContent>
                          </wps:txbx>
                          <wps:bodyPr/>
                        </wps:wsp>
                        <wps:wsp>
                          <wps:cNvPr id="57862" name="Freeform 57862"/>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459DCFC7" w14:textId="77777777" w:rsidR="006975AF" w:rsidRDefault="006975AF" w:rsidP="00117209">
                                <w:pPr>
                                  <w:rPr>
                                    <w:rFonts w:eastAsia="Times New Roman" w:cs="Times New Roman"/>
                                  </w:rPr>
                                </w:pPr>
                              </w:p>
                            </w:txbxContent>
                          </wps:txbx>
                          <wps:bodyPr/>
                        </wps:wsp>
                        <wps:wsp>
                          <wps:cNvPr id="57863" name="Freeform 57863"/>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5238D8FD" w14:textId="77777777" w:rsidR="006975AF" w:rsidRDefault="006975AF" w:rsidP="00117209">
                                <w:pPr>
                                  <w:rPr>
                                    <w:rFonts w:eastAsia="Times New Roman" w:cs="Times New Roman"/>
                                  </w:rPr>
                                </w:pPr>
                              </w:p>
                            </w:txbxContent>
                          </wps:txbx>
                          <wps:bodyPr/>
                        </wps:wsp>
                        <wps:wsp>
                          <wps:cNvPr id="57864" name="Freeform 57864"/>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9E937A0" w14:textId="77777777" w:rsidR="006975AF" w:rsidRDefault="006975AF" w:rsidP="00117209">
                                <w:pPr>
                                  <w:rPr>
                                    <w:rFonts w:eastAsia="Times New Roman" w:cs="Times New Roman"/>
                                  </w:rPr>
                                </w:pPr>
                              </w:p>
                            </w:txbxContent>
                          </wps:txbx>
                          <wps:bodyPr/>
                        </wps:wsp>
                        <wps:wsp>
                          <wps:cNvPr id="57865" name="Freeform 57865"/>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3307ED89" w14:textId="77777777" w:rsidR="006975AF" w:rsidRDefault="006975AF" w:rsidP="00117209">
                                <w:pPr>
                                  <w:rPr>
                                    <w:rFonts w:eastAsia="Times New Roman" w:cs="Times New Roman"/>
                                  </w:rPr>
                                </w:pPr>
                              </w:p>
                            </w:txbxContent>
                          </wps:txbx>
                          <wps:bodyPr/>
                        </wps:wsp>
                        <wps:wsp>
                          <wps:cNvPr id="57866" name="Freeform 57866"/>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523076A3" w14:textId="77777777" w:rsidR="006975AF" w:rsidRDefault="006975AF" w:rsidP="00117209">
                                <w:pPr>
                                  <w:rPr>
                                    <w:rFonts w:eastAsia="Times New Roman" w:cs="Times New Roman"/>
                                  </w:rPr>
                                </w:pPr>
                              </w:p>
                            </w:txbxContent>
                          </wps:txbx>
                          <wps:bodyPr/>
                        </wps:wsp>
                        <wps:wsp>
                          <wps:cNvPr id="57867" name="Freeform 57867"/>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28442B33" w14:textId="77777777" w:rsidR="006975AF" w:rsidRDefault="006975AF" w:rsidP="00117209">
                                <w:pPr>
                                  <w:rPr>
                                    <w:rFonts w:eastAsia="Times New Roman" w:cs="Times New Roman"/>
                                  </w:rPr>
                                </w:pPr>
                              </w:p>
                            </w:txbxContent>
                          </wps:txbx>
                          <wps:bodyPr/>
                        </wps:wsp>
                        <wps:wsp>
                          <wps:cNvPr id="57868" name="Freeform 57868"/>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5A3A1127" w14:textId="77777777" w:rsidR="006975AF" w:rsidRDefault="006975AF" w:rsidP="00117209">
                                <w:pPr>
                                  <w:rPr>
                                    <w:rFonts w:eastAsia="Times New Roman" w:cs="Times New Roman"/>
                                  </w:rPr>
                                </w:pPr>
                              </w:p>
                            </w:txbxContent>
                          </wps:txbx>
                          <wps:bodyPr/>
                        </wps:wsp>
                        <wps:wsp>
                          <wps:cNvPr id="57869" name="Freeform 57869"/>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00B0E5E8" w14:textId="77777777" w:rsidR="006975AF" w:rsidRDefault="006975AF" w:rsidP="00117209">
                                <w:pPr>
                                  <w:rPr>
                                    <w:rFonts w:eastAsia="Times New Roman" w:cs="Times New Roman"/>
                                  </w:rPr>
                                </w:pPr>
                              </w:p>
                            </w:txbxContent>
                          </wps:txbx>
                          <wps:bodyPr/>
                        </wps:wsp>
                        <wps:wsp>
                          <wps:cNvPr id="57870" name="Freeform 57870"/>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1D709581" w14:textId="77777777" w:rsidR="006975AF" w:rsidRDefault="006975AF" w:rsidP="00117209">
                                <w:pPr>
                                  <w:rPr>
                                    <w:rFonts w:eastAsia="Times New Roman" w:cs="Times New Roman"/>
                                  </w:rPr>
                                </w:pPr>
                              </w:p>
                            </w:txbxContent>
                          </wps:txbx>
                          <wps:bodyPr/>
                        </wps:wsp>
                        <wps:wsp>
                          <wps:cNvPr id="57871" name="Freeform 57871"/>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03242D64" w14:textId="77777777" w:rsidR="006975AF" w:rsidRDefault="006975AF" w:rsidP="00117209">
                                <w:pPr>
                                  <w:rPr>
                                    <w:rFonts w:eastAsia="Times New Roman" w:cs="Times New Roman"/>
                                  </w:rPr>
                                </w:pPr>
                              </w:p>
                            </w:txbxContent>
                          </wps:txbx>
                          <wps:bodyPr/>
                        </wps:wsp>
                        <wps:wsp>
                          <wps:cNvPr id="57872" name="Freeform 57872"/>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1DEE04CC" w14:textId="77777777" w:rsidR="006975AF" w:rsidRDefault="006975AF" w:rsidP="00117209">
                                <w:pPr>
                                  <w:rPr>
                                    <w:rFonts w:eastAsia="Times New Roman" w:cs="Times New Roman"/>
                                  </w:rPr>
                                </w:pPr>
                              </w:p>
                            </w:txbxContent>
                          </wps:txbx>
                          <wps:bodyPr/>
                        </wps:wsp>
                        <wps:wsp>
                          <wps:cNvPr id="57873" name="Freeform 57873"/>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4F3ACF6E" w14:textId="77777777" w:rsidR="006975AF" w:rsidRDefault="006975AF" w:rsidP="00117209">
                                <w:pPr>
                                  <w:rPr>
                                    <w:rFonts w:eastAsia="Times New Roman" w:cs="Times New Roman"/>
                                  </w:rPr>
                                </w:pPr>
                              </w:p>
                            </w:txbxContent>
                          </wps:txbx>
                          <wps:bodyPr/>
                        </wps:wsp>
                        <wps:wsp>
                          <wps:cNvPr id="57874" name="Freeform 57874"/>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1E348279" w14:textId="77777777" w:rsidR="006975AF" w:rsidRDefault="006975AF" w:rsidP="00117209">
                                <w:pPr>
                                  <w:rPr>
                                    <w:rFonts w:eastAsia="Times New Roman" w:cs="Times New Roman"/>
                                  </w:rPr>
                                </w:pPr>
                              </w:p>
                            </w:txbxContent>
                          </wps:txbx>
                          <wps:bodyPr/>
                        </wps:wsp>
                        <wps:wsp>
                          <wps:cNvPr id="57875" name="Freeform 57875"/>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5F7E0D1C" w14:textId="77777777" w:rsidR="006975AF" w:rsidRDefault="006975AF" w:rsidP="00117209">
                                <w:pPr>
                                  <w:rPr>
                                    <w:rFonts w:eastAsia="Times New Roman" w:cs="Times New Roman"/>
                                  </w:rPr>
                                </w:pPr>
                              </w:p>
                            </w:txbxContent>
                          </wps:txbx>
                          <wps:bodyPr/>
                        </wps:wsp>
                        <wps:wsp>
                          <wps:cNvPr id="57876" name="Freeform 57876"/>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01C9CB02" w14:textId="77777777" w:rsidR="006975AF" w:rsidRDefault="006975AF" w:rsidP="00117209">
                                <w:pPr>
                                  <w:rPr>
                                    <w:rFonts w:eastAsia="Times New Roman" w:cs="Times New Roman"/>
                                  </w:rPr>
                                </w:pPr>
                              </w:p>
                            </w:txbxContent>
                          </wps:txbx>
                          <wps:bodyPr/>
                        </wps:wsp>
                        <wps:wsp>
                          <wps:cNvPr id="57877" name="Freeform 57877"/>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357DCB6B" w14:textId="77777777" w:rsidR="006975AF" w:rsidRDefault="006975AF" w:rsidP="00117209">
                                <w:pPr>
                                  <w:rPr>
                                    <w:rFonts w:eastAsia="Times New Roman" w:cs="Times New Roman"/>
                                  </w:rPr>
                                </w:pPr>
                              </w:p>
                            </w:txbxContent>
                          </wps:txbx>
                          <wps:bodyPr/>
                        </wps:wsp>
                        <wps:wsp>
                          <wps:cNvPr id="57878" name="Freeform 57878"/>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35F18A7C" w14:textId="77777777" w:rsidR="006975AF" w:rsidRDefault="006975AF" w:rsidP="00117209">
                                <w:pPr>
                                  <w:rPr>
                                    <w:rFonts w:eastAsia="Times New Roman" w:cs="Times New Roman"/>
                                  </w:rPr>
                                </w:pPr>
                              </w:p>
                            </w:txbxContent>
                          </wps:txbx>
                          <wps:bodyPr/>
                        </wps:wsp>
                        <wps:wsp>
                          <wps:cNvPr id="57879" name="Freeform 57879"/>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0E5A93E3" w14:textId="77777777" w:rsidR="006975AF" w:rsidRDefault="006975AF" w:rsidP="00117209">
                                <w:pPr>
                                  <w:rPr>
                                    <w:rFonts w:eastAsia="Times New Roman" w:cs="Times New Roman"/>
                                  </w:rPr>
                                </w:pPr>
                              </w:p>
                            </w:txbxContent>
                          </wps:txbx>
                          <wps:bodyPr/>
                        </wps:wsp>
                        <wps:wsp>
                          <wps:cNvPr id="57880" name="Freeform 57880"/>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43E820F7" w14:textId="77777777" w:rsidR="006975AF" w:rsidRDefault="006975AF" w:rsidP="00117209">
                                <w:pPr>
                                  <w:rPr>
                                    <w:rFonts w:eastAsia="Times New Roman" w:cs="Times New Roman"/>
                                  </w:rPr>
                                </w:pPr>
                              </w:p>
                            </w:txbxContent>
                          </wps:txbx>
                          <wps:bodyPr/>
                        </wps:wsp>
                      </wpg:grpSp>
                      <pic:pic xmlns:pic="http://schemas.openxmlformats.org/drawingml/2006/picture">
                        <pic:nvPicPr>
                          <pic:cNvPr id="57882" name="Picture 57882"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14400" y="18288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3" name="Picture 57883"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57400" y="20574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4" name="Picture 57884"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14700" y="20574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5" name="Picture 57885" descr="MCj0240361000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29100" y="17145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7" name="Picture 57887" descr="MCj0186172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71800" y="19431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8" name="Picture 57888" descr="MCj0186172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14500" y="17145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89" name="Picture 57889" descr="MCj0186172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287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7890" name="Picture 57890" descr="MCj0186172000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14400" y="114300"/>
                            <a:ext cx="230505" cy="3429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57891" o:spid="_x0000_s1108" style="position:absolute;margin-left:9pt;margin-top:1in;width:414.15pt;height:194.2pt;z-index:251878400" coordsize="5259705,246634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">
                <v:shape id="Picture 57513" o:spid="_x0000_s1109" type="#_x0000_t75" alt="MCj01861720000[1]" style="position:absolute;left:5029200;top:14859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u&#10;YFfGAAAA3gAAAA8AAABkcnMvZG93bnJldi54bWxEj0FrwkAUhO9C/8PyCr3pJpXYGl1DEcRWeqi2&#10;eH5kn9lg9m3MbjX9911B8DjMzDfMvOhtI87U+dqxgnSUgCAuna65UvDzvRq+gvABWWPjmBT8kYdi&#10;8TCYY67dhbd03oVKRAj7HBWYENpcSl8asuhHriWO3sF1FkOUXSV1h5cIt418TpKJtFhzXDDY0tJQ&#10;edz9WgWnyb41a/qcbqx168PH9itkplLq6bF/m4EI1Id7+NZ+1wqylywdw/VOvAJy8Q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W5gV8YAAADeAAAADwAAAAAAAAAAAAAAAACc&#10;AgAAZHJzL2Rvd25yZXYueG1sUEsFBgAAAAAEAAQA9wAAAI8DAAAAAA==&#10;">
                  <v:imagedata r:id="rId27" o:title="MCj01861720000[1]"/>
                  <v:path arrowok="t"/>
                </v:shape>
                <v:group id="_x0000_s1110" style="position:absolute;left:27432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Lx3xwAAAN4A&#10;AAAPAAAAAAAAAAAAAAAAAKkCAABkcnMvZG93bnJldi54bWxQSwUGAAAAAAQABAD6AAAAnQMAAAAA&#10;">
                  <v:rect id="Rectangle 57475" o:spid="_x0000_s1111"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2OOxwAA&#10;AN4AAAAPAAAAZHJzL2Rvd25yZXYueG1sRI9Ba8JAFITvQv/D8gq96aahmpK6higVa3OqevH2mn0m&#10;odm3IbvV+O+7gtDjMDPfMPNsMK04U+8aywqeJxEI4tLqhisFh/16/ArCeWSNrWVScCUH2eJhNMdU&#10;2wt/0XnnKxEg7FJUUHvfpVK6siaDbmI74uCdbG/QB9lXUvd4CXDTyjiKZtJgw2Ghxo5WNZU/u1+j&#10;4HSUuck3hew+/fK4jodi+/5dKPX0OORvIDwN/j98b39oBdPkJZnC7U64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WdjjscAAADeAAAADwAAAAAAAAAAAAAAAACXAgAAZHJz&#10;L2Rvd25yZXYueG1sUEsFBgAAAAAEAAQA9QAAAIsDAAAAAA==&#10;" fillcolor="#b1cce2" stroked="f">
                    <v:textbox>
                      <w:txbxContent>
                        <w:p w14:paraId="39D41A9B" w14:textId="77777777" w:rsidR="006975AF" w:rsidRDefault="006975AF" w:rsidP="002F3F28">
                          <w:pPr>
                            <w:rPr>
                              <w:rFonts w:eastAsia="Times New Roman" w:cs="Times New Roman"/>
                            </w:rPr>
                          </w:pPr>
                        </w:p>
                      </w:txbxContent>
                    </v:textbox>
                  </v:rect>
                  <v:shape id="Freeform 57476" o:spid="_x0000_s1112"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ZaUxgAA&#10;AN4AAAAPAAAAZHJzL2Rvd25yZXYueG1sRI/dagIxFITvhb5DOIXeFE1af9kapUgLUgTx5wGOm+Nm&#10;2c3Jskl1fXtTKHg5zMw3zHzZuVpcqA2lZw1vAwWCOPem5ELD8fDdn4EIEdlg7Zk03CjAcvHUm2Nm&#10;/JV3dNnHQiQIhww12BibTMqQW3IYBr4hTt7Ztw5jkm0hTYvXBHe1fFdqIh2WnBYsNrSylFf7X6dh&#10;e5uFw2lT8kh9vVYrRcPK/gy1fnnuPj9AROriI/zfXhsN4+loOoG/O+kK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LZaUxgAAAN4AAAAPAAAAAAAAAAAAAAAAAJcCAABkcnMv&#10;ZG93bnJldi54bWxQSwUGAAAAAAQABAD1AAAAigM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190D8241" w14:textId="77777777" w:rsidR="006975AF" w:rsidRDefault="006975AF" w:rsidP="002F3F28">
                          <w:pPr>
                            <w:rPr>
                              <w:rFonts w:eastAsia="Times New Roman" w:cs="Times New Roman"/>
                            </w:rPr>
                          </w:pPr>
                        </w:p>
                      </w:txbxContent>
                    </v:textbox>
                  </v:shape>
                  <v:shape id="Freeform 57477" o:spid="_x0000_s1113"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ECwyAAA&#10;AN4AAAAPAAAAZHJzL2Rvd25yZXYueG1sRI9Ba8JAFITvgv9heYIXqRuLmpq6ihTEQimlthWPr9ln&#10;Es2+DdltjP/eLQgeh5n5hpkvW1OKhmpXWFYwGkYgiFOrC84UfH+tH55AOI+ssbRMCi7kYLnoduaY&#10;aHvmT2q2PhMBwi5BBbn3VSKlS3My6Ia2Ig7ewdYGfZB1JnWN5wA3pXyMoqk0WHBYyLGil5zS0/bP&#10;KKhk8zNzb79HGn28lwO743082yjV77WrZxCeWn8P39qvWsEkHscx/N8JV0Au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rgQLDIAAAA3gAAAA8AAAAAAAAAAAAAAAAAlwIAAGRy&#10;cy9kb3ducmV2LnhtbFBLBQYAAAAABAAEAPUAAACM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364AB834" w14:textId="77777777" w:rsidR="006975AF" w:rsidRDefault="006975AF" w:rsidP="002F3F28">
                          <w:pPr>
                            <w:rPr>
                              <w:rFonts w:eastAsia="Times New Roman" w:cs="Times New Roman"/>
                            </w:rPr>
                          </w:pPr>
                        </w:p>
                      </w:txbxContent>
                    </v:textbox>
                  </v:shape>
                  <v:shape id="Freeform 57478" o:spid="_x0000_s1114"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MeuwAAA&#10;AN4AAAAPAAAAZHJzL2Rvd25yZXYueG1sRE/JigIxEL0P+A+hBG9jWnGjxygqiHpR1PmAmk71wnQq&#10;TRK1/XtzEDw+3j5ftqYWd3K+sqxg0E9AEGdWV1wo+L1uv2cgfEDWWFsmBU/ysFx0vuaYavvgM90v&#10;oRAxhH2KCsoQmlRKn5Vk0PdtQxy53DqDIUJXSO3wEcNNLYdJMpEGK44NJTa0KSn7v9yMAnvwBQ3/&#10;dnW+2x7RrU85j29SqV63Xf2ACNSGj/jt3msF4+loGvfGO/EK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sMeuwAAAAN4AAAAPAAAAAAAAAAAAAAAAAJcCAABkcnMvZG93bnJl&#10;di54bWxQSwUGAAAAAAQABAD1AAAAhAM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6B896C65" w14:textId="77777777" w:rsidR="006975AF" w:rsidRDefault="006975AF" w:rsidP="002F3F28">
                          <w:pPr>
                            <w:rPr>
                              <w:rFonts w:eastAsia="Times New Roman" w:cs="Times New Roman"/>
                            </w:rPr>
                          </w:pPr>
                        </w:p>
                      </w:txbxContent>
                    </v:textbox>
                  </v:shape>
                  <v:shape id="Freeform 57479" o:spid="_x0000_s1115"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8KHxgAA&#10;AN4AAAAPAAAAZHJzL2Rvd25yZXYueG1sRI9BawIxFITvBf9DeEJvNavYqqtRRFjooRSqXrw9k2d2&#10;cfOybOK67a9vCgWPw8x8w6w2vatFR22oPCsYjzIQxNqbiq2C46F4mYMIEdlg7ZkUfFOAzXrwtMLc&#10;+Dt/UbePViQIhxwVlDE2uZRBl+QwjHxDnLyLbx3GJFsrTYv3BHe1nGTZm3RYcVoosaFdSfq6vzkF&#10;J+cmXfYpx4cfa+vio9DmrINSz8N+uwQRqY+P8H/73Sh4nU1nC/i7k6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t8KH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12103FCD" w14:textId="77777777" w:rsidR="006975AF" w:rsidRDefault="006975AF" w:rsidP="002F3F28">
                          <w:pPr>
                            <w:rPr>
                              <w:rFonts w:eastAsia="Times New Roman" w:cs="Times New Roman"/>
                            </w:rPr>
                          </w:pPr>
                        </w:p>
                      </w:txbxContent>
                    </v:textbox>
                  </v:shape>
                  <v:shape id="Freeform 57480" o:spid="_x0000_s1116"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nSixgAA&#10;AN4AAAAPAAAAZHJzL2Rvd25yZXYueG1sRI/LasJAFIb3hb7DcAR3OrE2GlJHKaViF268QNvdIXNM&#10;YjNnwsxo4ts7C6HLn//Gt1j1phFXcr62rGAyTkAQF1bXXCo4HtajDIQPyBoby6TgRh5Wy+enBeba&#10;dryj6z6UIo6wz1FBFUKbS+mLigz6sW2Jo3eyzmCI0pVSO+ziuGnkS5LMpMGa40OFLX1UVPztL0ZB&#10;/btNv+dZd55q85N63Kxvn65Rajjo399ABOrDf/jR/tIK0vlrFgEiTkQ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unSixgAAAN4AAAAPAAAAAAAAAAAAAAAAAJcCAABkcnMv&#10;ZG93bnJldi54bWxQSwUGAAAAAAQABAD1AAAAigMAAAAA&#10;" adj="-11796480,,5400" path="m0,26l42,,86,12,92,64,72,20,50,12,,26xe" fillcolor="#d1d1d1" stroked="f">
                    <v:stroke joinstyle="round"/>
                    <v:formulas/>
                    <v:path arrowok="t" o:connecttype="custom" o:connectlocs="0,26;42,0;86,12;92,64;72,20;50,12;0,26" o:connectangles="0,0,0,0,0,0,0" textboxrect="0,0,92,64"/>
                    <v:textbox>
                      <w:txbxContent>
                        <w:p w14:paraId="146C5E89" w14:textId="77777777" w:rsidR="006975AF" w:rsidRDefault="006975AF" w:rsidP="002F3F28">
                          <w:pPr>
                            <w:rPr>
                              <w:rFonts w:eastAsia="Times New Roman" w:cs="Times New Roman"/>
                            </w:rPr>
                          </w:pPr>
                        </w:p>
                      </w:txbxContent>
                    </v:textbox>
                  </v:shape>
                  <v:shape id="Freeform 57481" o:spid="_x0000_s1117"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hmWyAAA&#10;AN4AAAAPAAAAZHJzL2Rvd25yZXYueG1sRI/NasMwEITvhb6D2EIupZHTvwQ3SgglDbnGLaW9ba2t&#10;ZWKtjKTYTp4+ChR6HGbmG2a+HGwjOvKhdqxgMs5AEJdO11wp+Hh/u5uBCBFZY+OYFBwpwHJxfTXH&#10;XLued9QVsRIJwiFHBSbGNpcylIYshrFriZP367zFmKSvpPbYJ7ht5H2WPUuLNacFgy29Gir3xcEq&#10;aOz318O06FZdfxhOP37/ub41G6VGN8PqBUSkIf6H/9pbreBp+jibwOVOugJycQ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GZb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1C73770D" w14:textId="77777777" w:rsidR="006975AF" w:rsidRDefault="006975AF" w:rsidP="002F3F28">
                          <w:pPr>
                            <w:rPr>
                              <w:rFonts w:eastAsia="Times New Roman" w:cs="Times New Roman"/>
                            </w:rPr>
                          </w:pPr>
                        </w:p>
                      </w:txbxContent>
                    </v:textbox>
                  </v:shape>
                  <v:shape id="Freeform 57482" o:spid="_x0000_s1118"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WYzxQAA&#10;AN4AAAAPAAAAZHJzL2Rvd25yZXYueG1sRI9BawIxFITvBf9DeEJvNavUrqxGkcJCD0VQe+jxuXlu&#10;FjcvIUl1++8bQehxmJlvmNVmsL24UoidYwXTSQGCuHG641bB17F+WYCICVlj75gU/FKEzXr0tMJK&#10;uxvv6XpIrcgQjhUqMCn5SsrYGLIYJ84TZ+/sgsWUZWilDnjLcNvLWVG8SYsd5wWDnt4NNZfDj1VQ&#10;lJ/tKdR+3l+M/2azK8vanZR6Hg/bJYhEQ/oPP9ofWsG8fF3M4H4nXw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JZjPFAAAA3gAAAA8AAAAAAAAAAAAAAAAAlwIAAGRycy9k&#10;b3ducmV2LnhtbFBLBQYAAAAABAAEAPUAAACJ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14AAF9ED" w14:textId="77777777" w:rsidR="006975AF" w:rsidRDefault="006975AF" w:rsidP="002F3F28">
                          <w:pPr>
                            <w:rPr>
                              <w:rFonts w:eastAsia="Times New Roman" w:cs="Times New Roman"/>
                            </w:rPr>
                          </w:pPr>
                        </w:p>
                      </w:txbxContent>
                    </v:textbox>
                  </v:shape>
                  <v:shape id="Freeform 57483" o:spid="_x0000_s1119"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SgBxAAA&#10;AN4AAAAPAAAAZHJzL2Rvd25yZXYueG1sRI9La8JAFIX3gv9huEI3UifW+iB1lFYpuDXW/SVzmwlm&#10;7sTMaKK/viMUXB7O4+Ms152txJUaXzpWMB4lIIhzp0suFPwcvl8XIHxA1lg5JgU38rBe9XtLTLVr&#10;eU/XLBQijrBPUYEJoU6l9Lkhi37kauLo/brGYoiyKaRusI3jtpJvSTKTFkuOBIM1bQzlp+xiI+Qc&#10;LvmwtcfatDMrN/f9eItfSr0Mus8PEIG68Az/t3dawXT+vpjA406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koAcQAAADeAAAADwAAAAAAAAAAAAAAAACXAgAAZHJzL2Rv&#10;d25yZXYueG1sUEsFBgAAAAAEAAQA9QAAAIg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7E42C885" w14:textId="77777777" w:rsidR="006975AF" w:rsidRDefault="006975AF" w:rsidP="002F3F28">
                          <w:pPr>
                            <w:rPr>
                              <w:rFonts w:eastAsia="Times New Roman" w:cs="Times New Roman"/>
                            </w:rPr>
                          </w:pPr>
                        </w:p>
                      </w:txbxContent>
                    </v:textbox>
                  </v:shape>
                  <v:shape id="Freeform 57484" o:spid="_x0000_s1120"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9tSyAAA&#10;AN4AAAAPAAAAZHJzL2Rvd25yZXYueG1sRI9BawIxFITvhf6H8Aq9FM0qVmU1irQU2lN1VdDbY/O6&#10;Wbp5WZJU1/56IxR6HGbmG2a+7GwjTuRD7VjBoJ+BIC6drrlSsNu+9aYgQkTW2DgmBRcKsFzc380x&#10;1+7MGzoVsRIJwiFHBSbGNpcylIYshr5riZP35bzFmKSvpPZ4TnDbyGGWjaXFmtOCwZZeDJXfxY9V&#10;sPbm6XM8KWR2OX7IzW+7fz0M90o9PnSrGYhIXfwP/7XftYLnyWg6gtuddAXk4g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q/21LIAAAA3gAAAA8AAAAAAAAAAAAAAAAAlwIAAGRy&#10;cy9kb3ducmV2LnhtbFBLBQYAAAAABAAEAPUAAACMAw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631384D5" w14:textId="77777777" w:rsidR="006975AF" w:rsidRDefault="006975AF" w:rsidP="002F3F28">
                          <w:pPr>
                            <w:rPr>
                              <w:rFonts w:eastAsia="Times New Roman" w:cs="Times New Roman"/>
                            </w:rPr>
                          </w:pPr>
                        </w:p>
                      </w:txbxContent>
                    </v:textbox>
                  </v:shape>
                  <v:shape id="Freeform 57485" o:spid="_x0000_s1121"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IGDxwAA&#10;AN4AAAAPAAAAZHJzL2Rvd25yZXYueG1sRI9Pa8JAFMTvhX6H5RW86aaiVaIbEbFQaC/+PT+zr0na&#10;7Nt0d42xn74rCD0OM/MbZr7oTC1acr6yrOB5kIAgzq2uuFCw3732pyB8QNZYWyYFV/KwyB4f5phq&#10;e+ENtdtQiAhhn6KCMoQmldLnJRn0A9sQR+/TOoMhSldI7fAS4aaWwyR5kQYrjgslNrQqKf/eno2C&#10;9fpYj75+rqfu4JvDb7Jx/mP1rlTvqVvOQATqwn/43n7TCsaT0XQMtzvxCsj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XyBg8cAAADeAAAADwAAAAAAAAAAAAAAAACXAgAAZHJz&#10;L2Rvd25yZXYueG1sUEsFBgAAAAAEAAQA9QAAAIs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EDBDC95" w14:textId="77777777" w:rsidR="006975AF" w:rsidRDefault="006975AF" w:rsidP="002F3F28">
                          <w:pPr>
                            <w:rPr>
                              <w:rFonts w:eastAsia="Times New Roman" w:cs="Times New Roman"/>
                            </w:rPr>
                          </w:pPr>
                        </w:p>
                      </w:txbxContent>
                    </v:textbox>
                  </v:shape>
                  <v:shape id="Freeform 57486" o:spid="_x0000_s1122"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PVxgAA&#10;AN4AAAAPAAAAZHJzL2Rvd25yZXYueG1sRI9Pa8JAFMTvQr/D8gredNPiP6KrpIKoF2lTvT+yzySa&#10;fZtmVxO/fVco9DjMzG+YxaozlbhT40rLCt6GEQjizOqScwXH781gBsJ5ZI2VZVLwIAer5UtvgbG2&#10;LX/RPfW5CBB2MSoovK9jKV1WkEE3tDVx8M62MeiDbHKpG2wD3FTyPYom0mDJYaHAmtYFZdf0ZhSY&#10;5OCnp32aHH72H9tLe8rZHD+V6r92yRyEp87/h//aO61gPB3NJvC8E6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Y+PV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53AA2DF9" w14:textId="77777777" w:rsidR="006975AF" w:rsidRDefault="006975AF" w:rsidP="002F3F28">
                          <w:pPr>
                            <w:rPr>
                              <w:rFonts w:eastAsia="Times New Roman" w:cs="Times New Roman"/>
                            </w:rPr>
                          </w:pPr>
                        </w:p>
                      </w:txbxContent>
                    </v:textbox>
                  </v:shape>
                  <v:shape id="Freeform 57487" o:spid="_x0000_s1123"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JA3wwAA&#10;AN4AAAAPAAAAZHJzL2Rvd25yZXYueG1sRI9BawIxFITvBf9DeIK3mlWsymoULZR61S4Ub4/Nc7O4&#10;eVmS6G7/fSMIHoeZ+YZZb3vbiDv5UDtWMBlnIIhLp2uuFBQ/X+9LECEia2wck4I/CrDdDN7WmGvX&#10;8ZHup1iJBOGQowITY5tLGUpDFsPYtcTJuzhvMSbpK6k9dgluGznNsrm0WHNaMNjSp6HyerpZBWfa&#10;HeTeV1kwv/PvfeduhSxIqdGw361AROrjK/xsH7SCj8VsuYDHnXQF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JJA3wwAAAN4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42B28E63" w14:textId="77777777" w:rsidR="006975AF" w:rsidRDefault="006975AF" w:rsidP="002F3F28">
                          <w:pPr>
                            <w:rPr>
                              <w:rFonts w:eastAsia="Times New Roman" w:cs="Times New Roman"/>
                            </w:rPr>
                          </w:pPr>
                        </w:p>
                      </w:txbxContent>
                    </v:textbox>
                  </v:shape>
                  <v:shape id="Freeform 57488" o:spid="_x0000_s1124"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iQwwAA&#10;AN4AAAAPAAAAZHJzL2Rvd25yZXYueG1sRE9Nb4JAEL038T9sxqS3umi0KHUlxKixx4qx1wk7BSo7&#10;S9gt4L/vHpr0+PK+t+loGtFT52rLCuazCARxYXXNpYJrfnxZg3AeWWNjmRQ8yEG6mzxtMdF24A/q&#10;L74UIYRdggoq79tESldUZNDNbEscuC/bGfQBdqXUHQ4h3DRyEUWv0mDNoaHClvYVFffLj1EQUx5v&#10;Tu/FJj9E5TE7+1P9+X1T6nk6Zm8gPI3+X/znPmsFq3i5DnvDnXAF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4iQwwAAAN4AAAAPAAAAAAAAAAAAAAAAAJcCAABkcnMvZG93&#10;bnJldi54bWxQSwUGAAAAAAQABAD1AAAAhwM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570D3924" w14:textId="77777777" w:rsidR="006975AF" w:rsidRDefault="006975AF" w:rsidP="002F3F28">
                          <w:pPr>
                            <w:rPr>
                              <w:rFonts w:eastAsia="Times New Roman" w:cs="Times New Roman"/>
                            </w:rPr>
                          </w:pPr>
                        </w:p>
                      </w:txbxContent>
                    </v:textbox>
                  </v:shape>
                  <v:shape id="Freeform 57489" o:spid="_x0000_s1125"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aUdxgAA&#10;AN4AAAAPAAAAZHJzL2Rvd25yZXYueG1sRI9BS8NAFITvgv9heUJvdtNSbY3dllIoFPXStAePz+wz&#10;CWbfht3XJP57VxA8DjPzDbPejq5VPYXYeDYwm2agiEtvG64MXM6H+xWoKMgWW89k4JsibDe3N2vM&#10;rR/4RH0hlUoQjjkaqEW6XOtY1uQwTn1HnLxPHxxKkqHSNuCQ4K7V8yx71A4bTgs1drSvqfwqrs5A&#10;lP6l6Fx1CYOeZfPdh7y9v4oxk7tx9wxKaJT/8F/7aA08LBerJ/i9k66A3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8aUdxgAAAN4AAAAPAAAAAAAAAAAAAAAAAJcCAABkcnMv&#10;ZG93bnJldi54bWxQSwUGAAAAAAQABAD1AAAAigM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3155F75D" w14:textId="77777777" w:rsidR="006975AF" w:rsidRDefault="006975AF" w:rsidP="002F3F28">
                          <w:pPr>
                            <w:rPr>
                              <w:rFonts w:eastAsia="Times New Roman" w:cs="Times New Roman"/>
                            </w:rPr>
                          </w:pPr>
                        </w:p>
                      </w:txbxContent>
                    </v:textbox>
                  </v:shape>
                  <v:shape id="Freeform 57490" o:spid="_x0000_s1126"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UyhxgAA&#10;AN4AAAAPAAAAZHJzL2Rvd25yZXYueG1sRI/NasJAFIX3Qt9huIVuRCcW22rqGEqgUHFhGwW3l8xt&#10;EszciTPTGN/eWRRcHs4f3yobTCt6cr6xrGA2TUAQl1Y3XCk47D8nCxA+IGtsLZOCK3nI1g+jFaba&#10;XviH+iJUIo6wT1FBHUKXSunLmgz6qe2Io/drncEQpaukdniJ46aVz0nyKg02HB9q7CivqTwVf0bB&#10;nE/9+HtzHstrtd2G4ZjbnSyUenocPt5BBBrCPfzf/tIKXt7mywgQcSIK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fUyhxgAAAN4AAAAPAAAAAAAAAAAAAAAAAJcCAABkcnMv&#10;ZG93bnJldi54bWxQSwUGAAAAAAQABAD1AAAAigM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49FF8A18" w14:textId="77777777" w:rsidR="006975AF" w:rsidRDefault="006975AF" w:rsidP="002F3F28">
                          <w:pPr>
                            <w:rPr>
                              <w:rFonts w:eastAsia="Times New Roman" w:cs="Times New Roman"/>
                            </w:rPr>
                          </w:pPr>
                        </w:p>
                      </w:txbxContent>
                    </v:textbox>
                  </v:shape>
                  <v:shape id="Freeform 57491" o:spid="_x0000_s1127"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2ExwAA&#10;AN4AAAAPAAAAZHJzL2Rvd25yZXYueG1sRI9Ba8JAFITvhf6H5RW81Y2lakxdpbQIHlqh6sXba/Y1&#10;Cc2+DbtPjf++WxA8DjPzDTNf9q5VJwqx8WxgNMxAEZfeNlwZ2O9WjzmoKMgWW89k4EIRlov7uzkW&#10;1p/5i05bqVSCcCzQQC3SFVrHsiaHceg74uT9+OBQkgyVtgHPCe5a/ZRlE+2w4bRQY0dvNZW/26Mz&#10;0Mx4L5+73B2mh/G73Uge1t8fxgwe+tcXUEK93MLX9toaGE+fZyP4v5OugF7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oNhM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6B61965B" w14:textId="77777777" w:rsidR="006975AF" w:rsidRDefault="006975AF" w:rsidP="002F3F28">
                          <w:pPr>
                            <w:rPr>
                              <w:rFonts w:eastAsia="Times New Roman" w:cs="Times New Roman"/>
                            </w:rPr>
                          </w:pPr>
                        </w:p>
                      </w:txbxContent>
                    </v:textbox>
                  </v:shape>
                  <v:shape id="Freeform 57492" o:spid="_x0000_s1128"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uZVyAAA&#10;AN4AAAAPAAAAZHJzL2Rvd25yZXYueG1sRI9Pa8JAFMTvgt9heYKXohvtn2jMRqRQ7E2aSunxkX0m&#10;wezbkN3G1E/fLQgeh5n5DZNuB9OInjpXW1awmEcgiAuray4VHD/fZisQziNrbCyTgl9ysM3GoxQT&#10;bS/8QX3uSxEg7BJUUHnfJlK6oiKDbm5b4uCdbGfQB9mVUnd4CXDTyGUUvUiDNYeFClt6rag45z9G&#10;wfVAedFe5cJ9mf5hVR/2j9/xXqnpZNhtQHga/D18a79rBc/x03oJ/3fCFZD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du5lXIAAAA3gAAAA8AAAAAAAAAAAAAAAAAlwIAAGRy&#10;cy9kb3ducmV2LnhtbFBLBQYAAAAABAAEAPUAAACMAw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19D20085" w14:textId="77777777" w:rsidR="006975AF" w:rsidRDefault="006975AF" w:rsidP="002F3F28">
                          <w:pPr>
                            <w:rPr>
                              <w:rFonts w:eastAsia="Times New Roman" w:cs="Times New Roman"/>
                            </w:rPr>
                          </w:pPr>
                        </w:p>
                      </w:txbxContent>
                    </v:textbox>
                  </v:shape>
                  <v:shape id="Freeform 57493" o:spid="_x0000_s1129"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fT1xgAA&#10;AN4AAAAPAAAAZHJzL2Rvd25yZXYueG1sRI9Ba8JAFITvBf/D8oReRDfWWjW6ihQKPRSl6sXbI/uS&#10;DWbfhuxq4r93C0KPw8x8w6w2na3EjRpfOlYwHiUgiDOnSy4UnI5fwzkIH5A1Vo5JwZ08bNa9lxWm&#10;2rX8S7dDKESEsE9RgQmhTqX0mSGLfuRq4ujlrrEYomwKqRtsI9xW8i1JPqTFkuOCwZo+DWWXw9Uq&#10;aENb7aU/8yD/2U4npt5hkl+Veu132yWIQF34Dz/b31rBdPa+mMDfnXgF5P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QfT1xgAAAN4AAAAPAAAAAAAAAAAAAAAAAJcCAABkcnMv&#10;ZG93bnJldi54bWxQSwUGAAAAAAQABAD1AAAAigM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286AB1AE" w14:textId="77777777" w:rsidR="006975AF" w:rsidRDefault="006975AF" w:rsidP="002F3F28">
                          <w:pPr>
                            <w:rPr>
                              <w:rFonts w:eastAsia="Times New Roman" w:cs="Times New Roman"/>
                            </w:rPr>
                          </w:pPr>
                        </w:p>
                      </w:txbxContent>
                    </v:textbox>
                  </v:shape>
                  <v:shape id="Freeform 57494" o:spid="_x0000_s1130"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SDVxwAA&#10;AN4AAAAPAAAAZHJzL2Rvd25yZXYueG1sRI9Ba8JAFITvgv9heYI33SgmjambIELBg4dWe2hvr9nX&#10;JDT7NmS3Jv57t1DwOMzMN8yuGE0rrtS7xrKC1TICQVxa3XCl4P3yskhBOI+ssbVMCm7koMinkx1m&#10;2g78Rtezr0SAsMtQQe19l0npypoMuqXtiIP3bXuDPsi+krrHIcBNK9dRlEiDDYeFGjs61FT+nH+N&#10;gmT9kQ63eEBnv16jOBlP2/1nqtR8Nu6fQXga/SP83z5qBfHTZruBvzvhCsj8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Ug1ccAAADeAAAADwAAAAAAAAAAAAAAAACXAgAAZHJz&#10;L2Rvd25yZXYueG1sUEsFBgAAAAAEAAQA9QAAAIs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202F1F01" w14:textId="77777777" w:rsidR="006975AF" w:rsidRDefault="006975AF" w:rsidP="002F3F28">
                          <w:pPr>
                            <w:rPr>
                              <w:rFonts w:eastAsia="Times New Roman" w:cs="Times New Roman"/>
                            </w:rPr>
                          </w:pPr>
                        </w:p>
                      </w:txbxContent>
                    </v:textbox>
                  </v:shape>
                  <v:shape id="Freeform 57495" o:spid="_x0000_s1131"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5NixwAA&#10;AN4AAAAPAAAAZHJzL2Rvd25yZXYueG1sRI9Ba8JAFITvgv9heUJvuqnVVFNXEUWoQg+mhV4f2WcS&#10;zb4N2VW3/75bEHocZuYbZrEKphE36lxtWcHzKAFBXFhdc6ng63M3nIFwHlljY5kU/JCD1bLfW2Cm&#10;7Z2PdMt9KSKEXYYKKu/bTEpXVGTQjWxLHL2T7Qz6KLtS6g7vEW4aOU6SVBqsOS5U2NKmouKSX42C&#10;9DQ/54l8ST++94ftZHYM7rwNSj0NwvoNhKfg/8OP9rtWMH2dzKfwdyde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H+TYs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4AC52515" w14:textId="77777777" w:rsidR="006975AF" w:rsidRDefault="006975AF" w:rsidP="002F3F28">
                          <w:pPr>
                            <w:rPr>
                              <w:rFonts w:eastAsia="Times New Roman" w:cs="Times New Roman"/>
                            </w:rPr>
                          </w:pPr>
                        </w:p>
                      </w:txbxContent>
                    </v:textbox>
                  </v:shape>
                  <v:shape id="Freeform 57496" o:spid="_x0000_s1132"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Q0VxwAA&#10;AN4AAAAPAAAAZHJzL2Rvd25yZXYueG1sRI9Ba8JAFITvBf/D8gre6qZWo0ZXkUqhFTyYFrw+ss8k&#10;mn0bsqtu/323IHgcZuYbZrEKphFX6lxtWcHrIAFBXFhdc6ng5/vjZQrCeWSNjWVS8EsOVsve0wIz&#10;bW+8p2vuSxEh7DJUUHnfZlK6oiKDbmBb4ugdbWfQR9mVUnd4i3DTyGGSpNJgzXGhwpbeKyrO+cUo&#10;SI+zU57It3R3+NpuRtN9cKdNUKr/HNZzEJ6Cf4Tv7U+tYDwZzVL4vxOv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K0NFc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82C678E" w14:textId="77777777" w:rsidR="006975AF" w:rsidRDefault="006975AF" w:rsidP="002F3F28">
                          <w:pPr>
                            <w:rPr>
                              <w:rFonts w:eastAsia="Times New Roman" w:cs="Times New Roman"/>
                            </w:rPr>
                          </w:pPr>
                        </w:p>
                      </w:txbxContent>
                    </v:textbox>
                  </v:shape>
                  <v:shape id="Freeform 57497" o:spid="_x0000_s1133"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S+8xgAA&#10;AN4AAAAPAAAAZHJzL2Rvd25yZXYueG1sRI9Ba8JAFITvgv9heUJvutFWU6OrSLHgSVALpbdH9pkE&#10;s29jdpvE/vquIHgcZuYbZrnuTCkaql1hWcF4FIEgTq0uOFPwdfocvoNwHlljaZkU3MjBetXvLTHR&#10;tuUDNUefiQBhl6CC3PsqkdKlORl0I1sRB+9sa4M+yDqTusY2wE0pJ1E0kwYLDgs5VvSRU3o5/hoF&#10;9LPftq/bmSN7uX7/xTdszjtU6mXQbRYgPHX+GX60d1rBNH6bx3C/E66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vS+8xgAAAN4AAAAPAAAAAAAAAAAAAAAAAJcCAABkcnMv&#10;ZG93bnJldi54bWxQSwUGAAAAAAQABAD1AAAAig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2A8D6CA8" w14:textId="77777777" w:rsidR="006975AF" w:rsidRDefault="006975AF" w:rsidP="002F3F28">
                          <w:pPr>
                            <w:rPr>
                              <w:rFonts w:eastAsia="Times New Roman" w:cs="Times New Roman"/>
                            </w:rPr>
                          </w:pPr>
                        </w:p>
                      </w:txbxContent>
                    </v:textbox>
                  </v:shape>
                  <v:shape id="Freeform 57498" o:spid="_x0000_s1134"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YRxgAA&#10;AN4AAAAPAAAAZHJzL2Rvd25yZXYueG1sRE9NawIxEL0X/A9hCl5KzVa6bV2NUkShvQhqWzwOm+lm&#10;cTNZk6irv94cCj0+3vdk1tlGnMiH2rGCp0EGgrh0uuZKwdd2+fgGIkRkjY1jUnChALNp726ChXZn&#10;XtNpEyuRQjgUqMDE2BZShtKQxTBwLXHifp23GBP0ldQezyncNnKYZS/SYs2pwWBLc0PlfnO0Cvzi&#10;gUaH9fdumZUm/9nKz+tqlSvVv+/exyAidfFf/Of+0Ary1+dR2pvupCs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o+YRxgAAAN4AAAAPAAAAAAAAAAAAAAAAAJcCAABkcnMv&#10;ZG93bnJldi54bWxQSwUGAAAAAAQABAD1AAAAig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0E8E3A1B" w14:textId="77777777" w:rsidR="006975AF" w:rsidRDefault="006975AF" w:rsidP="002F3F28">
                          <w:pPr>
                            <w:rPr>
                              <w:rFonts w:eastAsia="Times New Roman" w:cs="Times New Roman"/>
                            </w:rPr>
                          </w:pPr>
                        </w:p>
                      </w:txbxContent>
                    </v:textbox>
                  </v:shape>
                  <v:shape id="Freeform 57499" o:spid="_x0000_s1135"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VldxgAA&#10;AN4AAAAPAAAAZHJzL2Rvd25yZXYueG1sRI9fa8IwFMXfhX2HcIW9aerm5uyMIgNB8KHohvh4aa5N&#10;tbnpmljrt18EYY+H8+fHmS06W4mWGl86VjAaJiCIc6dLLhT8fK8GHyB8QNZYOSYFN/KwmD/1Zphq&#10;d+UttbtQiDjCPkUFJoQ6ldLnhiz6oauJo3d0jcUQZVNI3eA1jttKviTJu7RYciQYrOnLUH7eXWyE&#10;8Na0Wb08tft9ttn8vh4POpNKPfe75SeIQF34Dz/aa63gbTKeTuF+J14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IVldxgAAAN4AAAAPAAAAAAAAAAAAAAAAAJcCAABkcnMv&#10;ZG93bnJldi54bWxQSwUGAAAAAAQABAD1AAAAig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0157E5D2" w14:textId="77777777" w:rsidR="006975AF" w:rsidRDefault="006975AF" w:rsidP="002F3F28">
                          <w:pPr>
                            <w:rPr>
                              <w:rFonts w:eastAsia="Times New Roman" w:cs="Times New Roman"/>
                            </w:rPr>
                          </w:pPr>
                        </w:p>
                      </w:txbxContent>
                    </v:textbox>
                  </v:shape>
                  <v:shape id="Freeform 57500" o:spid="_x0000_s1136"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1JX/xQAA&#10;AN4AAAAPAAAAZHJzL2Rvd25yZXYueG1sRI/NagIxFIX3gu8QrtCdZmyZVkajSGlLcSNaUdxdJ9fJ&#10;0MnNkESdvn2zEFwezh/fbNHZRlzJh9qxgvEoA0FcOl1zpWD38zmcgAgRWWPjmBT8UYDFvN+bYaHd&#10;jTd03cZKpBEOBSowMbaFlKE0ZDGMXEucvLPzFmOSvpLa4y2N20Y+Z9mrtFhzejDY0ruh8nd7sQrW&#10;p2N05WG58vvc7L8uL/ixNiulngbdcgoiUhcf4Xv7WyvI3/IsASSchAJy/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Ulf/FAAAA3gAAAA8AAAAAAAAAAAAAAAAAlwIAAGRycy9k&#10;b3ducmV2LnhtbFBLBQYAAAAABAAEAPUAAACJAw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24184BC2" w14:textId="77777777" w:rsidR="006975AF" w:rsidRDefault="006975AF" w:rsidP="002F3F28">
                          <w:pPr>
                            <w:rPr>
                              <w:rFonts w:eastAsia="Times New Roman" w:cs="Times New Roman"/>
                            </w:rPr>
                          </w:pPr>
                        </w:p>
                      </w:txbxContent>
                    </v:textbox>
                  </v:shape>
                  <v:shape id="Freeform 57501" o:spid="_x0000_s1137"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zY4MxQAA&#10;AN4AAAAPAAAAZHJzL2Rvd25yZXYueG1sRI/disIwFITvF3yHcARvFk0V/KumRQRxFfZi1Qc4NMe2&#10;2JyUJq317TfCwl4OM/MNs017U4mOGldaVjCdRCCIM6tLzhXcrofxCoTzyBory6TgRQ7SZPCxxVjb&#10;J/9Qd/G5CBB2MSoovK9jKV1WkEE3sTVx8O62MeiDbHKpG3wGuKnkLIoW0mDJYaHAmvYFZY9LaxRU&#10;bUvn9tidvtl5uf5c5rLEnVKjYb/bgPDU+//wX/tLK5gv59EU3nfCFZDJ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NjgzFAAAA3gAAAA8AAAAAAAAAAAAAAAAAlwIAAGRycy9k&#10;b3ducmV2LnhtbFBLBQYAAAAABAAEAPUAAACJAwAAAAA=&#10;" adj="-11796480,,5400" path="m0,6l0,6,,12,4,14,8,14,12,8,10,2,8,,2,,,6xe" fillcolor="#6f6e6d" stroked="f">
                    <v:stroke joinstyle="round"/>
                    <v:formulas/>
                    <v:path arrowok="t" o:connecttype="custom" o:connectlocs="0,6;0,6;0,12;4,14;4,14;8,14;12,8;12,8;10,2;8,0;8,0;2,0;0,6;0,6" o:connectangles="0,0,0,0,0,0,0,0,0,0,0,0,0,0" textboxrect="0,0,12,14"/>
                    <v:textbox>
                      <w:txbxContent>
                        <w:p w14:paraId="531F1A3B" w14:textId="77777777" w:rsidR="006975AF" w:rsidRDefault="006975AF" w:rsidP="002F3F28">
                          <w:pPr>
                            <w:rPr>
                              <w:rFonts w:eastAsia="Times New Roman" w:cs="Times New Roman"/>
                            </w:rPr>
                          </w:pPr>
                        </w:p>
                      </w:txbxContent>
                    </v:textbox>
                  </v:shape>
                  <v:shape id="Freeform 57502" o:spid="_x0000_s1138"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bIxQAA&#10;AN4AAAAPAAAAZHJzL2Rvd25yZXYueG1sRI9BSwMxFITvBf9DeIK3NmuhKmuzSxGqHvTQtbDXx+a5&#10;G7p5SZO4Xf+9EQSPw8x8w2zr2Y5iohCNYwW3qwIEcee04V7B8WO/fAARE7LG0TEp+KYIdXW12GKp&#10;3YUPNDWpFxnCsUQFQ0q+lDJ2A1mMK+eJs/fpgsWUZeilDnjJcDvKdVHcSYuG88KAnp4G6k7Nl1Vg&#10;nts3b48csHXt2fjD+9S8JKVurufdI4hEc/oP/7VftYLN/aZYw++dfAVk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9dsjFAAAA3gAAAA8AAAAAAAAAAAAAAAAAlwIAAGRycy9k&#10;b3ducmV2LnhtbFBLBQYAAAAABAAEAPUAAACJ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6B3E3D15" w14:textId="77777777" w:rsidR="006975AF" w:rsidRDefault="006975AF" w:rsidP="002F3F28">
                          <w:pPr>
                            <w:rPr>
                              <w:rFonts w:eastAsia="Times New Roman" w:cs="Times New Roman"/>
                            </w:rPr>
                          </w:pPr>
                        </w:p>
                      </w:txbxContent>
                    </v:textbox>
                  </v:shape>
                  <v:shape id="Freeform 57503" o:spid="_x0000_s1139"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53loxwAA&#10;AN4AAAAPAAAAZHJzL2Rvd25yZXYueG1sRI9Lb8IwEITvlfgP1iL1UhWHRwoEDKqQClx5HDiu4s1D&#10;xOvIdkP493WlSj2OZuYbzXrbm0Z05HxtWcF4lIAgzq2uuVRwvXy9L0D4gKyxsUwKnuRhuxm8rDHT&#10;9sEn6s6hFBHCPkMFVQhtJqXPKzLoR7Yljl5hncEQpSuldviIcNPISZJ8SIM1x4UKW9pVlN/P30ZB&#10;95ztJtPFfr90+jafvenicDkUSr0O+88ViEB9+A//tY9aQTpPkyn83olX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Od5aM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4DBA4983" w14:textId="77777777" w:rsidR="006975AF" w:rsidRDefault="006975AF" w:rsidP="002F3F28">
                          <w:pPr>
                            <w:rPr>
                              <w:rFonts w:eastAsia="Times New Roman" w:cs="Times New Roman"/>
                            </w:rPr>
                          </w:pPr>
                        </w:p>
                      </w:txbxContent>
                    </v:textbox>
                  </v:shape>
                  <v:shape id="Freeform 57504" o:spid="_x0000_s1140"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kspyQAA&#10;AN4AAAAPAAAAZHJzL2Rvd25yZXYueG1sRI9ba8JAFITfBf/DcoS+mY21VkldxQtCq754o+3bIXtM&#10;QrNnQ3Yb03/vFgp9HGbmG2Y6b00pGqpdYVnBIIpBEKdWF5wpOJ82/QkI55E1lpZJwQ85mM+6nSkm&#10;2t74QM3RZyJA2CWoIPe+SqR0aU4GXWQr4uBdbW3QB1lnUtd4C3BTysc4fpYGCw4LOVa0yin9On4b&#10;BZdldS4+28lwt387vC/WWzvEzYdSD7128QLCU+v/w3/tV61gNB7FT/B7J1wBObs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CNkspyQAAAN4AAAAPAAAAAAAAAAAAAAAAAJcCAABk&#10;cnMvZG93bnJldi54bWxQSwUGAAAAAAQABAD1AAAAjQM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7EA2FC3B" w14:textId="77777777" w:rsidR="006975AF" w:rsidRDefault="006975AF" w:rsidP="002F3F28">
                          <w:pPr>
                            <w:rPr>
                              <w:rFonts w:eastAsia="Times New Roman" w:cs="Times New Roman"/>
                            </w:rPr>
                          </w:pPr>
                        </w:p>
                      </w:txbxContent>
                    </v:textbox>
                  </v:shape>
                  <v:shape id="Freeform 57505" o:spid="_x0000_s1141"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cWExQAA&#10;AN4AAAAPAAAAZHJzL2Rvd25yZXYueG1sRI9BawIxFITvhf6H8ApeiiZatsrWKEUUije3PfT42Lxu&#10;lm5ewibq+u+NIHgcZuYbZrkeXCdO1MfWs4bpRIEgrr1pudHw870bL0DEhGyw80waLhRhvXp+WmJp&#10;/JkPdKpSIzKEY4kabEqhlDLWlhzGiQ/E2fvzvcOUZd9I0+M5w10nZ0q9S4ct5wWLgTaW6v/q6DTs&#10;59XB/gaetn4z7Kpj2L6+qa3Wo5fh8wNEoiE9wvf2l9FQzAtVwO1Ovg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JxYT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4DB354E0" w14:textId="77777777" w:rsidR="006975AF" w:rsidRDefault="006975AF" w:rsidP="002F3F28">
                          <w:pPr>
                            <w:rPr>
                              <w:rFonts w:eastAsia="Times New Roman" w:cs="Times New Roman"/>
                            </w:rPr>
                          </w:pPr>
                        </w:p>
                      </w:txbxContent>
                    </v:textbox>
                  </v:shape>
                  <v:shape id="Freeform 57506" o:spid="_x0000_s1142"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64gyAAA&#10;AN4AAAAPAAAAZHJzL2Rvd25yZXYueG1sRI9Pa8JAFMTvBb/D8oTe6q4tGomuopZCQXrwz8XbM/tM&#10;otm3aXZrYj99t1DocZiZ3zCzRWcrcaPGl441DAcKBHHmTMm5hsP+7WkCwgdkg5Vj0nAnD4t572GG&#10;qXEtb+m2C7mIEPYpaihCqFMpfVaQRT9wNXH0zq6xGKJscmkabCPcVvJZqbG0WHJcKLCmdUHZdfdl&#10;NZywfFUvMvs8bL6PiftY75N2ddH6sd8tpyACdeE//Nd+NxpGyUiN4fdOvAJy/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6nriDIAAAA3g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73CBEF83" w14:textId="77777777" w:rsidR="006975AF" w:rsidRDefault="006975AF" w:rsidP="002F3F28">
                          <w:pPr>
                            <w:rPr>
                              <w:rFonts w:eastAsia="Times New Roman" w:cs="Times New Roman"/>
                            </w:rPr>
                          </w:pPr>
                        </w:p>
                      </w:txbxContent>
                    </v:textbox>
                  </v:shape>
                  <v:shape id="Freeform 57507" o:spid="_x0000_s1143"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wxbwwAA&#10;AN4AAAAPAAAAZHJzL2Rvd25yZXYueG1sRI9Pi8IwFMTvC36H8ARva6JQq9UoIgp78LL+uT+aZ1ts&#10;XkoStX77zcLCHoeZ+Q2z2vS2FU/yoXGsYTJWIIhLZxquNFzOh885iBCRDbaOScObAmzWg48VFsa9&#10;+Juep1iJBOFQoIY6xq6QMpQ1WQxj1xEn7+a8xZikr6Tx+Epw28qpUjNpseG0UGNHu5rK++lhNbhS&#10;HckdM+UXD5XPrva9n58brUfDfrsEEamP/+G/9pfRkOWZyuH3TroC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BwxbwwAAAN4AAAAPAAAAAAAAAAAAAAAAAJcCAABkcnMvZG93&#10;bnJldi54bWxQSwUGAAAAAAQABAD1AAAAhwM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1B06222" w14:textId="77777777" w:rsidR="006975AF" w:rsidRDefault="006975AF" w:rsidP="002F3F28">
                          <w:pPr>
                            <w:rPr>
                              <w:rFonts w:eastAsia="Times New Roman" w:cs="Times New Roman"/>
                            </w:rPr>
                          </w:pPr>
                        </w:p>
                      </w:txbxContent>
                    </v:textbox>
                  </v:shape>
                  <v:shape id="Freeform 57508" o:spid="_x0000_s1144"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4cexQAA&#10;AN4AAAAPAAAAZHJzL2Rvd25yZXYueG1sRE/LagIxFN0L/kO4ghvRjIJ9TI0iguBGSrW1Xd5ObjOD&#10;k5txEnU6X28WgsvDec8WjS3FhWpfOFYwHiUgiDOnCzYKPvfr4QsIH5A1lo5JwT95WMy7nRmm2l35&#10;gy67YEQMYZ+igjyEKpXSZzlZ9CNXEUfuz9UWQ4S1kbrGawy3pZwkyZO0WHBsyLGiVU7ZcXe2CjZf&#10;bWmKwfbwfnptbbv6Ntnvz1Kpfq9ZvoEI1ISH+O7eaAXT52kS98Y78Qr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Xhx7FAAAA3gAAAA8AAAAAAAAAAAAAAAAAlwIAAGRycy9k&#10;b3ducmV2LnhtbFBLBQYAAAAABAAEAPUAAACJ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16B1A1C6" w14:textId="77777777" w:rsidR="006975AF" w:rsidRDefault="006975AF" w:rsidP="002F3F28">
                          <w:pPr>
                            <w:rPr>
                              <w:rFonts w:eastAsia="Times New Roman" w:cs="Times New Roman"/>
                            </w:rPr>
                          </w:pPr>
                        </w:p>
                      </w:txbxContent>
                    </v:textbox>
                  </v:shape>
                  <v:shape id="Freeform 57509" o:spid="_x0000_s1145"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nmzxAAA&#10;AN4AAAAPAAAAZHJzL2Rvd25yZXYueG1sRI9Ba8JAFITvBf/D8gRvdbeC1qauIoIg9GSq92f2mYRm&#10;38a8VdP++q5Q6HGYmW+Yxar3jbpRJ3VgCy9jA4q4CK7m0sLhc/s8ByUR2WETmCx8k8BqOXhaYObC&#10;nfd0y2OpEoQlQwtVjG2mtRQVeZRxaImTdw6dx5hkV2rX4T3BfaMnxsy0x5rTQoUtbSoqvvKrt5CL&#10;+fgxvD9tLk68tKet9OejtaNhv34HFamP/+G/9s5ZmL5OzRs87qQr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J5s8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3797E04D" w14:textId="77777777" w:rsidR="006975AF" w:rsidRDefault="006975AF" w:rsidP="002F3F28">
                          <w:pPr>
                            <w:rPr>
                              <w:rFonts w:eastAsia="Times New Roman" w:cs="Times New Roman"/>
                            </w:rPr>
                          </w:pPr>
                        </w:p>
                      </w:txbxContent>
                    </v:textbox>
                  </v:shape>
                  <v:shape id="Freeform 57510" o:spid="_x0000_s1146"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wUSxgAA&#10;AN4AAAAPAAAAZHJzL2Rvd25yZXYueG1sRI/NasJAFIX3gu8wXMGdTlQ0JXUUtRQEcVF1091t5ppE&#10;M3fSzNREn95ZCF0ezh/ffNmaUtyodoVlBaNhBII4tbrgTMHp+Dl4A+E8ssbSMim4k4PlotuZY6Jt&#10;w190O/hMhBF2CSrIva8SKV2ak0E3tBVx8M62NuiDrDOpa2zCuCnlOIpm0mDB4SHHijY5pdfDn1Hw&#10;g8VHNJHp72n3+I7tfnOMm/VFqX6vXb2D8NT6//CrvdUKpvF0FAACTkABuX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2wUSxgAAAN4AAAAPAAAAAAAAAAAAAAAAAJcCAABkcnMv&#10;ZG93bnJldi54bWxQSwUGAAAAAAQABAD1AAAAigM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5884CCBA" w14:textId="77777777" w:rsidR="006975AF" w:rsidRDefault="006975AF" w:rsidP="002F3F28">
                          <w:pPr>
                            <w:rPr>
                              <w:rFonts w:eastAsia="Times New Roman" w:cs="Times New Roman"/>
                            </w:rPr>
                          </w:pPr>
                        </w:p>
                      </w:txbxContent>
                    </v:textbox>
                  </v:shape>
                  <v:shape id="Freeform 57511" o:spid="_x0000_s1147"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6CJyAAA&#10;AN4AAAAPAAAAZHJzL2Rvd25yZXYueG1sRI9Ba8JAFITvBf/D8oTe6iYtmpK6irUUhOJB46W31+wz&#10;iWbfptmtif31riB4HGbmG2Y6700tTtS6yrKCeBSBIM6trrhQsMs+n15BOI+ssbZMCs7kYD4bPEwx&#10;1bbjDZ22vhABwi5FBaX3TSqly0sy6Ea2IQ7e3rYGfZBtIXWLXYCbWj5H0UQarDgslNjQsqT8uP0z&#10;Cn6w+oheZP67+/r/Tux6mSXd+0Gpx2G/eAPhqff38K290grGyTiO4XonXAE5u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SXoInIAAAA3gAAAA8AAAAAAAAAAAAAAAAAlwIAAGRy&#10;cy9kb3ducmV2LnhtbFBLBQYAAAAABAAEAPUAAACMAw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79AEE4D7" w14:textId="77777777" w:rsidR="006975AF" w:rsidRDefault="006975AF" w:rsidP="002F3F28">
                          <w:pPr>
                            <w:rPr>
                              <w:rFonts w:eastAsia="Times New Roman" w:cs="Times New Roman"/>
                            </w:rPr>
                          </w:pPr>
                        </w:p>
                      </w:txbxContent>
                    </v:textbox>
                  </v:shape>
                </v:group>
                <v:shape id="Picture 57517" o:spid="_x0000_s1148" type="#_x0000_t75" alt="MCj02403610000[1]" style="position:absolute;left:228600;top:12573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t&#10;EAXGAAAA3gAAAA8AAABkcnMvZG93bnJldi54bWxEj0FrwkAUhO8F/8PyBG91Y0GjqauIKHoStC14&#10;fM2+JqHZt2l2jeu/dwWhx2FmvmHmy2Bq0VHrKssKRsMEBHFudcWFgs+P7esUhPPIGmvLpOBGDpaL&#10;3sscM22vfKTu5AsRIewyVFB632RSurwkg25oG+Lo/djWoI+yLaRu8RrhppZvSTKRBiuOCyU2tC4p&#10;/z1djAK7Sqfb7u9rPfve7EwIZ3vY5HulBv2wegfhKfj/8LO91wrG6XiUwuNOvAJyc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W0QBcYAAADeAAAADwAAAAAAAAAAAAAAAACc&#10;AgAAZHJzL2Rvd25yZXYueG1sUEsFBgAAAAAEAAQA9wAAAI8DAAAAAA==&#10;">
                  <v:imagedata r:id="rId28" o:title="MCj02403610000[1]"/>
                  <v:path arrowok="t"/>
                </v:shape>
                <v:line id="Straight Connector 57713" o:spid="_x0000_s1149" style="position:absolute;flip:x;visibility:visible;mso-wrap-style:square" from="1028700,685800" to="17145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ajcMgAAADeAAAADwAAAGRycy9kb3ducmV2LnhtbESPQWsCMRSE7wX/Q3hCbzW72rplaxQR&#10;C6XoobaX3h6bZ3bbzcuSRF399Y1Q8DjMzDfMbNHbVhzJh8axgnyUgSCunG7YKPj6fH14BhEissbW&#10;MSk4U4DFfHA3w1K7E3/QcReNSBAOJSqoY+xKKUNVk8Uwch1x8vbOW4xJeiO1x1OC21aOs2wqLTac&#10;FmrsaFVT9bs7WAV+U6BpqsMkX3/vpz/vj1FezFap+2G/fAERqY+38H/7TSt4Kop8Atc76QrI+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YajcMgAAADeAAAADwAAAAAA&#10;AAAAAAAAAAChAgAAZHJzL2Rvd25yZXYueG1sUEsFBgAAAAAEAAQA+QAAAJYDAAAAAA==&#10;" strokecolor="#c0504d [3205]" strokeweight="2pt">
                  <v:shadow on="t" opacity="24903f" mv:blur="40000f" origin=",.5" offset="0,20000emu"/>
                </v:line>
                <v:line id="Straight Connector 57714" o:spid="_x0000_s1150" style="position:absolute;flip:x;visibility:visible;mso-wrap-style:square" from="2171700,342900" to="26289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87BMgAAADeAAAADwAAAGRycy9kb3ducmV2LnhtbESPQWsCMRSE74L/ITyhN82uVbdsjSKi&#10;IKU91PbS22PzzG67eVmSqNv++qYg9DjMzDfMct3bVlzIh8axgnySgSCunG7YKHh/248fQISIrLF1&#10;TAq+KcB6NRwssdTuyq90OUYjEoRDiQrqGLtSylDVZDFMXEecvJPzFmOS3kjt8ZrgtpXTLFtIiw2n&#10;hRo72tZUfR3PVoF/LtA01fk+332cFp9Psyh/zItSd6N+8wgiUh//w7f2QSuYF0U+g7876QrI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m87BMgAAADeAAAADwAAAAAA&#10;AAAAAAAAAAChAgAAZHJzL2Rvd25yZXYueG1sUEsFBgAAAAAEAAQA+QAAAJYDAAAAAA==&#10;" strokecolor="#c0504d [3205]" strokeweight="2pt">
                  <v:shadow on="t" opacity="24903f" mv:blur="40000f" origin=",.5" offset="0,20000emu"/>
                </v:line>
                <v:line id="Straight Connector 57715" o:spid="_x0000_s1151" style="position:absolute;flip:x;visibility:visible;mso-wrap-style:square" from="1485900,914400" to="18288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Oen8gAAADeAAAADwAAAGRycy9kb3ducmV2LnhtbESPQWsCMRSE74L/ITyhN82ura6sRpHS&#10;Qin2UOvF22PzzG67eVmSqNv++qYg9DjMzDfMatPbVlzIh8axgnySgSCunG7YKDh8PI8XIEJE1tg6&#10;JgXfFGCzHg5WWGp35Xe67KMRCcKhRAV1jF0pZahqshgmriNO3sl5izFJb6T2eE1w28ppls2lxYbT&#10;Qo0dPdZUfe3PVoHfFWia6nyfPx1P88/Xhyh/zJtSd6N+uwQRqY//4Vv7RSuYFUU+g7876QrI9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SOen8gAAADeAAAADwAAAAAA&#10;AAAAAAAAAAChAgAAZHJzL2Rvd25yZXYueG1sUEsFBgAAAAAEAAQA+QAAAJYDAAAAAA==&#10;" strokecolor="#c0504d [3205]" strokeweight="2pt">
                  <v:shadow on="t" opacity="24903f" mv:blur="40000f" origin=",.5" offset="0,20000emu"/>
                </v:line>
                <v:line id="Straight Connector 57716" o:spid="_x0000_s1152" style="position:absolute;visibility:visible;mso-wrap-style:square" from="2453640,1371600" to="245364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ysy8gAAADeAAAADwAAAGRycy9kb3ducmV2LnhtbESPT0vDQBTE74LfYXmCN7tpwLbGbkv9&#10;B5JLa1rx+sy+ZkOzb8PumsZv7wqCx2FmfsMs16PtxEA+tI4VTCcZCOLa6ZYbBYf9y80CRIjIGjvH&#10;pOCbAqxXlxdLLLQ78xsNVWxEgnAoUIGJsS+kDLUhi2HieuLkHZ23GJP0jdQezwluO5ln2UxabDkt&#10;GOzp0VB9qr6sAl8+PZcf7/nRlH6o7obP7UO+k0pdX42bexCRxvgf/mu/agW38/l0Br930hWQq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Mysy8gAAADeAAAADwAAAAAA&#10;AAAAAAAAAAChAgAAZHJzL2Rvd25yZXYueG1sUEsFBgAAAAAEAAQA+QAAAJYDAAAAAA==&#10;" strokecolor="#c0504d [3205]" strokeweight="2pt">
                  <v:shadow on="t" opacity="24903f" mv:blur="40000f" origin=",.5" offset="0,20000emu"/>
                </v:line>
                <v:line id="Straight Connector 57717" o:spid="_x0000_s1153" style="position:absolute;visibility:visible;mso-wrap-style:square" from="3543300,1371600" to="36576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AJUMcAAADeAAAADwAAAGRycy9kb3ducmV2LnhtbESPT0vDQBTE70K/w/KE3uymgRqN3Rb/&#10;guSixhavz+xrNjT7Nuyuafz2riB4HGbmN8x6O9lejORD51jBcpGBIG6c7rhVsHt/urgCESKyxt4x&#10;KfimANvN7GyNpXYnfqOxjq1IEA4lKjAxDqWUoTFkMSzcQJy8g/MWY5K+ldrjKcFtL/Msu5QWO04L&#10;Bge6N9Qc6y+rwFcPj9XHPj+Yyo/19fj5cpe/SqXm59PtDYhIU/wP/7WftYJVUSwL+L2TroDc/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gAlQxwAAAN4AAAAPAAAAAAAA&#10;AAAAAAAAAKECAABkcnMvZG93bnJldi54bWxQSwUGAAAAAAQABAD5AAAAlQMAAAAA&#10;" strokecolor="#c0504d [3205]" strokeweight="2pt">
                  <v:shadow on="t" opacity="24903f" mv:blur="40000f" origin=",.5" offset="0,20000emu"/>
                </v:line>
                <v:line id="Straight Connector 57718" o:spid="_x0000_s1154" style="position:absolute;visibility:visible;mso-wrap-style:square" from="4229100,800100" to="45720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dIsUAAADeAAAADwAAAGRycy9kb3ducmV2LnhtbERPz0/CMBS+m/g/NM/Em3QsQXBSiIom&#10;ZhdwQLg+18e6uL4ubR3zv7cHE49fvt/L9Wg7MZAPrWMF00kGgrh2uuVGwWH/drcAESKyxs4xKfih&#10;AOvV9dUSC+0u/EFDFRuRQjgUqMDE2BdShtqQxTBxPXHizs5bjAn6RmqPlxRuO5ln2b202HJqMNjT&#10;i6H6q/q2Cny5eS1Px/xsSj9UD8Pn9jnfSaVub8anRxCRxvgv/nO/awWz+Xya9qY76Qr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dIsUAAADeAAAADwAAAAAAAAAA&#10;AAAAAAChAgAAZHJzL2Rvd25yZXYueG1sUEsFBgAAAAAEAAQA+QAAAJMDAAAAAA==&#10;" strokecolor="#c0504d [3205]" strokeweight="2pt">
                  <v:shadow on="t" opacity="24903f" mv:blur="40000f" origin=",.5" offset="0,20000emu"/>
                </v:line>
                <v:line id="Straight Connector 57720" o:spid="_x0000_s1155" style="position:absolute;flip:x;visibility:visible;mso-wrap-style:square" from="2628900,571500" to="2743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j3usYAAADeAAAADwAAAGRycy9kb3ducmV2LnhtbESPy2oCMRSG9wXfIRyhu5pRW0dGo4hY&#10;KKUuvGzcHSbHzOjkZEiiTvv0zaLQ5c9/45svO9uIO/lQO1YwHGQgiEunazYKjof3lymIEJE1No5J&#10;wTcFWC56T3MstHvwju77aEQa4VCggirGtpAylBVZDAPXEifv7LzFmKQ3Unt8pHHbyFGWTaTFmtND&#10;hS2tKyqv+5tV4L9yNHV5Gw83p/Pk8vka5Y/ZKvXc71YzEJG6+B/+a39oBW95PkoACSeh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497rGAAAA3gAAAA8AAAAAAAAA&#10;AAAAAAAAoQIAAGRycy9kb3ducmV2LnhtbFBLBQYAAAAABAAEAPkAAACUAwAAAAA=&#10;" strokecolor="#c0504d [3205]" strokeweight="2pt">
                  <v:shadow on="t" opacity="24903f" mv:blur="40000f" origin=",.5" offset="0,20000emu"/>
                </v:line>
                <v:line id="Straight Connector 57721" o:spid="_x0000_s1156" style="position:absolute;flip:x y;visibility:visible;mso-wrap-style:square" from="2971800,571500" to="33147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T7OFfygAAAN4AAAAPAAAA&#10;AAAAAAAAAAAAAKECAABkcnMvZG93bnJldi54bWxQSwUGAAAAAAQABAD5AAAAmAMAAAAA&#10;" strokecolor="#c0504d [3205]" strokeweight="2pt">
                  <v:shadow on="t" opacity="24903f" mv:blur="40000f" origin=",.5" offset="0,20000emu"/>
                </v:line>
                <v:line id="Straight Connector 57722" o:spid="_x0000_s1157" style="position:absolute;flip:x y;visibility:visible;mso-wrap-style:square" from="3086100,342900" to="37719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jPn8oygAAAN4AAAAPAAAA&#10;AAAAAAAAAAAAAKECAABkcnMvZG93bnJldi54bWxQSwUGAAAAAAQABAD5AAAAmAMAAAAA&#10;" strokecolor="#c0504d [3205]" strokeweight="2pt">
                  <v:shadow on="t" opacity="24903f" mv:blur="40000f" origin=",.5" offset="0,20000emu"/>
                </v:line>
                <v:group id="_x0000_s1158" style="position:absolute;left:3886200;top:3429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n612IxwAAAN4A&#10;AAAPAAAAAAAAAAAAAAAAAKkCAABkcnMvZG93bnJldi54bWxQSwUGAAAAAAQABAD6AAAAnQMAAAAA&#10;">
                  <v:rect id="Rectangle 57730" o:spid="_x0000_s1159"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xiqxwAA&#10;AN4AAAAPAAAAZHJzL2Rvd25yZXYueG1sRI/LbsIwEEX3lfgHa5C6Kw5UbVDAoLRq1NKseGzYDfGQ&#10;RMTjKHaT9O/xolKXV/els96OphE9da62rGA+i0AQF1bXXCo4HbOnJQjnkTU2lknBLznYbiYPa0y0&#10;HXhP/cGXIoywS1BB5X2bSOmKigy6mW2Jg3e1nUEfZFdK3eEQxk0jF1H0Kg3WHB4qbOm9ouJ2+DEK&#10;rmeZmvQzl+23fztnizHffVxypR6nY7oC4Wn0/+G/9pdW8BLHzwEg4AQUkJ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F8YqscAAADeAAAADwAAAAAAAAAAAAAAAACXAgAAZHJz&#10;L2Rvd25yZXYueG1sUEsFBgAAAAAEAAQA9QAAAIsDAAAAAA==&#10;" fillcolor="#b1cce2" stroked="f">
                    <v:textbox>
                      <w:txbxContent>
                        <w:p w14:paraId="4B39DB5B" w14:textId="77777777" w:rsidR="006975AF" w:rsidRDefault="006975AF" w:rsidP="00117209">
                          <w:pPr>
                            <w:rPr>
                              <w:rFonts w:eastAsia="Times New Roman" w:cs="Times New Roman"/>
                            </w:rPr>
                          </w:pPr>
                        </w:p>
                      </w:txbxContent>
                    </v:textbox>
                  </v:rect>
                  <v:shape id="Freeform 57731" o:spid="_x0000_s1160"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9ZcxwAA&#10;AN4AAAAPAAAAZHJzL2Rvd25yZXYueG1sRI/dagIxFITvC32HcAreFE10W5WtUYpYKEUo/jzAcXPc&#10;LLs5WTZR17dvCoVeDjPzDbNY9a4RV+pC5VnDeKRAEBfeVFxqOB4+hnMQISIbbDyThjsFWC0fHxaY&#10;G3/jHV33sRQJwiFHDTbGNpcyFJYchpFviZN39p3DmGRXStPhLcFdIydKTaXDitOCxZbWlop6f3Ea&#10;vu/zcDhtK35Rm+d6rSir7Vem9eCpf38DEamP/+G/9qfR8DqbZWP4vZOu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ovWXMcAAADeAAAADwAAAAAAAAAAAAAAAACXAgAAZHJz&#10;L2Rvd25yZXYueG1sUEsFBgAAAAAEAAQA9QAAAIsDA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05A10D1A" w14:textId="77777777" w:rsidR="006975AF" w:rsidRDefault="006975AF" w:rsidP="00117209">
                          <w:pPr>
                            <w:rPr>
                              <w:rFonts w:eastAsia="Times New Roman" w:cs="Times New Roman"/>
                            </w:rPr>
                          </w:pPr>
                        </w:p>
                      </w:txbxContent>
                    </v:textbox>
                  </v:shape>
                  <v:shape id="Freeform 57732" o:spid="_x0000_s1161"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2DuUyAAA&#10;AN4AAAAPAAAAZHJzL2Rvd25yZXYueG1sRI/dasJAFITvhb7Dcgq9Ed2oaDS6SimUCkXEn5ZenmaP&#10;Sdrs2ZBdY/r2bkHwcpiZb5jFqjWlaKh2hWUFg34Egji1uuBMwfHw2puCcB5ZY2mZFPyRg9XyobPA&#10;RNsL76jZ+0wECLsEFeTeV4mULs3JoOvbijh4J1sb9EHWmdQ1XgLclHIYRRNpsOCwkGNFLzmlv/uz&#10;UVDJ5mPm3r9/aLDdlF37yV/x7E2pp8f2eQ7CU+vv4Vt7rRWM43g0hP874QrI5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fYO5TIAAAA3gAAAA8AAAAAAAAAAAAAAAAAlwIAAGRy&#10;cy9kb3ducmV2LnhtbFBLBQYAAAAABAAEAPUAAACM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0E804629" w14:textId="77777777" w:rsidR="006975AF" w:rsidRDefault="006975AF" w:rsidP="00117209">
                          <w:pPr>
                            <w:rPr>
                              <w:rFonts w:eastAsia="Times New Roman" w:cs="Times New Roman"/>
                            </w:rPr>
                          </w:pPr>
                        </w:p>
                      </w:txbxContent>
                    </v:textbox>
                  </v:shape>
                  <v:shape id="Freeform 57733" o:spid="_x0000_s1162"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41jxAAA&#10;AN4AAAAPAAAAZHJzL2Rvd25yZXYueG1sRI/bigIxEETfhf2H0Av7pplVvDAaZXdB1BfFywe0k54L&#10;TjpDEnX2740g+FhU1SlqtmhNLW7kfGVZwXcvAUGcWV1xoeB0XHYnIHxA1lhbJgX/5GEx/+jMMNX2&#10;znu6HUIhIoR9igrKEJpUSp+VZND3bEMcvdw6gyFKV0jt8B7hppb9JBlJgxXHhRIb+ispuxyuRoHd&#10;+IL651Wdr5ZbdL+7nIdXqdTXZ/szBRGoDe/wq73WCobj8WAAzzvxCs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uNY8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6A1050B5" w14:textId="77777777" w:rsidR="006975AF" w:rsidRDefault="006975AF" w:rsidP="00117209">
                          <w:pPr>
                            <w:rPr>
                              <w:rFonts w:eastAsia="Times New Roman" w:cs="Times New Roman"/>
                            </w:rPr>
                          </w:pPr>
                        </w:p>
                      </w:txbxContent>
                    </v:textbox>
                  </v:shape>
                  <v:shape id="Freeform 57734" o:spid="_x0000_s1163"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WlxgAA&#10;AN4AAAAPAAAAZHJzL2Rvd25yZXYueG1sRI9BawIxFITvBf9DeEJvNau2KqtRRFjooRSqXrw9k2d2&#10;cfOybOK67a9vCgWPw8x8w6w2vatFR22oPCsYjzIQxNqbiq2C46F4WYAIEdlg7ZkUfFOAzXrwtMLc&#10;+Dt/UbePViQIhxwVlDE2uZRBl+QwjHxDnLyLbx3GJFsrTYv3BHe1nGTZTDqsOC2U2NCuJH3d35yC&#10;k3OTLvuU48OPtXXxUWhz1kGp52G/XYKI1MdH+L/9bhS8zefTV/i7k6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bWl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0EF52A57" w14:textId="77777777" w:rsidR="006975AF" w:rsidRDefault="006975AF" w:rsidP="00117209">
                          <w:pPr>
                            <w:rPr>
                              <w:rFonts w:eastAsia="Times New Roman" w:cs="Times New Roman"/>
                            </w:rPr>
                          </w:pPr>
                        </w:p>
                      </w:txbxContent>
                    </v:textbox>
                  </v:shape>
                  <v:shape id="Freeform 57735" o:spid="_x0000_s1164"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3+hxwAA&#10;AN4AAAAPAAAAZHJzL2Rvd25yZXYueG1sRI9Pa8JAFMTvhX6H5RW81Y2VNBJdpZRKe+jFP6DeHtln&#10;Es2+Dburid++KxQ8DjPzG2a26E0jruR8bVnBaJiAIC6srrlUsN0sXycgfEDW2FgmBTfysJg/P80w&#10;17bjFV3XoRQRwj5HBVUIbS6lLyoy6Ie2JY7e0TqDIUpXSu2wi3DTyLckeZcGa44LFbb0WVFxXl+M&#10;gvrwm+6ySXcaa7NPPX4vb1+uUWrw0n9MQQTqwyP83/7RCtIsG6dwvxOv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d/occAAADe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6E66055F" w14:textId="77777777" w:rsidR="006975AF" w:rsidRDefault="006975AF" w:rsidP="00117209">
                          <w:pPr>
                            <w:rPr>
                              <w:rFonts w:eastAsia="Times New Roman" w:cs="Times New Roman"/>
                            </w:rPr>
                          </w:pPr>
                        </w:p>
                      </w:txbxContent>
                    </v:textbox>
                  </v:shape>
                  <v:shape id="Freeform 57736" o:spid="_x0000_s1165"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Sl5yAAA&#10;AN4AAAAPAAAAZHJzL2Rvd25yZXYueG1sRI9BS8NAFITvQv/D8gq9iN3YYiOx21KklV6NInp7Zp/Z&#10;0OzbsLtNYn+9Kwgeh5n5hllvR9uKnnxoHCu4nWcgiCunG64VvL4cbu5BhIissXVMCr4pwHYzuVpj&#10;od3Az9SXsRYJwqFABSbGrpAyVIYshrnriJP35bzFmKSvpfY4JLht5SLLVtJiw2nBYEePhqpTebYK&#10;WvvxvszLftcP5/Hy6U9v+2vzpNRsOu4eQEQa43/4r33UCu7yfLmC3zvpCsj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jNKXn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5AE90F70" w14:textId="77777777" w:rsidR="006975AF" w:rsidRDefault="006975AF" w:rsidP="00117209">
                          <w:pPr>
                            <w:rPr>
                              <w:rFonts w:eastAsia="Times New Roman" w:cs="Times New Roman"/>
                            </w:rPr>
                          </w:pPr>
                        </w:p>
                      </w:txbxContent>
                    </v:textbox>
                  </v:shape>
                  <v:shape id="Freeform 57737" o:spid="_x0000_s1166"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G0wxQAA&#10;AN4AAAAPAAAAZHJzL2Rvd25yZXYueG1sRI9BawIxFITvhf6H8Aq91WwtNmVrlFJY6EEEtYcen5vX&#10;zeLmJSRRt//eCEKPw8x8w8yXoxvEiWLqPWt4nlQgiFtveu40fO+apzcQKSMbHDyThj9KsFzc382x&#10;Nv7MGzptcycKhFONGmzOoZYytZYcpokPxMX79dFhLjJ20kQ8F7gb5LSqXqXDnsuCxUCfltrD9ug0&#10;VGrV7WMTZsPBhh+2a6Uav9f68WH8eAeRacz/4Vv7y2iYKfWi4HqnXAG5u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kbTDFAAAA3gAAAA8AAAAAAAAAAAAAAAAAlwIAAGRycy9k&#10;b3ducmV2LnhtbFBLBQYAAAAABAAEAPUAAACJ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3A021454" w14:textId="77777777" w:rsidR="006975AF" w:rsidRDefault="006975AF" w:rsidP="00117209">
                          <w:pPr>
                            <w:rPr>
                              <w:rFonts w:eastAsia="Times New Roman" w:cs="Times New Roman"/>
                            </w:rPr>
                          </w:pPr>
                        </w:p>
                      </w:txbxContent>
                    </v:textbox>
                  </v:shape>
                  <v:shape id="Freeform 57738" o:spid="_x0000_s1167"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xLrwQAA&#10;AN4AAAAPAAAAZHJzL2Rvd25yZXYueG1sRE9La8JAEL4X/A/LCF5K3ahUS+oqrVLo1dd9yE6zwexs&#10;zK4m9tc7h0KPH997ue59rW7Uxiqwgck4A0VcBFtxaeB4+Hp5AxUTssU6MBm4U4T1avC0xNyGjnd0&#10;26dSSQjHHA24lJpc61g48hjHoSEW7ie0HpPAttS2xU7Cfa2nWTbXHiuWBocNbRwV5/3VS8klXYvn&#10;zp8a18293vzuJlv8NGY07D/eQSXq07/4z/1tDbwuFjPZK3fkCu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cS68EAAADeAAAADwAAAAAAAAAAAAAAAACXAgAAZHJzL2Rvd25y&#10;ZXYueG1sUEsFBgAAAAAEAAQA9QAAAIU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7CD2AFC8" w14:textId="77777777" w:rsidR="006975AF" w:rsidRDefault="006975AF" w:rsidP="00117209">
                          <w:pPr>
                            <w:rPr>
                              <w:rFonts w:eastAsia="Times New Roman" w:cs="Times New Roman"/>
                            </w:rPr>
                          </w:pPr>
                        </w:p>
                      </w:txbxContent>
                    </v:textbox>
                  </v:shape>
                  <v:shape id="Freeform 57739" o:spid="_x0000_s1168"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NxXyQAA&#10;AN4AAAAPAAAAZHJzL2Rvd25yZXYueG1sRI9BSwMxFITvQv9DeIIXabNW7NZt0yKKoCfbbQv29tg8&#10;N0s3L0sS262/3ghCj8PMfMPMl71txZF8aBwruBtlIIgrpxuuFWw3r8MpiBCRNbaOScGZAiwXg6s5&#10;FtqdeE3HMtYiQTgUqMDE2BVShsqQxTByHXHyvpy3GJP0tdQeTwluWznOsom02HBaMNjRs6HqUH5b&#10;BStvbj8meSmz8/5drn+63cvneKfUzXX/NAMRqY+X8H/7TSt4yPP7R/i7k66AXPw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8JNxXyQAAAN4AAAAPAAAAAAAAAAAAAAAAAJcCAABk&#10;cnMvZG93bnJldi54bWxQSwUGAAAAAAQABAD1AAAAjQM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39AE809F" w14:textId="77777777" w:rsidR="006975AF" w:rsidRDefault="006975AF" w:rsidP="00117209">
                          <w:pPr>
                            <w:rPr>
                              <w:rFonts w:eastAsia="Times New Roman" w:cs="Times New Roman"/>
                            </w:rPr>
                          </w:pPr>
                        </w:p>
                      </w:txbxContent>
                    </v:textbox>
                  </v:shape>
                  <v:shape id="Freeform 57740" o:spid="_x0000_s1169"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n9xgAA&#10;AN4AAAAPAAAAZHJzL2Rvd25yZXYueG1sRI/LasJAFIb3hb7DcITumonipaSOUsRCQTdqdX3MnCbR&#10;zJk4M9Xo0zsLweXPf+MbT1tTizM5X1lW0E1SEMS51RUXCn433+8fIHxA1lhbJgVX8jCdvL6MMdP2&#10;wis6r0Mh4gj7DBWUITSZlD4vyaBPbEMcvT/rDIYoXSG1w0scN7XspelQGqw4PpTY0Kyk/Lj+Nwrm&#10;813dP5yu+3brm+0tXTm/nC2Ueuu0X58gArXhGX60f7SCwWjUjwARJ6KAn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l/n9xgAAAN4AAAAPAAAAAAAAAAAAAAAAAJcCAABkcnMv&#10;ZG93bnJldi54bWxQSwUGAAAAAAQABAD1AAAAigM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6891C11" w14:textId="77777777" w:rsidR="006975AF" w:rsidRDefault="006975AF" w:rsidP="00117209">
                          <w:pPr>
                            <w:rPr>
                              <w:rFonts w:eastAsia="Times New Roman" w:cs="Times New Roman"/>
                            </w:rPr>
                          </w:pPr>
                        </w:p>
                      </w:txbxContent>
                    </v:textbox>
                  </v:shape>
                  <v:shape id="Freeform 57741" o:spid="_x0000_s1170"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qBHxgAA&#10;AN4AAAAPAAAAZHJzL2Rvd25yZXYueG1sRI9Ba8JAFITvgv9heUJvurHUpkRXSYXSehFN9f7IPpO0&#10;2bcxuzXx37tCweMwM98wi1VvanGh1lWWFUwnEQji3OqKCwWH74/xGwjnkTXWlknBlRyslsPBAhNt&#10;O97TJfOFCBB2CSoovW8SKV1ekkE3sQ1x8E62NeiDbAupW+wC3NTyOYpepcGKw0KJDa1Lyn+zP6PA&#10;pFsfHzdZuj1v3j9/umPB5rBT6mnUp3MQnnr/CP+3v7SCWRy/TOF+J1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FqBH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05069CE2" w14:textId="77777777" w:rsidR="006975AF" w:rsidRDefault="006975AF" w:rsidP="00117209">
                          <w:pPr>
                            <w:rPr>
                              <w:rFonts w:eastAsia="Times New Roman" w:cs="Times New Roman"/>
                            </w:rPr>
                          </w:pPr>
                        </w:p>
                      </w:txbxContent>
                    </v:textbox>
                  </v:shape>
                  <v:shape id="Freeform 57742" o:spid="_x0000_s1171"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hJxAAA&#10;AN4AAAAPAAAAZHJzL2Rvd25yZXYueG1sRI9BawIxFITvhf6H8ArearaiblmNooLUq7ogvT02z83S&#10;zcuSRHf7702h4HGYmW+Y5XqwrbiTD41jBR/jDARx5XTDtYLyvH//BBEissbWMSn4pQDr1evLEgvt&#10;ej7S/RRrkSAcClRgYuwKKUNlyGIYu444eVfnLcYkfS21xz7BbSsnWTaXFhtOCwY72hmqfk43q+Cb&#10;Nge59XUWzGX+te3drZQlKTV6GzYLEJGG+Az/tw9awSzPpxP4u5Ou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oScQAAADeAAAADwAAAAAAAAAAAAAAAACXAgAAZHJzL2Rv&#10;d25yZXYueG1sUEsFBgAAAAAEAAQA9QAAAIgDA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69BD425F" w14:textId="77777777" w:rsidR="006975AF" w:rsidRDefault="006975AF" w:rsidP="00117209">
                          <w:pPr>
                            <w:rPr>
                              <w:rFonts w:eastAsia="Times New Roman" w:cs="Times New Roman"/>
                            </w:rPr>
                          </w:pPr>
                        </w:p>
                      </w:txbxContent>
                    </v:textbox>
                  </v:shape>
                  <v:shape id="Freeform 57743" o:spid="_x0000_s1172"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8EHxgAA&#10;AN4AAAAPAAAAZHJzL2Rvd25yZXYueG1sRI9Pa8JAFMTvhX6H5RW81U39F42uIqKixxqx10f2NYnN&#10;vg3ZVeO3dwWhx2FmfsPMFq2pxJUaV1pW8NWNQBBnVpecKzimm88xCOeRNVaWScGdHCzm728zTLS9&#10;8TddDz4XAcIuQQWF93UipcsKMui6tiYO3q9tDPogm1zqBm8BbirZi6KRNFhyWCiwplVB2d/hYhTE&#10;lMaT7T6bpOso3yx3flv+nE9KdT7a5RSEp9b/h1/tnVYwjONBH553whW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C8EHxgAAAN4AAAAPAAAAAAAAAAAAAAAAAJcCAABkcnMv&#10;ZG93bnJldi54bWxQSwUGAAAAAAQABAD1AAAAigM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1CA8202A" w14:textId="77777777" w:rsidR="006975AF" w:rsidRDefault="006975AF" w:rsidP="00117209">
                          <w:pPr>
                            <w:rPr>
                              <w:rFonts w:eastAsia="Times New Roman" w:cs="Times New Roman"/>
                            </w:rPr>
                          </w:pPr>
                        </w:p>
                      </w:txbxContent>
                    </v:textbox>
                  </v:shape>
                  <v:shape id="Freeform 57744" o:spid="_x0000_s1173"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NFlxgAA&#10;AN4AAAAPAAAAZHJzL2Rvd25yZXYueG1sRI9Ba8JAFITvhf6H5RW81Y1ia4muIoWC2F4aPfT4zD6T&#10;YPZt2H0m6b/vFgo9DjPzDbPejq5VPYXYeDYwm2agiEtvG64MnI5vjy+goiBbbD2TgW+KsN3c360x&#10;t37gT+oLqVSCcMzRQC3S5VrHsiaHceo74uRdfHAoSYZK24BDgrtWz7PsWTtsOC3U2NFrTeW1uDkD&#10;UfpD0bnqFAY9y+a7s3x8vYsxk4dxtwIlNMp/+K+9twaelsvFAn7vpCu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bNFlxgAAAN4AAAAPAAAAAAAAAAAAAAAAAJcCAABkcnMv&#10;ZG93bnJldi54bWxQSwUGAAAAAAQABAD1AAAAigM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78E6A314" w14:textId="77777777" w:rsidR="006975AF" w:rsidRDefault="006975AF" w:rsidP="00117209">
                          <w:pPr>
                            <w:rPr>
                              <w:rFonts w:eastAsia="Times New Roman" w:cs="Times New Roman"/>
                            </w:rPr>
                          </w:pPr>
                        </w:p>
                      </w:txbxContent>
                    </v:textbox>
                  </v:shape>
                  <v:shape id="Freeform 57745" o:spid="_x0000_s1174"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6ICyAAA&#10;AN4AAAAPAAAAZHJzL2Rvd25yZXYueG1sRI9Pa8JAFMTvhX6H5Qm9iG5aYpXoKiVQaPGgjYLXR/aZ&#10;BLNv0+w2f759tyD0OMzMb5jNbjC16Kh1lWUFz/MIBHFudcWFgvPpfbYC4TyyxtoyKRjJwW77+LDB&#10;RNuev6jLfCEChF2CCkrvm0RKl5dk0M1tQxy8q20N+iDbQuoW+wA3tXyJoldpsOKwUGJDaUn5Lfsx&#10;CmK+ddPj5/dUjsV+74dLag8yU+ppMrytQXga/H/43v7QChbLZbyAvzvhCsjt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lPogLIAAAA3gAAAA8AAAAAAAAAAAAAAAAAlwIAAGRy&#10;cy9kb3ducmV2LnhtbFBLBQYAAAAABAAEAPUAAACMAw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430B1C78" w14:textId="77777777" w:rsidR="006975AF" w:rsidRDefault="006975AF" w:rsidP="00117209">
                          <w:pPr>
                            <w:rPr>
                              <w:rFonts w:eastAsia="Times New Roman" w:cs="Times New Roman"/>
                            </w:rPr>
                          </w:pPr>
                        </w:p>
                      </w:txbxContent>
                    </v:textbox>
                  </v:shape>
                  <v:shape id="Freeform 57746" o:spid="_x0000_s1175"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tjLxwAA&#10;AN4AAAAPAAAAZHJzL2Rvd25yZXYueG1sRI9PS8NAFMTvgt9heYI3u7HYJqbdlqIIPWihfy69PbOv&#10;STD7Nuw+2/jtXUHocZiZ3zDz5eA6daYQW88GHkcZKOLK25ZrA4f920MBKgqyxc4zGfihCMvF7c0c&#10;S+svvKXzTmqVIBxLNNCI9KXWsWrIYRz5njh5Jx8cSpKh1jbgJcFdp8dZNtUOW04LDfb00lD1tft2&#10;BtpnPsjHvnDH/Dh5tRspwvrz3Zj7u2E1AyU0yDX8315bA5M8f5rC3510Bf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bYy8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1C4FF825" w14:textId="77777777" w:rsidR="006975AF" w:rsidRDefault="006975AF" w:rsidP="00117209">
                          <w:pPr>
                            <w:rPr>
                              <w:rFonts w:eastAsia="Times New Roman" w:cs="Times New Roman"/>
                            </w:rPr>
                          </w:pPr>
                        </w:p>
                      </w:txbxContent>
                    </v:textbox>
                  </v:shape>
                  <v:shape id="Freeform 57747" o:spid="_x0000_s1176"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Aj2xwAA&#10;AN4AAAAPAAAAZHJzL2Rvd25yZXYueG1sRI9Pa8JAFMTvBb/D8gQvohv7x0h0E6Qg9iamIj0+sq9J&#10;MPs2ZNeY+um7BaHHYWZ+w2yywTSip87VlhUs5hEI4sLqmksFp8/dbAXCeWSNjWVS8EMOsnT0tMFE&#10;2xsfqc99KQKEXYIKKu/bREpXVGTQzW1LHLxv2xn0QXal1B3eAtw08jmKltJgzWGhwpbeKyou+dUo&#10;uB8oL9q7XLiz6aer+rB/+Yr3Sk3Gw3YNwtPg/8OP9odW8BbHrzH83QlX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lwI9scAAADeAAAADwAAAAAAAAAAAAAAAACXAgAAZHJz&#10;L2Rvd25yZXYueG1sUEsFBgAAAAAEAAQA9QAAAIs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42EF6108" w14:textId="77777777" w:rsidR="006975AF" w:rsidRDefault="006975AF" w:rsidP="00117209">
                          <w:pPr>
                            <w:rPr>
                              <w:rFonts w:eastAsia="Times New Roman" w:cs="Times New Roman"/>
                            </w:rPr>
                          </w:pPr>
                        </w:p>
                      </w:txbxContent>
                    </v:textbox>
                  </v:shape>
                  <v:shape id="Freeform 57748" o:spid="_x0000_s1177"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Cu/xAAA&#10;AN4AAAAPAAAAZHJzL2Rvd25yZXYueG1sRE/LasJAFN0L/sNwhW6kTmxNLamjiFDoQhTTbrq7ZG4y&#10;oZk7ITN59O+dRaHLw3nvDpNtxECdrx0rWK8SEMSF0zVXCr4+3x9fQfiArLFxTAp+ycNhP5/tMNNu&#10;5BsNeahEDGGfoQITQptJ6QtDFv3KtcSRK11nMUTYVVJ3OMZw28inJHmRFmuODQZbOhkqfvLeKhjD&#10;2Fyl/+ZleT6mz6a9YFL2Sj0spuMbiEBT+Bf/uT+0gnS73cS98U6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Arv8QAAADeAAAADwAAAAAAAAAAAAAAAACXAgAAZHJzL2Rv&#10;d25yZXYueG1sUEsFBgAAAAAEAAQA9QAAAIg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746A5595" w14:textId="77777777" w:rsidR="006975AF" w:rsidRDefault="006975AF" w:rsidP="00117209">
                          <w:pPr>
                            <w:rPr>
                              <w:rFonts w:eastAsia="Times New Roman" w:cs="Times New Roman"/>
                            </w:rPr>
                          </w:pPr>
                        </w:p>
                      </w:txbxContent>
                    </v:textbox>
                  </v:shape>
                  <v:shape id="Freeform 57749" o:spid="_x0000_s1178"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cJwxwAA&#10;AN4AAAAPAAAAZHJzL2Rvd25yZXYueG1sRI9Ba8JAFITvQv/D8gredKOYGFNXEUHw4MFqD+3tNfua&#10;BLNvQ3Y18d+7QsHjMDPfMMt1b2pxo9ZVlhVMxhEI4tzqigsFX+fdKAXhPLLG2jIpuJOD9eptsMRM&#10;244/6XbyhQgQdhkqKL1vMildXpJBN7YNcfD+bGvQB9kWUrfYBbip5TSKEmmw4rBQYkPbkvLL6WoU&#10;JNPvtLvHHTr7e4zipD8sNj+pUsP3fvMBwlPvX+H/9l4riOfz2QKed8IVkK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8HCcMcAAADeAAAADwAAAAAAAAAAAAAAAACXAgAAZHJz&#10;L2Rvd25yZXYueG1sUEsFBgAAAAAEAAQA9QAAAIs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2E6221A0" w14:textId="77777777" w:rsidR="006975AF" w:rsidRDefault="006975AF" w:rsidP="00117209">
                          <w:pPr>
                            <w:rPr>
                              <w:rFonts w:eastAsia="Times New Roman" w:cs="Times New Roman"/>
                            </w:rPr>
                          </w:pPr>
                        </w:p>
                      </w:txbxContent>
                    </v:textbox>
                  </v:shape>
                  <v:shape id="Freeform 57750" o:spid="_x0000_s1179"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OscxgAA&#10;AN4AAAAPAAAAZHJzL2Rvd25yZXYueG1sRI/NasJAFIX3Bd9huIK7OqnWqKmjiFKwggvTgttL5ppE&#10;M3dCZqrTt3cWBZeH88e3WAXTiBt1rras4G2YgCAurK65VPDz/fk6A+E8ssbGMin4IwerZe9lgZm2&#10;dz7SLfeliCPsMlRQed9mUrqiIoNuaFvi6J1tZ9BH2ZVSd3iP46aRoyRJpcGa40OFLW0qKq75r1GQ&#10;nueXPJHj9HD62m/fZ8fgLtug1KAf1h8gPAX/DP+3d1rBZDqdRICIE1F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lOscxgAAAN4AAAAPAAAAAAAAAAAAAAAAAJcCAABkcnMv&#10;ZG93bnJldi54bWxQSwUGAAAAAAQABAD1AAAAigM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5B0D191" w14:textId="77777777" w:rsidR="006975AF" w:rsidRDefault="006975AF" w:rsidP="00117209">
                          <w:pPr>
                            <w:rPr>
                              <w:rFonts w:eastAsia="Times New Roman" w:cs="Times New Roman"/>
                            </w:rPr>
                          </w:pPr>
                        </w:p>
                      </w:txbxContent>
                    </v:textbox>
                  </v:shape>
                  <v:shape id="Freeform 57751" o:spid="_x0000_s1180"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2E6HxwAA&#10;AN4AAAAPAAAAZHJzL2Rvd25yZXYueG1sRI9Ba8JAFITvgv9heYXedKOtUVNXkUqhFTwYBa+P7DOJ&#10;Zt+G7Fa3/75bKHgcZuYbZrEKphE36lxtWcFomIAgLqyuuVRwPHwMZiCcR9bYWCYFP+Rgtez3Fphp&#10;e+c93XJfighhl6GCyvs2k9IVFRl0Q9sSR+9sO4M+yq6UusN7hJtGjpMklQZrjgsVtvReUXHNv42C&#10;9Dy/5Il8SXenr+3mdbYP7rIJSj0/hfUbCE/BP8L/7U+tYDKdTkbwdyde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9hOh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B64645E" w14:textId="77777777" w:rsidR="006975AF" w:rsidRDefault="006975AF" w:rsidP="00117209">
                          <w:pPr>
                            <w:rPr>
                              <w:rFonts w:eastAsia="Times New Roman" w:cs="Times New Roman"/>
                            </w:rPr>
                          </w:pPr>
                        </w:p>
                      </w:txbxContent>
                    </v:textbox>
                  </v:shape>
                  <v:shape id="Freeform 57752" o:spid="_x0000_s1181"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lfCxwAA&#10;AN4AAAAPAAAAZHJzL2Rvd25yZXYueG1sRI9Pa8JAFMTvBb/D8oTezMYUTYmuUkoKngpqofT2yL78&#10;wezbNLtNYj99VxB6HGbmN8x2P5lWDNS7xrKCZRSDIC6sbrhS8HF+WzyDcB5ZY2uZFFzJwX43e9hi&#10;pu3IRxpOvhIBwi5DBbX3XSalK2oy6CLbEQevtL1BH2RfSd3jGOCmlUkcr6XBhsNCjR291lRcTj9G&#10;AX295+NTvnZkL9+fv+kVh/KASj3Op5cNCE+T/w/f2wetYJWmqwRud8IVkL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VZXwscAAADeAAAADwAAAAAAAAAAAAAAAACXAgAAZHJz&#10;L2Rvd25yZXYueG1sUEsFBgAAAAAEAAQA9QAAAIsDA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056B48F0" w14:textId="77777777" w:rsidR="006975AF" w:rsidRDefault="006975AF" w:rsidP="00117209">
                          <w:pPr>
                            <w:rPr>
                              <w:rFonts w:eastAsia="Times New Roman" w:cs="Times New Roman"/>
                            </w:rPr>
                          </w:pPr>
                        </w:p>
                      </w:txbxContent>
                    </v:textbox>
                  </v:shape>
                  <v:shape id="Freeform 57753" o:spid="_x0000_s1182"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6+GyQAA&#10;AN4AAAAPAAAAZHJzL2Rvd25yZXYueG1sRI9BawIxFITvhf6H8Aq9lJq1ZbXdGkWkQr0IaiseH5vX&#10;zdLNy5qkuvrrG6HgcZiZb5jRpLONOJAPtWMF/V4Ggrh0uuZKwedm/vgCIkRkjY1jUnCiAJPx7c0I&#10;C+2OvKLDOlYiQTgUqMDE2BZShtKQxdBzLXHyvp23GJP0ldQejwluG/mUZQNpsea0YLClmaHyZ/1r&#10;Ffj3B3rdr75286w0+XYjF+flMlfq/q6bvoGI1MVr+L/9oRXkw2H+DJc76QrI8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m6+GyQAAAN4AAAAPAAAAAAAAAAAAAAAAAJcCAABk&#10;cnMvZG93bnJldi54bWxQSwUGAAAAAAQABAD1AAAAjQ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7FD9CA1E" w14:textId="77777777" w:rsidR="006975AF" w:rsidRDefault="006975AF" w:rsidP="00117209">
                          <w:pPr>
                            <w:rPr>
                              <w:rFonts w:eastAsia="Times New Roman" w:cs="Times New Roman"/>
                            </w:rPr>
                          </w:pPr>
                        </w:p>
                      </w:txbxContent>
                    </v:textbox>
                  </v:shape>
                  <v:shape id="Freeform 57754" o:spid="_x0000_s1183"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C0lxgAA&#10;AN4AAAAPAAAAZHJzL2Rvd25yZXYueG1sRI9fa8IwFMXfhX2HcAd703RzTqlGEUEY+FB0Ij5emmtT&#10;bW5qk9Xu2y+C4OPh/PlxZovOVqKlxpeOFbwPEhDEudMlFwr2P+v+BIQPyBorx6Tgjzws5i+9Gaba&#10;3XhL7S4UIo6wT1GBCaFOpfS5IYt+4Gri6J1cYzFE2RRSN3iL47aSH0nyJS2WHAkGa1oZyi+7Xxsh&#10;vDVtVi/P7eGQbTbX4emoM6nU22u3nIII1IVn+NH+1gpG4/HoE+534hW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vC0lxgAAAN4AAAAPAAAAAAAAAAAAAAAAAJcCAABkcnMv&#10;ZG93bnJldi54bWxQSwUGAAAAAAQABAD1AAAAig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612BE42C" w14:textId="77777777" w:rsidR="006975AF" w:rsidRDefault="006975AF" w:rsidP="00117209">
                          <w:pPr>
                            <w:rPr>
                              <w:rFonts w:eastAsia="Times New Roman" w:cs="Times New Roman"/>
                            </w:rPr>
                          </w:pPr>
                        </w:p>
                      </w:txbxContent>
                    </v:textbox>
                  </v:shape>
                  <v:shape id="Freeform 57755" o:spid="_x0000_s1184"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HebxwAA&#10;AN4AAAAPAAAAZHJzL2Rvd25yZXYueG1sRI9BawIxFITvgv8hPMGbZtuyWrZGEWmleBFtsfT2unnd&#10;LG5eliTq9t8bQehxmJlvmNmis404kw+1YwUP4wwEcel0zZWCz4+30TOIEJE1No5JwR8FWMz7vRkW&#10;2l14R+d9rESCcChQgYmxLaQMpSGLYexa4uT9Om8xJukrqT1eEtw28jHLJtJizWnBYEsrQ+Vxf7IK&#10;tj/f0ZVfy40/5OawPj3h69ZslBoOuuULiEhd/A/f2+9aQT6d5jnc7qQr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tR3m8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6BDD4ED0" w14:textId="77777777" w:rsidR="006975AF" w:rsidRDefault="006975AF" w:rsidP="00117209">
                          <w:pPr>
                            <w:rPr>
                              <w:rFonts w:eastAsia="Times New Roman" w:cs="Times New Roman"/>
                            </w:rPr>
                          </w:pPr>
                        </w:p>
                      </w:txbxContent>
                    </v:textbox>
                  </v:shape>
                  <v:shape id="Freeform 57756" o:spid="_x0000_s1185"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1eExgAA&#10;AN4AAAAPAAAAZHJzL2Rvd25yZXYueG1sRI/dasJAFITvC77DcoTeFLNR0GjMKkGQ/kAvqj7AIXtM&#10;gtmzIbv56dt3C4VeDjPzDZMdJ9OIgTpXW1awjGIQxIXVNZcKbtfzYgvCeWSNjWVS8E0OjofZU4ap&#10;tiN/0XDxpQgQdikqqLxvUyldUZFBF9mWOHh32xn0QXal1B2OAW4auYrjjTRYc1iosKVTRcXj0hsF&#10;Td/TR/86vH+y83L3kpSyxlyp5/mU70F4mvx/+K/9phWsk2S9gd874QrIw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U1eE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242571CF" w14:textId="77777777" w:rsidR="006975AF" w:rsidRDefault="006975AF" w:rsidP="00117209">
                          <w:pPr>
                            <w:rPr>
                              <w:rFonts w:eastAsia="Times New Roman" w:cs="Times New Roman"/>
                            </w:rPr>
                          </w:pPr>
                        </w:p>
                      </w:txbxContent>
                    </v:textbox>
                  </v:shape>
                  <v:shape id="Freeform 57757" o:spid="_x0000_s1186"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SsxQAA&#10;AN4AAAAPAAAAZHJzL2Rvd25yZXYueG1sRI9BS8QwFITvC/6H8ARvu6lCrdTNFhFWPehh60Kvj+bZ&#10;BpuXbBK79d8bQfA4zMw3zLZZ7CRmCtE4VnC9KUAQ904bHhQc3/frOxAxIWucHJOCb4rQ7C5WW6y1&#10;O/OB5jYNIkM41qhgTMnXUsZ+JItx4zxx9j5csJiyDIPUAc8Zbid5UxS30qLhvDCip8eR+s/2yyow&#10;T92rt0cO2LnuZPzhbW6fk1JXl8vDPYhES/oP/7VftIKyqsoKfu/kK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9lKzFAAAA3gAAAA8AAAAAAAAAAAAAAAAAlwIAAGRycy9k&#10;b3ducmV2LnhtbFBLBQYAAAAABAAEAPUAAACJ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4B8BC992" w14:textId="77777777" w:rsidR="006975AF" w:rsidRDefault="006975AF" w:rsidP="00117209">
                          <w:pPr>
                            <w:rPr>
                              <w:rFonts w:eastAsia="Times New Roman" w:cs="Times New Roman"/>
                            </w:rPr>
                          </w:pPr>
                        </w:p>
                      </w:txbxContent>
                    </v:textbox>
                  </v:shape>
                  <v:shape id="Freeform 57758" o:spid="_x0000_s1187"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KrlxAAA&#10;AN4AAAAPAAAAZHJzL2Rvd25yZXYueG1sRE+7bsIwFN0r9R+sW6lLVZxS0tAUJ0JIBVagQ8er+Oah&#10;xteRbUL4+3pAYjw671U5mV6M5HxnWcHbLAFBXFndcaPg5/T9ugThA7LG3jIpuJKHsnh8WGGu7YUP&#10;NB5DI2II+xwVtCEMuZS+asmgn9mBOHK1dQZDhK6R2uElhptezpPkQxrsODa0ONCmperveDYKxuti&#10;M39fbrefTv9mixdd7067Wqnnp2n9BSLQFO7im3uvFaRZlsa98U68ArL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Sq5cQAAADeAAAADwAAAAAAAAAAAAAAAACXAgAAZHJzL2Rv&#10;d25yZXYueG1sUEsFBgAAAAAEAAQA9QAAAIg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4CC0C8CB" w14:textId="77777777" w:rsidR="006975AF" w:rsidRDefault="006975AF" w:rsidP="00117209">
                          <w:pPr>
                            <w:rPr>
                              <w:rFonts w:eastAsia="Times New Roman" w:cs="Times New Roman"/>
                            </w:rPr>
                          </w:pPr>
                        </w:p>
                      </w:txbxContent>
                    </v:textbox>
                  </v:shape>
                  <v:shape id="Freeform 57759" o:spid="_x0000_s1188"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KVLyQAA&#10;AN4AAAAPAAAAZHJzL2Rvd25yZXYueG1sRI9ba8JAFITfBf/DcoS+6UbFS1NX0RahXl68FO3bIXtM&#10;gtmzIbvV+O+7QqGPw8x8w0xmtSnEjSqXW1bQ7UQgiBOrc04VHA/L9hiE88gaC8uk4EEOZtNmY4Kx&#10;tnfe0W3vUxEg7GJUkHlfxlK6JCODrmNL4uBdbGXQB1mlUld4D3BTyF4UDaXBnMNChiW9Z5Rc9z9G&#10;wdeiPObf9bi/2a52p/nH2vZxeVbqpVXP30B4qv1/+K/9qRUMRqPBKzzvhCsgp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SQKVLyQAAAN4AAAAPAAAAAAAAAAAAAAAAAJcCAABk&#10;cnMvZG93bnJldi54bWxQSwUGAAAAAAQABAD1AAAAjQM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1AE3FD06" w14:textId="77777777" w:rsidR="006975AF" w:rsidRDefault="006975AF" w:rsidP="00117209">
                          <w:pPr>
                            <w:rPr>
                              <w:rFonts w:eastAsia="Times New Roman" w:cs="Times New Roman"/>
                            </w:rPr>
                          </w:pPr>
                        </w:p>
                      </w:txbxContent>
                    </v:textbox>
                  </v:shape>
                  <v:shape id="Freeform 57760" o:spid="_x0000_s1189"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e1dwwAA&#10;AN4AAAAPAAAAZHJzL2Rvd25yZXYueG1sRI/NisIwFIX3A75DuMJsBk2dYaxUo4goDLOzunB5aa5N&#10;sbkJTdT69mYhuDycP77FqretuFEXGscKJuMMBHHldMO1guNhN5qBCBFZY+uYFDwowGo5+Fhgod2d&#10;93QrYy3SCIcCFZgYfSFlqAxZDGPniZN3dp3FmGRXS93hPY3bVn5n2VRabDg9GPS0MVRdyqtV8J+X&#10;e3PyPGncpt+VV7/9+sm2Sn0O+/UcRKQ+vsOv9p9W8Jvn0wSQcBIK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Ze1dwwAAAN4AAAAPAAAAAAAAAAAAAAAAAJcCAABkcnMvZG93&#10;bnJldi54bWxQSwUGAAAAAAQABAD1AAAAhwM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376E8A86" w14:textId="77777777" w:rsidR="006975AF" w:rsidRDefault="006975AF" w:rsidP="00117209">
                          <w:pPr>
                            <w:rPr>
                              <w:rFonts w:eastAsia="Times New Roman" w:cs="Times New Roman"/>
                            </w:rPr>
                          </w:pPr>
                        </w:p>
                      </w:txbxContent>
                    </v:textbox>
                  </v:shape>
                  <v:shape id="Freeform 57761" o:spid="_x0000_s1190"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b0VyQAA&#10;AN4AAAAPAAAAZHJzL2Rvd25yZXYueG1sRI9Pa8JAFMTvQr/D8gq96SYWTYlupFoEQTz459LbM/ua&#10;pM2+TbOrif30bqHQ4zAzv2Hmi97U4kqtqywriEcRCOLc6ooLBafjevgCwnlkjbVlUnAjB4vsYTDH&#10;VNuO93Q9+EIECLsUFZTeN6mULi/JoBvZhjh4H7Y16INsC6lb7ALc1HIcRVNpsOKwUGJDq5Lyr8PF&#10;KDhj9RY9y/z7tP15T+xudUy65adST4/96wyEp97/h//aG61gkiTTGH7vhCsgs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RVb0VyQAAAN4AAAAPAAAAAAAAAAAAAAAAAJcCAABk&#10;cnMvZG93bnJldi54bWxQSwUGAAAAAAQABAD1AAAAjQM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26C50B20" w14:textId="77777777" w:rsidR="006975AF" w:rsidRDefault="006975AF" w:rsidP="00117209">
                          <w:pPr>
                            <w:rPr>
                              <w:rFonts w:eastAsia="Times New Roman" w:cs="Times New Roman"/>
                            </w:rPr>
                          </w:pPr>
                        </w:p>
                      </w:txbxContent>
                    </v:textbox>
                  </v:shape>
                  <v:shape id="Freeform 57762" o:spid="_x0000_s1191"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ySCwwAA&#10;AN4AAAAPAAAAZHJzL2Rvd25yZXYueG1sRI9Bi8IwFITvC/6H8ARva6Jgq9UosqzgwYu6e380z7bY&#10;vJQkav33ZmHB4zAz3zCrTW9bcScfGscaJmMFgrh0puFKw8959zkHESKywdYxaXhSgM168LHCwrgH&#10;H+l+ipVIEA4Faqhj7AopQ1mTxTB2HXHyLs5bjEn6ShqPjwS3rZwqlUmLDaeFGjv6qqm8nm5WgyvV&#10;gdxhpvzipvLs1z6/5+dG69Gw3y5BROrjO/zf3hsNszzPpvB3J10BuX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aySCwwAAAN4AAAAPAAAAAAAAAAAAAAAAAJcCAABkcnMvZG93&#10;bnJldi54bWxQSwUGAAAAAAQABAD1AAAAhwM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048994C" w14:textId="77777777" w:rsidR="006975AF" w:rsidRDefault="006975AF" w:rsidP="00117209">
                          <w:pPr>
                            <w:rPr>
                              <w:rFonts w:eastAsia="Times New Roman" w:cs="Times New Roman"/>
                            </w:rPr>
                          </w:pPr>
                        </w:p>
                      </w:txbxContent>
                    </v:textbox>
                  </v:shape>
                  <v:shape id="Freeform 57763" o:spid="_x0000_s1192"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J4uyQAA&#10;AN4AAAAPAAAAZHJzL2Rvd25yZXYueG1sRI9La8MwEITvhf4HsYFeSiK3pXk4UUIIFHIpJe8cN9ZG&#10;NrVWrqUmrn99FSj0OMzMN8xk1thSXKj2hWMFT70EBHHmdMFGwXbz1h2C8AFZY+mYFPyQh9n0/m6C&#10;qXZXXtFlHYyIEPYpKshDqFIpfZaTRd9zFXH0zq62GKKsjdQ1XiPclvI5SfrSYsFxIceKFjlln+tv&#10;q2C5a0tTPL7vP75GrW0XB5OdjnOlHjrNfAwiUBP+w3/tpVbwOhj0X+B2J14BOf0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uqJ4uyQAAAN4AAAAPAAAAAAAAAAAAAAAAAJcCAABk&#10;cnMvZG93bnJldi54bWxQSwUGAAAAAAQABAD1AAAAjQM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2C2DEE2C" w14:textId="77777777" w:rsidR="006975AF" w:rsidRDefault="006975AF" w:rsidP="00117209">
                          <w:pPr>
                            <w:rPr>
                              <w:rFonts w:eastAsia="Times New Roman" w:cs="Times New Roman"/>
                            </w:rPr>
                          </w:pPr>
                        </w:p>
                      </w:txbxContent>
                    </v:textbox>
                  </v:shape>
                  <v:shape id="Freeform 57764" o:spid="_x0000_s1193"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F1sxAAA&#10;AN4AAAAPAAAAZHJzL2Rvd25yZXYueG1sRI9Ba8JAFITvBf/D8oTe6m5LNSV1FRGEQk+men9mn0lo&#10;9m3M22raX+8KQo/DzHzDzJeDb9WZemkCW3ieGFDEZXANVxZ2X5unN1ASkR22gcnCLwksF6OHOeYu&#10;XHhL5yJWKkFYcrRQx9jlWktZk0eZhI44ecfQe4xJ9pV2PV4S3Lf6xZiZ9thwWqixo3VN5Xfx4y0U&#10;Yj7/DG8P65MTL91hI8Nxb+3jeFi9g4o0xP/wvf3hLEyzbPYKtzvpCu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hdbM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7916E7AC" w14:textId="77777777" w:rsidR="006975AF" w:rsidRDefault="006975AF" w:rsidP="00117209">
                          <w:pPr>
                            <w:rPr>
                              <w:rFonts w:eastAsia="Times New Roman" w:cs="Times New Roman"/>
                            </w:rPr>
                          </w:pPr>
                        </w:p>
                      </w:txbxContent>
                    </v:textbox>
                  </v:shape>
                  <v:shape id="Freeform 57765" o:spid="_x0000_s1194"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rsWyQAA&#10;AN4AAAAPAAAAZHJzL2Rvd25yZXYueG1sRI9Pa8JAFMTvQr/D8gredGOLpkQ3QS2CUDz459LbM/ua&#10;pGbfptnVpP30bqHQ4zAzv2EWWW9qcaPWVZYVTMYRCOLc6ooLBafjZvQCwnlkjbVlUvBNDrL0YbDA&#10;RNuO93Q7+EIECLsEFZTeN4mULi/JoBvbhjh4H7Y16INsC6lb7ALc1PIpimbSYMVhocSG1iXll8PV&#10;KDhj9Ro9y/zr9PbzHtvd+hh3q0+lho/9cg7CU+//w3/trVYwjePZFH7vhCsg0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ubrsWyQAAAN4AAAAPAAAAAAAAAAAAAAAAAJcCAABk&#10;cnMvZG93bnJldi54bWxQSwUGAAAAAAQABAD1AAAAjQM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7EC29B94" w14:textId="77777777" w:rsidR="006975AF" w:rsidRDefault="006975AF" w:rsidP="00117209">
                          <w:pPr>
                            <w:rPr>
                              <w:rFonts w:eastAsia="Times New Roman" w:cs="Times New Roman"/>
                            </w:rPr>
                          </w:pPr>
                        </w:p>
                      </w:txbxContent>
                    </v:textbox>
                  </v:shape>
                  <v:shape id="Freeform 57766" o:spid="_x0000_s1195"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CVhyAAA&#10;AN4AAAAPAAAAZHJzL2Rvd25yZXYueG1sRI9Ba8JAFITvQv/D8oTedKPFpERXqZaCUDxovPT2mn0m&#10;0ezbNLs1aX+9WxB6HGbmG2ax6k0trtS6yrKCyTgCQZxbXXGh4Ji9jZ5BOI+ssbZMCn7IwWr5MFhg&#10;qm3He7oefCEChF2KCkrvm1RKl5dk0I1tQxy8k20N+iDbQuoWuwA3tZxGUSwNVhwWSmxoU1J+OXwb&#10;BZ9YvUZPMv86vv9+JHa3yZJufVbqcdi/zEF46v1/+N7eagWzJIlj+LsTroB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68JWHIAAAA3gAAAA8AAAAAAAAAAAAAAAAAlwIAAGRy&#10;cy9kb3ducmV2LnhtbFBLBQYAAAAABAAEAPUAAACMAw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0AD784C4" w14:textId="77777777" w:rsidR="006975AF" w:rsidRDefault="006975AF" w:rsidP="00117209">
                          <w:pPr>
                            <w:rPr>
                              <w:rFonts w:eastAsia="Times New Roman" w:cs="Times New Roman"/>
                            </w:rPr>
                          </w:pPr>
                        </w:p>
                      </w:txbxContent>
                    </v:textbox>
                  </v:shape>
                </v:group>
                <v:group id="_x0000_s1196" style="position:absolute;left:3314700;top:8001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vUtWhxwAAAN4A&#10;AAAPAAAAAAAAAAAAAAAAAKkCAABkcnMvZG93bnJldi54bWxQSwUGAAAAAAQABAD6AAAAnQMAAAAA&#10;">
                  <v:rect id="Rectangle 57768" o:spid="_x0000_s1197"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juxxAAA&#10;AN4AAAAPAAAAZHJzL2Rvd25yZXYueG1sRE+7bsIwFN0r8Q/WRWJrHCLxUIpBoWpEaaZCl2y38SWJ&#10;Gl9HsYH07/FQqePReW92o+nEjQbXWlYwj2IQxJXVLdcKvs758xqE88gaO8uk4Jcc7LaTpw2m2t75&#10;k24nX4sQwi5FBY33fSqlqxoy6CLbEwfuYgeDPsChlnrAewg3nUzieCkNthwaGuzptaHq53Q1Ci6l&#10;zEx2KGT/4fdlnozF8e27UGo2HbMXEJ5G/y/+c79rBYvVahn2hjvhCsj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o7scQAAADeAAAADwAAAAAAAAAAAAAAAACXAgAAZHJzL2Rv&#10;d25yZXYueG1sUEsFBgAAAAAEAAQA9QAAAIgDAAAAAA==&#10;" fillcolor="#b1cce2" stroked="f">
                    <v:textbox>
                      <w:txbxContent>
                        <w:p w14:paraId="3D2CEBBF" w14:textId="77777777" w:rsidR="006975AF" w:rsidRDefault="006975AF" w:rsidP="00117209">
                          <w:pPr>
                            <w:rPr>
                              <w:rFonts w:eastAsia="Times New Roman" w:cs="Times New Roman"/>
                            </w:rPr>
                          </w:pPr>
                        </w:p>
                      </w:txbxContent>
                    </v:textbox>
                  </v:rect>
                  <v:shape id="Freeform 57769" o:spid="_x0000_s1198"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vVHxwAA&#10;AN4AAAAPAAAAZHJzL2Rvd25yZXYueG1sRI/dagIxFITvhb5DOEJviiZVq3Y1ikgLpRSKPw9w3Jxu&#10;lt2cLJtU17dvhIKXw8x8wyzXnavFmdpQetbwPFQgiHNvSi40HA/vgzmIEJEN1p5Jw5UCrFcPvSVm&#10;xl94R+d9LESCcMhQg42xyaQMuSWHYegb4uT9+NZhTLItpGnxkuCuliOlptJhyWnBYkNbS3m1/3Ua&#10;vq/zcDh9lTxRb0/VVtG4sp9jrR/73WYBIlIX7+H/9ofR8DKbTV/hdiddAbn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71R8cAAADeAAAADwAAAAAAAAAAAAAAAACXAgAAZHJz&#10;L2Rvd25yZXYueG1sUEsFBgAAAAAEAAQA9QAAAIsDA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7F5CCC3C" w14:textId="77777777" w:rsidR="006975AF" w:rsidRDefault="006975AF" w:rsidP="00117209">
                          <w:pPr>
                            <w:rPr>
                              <w:rFonts w:eastAsia="Times New Roman" w:cs="Times New Roman"/>
                            </w:rPr>
                          </w:pPr>
                        </w:p>
                      </w:txbxContent>
                    </v:textbox>
                  </v:shape>
                  <v:shape id="Freeform 57770" o:spid="_x0000_s1199"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m4xwAA&#10;AN4AAAAPAAAAZHJzL2Rvd25yZXYueG1sRI/NasJAFIX3gu8wXKEbaSYWNDXNKFIoCkVKrZYubzPX&#10;JJq5EzJjjG/fWQhdHs4fX7bsTS06al1lWcEkikEQ51ZXXCjYf709PoNwHlljbZkU3MjBcjEcZJhq&#10;e+VP6na+EGGEXYoKSu+bVEqXl2TQRbYhDt7RtgZ9kG0hdYvXMG5q+RTHM2mw4vBQYkOvJeXn3cUo&#10;aGR3mLv33xNNPrb12H7zTzJfK/Uw6lcvIDz1/j98b2+0gmmSJAEg4AQU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y5uMcAAADeAAAADwAAAAAAAAAAAAAAAACXAgAAZHJz&#10;L2Rvd25yZXYueG1sUEsFBgAAAAAEAAQA9QAAAIsDA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26140F70" w14:textId="77777777" w:rsidR="006975AF" w:rsidRDefault="006975AF" w:rsidP="00117209">
                          <w:pPr>
                            <w:rPr>
                              <w:rFonts w:eastAsia="Times New Roman" w:cs="Times New Roman"/>
                            </w:rPr>
                          </w:pPr>
                        </w:p>
                      </w:txbxContent>
                    </v:textbox>
                  </v:shape>
                  <v:shape id="Freeform 57771" o:spid="_x0000_s1200"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w9PxAAA&#10;AN4AAAAPAAAAZHJzL2Rvd25yZXYueG1sRI/NigIxEITvwr5D6AVvmlHQWUaj7ArielF0fYB20vOD&#10;k86QRJ19eyMIHouq+oqaLzvTiBs5X1tWMBomIIhzq2suFZz+1oMvED4ga2wsk4J/8rBcfPTmmGl7&#10;5wPdjqEUEcI+QwVVCG0mpc8rMuiHtiWOXmGdwRClK6V2eI9w08hxkkylwZrjQoUtrSrKL8erUWC3&#10;vqTxedMUm/UO3c++4MlVKtX/7L5nIAJ14R1+tX+1gkmapiN43olX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8PT8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6AA0F60E" w14:textId="77777777" w:rsidR="006975AF" w:rsidRDefault="006975AF" w:rsidP="00117209">
                          <w:pPr>
                            <w:rPr>
                              <w:rFonts w:eastAsia="Times New Roman" w:cs="Times New Roman"/>
                            </w:rPr>
                          </w:pPr>
                        </w:p>
                      </w:txbxContent>
                    </v:textbox>
                  </v:shape>
                  <v:shape id="Freeform 57772" o:spid="_x0000_s1201"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jGKxgAA&#10;AN4AAAAPAAAAZHJzL2Rvd25yZXYueG1sRI9Ba8JAFITvBf/D8oTe6saARlJXESHQgxSqXry97r5u&#10;QrNvQ3Yb0/76riB4HGbmG2a9HV0rBupD41nBfJaBINbeNGwVnE/VywpEiMgGW8+k4JcCbDeTpzWW&#10;xl/5g4ZjtCJBOJSooI6xK6UMuiaHYeY74uR9+d5hTLK30vR4TXDXyjzLltJhw2mhxo72Nenv449T&#10;cHEuH7J3OT/9WdtWh0qbTx2Uep6Ou1cQkcb4CN/bb0bBoiiKHG530hWQm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NjGK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3C0C6408" w14:textId="77777777" w:rsidR="006975AF" w:rsidRDefault="006975AF" w:rsidP="00117209">
                          <w:pPr>
                            <w:rPr>
                              <w:rFonts w:eastAsia="Times New Roman" w:cs="Times New Roman"/>
                            </w:rPr>
                          </w:pPr>
                        </w:p>
                      </w:txbxContent>
                    </v:textbox>
                  </v:shape>
                  <v:shape id="Freeform 57773" o:spid="_x0000_s1202"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PuOxwAA&#10;AN4AAAAPAAAAZHJzL2Rvd25yZXYueG1sRI9Pa8JAFMTvhX6H5RW81Y2VNBJdpZRKe+jFP6DeHtln&#10;Es2+Dburid++KxQ8DjPzG2a26E0jruR8bVnBaJiAIC6srrlUsN0sXycgfEDW2FgmBTfysJg/P80w&#10;17bjFV3XoRQRwj5HBVUIbS6lLyoy6Ie2JY7e0TqDIUpXSu2wi3DTyLckeZcGa44LFbb0WVFxXl+M&#10;gvrwm+6ySXcaa7NPPX4vb1+uUWrw0n9MQQTqwyP83/7RCtIsy8ZwvxOv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5j7jscAAADe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426664CB" w14:textId="77777777" w:rsidR="006975AF" w:rsidRDefault="006975AF" w:rsidP="00117209">
                          <w:pPr>
                            <w:rPr>
                              <w:rFonts w:eastAsia="Times New Roman" w:cs="Times New Roman"/>
                            </w:rPr>
                          </w:pPr>
                        </w:p>
                      </w:txbxContent>
                    </v:textbox>
                  </v:shape>
                  <v:shape id="Freeform 57774" o:spid="_x0000_s1203"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atVyAAA&#10;AN4AAAAPAAAAZHJzL2Rvd25yZXYueG1sRI9BS8NAFITvgv9heYIXsRutGondliK29Nooordn9pkN&#10;zb4Nu9sk7a/vFgSPw8x8w8wWo21FTz40jhXcTTIQxJXTDdcKPt5Xt88gQkTW2DomBQcKsJhfXsyw&#10;0G7gLfVlrEWCcChQgYmxK6QMlSGLYeI64uT9Om8xJulrqT0OCW5beZ9lT9Jiw2nBYEevhqpdubcK&#10;Wvv9Nc3LftkP+/H443efbzdmrdT11bh8ARFpjP/hv/ZGK3jM8/wBznfSFZDzE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E5q1X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6D358A13" w14:textId="77777777" w:rsidR="006975AF" w:rsidRDefault="006975AF" w:rsidP="00117209">
                          <w:pPr>
                            <w:rPr>
                              <w:rFonts w:eastAsia="Times New Roman" w:cs="Times New Roman"/>
                            </w:rPr>
                          </w:pPr>
                        </w:p>
                      </w:txbxContent>
                    </v:textbox>
                  </v:shape>
                  <v:shape id="Freeform 57775" o:spid="_x0000_s1204"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O8cxQAA&#10;AN4AAAAPAAAAZHJzL2Rvd25yZXYueG1sRI9BSwMxFITvgv8hPKE3m1XYRtamRYQFDyLY9tDj6+a5&#10;Wbp5CUlst//eCIUeh5n5hlmuJzeKE8U0eNbwNK9AEHfeDNxr2G3bxxcQKSMbHD2ThgslWK/u75bY&#10;GH/mbzptci8KhFODGmzOoZEydZYcprkPxMX78dFhLjL20kQ8F7gb5XNVLaTDgcuCxUDvlrrj5tdp&#10;qNRnf4htqMejDXu2X0q1/qD17GF6ewWRacq38LX9YTTUSqka/u+UK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7xzFAAAA3gAAAA8AAAAAAAAAAAAAAAAAlwIAAGRycy9k&#10;b3ducmV2LnhtbFBLBQYAAAAABAAEAPUAAACJ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39FEDBEF" w14:textId="77777777" w:rsidR="006975AF" w:rsidRDefault="006975AF" w:rsidP="00117209">
                          <w:pPr>
                            <w:rPr>
                              <w:rFonts w:eastAsia="Times New Roman" w:cs="Times New Roman"/>
                            </w:rPr>
                          </w:pPr>
                        </w:p>
                      </w:txbxContent>
                    </v:textbox>
                  </v:shape>
                  <v:shape id="Freeform 57776" o:spid="_x0000_s1205"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prCxAAA&#10;AN4AAAAPAAAAZHJzL2Rvd25yZXYueG1sRI/LasMwEEX3gfyDmEI2IZFTqB1cy6FNKWSb136wppap&#10;NXIsJXb69VGh0OXlPg632Iy2FTfqfeNYwWqZgCCunG64VnA6fi7WIHxA1tg6JgV38rApp5MCc+0G&#10;3tPtEGoRR9jnqMCE0OVS+sqQRb90HXH0vlxvMUTZ11L3OMRx28rnJEmlxYYjwWBHW0PV9+FqI+QS&#10;rtV8sOfODKmV25/96gPflZo9jW+vIAKN4T/8195pBS9ZlqXweydeAV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6awsQAAADeAAAADwAAAAAAAAAAAAAAAACXAgAAZHJzL2Rv&#10;d25yZXYueG1sUEsFBgAAAAAEAAQA9QAAAIg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0148425C" w14:textId="77777777" w:rsidR="006975AF" w:rsidRDefault="006975AF" w:rsidP="00117209">
                          <w:pPr>
                            <w:rPr>
                              <w:rFonts w:eastAsia="Times New Roman" w:cs="Times New Roman"/>
                            </w:rPr>
                          </w:pPr>
                        </w:p>
                      </w:txbxContent>
                    </v:textbox>
                  </v:shape>
                  <v:shape id="Freeform 57777" o:spid="_x0000_s1206"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VR+xQAA&#10;AN4AAAAPAAAAZHJzL2Rvd25yZXYueG1sRE/LagIxFN0X+g/hCm6KZir4YGqUUhF01ToqtLvL5HYy&#10;OLkZkqijX98UCj27w3lx5svONuJCPtSOFTwPMxDEpdM1VwoO+/VgBiJEZI2NY1JwowDLxePDHHPt&#10;rryjSxErkUo45KjAxNjmUobSkMUwdC1x0r6dtxgT9ZXUHq+p3DZylGUTabHmtGCwpTdD5ak4WwUf&#10;3jy9T6aFzG5fW7m7t8fV5+ioVL/Xvb6AiNTFf/NfeqMVjKcJ8HsnX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dVH7FAAAA3gAAAA8AAAAAAAAAAAAAAAAAlwIAAGRycy9k&#10;b3ducmV2LnhtbFBLBQYAAAAABAAEAPUAAACJAw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4C26716D" w14:textId="77777777" w:rsidR="006975AF" w:rsidRDefault="006975AF" w:rsidP="00117209">
                          <w:pPr>
                            <w:rPr>
                              <w:rFonts w:eastAsia="Times New Roman" w:cs="Times New Roman"/>
                            </w:rPr>
                          </w:pPr>
                        </w:p>
                      </w:txbxContent>
                    </v:textbox>
                  </v:shape>
                  <v:shape id="Freeform 57778" o:spid="_x0000_s1207"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T9GxAAA&#10;AN4AAAAPAAAAZHJzL2Rvd25yZXYueG1sRE/Pa8IwFL4P/B/CE7zNdEOtVKMMcSDoRTc9P5u3tlvz&#10;0iVRq3+9OQgeP77f03lranEm5yvLCt76CQji3OqKCwXfX5+vYxA+IGusLZOCK3mYzzovU8y0vfCW&#10;zrtQiBjCPkMFZQhNJqXPSzLo+7YhjtyPdQZDhK6Q2uElhptavifJSBqsODaU2NCipPxvdzIKlstD&#10;Pfj9vx7bvW/2t2Tr/GaxVqrXbT8mIAK14Sl+uFdawTBN07g33olX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0/RsQAAADeAAAADwAAAAAAAAAAAAAAAACXAgAAZHJzL2Rv&#10;d25yZXYueG1sUEsFBgAAAAAEAAQA9QAAAIg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9DA50AA" w14:textId="77777777" w:rsidR="006975AF" w:rsidRDefault="006975AF" w:rsidP="00117209">
                          <w:pPr>
                            <w:rPr>
                              <w:rFonts w:eastAsia="Times New Roman" w:cs="Times New Roman"/>
                            </w:rPr>
                          </w:pPr>
                        </w:p>
                      </w:txbxContent>
                    </v:textbox>
                  </v:shape>
                  <v:shape id="Freeform 57779" o:spid="_x0000_s1208"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Gb8xgAA&#10;AN4AAAAPAAAAZHJzL2Rvd25yZXYueG1sRI9Ba8JAFITvBf/D8gRvdaNgY1NXiYKoF2mj3h/Z1yQ1&#10;+zZmV5P++26h0OMwM98wi1VvavGg1lWWFUzGEQji3OqKCwXn0/Z5DsJ5ZI21ZVLwTQ5Wy8HTAhNt&#10;O/6gR+YLESDsElRQet8kUrq8JINubBvi4H3a1qAPsi2kbrELcFPLaRS9SIMVh4USG9qUlF+zu1Fg&#10;0qOPL4csPd4O691XdynYnN+VGg379A2Ep97/h//ae61gFsfxK/zeCV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DGb8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47558EE8" w14:textId="77777777" w:rsidR="006975AF" w:rsidRDefault="006975AF" w:rsidP="00117209">
                          <w:pPr>
                            <w:rPr>
                              <w:rFonts w:eastAsia="Times New Roman" w:cs="Times New Roman"/>
                            </w:rPr>
                          </w:pPr>
                        </w:p>
                      </w:txbxContent>
                    </v:textbox>
                  </v:shape>
                  <v:shape id="Freeform 57780" o:spid="_x0000_s1209"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Gk/wwAA&#10;AN4AAAAPAAAAZHJzL2Rvd25yZXYueG1sRI/LasMwEEX3hf6DmEJ3tdxCHeNaCUmh1NskhpDdYE0t&#10;U2tkJCV2/75aBLK83Ben3ix2FFfyYXCs4DXLQRB3Tg/cK2iPXy8liBCRNY6OScEfBdisHx9qrLSb&#10;eU/XQ+xFGuFQoQIT41RJGTpDFkPmJuLk/ThvMSbpe6k9zmncjvItzwtpceD0YHCiT0Pd7+FiFZxp&#10;28id7/NgTsX3bnaXVrak1PPTsv0AEWmJ9/Ct3WgF76tVmQASTkIB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6Gk/wwAAAN4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38582B94" w14:textId="77777777" w:rsidR="006975AF" w:rsidRDefault="006975AF" w:rsidP="00117209">
                          <w:pPr>
                            <w:rPr>
                              <w:rFonts w:eastAsia="Times New Roman" w:cs="Times New Roman"/>
                            </w:rPr>
                          </w:pPr>
                        </w:p>
                      </w:txbxContent>
                    </v:textbox>
                  </v:shape>
                  <v:shape id="Freeform 57781" o:spid="_x0000_s1210"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EBxxQAA&#10;AN4AAAAPAAAAZHJzL2Rvd25yZXYueG1sRI9Bi8IwFITvwv6H8ARvmrqgrdUosqyiR+2yXh/N27Zr&#10;81KaqPXfG0HwOMzMN8xi1ZlaXKl1lWUF41EEgji3uuJCwU+2GSYgnEfWWFsmBXdysFp+9BaYanvj&#10;A12PvhABwi5FBaX3TSqly0sy6Ea2IQ7en20N+iDbQuoWbwFuavkZRVNpsOKwUGJDXyXl5+PFKIgp&#10;i2fbfT7LvqNis975bXX6/1Vq0O/WcxCeOv8Ov9o7rWASx8kYnnfCF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sQHH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298CA9AE" w14:textId="77777777" w:rsidR="006975AF" w:rsidRDefault="006975AF" w:rsidP="00117209">
                          <w:pPr>
                            <w:rPr>
                              <w:rFonts w:eastAsia="Times New Roman" w:cs="Times New Roman"/>
                            </w:rPr>
                          </w:pPr>
                        </w:p>
                      </w:txbxContent>
                    </v:textbox>
                  </v:shape>
                  <v:shape id="Freeform 57782" o:spid="_x0000_s1211"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FYQxQAA&#10;AN4AAAAPAAAAZHJzL2Rvd25yZXYueG1sRI9BS8NAFITvgv9heYI3u2lAW2K3pQhCsV4ae/D4zD6T&#10;YPZt2H1N4r/vFgo9DjPzDbPaTK5TA4XYejYwn2WgiCtvW64NHL/en5agoiBb7DyTgX+KsFnf362w&#10;sH7kAw2l1CpBOBZooBHpC61j1ZDDOPM9cfJ+fXAoSYZa24BjgrtO51n2oh22nBYa7OmtoeqvPDkD&#10;UYaPsnf1MYx6nuXbH/n83osxjw/T9hWU0CS38LW9swaeF4tlDpc76Qro9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wVhD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145634AE" w14:textId="77777777" w:rsidR="006975AF" w:rsidRDefault="006975AF" w:rsidP="00117209">
                          <w:pPr>
                            <w:rPr>
                              <w:rFonts w:eastAsia="Times New Roman" w:cs="Times New Roman"/>
                            </w:rPr>
                          </w:pPr>
                        </w:p>
                      </w:txbxContent>
                    </v:textbox>
                  </v:shape>
                  <v:shape id="Freeform 57783" o:spid="_x0000_s1212"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yV3yAAA&#10;AN4AAAAPAAAAZHJzL2Rvd25yZXYueG1sRI9Ba8JAFITvQv/D8gq9iG6qtpE0q4hQqHiwjYVeH9nX&#10;JCT7Ns1uY/z3riB4HGbmGyZdD6YRPXWusqzgeRqBIM6trrhQ8H18nyxBOI+ssbFMCs7kYL16GKWY&#10;aHviL+ozX4gAYZeggtL7NpHS5SUZdFPbEgfv13YGfZBdIXWHpwA3jZxF0as0WHFYKLGlbUl5nf0b&#10;BQuu+/Hn7m8sz8V+74efrT3ITKmnx2HzBsLT4O/hW/tDK3iJ4+UcrnfCFZCr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JTJXfIAAAA3gAAAA8AAAAAAAAAAAAAAAAAlwIAAGRy&#10;cy9kb3ducmV2LnhtbFBLBQYAAAAABAAEAPUAAACMAw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4A2FC117" w14:textId="77777777" w:rsidR="006975AF" w:rsidRDefault="006975AF" w:rsidP="00117209">
                          <w:pPr>
                            <w:rPr>
                              <w:rFonts w:eastAsia="Times New Roman" w:cs="Times New Roman"/>
                            </w:rPr>
                          </w:pPr>
                        </w:p>
                      </w:txbxContent>
                    </v:textbox>
                  </v:shape>
                  <v:shape id="Freeform 57784" o:spid="_x0000_s1213"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Vm9xwAA&#10;AN4AAAAPAAAAZHJzL2Rvd25yZXYueG1sRI9BS8NAFITvgv9heUJvdmOxJsZui1QKPWjBtpfentln&#10;Esy+DbuvbfrvXUHocZiZb5jZYnCdOlGIrWcDD+MMFHHlbcu1gf1udV+AioJssfNMBi4UYTG/vZlh&#10;af2ZP+m0lVolCMcSDTQifal1rBpyGMe+J07etw8OJclQaxvwnOCu05Mse9IOW04LDfa0bKj62R6d&#10;gfaZ9/KxK9whP0zf7EaKsP56N2Z0N7y+gBIa5Br+b6+tgWmeF4/wdyddAT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nFZvc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250F6CF1" w14:textId="77777777" w:rsidR="006975AF" w:rsidRDefault="006975AF" w:rsidP="00117209">
                          <w:pPr>
                            <w:rPr>
                              <w:rFonts w:eastAsia="Times New Roman" w:cs="Times New Roman"/>
                            </w:rPr>
                          </w:pPr>
                        </w:p>
                      </w:txbxContent>
                    </v:textbox>
                  </v:shape>
                  <v:shape id="Freeform 57785" o:spid="_x0000_s1214"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e4mAxgAA&#10;AN4AAAAPAAAAZHJzL2Rvd25yZXYueG1sRI9Ba8JAFITvQv/D8gpeRDcqNiG6SimI3sS0FI+P7DMJ&#10;zb4N2W2M/npXEDwOM/MNs9r0phYdta6yrGA6iUAQ51ZXXCj4+d6OExDOI2usLZOCKznYrN8GK0y1&#10;vfCRuswXIkDYpaig9L5JpXR5SQbdxDbEwTvb1qAPsi2kbvES4KaWsyj6kAYrDgslNvRVUv6X/RsF&#10;twNleXOTU/drulFSHXbzU7xTavjefy5BeOr9K/xs77WCRRwnC3jcCVdAr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e4mAxgAAAN4AAAAPAAAAAAAAAAAAAAAAAJcCAABkcnMv&#10;ZG93bnJldi54bWxQSwUGAAAAAAQABAD1AAAAigM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5BD32E5E" w14:textId="77777777" w:rsidR="006975AF" w:rsidRDefault="006975AF" w:rsidP="00117209">
                          <w:pPr>
                            <w:rPr>
                              <w:rFonts w:eastAsia="Times New Roman" w:cs="Times New Roman"/>
                            </w:rPr>
                          </w:pPr>
                        </w:p>
                      </w:txbxContent>
                    </v:textbox>
                  </v:shape>
                  <v:shape id="Freeform 57786" o:spid="_x0000_s1215"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qDMxgAA&#10;AN4AAAAPAAAAZHJzL2Rvd25yZXYueG1sRI/Ni8IwFMTvC/4P4QleFk1V/KAaRRYWPCwufly8PZrX&#10;pti8lCba+t9vBGGPw8z8hllvO1uJBzW+dKxgPEpAEGdOl1wouJy/h0sQPiBrrByTgid52G56H2tM&#10;tWv5SI9TKESEsE9RgQmhTqX0mSGLfuRq4ujlrrEYomwKqRtsI9xWcpIkc2mx5LhgsKYvQ9ntdLcK&#10;2tBWv9Jf+TP/2c2mpj5gkt+VGvS73QpEoC78h9/tvVYwWyyWc3jdiVd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yqDMxgAAAN4AAAAPAAAAAAAAAAAAAAAAAJcCAABkcnMv&#10;ZG93bnJldi54bWxQSwUGAAAAAAQABAD1AAAAigM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4FA6BDAA" w14:textId="77777777" w:rsidR="006975AF" w:rsidRDefault="006975AF" w:rsidP="00117209">
                          <w:pPr>
                            <w:rPr>
                              <w:rFonts w:eastAsia="Times New Roman" w:cs="Times New Roman"/>
                            </w:rPr>
                          </w:pPr>
                        </w:p>
                      </w:txbxContent>
                    </v:textbox>
                  </v:shape>
                  <v:shape id="Freeform 57787" o:spid="_x0000_s1216"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0kDxwAA&#10;AN4AAAAPAAAAZHJzL2Rvd25yZXYueG1sRI/NasMwEITvhb6D2EJutdyAf+JECaFQyCGH1smhvW2s&#10;jW1qrYylxPbbV4VCj8PMfMNsdpPpxJ0G11pW8BLFIIgrq1uuFZxPb885COeRNXaWScFMDnbbx4cN&#10;FtqO/EH30tciQNgVqKDxvi+kdFVDBl1ke+LgXe1g0Ac51FIPOAa46eQyjlNpsOWw0GBPrw1V3+XN&#10;KEiXn/k4JyM6e3mPk3Q6rvZfuVKLp2m/BuFp8v/hv/ZBK0iyLM/g9064An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qtJA8cAAADeAAAADwAAAAAAAAAAAAAAAACXAgAAZHJz&#10;L2Rvd25yZXYueG1sUEsFBgAAAAAEAAQA9QAAAIs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4AC703B7" w14:textId="77777777" w:rsidR="006975AF" w:rsidRDefault="006975AF" w:rsidP="00117209">
                          <w:pPr>
                            <w:rPr>
                              <w:rFonts w:eastAsia="Times New Roman" w:cs="Times New Roman"/>
                            </w:rPr>
                          </w:pPr>
                        </w:p>
                      </w:txbxContent>
                    </v:textbox>
                  </v:shape>
                  <v:shape id="Freeform 57788" o:spid="_x0000_s1217"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stdxAAA&#10;AN4AAAAPAAAAZHJzL2Rvd25yZXYueG1sRE/Pa8IwFL4P/B/CG3ib6dystRpFJoNN2MFO8Pponm21&#10;eSlN1Oy/Xw6Cx4/v92IVTCuu1LvGsoLXUQKCuLS64UrB/vfzJQPhPLLG1jIp+CMHq+XgaYG5tjfe&#10;0bXwlYgh7HJUUHvf5VK6siaDbmQ74sgdbW/QR9hXUvd4i+GmleMkSaXBhmNDjR191FSei4tRkB5n&#10;pyKRb+nP4Xu7ec92wZ02Qanhc1jPQXgK/iG+u7+0gsl0msW98U6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ILLXcQAAADeAAAADwAAAAAAAAAAAAAAAACXAgAAZHJzL2Rv&#10;d25yZXYueG1sUEsFBgAAAAAEAAQA9QAAAIg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4FE65EF8" w14:textId="77777777" w:rsidR="006975AF" w:rsidRDefault="006975AF" w:rsidP="00117209">
                          <w:pPr>
                            <w:rPr>
                              <w:rFonts w:eastAsia="Times New Roman" w:cs="Times New Roman"/>
                            </w:rPr>
                          </w:pPr>
                        </w:p>
                      </w:txbxContent>
                    </v:textbox>
                  </v:shape>
                  <v:shape id="Freeform 57789" o:spid="_x0000_s1218"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m7GxwAA&#10;AN4AAAAPAAAAZHJzL2Rvd25yZXYueG1sRI9Ba8JAFITvgv9heYI33VTbGFNXKZWCLXgwFnp9ZJ9J&#10;NPs2ZLe6/fduodDjMDPfMKtNMK24Uu8aywoepgkI4tLqhisFn8e3SQbCeWSNrWVS8EMONuvhYIW5&#10;tjc+0LXwlYgQdjkqqL3vcildWZNBN7UdcfROtjfoo+wrqXu8Rbhp5SxJUmmw4bhQY0evNZWX4tso&#10;SE/Lc5HIebr/ev/YPmaH4M7boNR4FF6eQXgK/j/8195pBU+LRbaE3zvxCsj1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85uxs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53D6219D" w14:textId="77777777" w:rsidR="006975AF" w:rsidRDefault="006975AF" w:rsidP="00117209">
                          <w:pPr>
                            <w:rPr>
                              <w:rFonts w:eastAsia="Times New Roman" w:cs="Times New Roman"/>
                            </w:rPr>
                          </w:pPr>
                        </w:p>
                      </w:txbxContent>
                    </v:textbox>
                  </v:shape>
                  <v:shape id="Freeform 57790" o:spid="_x0000_s1219"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da0xgAA&#10;AN4AAAAPAAAAZHJzL2Rvd25yZXYueG1sRI/LasJAFIb3Bd9hOEJ3zaQtmpo6ihQLWRUaheLukDm5&#10;YOZMzEyT6NN3FgWXP/+Nb72dTCsG6l1jWcFzFIMgLqxuuFJwPHw+vYFwHllja5kUXMnBdjN7WGOq&#10;7cjfNOS+EmGEXYoKau+7VEpX1GTQRbYjDl5pe4M+yL6SuscxjJtWvsTxUhpsODzU2NFHTcU5/zUK&#10;6PS1H1/3S0f2fPm5JVccygyVepxPu3cQniZ/D/+3M61gkSSrABBwAgr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cda0xgAAAN4AAAAPAAAAAAAAAAAAAAAAAJcCAABkcnMv&#10;ZG93bnJldi54bWxQSwUGAAAAAAQABAD1AAAAig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58D475DA" w14:textId="77777777" w:rsidR="006975AF" w:rsidRDefault="006975AF" w:rsidP="00117209">
                          <w:pPr>
                            <w:rPr>
                              <w:rFonts w:eastAsia="Times New Roman" w:cs="Times New Roman"/>
                            </w:rPr>
                          </w:pPr>
                        </w:p>
                      </w:txbxContent>
                    </v:textbox>
                  </v:shape>
                  <v:shape id="Freeform 57791" o:spid="_x0000_s1220"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C7wyAAA&#10;AN4AAAAPAAAAZHJzL2Rvd25yZXYueG1sRI9BawIxFITvQv9DeEIvolkLW+vWKEUq2Iug1tLjY/O6&#10;Wdy8rEmqa399IxR6HGbmG2a26GwjzuRD7VjBeJSBIC6drrlS8L5fDZ9AhIissXFMCq4UYDG/682w&#10;0O7CWzrvYiUShEOBCkyMbSFlKA1ZDCPXEifvy3mLMUlfSe3xkuC2kQ9Z9igt1pwWDLa0NFQed99W&#10;gX8d0PS0PXyustLkH3v59rPZ5Erd97uXZxCRuvgf/muvtYJ8MpmO4XYnXQE5/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W8LvDIAAAA3gAAAA8AAAAAAAAAAAAAAAAAlwIAAGRy&#10;cy9kb3ducmV2LnhtbFBLBQYAAAAABAAEAPUAAACMAw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69BA02A9" w14:textId="77777777" w:rsidR="006975AF" w:rsidRDefault="006975AF" w:rsidP="00117209">
                          <w:pPr>
                            <w:rPr>
                              <w:rFonts w:eastAsia="Times New Roman" w:cs="Times New Roman"/>
                            </w:rPr>
                          </w:pPr>
                        </w:p>
                      </w:txbxContent>
                    </v:textbox>
                  </v:shape>
                  <v:shape id="Freeform 57792" o:spid="_x0000_s1221"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KpQxgAA&#10;AN4AAAAPAAAAZHJzL2Rvd25yZXYueG1sRI9La8JAFIX3gv9huEJ3OtHSqtFRpFAouAg+EJeXzDUT&#10;zdyJmWlM/32nUHB5OI+Ps1x3thItNb50rGA8SkAQ506XXCg4Hj6HMxA+IGusHJOCH/KwXvV7S0y1&#10;e/CO2n0oRBxhn6ICE0KdSulzQxb9yNXE0bu4xmKIsimkbvARx20lJ0nyLi2WHAkGa/owlN/23zZC&#10;eGfarN5c29Mp227vr5ezzqRSL4NuswARqAvP8H/7Syt4m07nE/i7E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oKpQxgAAAN4AAAAPAAAAAAAAAAAAAAAAAJcCAABkcnMv&#10;ZG93bnJldi54bWxQSwUGAAAAAAQABAD1AAAAig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2004FEC3" w14:textId="77777777" w:rsidR="006975AF" w:rsidRDefault="006975AF" w:rsidP="00117209">
                          <w:pPr>
                            <w:rPr>
                              <w:rFonts w:eastAsia="Times New Roman" w:cs="Times New Roman"/>
                            </w:rPr>
                          </w:pPr>
                        </w:p>
                      </w:txbxContent>
                    </v:textbox>
                  </v:shape>
                  <v:shape id="Freeform 57793" o:spid="_x0000_s1222"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PDuxwAA&#10;AN4AAAAPAAAAZHJzL2Rvd25yZXYueG1sRI9BawIxFITvBf9DeIK3mrVibVejSKmleJHaonh7bp6b&#10;pZuXJYm6/nsjFHocZuYbZjpvbS3O5EPlWMGgn4EgLpyuuFTw8718fAERIrLG2jEpuFKA+azzMMVc&#10;uwt/0XkTS5EgHHJUYGJscilDYchi6LuGOHlH5y3GJH0ptcdLgttaPmXZs7RYcVow2NCboeJ3c7IK&#10;1od9dMVusfLbkdl+nIb4vjYrpXrddjEBEamN/+G/9qdWMBqPX4dwv5Ou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cjw7s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7AAE51DB" w14:textId="77777777" w:rsidR="006975AF" w:rsidRDefault="006975AF" w:rsidP="00117209">
                          <w:pPr>
                            <w:rPr>
                              <w:rFonts w:eastAsia="Times New Roman" w:cs="Times New Roman"/>
                            </w:rPr>
                          </w:pPr>
                        </w:p>
                      </w:txbxContent>
                    </v:textbox>
                  </v:shape>
                  <v:shape id="Freeform 57794" o:spid="_x0000_s1223"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NbyxQAA&#10;AN4AAAAPAAAAZHJzL2Rvd25yZXYueG1sRI/RisIwFETfBf8h3AVfZE0V3Wo1igiiLuzDun7Apbm2&#10;ZZub0qS1/r0RBB+HmTnDrDadKUVLtSssKxiPIhDEqdUFZwouf/vPOQjnkTWWlknBnRxs1v3eChNt&#10;b/xL7dlnIkDYJagg975KpHRpTgbdyFbEwbva2qAPss6krvEW4KaUkyj6kgYLDgs5VrTLKf0/N0ZB&#10;2TT03Rza0w87LxfDOJMFbpUafHTbJQhPnX+HX+2jVjCL48UUnnfCF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01vLFAAAA3gAAAA8AAAAAAAAAAAAAAAAAlwIAAGRycy9k&#10;b3ducmV2LnhtbFBLBQYAAAAABAAEAPUAAACJAwAAAAA=&#10;" adj="-11796480,,5400" path="m0,6l0,6,,12,4,14,8,14,12,8,10,2,8,,2,,,6xe" fillcolor="#6f6e6d" stroked="f">
                    <v:stroke joinstyle="round"/>
                    <v:formulas/>
                    <v:path arrowok="t" o:connecttype="custom" o:connectlocs="0,6;0,6;0,12;4,14;4,14;8,14;12,8;12,8;10,2;8,0;8,0;2,0;0,6;0,6" o:connectangles="0,0,0,0,0,0,0,0,0,0,0,0,0,0" textboxrect="0,0,12,14"/>
                    <v:textbox>
                      <w:txbxContent>
                        <w:p w14:paraId="0C8748A8" w14:textId="77777777" w:rsidR="006975AF" w:rsidRDefault="006975AF" w:rsidP="00117209">
                          <w:pPr>
                            <w:rPr>
                              <w:rFonts w:eastAsia="Times New Roman" w:cs="Times New Roman"/>
                            </w:rPr>
                          </w:pPr>
                        </w:p>
                      </w:txbxContent>
                    </v:textbox>
                  </v:shape>
                  <v:shape id="Freeform 57795" o:spid="_x0000_s1224"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2hXaxgAA&#10;AN4AAAAPAAAAZHJzL2Rvd25yZXYueG1sRI9PSwMxFMTvgt8hPKE3m1XoH9emRQRbD3rotrDXx+a5&#10;G9y8xCTdrt++EYQeh5n5DbPajLYXA4VoHCt4mBYgiBunDbcKjoe3+yWImJA19o5JwS9F2Kxvb1ZY&#10;anfmPQ1VakWGcCxRQZeSL6WMTUcW49R54ux9uWAxZRlaqQOeM9z28rEo5tKi4bzQoafXjprv6mQV&#10;mG394e2RA9au/jF+/zlUu6TU5G58eQaRaEzX8H/7XSuYLRZPM/i7k6+AX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2hXaxgAAAN4AAAAPAAAAAAAAAAAAAAAAAJcCAABkcnMv&#10;ZG93bnJldi54bWxQSwUGAAAAAAQABAD1AAAAigM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3CFAFF84" w14:textId="77777777" w:rsidR="006975AF" w:rsidRDefault="006975AF" w:rsidP="00117209">
                          <w:pPr>
                            <w:rPr>
                              <w:rFonts w:eastAsia="Times New Roman" w:cs="Times New Roman"/>
                            </w:rPr>
                          </w:pPr>
                        </w:p>
                      </w:txbxContent>
                    </v:textbox>
                  </v:shape>
                  <v:shape id="Freeform 57796" o:spid="_x0000_s1225"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iGWxgAA&#10;AN4AAAAPAAAAZHJzL2Rvd25yZXYueG1sRI9PawIxFMTvQr9DeAUvUrNV6+pqFBHUXqs99PjYvP2D&#10;m5clSdf12zcFweMwM79h1tveNKIj52vLCt7HCQji3OqaSwXfl8PbAoQPyBoby6TgTh62m5fBGjNt&#10;b/xF3TmUIkLYZ6igCqHNpPR5RQb92LbE0SusMxiidKXUDm8Rbho5SZK5NFhzXKiwpX1F+fX8axR0&#10;99l+Ml0cj0unf9LZSBeny6lQavja71YgAvXhGX60P7WCjzRdzuH/TrwCc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XiGWxgAAAN4AAAAPAAAAAAAAAAAAAAAAAJcCAABkcnMv&#10;ZG93bnJldi54bWxQSwUGAAAAAAQABAD1AAAAigM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0429446C" w14:textId="77777777" w:rsidR="006975AF" w:rsidRDefault="006975AF" w:rsidP="00117209">
                          <w:pPr>
                            <w:rPr>
                              <w:rFonts w:eastAsia="Times New Roman" w:cs="Times New Roman"/>
                            </w:rPr>
                          </w:pPr>
                        </w:p>
                      </w:txbxContent>
                    </v:textbox>
                  </v:shape>
                  <v:shape id="Freeform 57797" o:spid="_x0000_s1226"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i44yAAA&#10;AN4AAAAPAAAAZHJzL2Rvd25yZXYueG1sRI9Ba8JAFITvhf6H5RW81U0VjaauohVBbS9RS+vtkX0m&#10;odm3Ibtq+u9dodDjMDPfMJNZaypxocaVlhW8dCMQxJnVJecKDvvV8wiE88gaK8uk4JcczKaPDxNM&#10;tL1ySpedz0WAsEtQQeF9nUjpsoIMuq6tiYN3so1BH2STS93gNcBNJXtRNJQGSw4LBdb0VlD2szsb&#10;BZ+L+lAe21H//WOTfs2XW9vH1bdSnad2/grCU+v/w3/ttVYwiONxDPc74QrI6Q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cqLjjIAAAA3gAAAA8AAAAAAAAAAAAAAAAAlwIAAGRy&#10;cy9kb3ducmV2LnhtbFBLBQYAAAAABAAEAPUAAACMAw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3E329211" w14:textId="77777777" w:rsidR="006975AF" w:rsidRDefault="006975AF" w:rsidP="00117209">
                          <w:pPr>
                            <w:rPr>
                              <w:rFonts w:eastAsia="Times New Roman" w:cs="Times New Roman"/>
                            </w:rPr>
                          </w:pPr>
                        </w:p>
                      </w:txbxContent>
                    </v:textbox>
                  </v:shape>
                  <v:shape id="Freeform 57798" o:spid="_x0000_s1227"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pF8wwAA&#10;AN4AAAAPAAAAZHJzL2Rvd25yZXYueG1sRE/Pa8IwFL4P/B/CE3YZmjrRbp1RRBSGt3Y7eHw0b02x&#10;eQlN1Prfm4Ow48f3e7UZbCeu1IfWsYLZNANBXDvdcqPg9+cw+QARIrLGzjEpuFOAzXr0ssJCuxuX&#10;dK1iI1IIhwIVmBh9IWWoDVkMU+eJE/fneosxwb6RusdbCredfM+ypbTYcmow6GlnqD5XF6vgmFel&#10;OXmetW43HKqL37/Ns71Sr+Nh+wUi0hD/xU/3t1awyPPPtDfdSV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xpF8wwAAAN4AAAAPAAAAAAAAAAAAAAAAAJcCAABkcnMvZG93&#10;bnJldi54bWxQSwUGAAAAAAQABAD1AAAAhwM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351A5DCF" w14:textId="77777777" w:rsidR="006975AF" w:rsidRDefault="006975AF" w:rsidP="00117209">
                          <w:pPr>
                            <w:rPr>
                              <w:rFonts w:eastAsia="Times New Roman" w:cs="Times New Roman"/>
                            </w:rPr>
                          </w:pPr>
                        </w:p>
                      </w:txbxContent>
                    </v:textbox>
                  </v:shape>
                  <v:shape id="Freeform 57799" o:spid="_x0000_s1228"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sE0yAAA&#10;AN4AAAAPAAAAZHJzL2Rvd25yZXYueG1sRI9Ba8JAFITvQv/D8grezKYWTU1dpSoFQTxUvXh7Zl+T&#10;tNm3aXZror/eFQo9DjPzDTOdd6YSZ2pcaVnBUxSDIM6sLjlXcNi/D15AOI+ssbJMCi7kYD576E0x&#10;1bblDzrvfC4ChF2KCgrv61RKlxVk0EW2Jg7ep20M+iCbXOoG2wA3lRzG8VgaLDksFFjTsqDse/dr&#10;FJywXMXPMvs5bK7HxG6X+6RdfCnVf+zeXkF46vx/+K+91gpGSTKZwP1OuAJyd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2wTTIAAAA3g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4F8D9A8D" w14:textId="77777777" w:rsidR="006975AF" w:rsidRDefault="006975AF" w:rsidP="00117209">
                          <w:pPr>
                            <w:rPr>
                              <w:rFonts w:eastAsia="Times New Roman" w:cs="Times New Roman"/>
                            </w:rPr>
                          </w:pPr>
                        </w:p>
                      </w:txbxContent>
                    </v:textbox>
                  </v:shape>
                  <v:shape id="Freeform 57800" o:spid="_x0000_s1229"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m6YwgAA&#10;AN4AAAAPAAAAZHJzL2Rvd25yZXYueG1sRI/LisIwFIb3wrxDOMLsNFFQazUtg8zALNx42x+aY1ts&#10;TkoStb79ZDHg8ue/8W3LwXbiQT60jjXMpgoEceVMy7WG8+lnkoEIEdlg55g0vChAWXyMtpgb9+QD&#10;PY6xFmmEQ44amhj7XMpQNWQxTF1PnLyr8xZjkr6WxuMzjdtOzpVaSostp4cGe9o1VN2Od6vBVWpP&#10;br9Qfn1Xq+XFvr6zU6v153j42oCINMR3+L/9azQsVplKAAknoYA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ebpjCAAAA3gAAAA8AAAAAAAAAAAAAAAAAlwIAAGRycy9kb3du&#10;cmV2LnhtbFBLBQYAAAAABAAEAPUAAACGAw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066EF096" w14:textId="77777777" w:rsidR="006975AF" w:rsidRDefault="006975AF" w:rsidP="00117209">
                          <w:pPr>
                            <w:rPr>
                              <w:rFonts w:eastAsia="Times New Roman" w:cs="Times New Roman"/>
                            </w:rPr>
                          </w:pPr>
                        </w:p>
                      </w:txbxContent>
                    </v:textbox>
                  </v:shape>
                  <v:shape id="Freeform 57801" o:spid="_x0000_s1230"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dQ0yQAA&#10;AN4AAAAPAAAAZHJzL2Rvd25yZXYueG1sRI9BawIxFITvhf6H8AQvolmFWrs1igiCl1K0VXt83Tyz&#10;Szcv6ybVdX99Iwg9DjPzDTOdN7YUZ6p94VjBcJCAIM6cLtgo+PxY9ScgfEDWWDomBVfyMJ89Pkwx&#10;1e7CGzpvgxERwj5FBXkIVSqlz3Ky6AeuIo7e0dUWQ5S1kbrGS4TbUo6SZCwtFhwXcqxomVP2s/21&#10;Cta7tjRF723/fnppbbs8mOz7a6FUt9MsXkEEasJ/+N5eawVPz5NkCLc78QrI2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XdQ0yQAAAN4AAAAPAAAAAAAAAAAAAAAAAJcCAABk&#10;cnMvZG93bnJldi54bWxQSwUGAAAAAAQABAD1AAAAjQM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69106A67" w14:textId="77777777" w:rsidR="006975AF" w:rsidRDefault="006975AF" w:rsidP="00117209">
                          <w:pPr>
                            <w:rPr>
                              <w:rFonts w:eastAsia="Times New Roman" w:cs="Times New Roman"/>
                            </w:rPr>
                          </w:pPr>
                        </w:p>
                      </w:txbxContent>
                    </v:textbox>
                  </v:shape>
                  <v:shape id="Freeform 57802" o:spid="_x0000_s1231"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hF1wwAA&#10;AN4AAAAPAAAAZHJzL2Rvd25yZXYueG1sRI9Ba8JAFITvhf6H5RV6q7sVaiW6ShEEwZOx3p/ZZxLM&#10;vo15q0Z/vVsoeBxm5htmOu99oy7USR3YwufAgCIugqu5tPC7XX6MQUlEdtgEJgs3EpjPXl+mmLlw&#10;5Q1d8liqBGHJ0EIVY5tpLUVFHmUQWuLkHULnMSbZldp1eE1w3+ihMSPtsea0UGFLi4qKY372FnIx&#10;67vhzX5xcuKl3S+lP+ysfX/rfyagIvXxGf5vr5yFr++xGcLfnXQF9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1hF1wwAAAN4AAAAPAAAAAAAAAAAAAAAAAJcCAABkcnMvZG93&#10;bnJldi54bWxQSwUGAAAAAAQABAD1AAAAhwM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35CEEF4C" w14:textId="77777777" w:rsidR="006975AF" w:rsidRDefault="006975AF" w:rsidP="00117209">
                          <w:pPr>
                            <w:rPr>
                              <w:rFonts w:eastAsia="Times New Roman" w:cs="Times New Roman"/>
                            </w:rPr>
                          </w:pPr>
                        </w:p>
                      </w:txbxContent>
                    </v:textbox>
                  </v:shape>
                  <v:shape id="Freeform 57803" o:spid="_x0000_s1232"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PcPyAAA&#10;AN4AAAAPAAAAZHJzL2Rvd25yZXYueG1sRI9Pa8JAFMTvgt9heUJvumvFRqKrWEuhID3459Lba/aZ&#10;pM2+TbNbE/30rlDocZiZ3zCLVWcrcabGl441jEcKBHHmTMm5huPhdTgD4QOywcoxabiQh9Wy31tg&#10;alzLOzrvQy4ihH2KGooQ6lRKnxVk0Y9cTRy9k2sshiibXJoG2wi3lXxU6klaLDkuFFjTpqDse/9r&#10;NXxi+aImMvs5bq8fiXvfHJL2+Uvrh0G3noMI1IX/8F/7zWiYJjM1gfudeAXk8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Wg9w/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5EBF1671" w14:textId="77777777" w:rsidR="006975AF" w:rsidRDefault="006975AF" w:rsidP="00117209">
                          <w:pPr>
                            <w:rPr>
                              <w:rFonts w:eastAsia="Times New Roman" w:cs="Times New Roman"/>
                            </w:rPr>
                          </w:pPr>
                        </w:p>
                      </w:txbxContent>
                    </v:textbox>
                  </v:shape>
                  <v:shape id="Freeform 57804" o:spid="_x0000_s1233"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W97yQAA&#10;AN4AAAAPAAAAZHJzL2Rvd25yZXYueG1sRI9Pa8JAFMTvQr/D8oTedNdWjURXaS1CQTz459LbM/ua&#10;pM2+TbNbk/bTdwWhx2FmfsMsVp2txIUaXzrWMBoqEMSZMyXnGk7HzWAGwgdkg5Vj0vBDHlbLu94C&#10;U+Na3tPlEHIRIexT1FCEUKdS+qwgi37oauLovbvGYoiyyaVpsI1wW8kHpabSYslxocCa1gVln4dv&#10;q+GM5Yt6lNnXafv7lrjd+pi0zx9a3/e7pzmIQF34D9/ar0bDJJmpMVzvxCsgl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SW97yQAAAN4AAAAPAAAAAAAAAAAAAAAAAJcCAABk&#10;cnMvZG93bnJldi54bWxQSwUGAAAAAAQABAD1AAAAjQM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63CCD31A" w14:textId="77777777" w:rsidR="006975AF" w:rsidRDefault="006975AF" w:rsidP="00117209">
                          <w:pPr>
                            <w:rPr>
                              <w:rFonts w:eastAsia="Times New Roman" w:cs="Times New Roman"/>
                            </w:rPr>
                          </w:pPr>
                        </w:p>
                      </w:txbxContent>
                    </v:textbox>
                  </v:shape>
                </v:group>
                <v:group id="_x0000_s1234" style="position:absolute;left:2286000;top:8001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p5+7xwAAAN4A&#10;AAAPAAAAAAAAAAAAAAAAAKkCAABkcnMvZG93bnJldi54bWxQSwUGAAAAAAQABAD6AAAAnQMAAAAA&#10;">
                  <v:rect id="Rectangle 57806" o:spid="_x0000_s1235"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nuuxgAA&#10;AN4AAAAPAAAAZHJzL2Rvd25yZXYueG1sRI9Li8JAEITvwv6HoRe86WQFH2QdJSuKj5zW3Yu3NtMm&#10;wUxPyIwa/70jCB6LqvqKms5bU4krNa60rOCrH4EgzqwuOVfw/7fqTUA4j6yxskwK7uRgPvvoTDHW&#10;9sa/dN37XAQIuxgVFN7XsZQuK8ig69uaOHgn2xj0QTa51A3eAtxUchBFI2mw5LBQYE2LgrLz/mIU&#10;nA4yMck6lfXO/xxWgzbdLo+pUt3PNvkG4an17/CrvdEKhuNJNILnnXAF5O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InuuxgAAAN4AAAAPAAAAAAAAAAAAAAAAAJcCAABkcnMv&#10;ZG93bnJldi54bWxQSwUGAAAAAAQABAD1AAAAigMAAAAA&#10;" fillcolor="#b1cce2" stroked="f">
                    <v:textbox>
                      <w:txbxContent>
                        <w:p w14:paraId="65718C0F" w14:textId="77777777" w:rsidR="006975AF" w:rsidRDefault="006975AF" w:rsidP="00117209">
                          <w:pPr>
                            <w:rPr>
                              <w:rFonts w:eastAsia="Times New Roman" w:cs="Times New Roman"/>
                            </w:rPr>
                          </w:pPr>
                        </w:p>
                      </w:txbxContent>
                    </v:textbox>
                  </v:rect>
                  <v:shape id="Freeform 57807" o:spid="_x0000_s1236"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rVYxgAA&#10;AN4AAAAPAAAAZHJzL2Rvd25yZXYueG1sRI/RagIxFETfC/2HcAu+FE3UVpetUURakCJI1Q+4bm43&#10;y25ulk2q6983QqGPw8ycYRar3jXiQl2oPGsYjxQI4sKbiksNp+PHMAMRIrLBxjNpuFGA1fLxYYG5&#10;8Vf+osshliJBOOSowcbY5lKGwpLDMPItcfK+fecwJtmV0nR4TXDXyIlSM+mw4rRgsaWNpaI+/DgN&#10;+1sWjuddxS/q/bneKJrW9nOq9eCpX7+BiNTH//Bfe2s0vM4zNYf7nXQF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9rVYxgAAAN4AAAAPAAAAAAAAAAAAAAAAAJcCAABkcnMv&#10;ZG93bnJldi54bWxQSwUGAAAAAAQABAD1AAAAigM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5016FFC7" w14:textId="77777777" w:rsidR="006975AF" w:rsidRDefault="006975AF" w:rsidP="00117209">
                          <w:pPr>
                            <w:rPr>
                              <w:rFonts w:eastAsia="Times New Roman" w:cs="Times New Roman"/>
                            </w:rPr>
                          </w:pPr>
                        </w:p>
                      </w:txbxContent>
                    </v:textbox>
                  </v:shape>
                  <v:shape id="Freeform 57808" o:spid="_x0000_s1237"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FKVxAAA&#10;AN4AAAAPAAAAZHJzL2Rvd25yZXYueG1sRE/LasJAFN0X/IfhCm6KThRaNTpKEaQFEfGJy2vmmsRm&#10;7oTMNMa/dxYFl4fzns4bU4iaKpdbVtDvRSCIE6tzThUc9svuCITzyBoLy6TgQQ7ms9bbFGNt77yl&#10;eudTEULYxagg876MpXRJRgZdz5bEgbvayqAPsEqlrvAewk0hB1H0KQ3mHBoyLGmRUfK7+zMKSlkf&#10;x251uVF/sy7e7YnPw/G3Up128zUB4anxL/G/+0cr+BiOorA33AlXQM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hSlcQAAADeAAAADwAAAAAAAAAAAAAAAACXAgAAZHJzL2Rv&#10;d25yZXYueG1sUEsFBgAAAAAEAAQA9QAAAIgDA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1D5F5774" w14:textId="77777777" w:rsidR="006975AF" w:rsidRDefault="006975AF" w:rsidP="00117209">
                          <w:pPr>
                            <w:rPr>
                              <w:rFonts w:eastAsia="Times New Roman" w:cs="Times New Roman"/>
                            </w:rPr>
                          </w:pPr>
                        </w:p>
                      </w:txbxContent>
                    </v:textbox>
                  </v:shape>
                  <v:shape id="Freeform 57809" o:spid="_x0000_s1238"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RixAAA&#10;AN4AAAAPAAAAZHJzL2Rvd25yZXYueG1sRI/NigIxEITvC75DaGFvmlFw1dEouiDqZcWfB2gnPT84&#10;6QxJ1PHtN8LCHouq+oqaL1tTiwc5X1lWMOgnIIgzqysuFFzOm94EhA/IGmvLpOBFHpaLzsccU22f&#10;fKTHKRQiQtinqKAMoUml9FlJBn3fNsTRy60zGKJ0hdQOnxFuajlMki9psOK4UGJD3yVlt9PdKLB7&#10;X9Dwuq3z7eYH3fqQ8+gulfrstqsZiEBt+A//tXdawWg8SabwvhOv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vkYs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6DAAAEAA" w14:textId="77777777" w:rsidR="006975AF" w:rsidRDefault="006975AF" w:rsidP="00117209">
                          <w:pPr>
                            <w:rPr>
                              <w:rFonts w:eastAsia="Times New Roman" w:cs="Times New Roman"/>
                            </w:rPr>
                          </w:pPr>
                        </w:p>
                      </w:txbxContent>
                    </v:textbox>
                  </v:shape>
                  <v:shape id="Freeform 57810" o:spid="_x0000_s1239"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3uQxQAA&#10;AN4AAAAPAAAAZHJzL2Rvd25yZXYueG1sRI+9asMwFIX3Qt9B3EC3RnagqXEjm1AwdCiBJlmy3Uo3&#10;sol1ZSzVcfP01RDoeDh/fJt6dr2YaAydZwX5MgNBrL3p2Co4HprnAkSIyAZ7z6TglwLU1ePDBkvj&#10;r/xF0z5akUY4lKigjXEopQy6JYdh6Qfi5J396DAmOVppRrymcdfLVZatpcOO00OLA723pC/7H6fg&#10;5NxqynYyP9ys7ZvPRptvHZR6WszbNxCR5vgfvrc/jIKX1yJPAAknoYCs/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De5DFAAAA3gAAAA8AAAAAAAAAAAAAAAAAlwIAAGRycy9k&#10;b3ducmV2LnhtbFBLBQYAAAAABAAEAPUAAACJAw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47FBB26F" w14:textId="77777777" w:rsidR="006975AF" w:rsidRDefault="006975AF" w:rsidP="00117209">
                          <w:pPr>
                            <w:rPr>
                              <w:rFonts w:eastAsia="Times New Roman" w:cs="Times New Roman"/>
                            </w:rPr>
                          </w:pPr>
                        </w:p>
                      </w:txbxContent>
                    </v:textbox>
                  </v:shape>
                  <v:shape id="Freeform 57811" o:spid="_x0000_s1240"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bGUxwAA&#10;AN4AAAAPAAAAZHJzL2Rvd25yZXYueG1sRI9Ba8JAFITvBf/D8oTe6iYt0RBdRUqlPXipLai3R/Y1&#10;Sc2+DbtbE/+9WxA8DjPzDbNYDaYVZ3K+sawgnSQgiEurG64UfH9tnnIQPiBrbC2Tggt5WC1HDwss&#10;tO35k867UIkIYV+ggjqErpDSlzUZ9BPbEUfvxzqDIUpXSe2wj3DTyuckmUqDDceFGjt6rak87f6M&#10;gua4zfazvP990eaQeXzfXN5cq9TjeFjPQQQawj18a39oBdksT1P4vxOvgF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22xlMcAAADe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1DF91DC6" w14:textId="77777777" w:rsidR="006975AF" w:rsidRDefault="006975AF" w:rsidP="00117209">
                          <w:pPr>
                            <w:rPr>
                              <w:rFonts w:eastAsia="Times New Roman" w:cs="Times New Roman"/>
                            </w:rPr>
                          </w:pPr>
                        </w:p>
                      </w:txbxContent>
                    </v:textbox>
                  </v:shape>
                  <v:shape id="Freeform 57812" o:spid="_x0000_s1241"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9+dMyAAA&#10;AN4AAAAPAAAAZHJzL2Rvd25yZXYueG1sRI9BSwMxFITvgv8hPMGLtNm22Ja1aSmixatbkfb2unlu&#10;lm5eliTdXf31Rih4HGbmG2a1GWwjOvKhdqxgMs5AEJdO11wp+Ni/jpYgQkTW2DgmBd8UYLO+vVlh&#10;rl3P79QVsRIJwiFHBSbGNpcylIYshrFriZP35bzFmKSvpPbYJ7ht5DTL5tJizWnBYEvPhspzcbEK&#10;Gns8zBZFt+36y/Bz8ufPlwezU+r+btg+gYg0xP/wtf2mFTwulpMp/N1JV0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r350z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78F7F969" w14:textId="77777777" w:rsidR="006975AF" w:rsidRDefault="006975AF" w:rsidP="00117209">
                          <w:pPr>
                            <w:rPr>
                              <w:rFonts w:eastAsia="Times New Roman" w:cs="Times New Roman"/>
                            </w:rPr>
                          </w:pPr>
                        </w:p>
                      </w:txbxContent>
                    </v:textbox>
                  </v:shape>
                  <v:shape id="Freeform 57813" o:spid="_x0000_s1242"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qMFxQAA&#10;AN4AAAAPAAAAZHJzL2Rvd25yZXYueG1sRI9BawIxFITvBf9DeEJvNavFrmyNUgoLPYig9tDjc/O6&#10;Wdy8hCTq9t8bQehxmJlvmOV6sL24UIidYwXTSQGCuHG641bB96F+WYCICVlj75gU/FGE9Wr0tMRK&#10;uyvv6LJPrcgQjhUqMCn5SsrYGLIYJ84TZ+/XBYspy9BKHfCa4baXs6J4kxY7zgsGPX0aak77s1VQ&#10;lJv2GGo/70/G/7DZlmXtjko9j4ePdxCJhvQffrS/tIJ5uZi+wv1Ovg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eowXFAAAA3gAAAA8AAAAAAAAAAAAAAAAAlwIAAGRycy9k&#10;b3ducmV2LnhtbFBLBQYAAAAABAAEAPUAAACJ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5C283218" w14:textId="77777777" w:rsidR="006975AF" w:rsidRDefault="006975AF" w:rsidP="00117209">
                          <w:pPr>
                            <w:rPr>
                              <w:rFonts w:eastAsia="Times New Roman" w:cs="Times New Roman"/>
                            </w:rPr>
                          </w:pPr>
                        </w:p>
                      </w:txbxContent>
                    </v:textbox>
                  </v:shape>
                  <v:shape id="Freeform 57814" o:spid="_x0000_s1243"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9DYwwAA&#10;AN4AAAAPAAAAZHJzL2Rvd25yZXYueG1sRI9La8JAFIX3Qv/DcAvdiE5SfBEdRS2CW63uL5lrJjRz&#10;J82MJvXXO4LQ5eE8Ps5i1dlK3KjxpWMF6TABQZw7XXKh4PS9G8xA+ICssXJMCv7Iw2r51ltgpl3L&#10;B7odQyHiCPsMFZgQ6kxKnxuy6IeuJo7exTUWQ5RNIXWDbRy3lfxMkom0WHIkGKxpayj/OV5thPyG&#10;a95v7bk27cTK7f2QfuFGqY/3bj0HEagL/+FXe68VjKezdATPO/EK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a9DYwwAAAN4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0D16B3CA" w14:textId="77777777" w:rsidR="006975AF" w:rsidRDefault="006975AF" w:rsidP="00117209">
                          <w:pPr>
                            <w:rPr>
                              <w:rFonts w:eastAsia="Times New Roman" w:cs="Times New Roman"/>
                            </w:rPr>
                          </w:pPr>
                        </w:p>
                      </w:txbxContent>
                    </v:textbox>
                  </v:shape>
                  <v:shape id="Freeform 57815" o:spid="_x0000_s1244"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B5kyAAA&#10;AN4AAAAPAAAAZHJzL2Rvd25yZXYueG1sRI9PawIxFMTvhX6H8Aq9lJpV8A+rUYpSqKfqtoLeHpvn&#10;ZunmZUlSXf30piD0OMzMb5jZorONOJEPtWMF/V4Ggrh0uuZKwffX++sERIjIGhvHpOBCARbzx4cZ&#10;5tqdeUunIlYiQTjkqMDE2OZShtKQxdBzLXHyjs5bjEn6SmqP5wS3jRxk2UharDktGGxpaaj8KX6t&#10;go03L5+jcSGzy2Ett9d2t9oPdko9P3VvUxCRuvgfvrc/tILheNIfwt+ddAXk/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BoHmTIAAAA3gAAAA8AAAAAAAAAAAAAAAAAlwIAAGRy&#10;cy9kb3ducmV2LnhtbFBLBQYAAAAABAAEAPUAAACMAw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3AFC0388" w14:textId="77777777" w:rsidR="006975AF" w:rsidRDefault="006975AF" w:rsidP="00117209">
                          <w:pPr>
                            <w:rPr>
                              <w:rFonts w:eastAsia="Times New Roman" w:cs="Times New Roman"/>
                            </w:rPr>
                          </w:pPr>
                        </w:p>
                      </w:txbxContent>
                    </v:textbox>
                  </v:shape>
                  <v:shape id="Freeform 57816" o:spid="_x0000_s1245"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9ZxwAA&#10;AN4AAAAPAAAAZHJzL2Rvd25yZXYueG1sRI9BawIxFITvQv9DeII3zSrWytYoRRQEe9HWnl83r7tb&#10;Ny9rEnX11xtB8DjMzDfMZNaYSpzI+dKygn4vAUGcWV1yruD7a9kdg/ABWWNlmRRcyMNs+tKaYKrt&#10;mTd02oZcRAj7FBUUIdSplD4ryKDv2Zo4en/WGQxRulxqh+cIN5UcJMlIGiw5LhRY07ygbL89GgWL&#10;xU81/D9cfpudr3fXZOP853ytVKfdfLyDCNSEZ/jRXmkFr2/j/gjud+IVk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DV/WccAAADeAAAADwAAAAAAAAAAAAAAAACXAgAAZHJz&#10;L2Rvd25yZXYueG1sUEsFBgAAAAAEAAQA9QAAAIs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1204641" w14:textId="77777777" w:rsidR="006975AF" w:rsidRDefault="006975AF" w:rsidP="00117209">
                          <w:pPr>
                            <w:rPr>
                              <w:rFonts w:eastAsia="Times New Roman" w:cs="Times New Roman"/>
                            </w:rPr>
                          </w:pPr>
                        </w:p>
                      </w:txbxContent>
                    </v:textbox>
                  </v:shape>
                  <v:shape id="Freeform 57817" o:spid="_x0000_s1246"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CbjxgAA&#10;AN4AAAAPAAAAZHJzL2Rvd25yZXYueG1sRI9Ba8JAFITvBf/D8oTe6sZCG4muEgWxXkSj3h/ZZxLN&#10;vk2zW5P++25B8DjMzDfMbNGbWtypdZVlBeNRBII4t7riQsHpuH6bgHAeWWNtmRT8koPFfPAyw0Tb&#10;jg90z3whAoRdggpK75tESpeXZNCNbEMcvIttDfog20LqFrsAN7V8j6JPabDisFBiQ6uS8lv2YxSY&#10;dOfj8zZLd9/b5ebanQs2p71Sr8M+nYLw1Ptn+NH+0go+4sk4hv874Qr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tCbj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7E34213F" w14:textId="77777777" w:rsidR="006975AF" w:rsidRDefault="006975AF" w:rsidP="00117209">
                          <w:pPr>
                            <w:rPr>
                              <w:rFonts w:eastAsia="Times New Roman" w:cs="Times New Roman"/>
                            </w:rPr>
                          </w:pPr>
                        </w:p>
                      </w:txbxContent>
                    </v:textbox>
                  </v:shape>
                  <v:shape id="Freeform 57818" o:spid="_x0000_s1247"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GTowAAA&#10;AN4AAAAPAAAAZHJzL2Rvd25yZXYueG1sRE9Ni8IwEL0L+x/CCN40VVi3dI2iC7JedQvibWhmm2Iz&#10;KUm09d+bg+Dx8b5Xm8G24k4+NI4VzGcZCOLK6YZrBeXffpqDCBFZY+uYFDwowGb9MVphoV3PR7qf&#10;Yi1SCIcCFZgYu0LKUBmyGGauI07cv/MWY4K+ltpjn8JtKxdZtpQWG04NBjv6MVRdTzer4ELbg9z5&#10;OgvmvPzd9e5WypKUmoyH7TeISEN8i1/ug1bw+ZXP0950J10BuX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IGTowAAAAN4AAAAPAAAAAAAAAAAAAAAAAJcCAABkcnMvZG93bnJl&#10;di54bWxQSwUGAAAAAAQABAD1AAAAhA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30EC74FC" w14:textId="77777777" w:rsidR="006975AF" w:rsidRDefault="006975AF" w:rsidP="00117209">
                          <w:pPr>
                            <w:rPr>
                              <w:rFonts w:eastAsia="Times New Roman" w:cs="Times New Roman"/>
                            </w:rPr>
                          </w:pPr>
                        </w:p>
                      </w:txbxContent>
                    </v:textbox>
                  </v:shape>
                  <v:shape id="Freeform 57819" o:spid="_x0000_s1248"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E2mxQAA&#10;AN4AAAAPAAAAZHJzL2Rvd25yZXYueG1sRI9Bi8IwFITvgv8hPMGbpi7s1lajiKyiR+2yXh/Ns602&#10;L6XJav33G0HwOMzMN8x82Zla3Kh1lWUFk3EEgji3uuJCwU+2GU1BOI+ssbZMCh7kYLno9+aYanvn&#10;A92OvhABwi5FBaX3TSqly0sy6Ma2IQ7e2bYGfZBtIXWL9wA3tfyIoi9psOKwUGJD65Ly6/HPKIgp&#10;i5PtPk+y76jYrHZ+W50uv0oNB91qBsJT59/hV3unFXzG00kCzzvhCs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kTab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7A50AE33" w14:textId="77777777" w:rsidR="006975AF" w:rsidRDefault="006975AF" w:rsidP="00117209">
                          <w:pPr>
                            <w:rPr>
                              <w:rFonts w:eastAsia="Times New Roman" w:cs="Times New Roman"/>
                            </w:rPr>
                          </w:pPr>
                        </w:p>
                      </w:txbxContent>
                    </v:textbox>
                  </v:shape>
                  <v:shape id="Freeform 57820" o:spid="_x0000_s1249"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KaQxAAA&#10;AN4AAAAPAAAAZHJzL2Rvd25yZXYueG1sRI9Na8JAEIbvhf6HZQre6saAVVJXkUKh2F5MPfQ4zY5J&#10;MDsbdqdJ/Pfdg+Dx5f3i2ewm16mBQmw9G1jMM1DElbct1wZO3+/Pa1BRkC12nsnAlSLsto8PGyys&#10;H/lIQym1SiMcCzTQiPSF1rFqyGGc+544eWcfHEqSodY24JjGXafzLHvRDltODw329NZQdSn/nIEo&#10;w6HsXX0Ko15k+f5Xvn4+xZjZ07R/BSU0yT18a39YA8vVOk8ACSehgN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ymkMQAAADeAAAADwAAAAAAAAAAAAAAAACXAgAAZHJzL2Rv&#10;d25yZXYueG1sUEsFBgAAAAAEAAQA9QAAAIgDA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0437E5C0" w14:textId="77777777" w:rsidR="006975AF" w:rsidRDefault="006975AF" w:rsidP="00117209">
                          <w:pPr>
                            <w:rPr>
                              <w:rFonts w:eastAsia="Times New Roman" w:cs="Times New Roman"/>
                            </w:rPr>
                          </w:pPr>
                        </w:p>
                      </w:txbxContent>
                    </v:textbox>
                  </v:shape>
                  <v:shape id="Freeform 57821" o:spid="_x0000_s1250"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9X3yAAA&#10;AN4AAAAPAAAAZHJzL2Rvd25yZXYueG1sRI9Pa8JAFMTvBb/D8gQvohtDayV1FREKLTlUU6HXR/aZ&#10;BLNv0+yaP9++Wyj0OMzMb5jtfjC16Kh1lWUFq2UEgji3uuJCweXzdbEB4TyyxtoyKRjJwX43edhi&#10;om3PZ+oyX4gAYZeggtL7JpHS5SUZdEvbEAfvaluDPsi2kLrFPsBNLeMoWkuDFYeFEhs6lpTfsrtR&#10;8Mi3bn56/57LsUhTP3wd7YfMlJpNh8MLCE+D/w//td+0gqfnTbyC3zvhCsjd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0f1ffIAAAA3gAAAA8AAAAAAAAAAAAAAAAAlwIAAGRy&#10;cy9kb3ducmV2LnhtbFBLBQYAAAAABAAEAPUAAACMAw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6F7596BE" w14:textId="77777777" w:rsidR="006975AF" w:rsidRDefault="006975AF" w:rsidP="00117209">
                          <w:pPr>
                            <w:rPr>
                              <w:rFonts w:eastAsia="Times New Roman" w:cs="Times New Roman"/>
                            </w:rPr>
                          </w:pPr>
                        </w:p>
                      </w:txbxContent>
                    </v:textbox>
                  </v:shape>
                  <v:shape id="Freeform 57822" o:spid="_x0000_s1251"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q8+xwAA&#10;AN4AAAAPAAAAZHJzL2Rvd25yZXYueG1sRI/NasMwEITvhb6D2EJvjRxDGteJEkpLIYemkJ9Lbltr&#10;Y5tYKyNtE/ftq0Ahx2FmvmHmy8F16kwhtp4NjEcZKOLK25ZrA/vdx1MBKgqyxc4zGfilCMvF/d0c&#10;S+svvKHzVmqVIBxLNNCI9KXWsWrIYRz5njh5Rx8cSpKh1jbgJcFdp/Mse9YOW04LDfb01lB12v44&#10;A+0L72W9K9xhepi82y8pwur705jHh+F1BkpokFv4v72yBibTIs/heiddAb3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avPs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0D24E65F" w14:textId="77777777" w:rsidR="006975AF" w:rsidRDefault="006975AF" w:rsidP="00117209">
                          <w:pPr>
                            <w:rPr>
                              <w:rFonts w:eastAsia="Times New Roman" w:cs="Times New Roman"/>
                            </w:rPr>
                          </w:pPr>
                        </w:p>
                      </w:txbxContent>
                    </v:textbox>
                  </v:shape>
                  <v:shape id="Freeform 57823" o:spid="_x0000_s1252"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H8DxwAA&#10;AN4AAAAPAAAAZHJzL2Rvd25yZXYueG1sRI9Ba8JAFITvBf/D8oReSrPRUBOiq4hQ4k2aSunxkX1N&#10;gtm3IbuNqb/eLRR6HGbmG2azm0wnRhpca1nBIopBEFdWt1wrOL+/PmcgnEfW2FkmBT/kYLedPWww&#10;1/bKbzSWvhYBwi5HBY33fS6lqxoy6CLbEwfvyw4GfZBDLfWA1wA3nVzG8UoabDksNNjToaHqUn4b&#10;BbcTlVV/kwv3YcanrD0VyWdaKPU4n/ZrEJ4m/x/+ax+1gpc0WybweydcAbm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gx/A8cAAADeAAAADwAAAAAAAAAAAAAAAACXAgAAZHJz&#10;L2Rvd25yZXYueG1sUEsFBgAAAAAEAAQA9QAAAIs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5BA67AFD" w14:textId="77777777" w:rsidR="006975AF" w:rsidRDefault="006975AF" w:rsidP="00117209">
                          <w:pPr>
                            <w:rPr>
                              <w:rFonts w:eastAsia="Times New Roman" w:cs="Times New Roman"/>
                            </w:rPr>
                          </w:pPr>
                        </w:p>
                      </w:txbxContent>
                    </v:textbox>
                  </v:shape>
                  <v:shape id="Freeform 57824" o:spid="_x0000_s1253"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lBMxwAA&#10;AN4AAAAPAAAAZHJzL2Rvd25yZXYueG1sRI9Ba8JAFITvgv9heUIvohut2hCzigiFHkpL1Utvj+xL&#10;Nph9G7KrSf99t1DwOMzMN0y+H2wj7tT52rGCxTwBQVw4XXOl4HJ+naUgfEDW2DgmBT/kYb8bj3LM&#10;tOv5i+6nUIkIYZ+hAhNCm0npC0MW/dy1xNErXWcxRNlVUnfYR7ht5DJJNtJizXHBYEtHQ8X1dLMK&#10;+tA3n9J/87R8P6yfTfuBSXlT6mkyHLYgAg3hEf5vv2kF65d0uYK/O/EKyN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YZQTMcAAADeAAAADwAAAAAAAAAAAAAAAACXAgAAZHJz&#10;L2Rvd25yZXYueG1sUEsFBgAAAAAEAAQA9QAAAIs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1CC929C2" w14:textId="77777777" w:rsidR="006975AF" w:rsidRDefault="006975AF" w:rsidP="00117209">
                          <w:pPr>
                            <w:rPr>
                              <w:rFonts w:eastAsia="Times New Roman" w:cs="Times New Roman"/>
                            </w:rPr>
                          </w:pPr>
                        </w:p>
                      </w:txbxContent>
                    </v:textbox>
                  </v:shape>
                  <v:shape id="Freeform 57825" o:spid="_x0000_s1254"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57mDxwAA&#10;AN4AAAAPAAAAZHJzL2Rvd25yZXYueG1sRI9Ba8JAFITvgv9heUJvujGQGNNsRIRCDz206kFvr9nX&#10;JDT7NmS3Jv77bqHgcZiZb5hiN5lO3GhwrWUF61UEgriyuuVawfn0ssxAOI+ssbNMCu7kYFfOZwXm&#10;2o78Qbejr0WAsMtRQeN9n0vpqoYMupXtiYP3ZQeDPsihlnrAMcBNJ+MoSqXBlsNCgz0dGqq+jz9G&#10;QRpfsvGejOjs53uUpNPbdn/NlHpaTPtnEJ4m/wj/t1+1gmSTxQn83QlXQJ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e5g8cAAADeAAAADwAAAAAAAAAAAAAAAACXAgAAZHJz&#10;L2Rvd25yZXYueG1sUEsFBgAAAAAEAAQA9QAAAIs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6C53B5E4" w14:textId="77777777" w:rsidR="006975AF" w:rsidRDefault="006975AF" w:rsidP="00117209">
                          <w:pPr>
                            <w:rPr>
                              <w:rFonts w:eastAsia="Times New Roman" w:cs="Times New Roman"/>
                            </w:rPr>
                          </w:pPr>
                        </w:p>
                      </w:txbxContent>
                    </v:textbox>
                  </v:shape>
                  <v:shape id="Freeform 57826" o:spid="_x0000_s1255"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zHYxwAA&#10;AN4AAAAPAAAAZHJzL2Rvd25yZXYueG1sRI9Ba8JAFITvgv9heYXedFNr0zR1FVEEK/RgWuj1kX0m&#10;0ezbkF11/fduodDjMDPfMLNFMK24UO8aywqexgkI4tLqhisF31+bUQbCeWSNrWVScCMHi/lwMMNc&#10;2yvv6VL4SkQIuxwV1N53uZSurMmgG9uOOHoH2xv0UfaV1D1eI9y0cpIkqTTYcFyosaNVTeWpOBsF&#10;6eHtWCTyOf38+ditp9k+uOM6KPX4EJbvIDwF/x/+a2+1gpfXbJLC7514BeT8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oMx2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275D16E" w14:textId="77777777" w:rsidR="006975AF" w:rsidRDefault="006975AF" w:rsidP="00117209">
                          <w:pPr>
                            <w:rPr>
                              <w:rFonts w:eastAsia="Times New Roman" w:cs="Times New Roman"/>
                            </w:rPr>
                          </w:pPr>
                        </w:p>
                      </w:txbxContent>
                    </v:textbox>
                  </v:shape>
                  <v:shape id="Freeform 57827" o:spid="_x0000_s1256"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5RDxwAA&#10;AN4AAAAPAAAAZHJzL2Rvd25yZXYueG1sRI9Ba8JAFITvgv9heYXedFPbxjR1FVEKtuDBKHh9ZJ9J&#10;NPs2ZLe6/fduodDjMDPfMLNFMK24Uu8aywqexgkI4tLqhisFh/3HKAPhPLLG1jIp+CEHi/lwMMNc&#10;2xvv6Fr4SkQIuxwV1N53uZSurMmgG9uOOHon2xv0UfaV1D3eIty0cpIkqTTYcFyosaNVTeWl+DYK&#10;0tPbuUjkc7o9fn6tX7JdcOd1UOrxISzfQXgK/j/8195oBa/TbDKF3zvxCs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UQ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5CF04E7D" w14:textId="77777777" w:rsidR="006975AF" w:rsidRDefault="006975AF" w:rsidP="00117209">
                          <w:pPr>
                            <w:rPr>
                              <w:rFonts w:eastAsia="Times New Roman" w:cs="Times New Roman"/>
                            </w:rPr>
                          </w:pPr>
                        </w:p>
                      </w:txbxContent>
                    </v:textbox>
                  </v:shape>
                  <v:shape id="Freeform 57828" o:spid="_x0000_s1257"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IcDwwAA&#10;AN4AAAAPAAAAZHJzL2Rvd25yZXYueG1sRE/LisIwFN0P+A/hCu7GVMUHtVFkUHAljDMg7i7NtS1t&#10;bmqTaatfP1kILg/nnWx7U4mWGldYVjAZRyCIU6sLzhT8/hw+VyCcR9ZYWSYFD3Kw3Qw+Eoy17fib&#10;2rPPRAhhF6OC3Ps6ltKlORl0Y1sTB+5mG4M+wCaTusEuhJtKTqNoIQ0WHBpyrOkrp7Q8/xkFdD3t&#10;u9l+4ciW98tz+cD2dkSlRsN+twbhqfdv8ct91Army9U07A13whW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DIcDwwAAAN4AAAAPAAAAAAAAAAAAAAAAAJcCAABkcnMvZG93&#10;bnJldi54bWxQSwUGAAAAAAQABAD1AAAAhw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09FFEFF9" w14:textId="77777777" w:rsidR="006975AF" w:rsidRDefault="006975AF" w:rsidP="00117209">
                          <w:pPr>
                            <w:rPr>
                              <w:rFonts w:eastAsia="Times New Roman" w:cs="Times New Roman"/>
                            </w:rPr>
                          </w:pPr>
                        </w:p>
                      </w:txbxContent>
                    </v:textbox>
                  </v:shape>
                  <v:shape id="Freeform 57829" o:spid="_x0000_s1258"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X9HyAAA&#10;AN4AAAAPAAAAZHJzL2Rvd25yZXYueG1sRI9PawIxFMTvhX6H8Aq9FM1WWKurUYpUaC+Cf/H42Lxu&#10;lm5e1iTVbT99Iwg9DjPzG2Y672wjzuRD7VjBcz8DQVw6XXOlYLdd9kYgQkTW2DgmBT8UYD67v5ti&#10;od2F13TexEokCIcCFZgY20LKUBqyGPquJU7ep/MWY5K+ktrjJcFtIwdZNpQWa04LBltaGCq/Nt9W&#10;gX97ovFpvT8us9Lkh638+F2tcqUeH7rXCYhIXfwP39rvWkH+MhqM4XonXQ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7Bf0fIAAAA3gAAAA8AAAAAAAAAAAAAAAAAlwIAAGRy&#10;cy9kb3ducmV2LnhtbFBLBQYAAAAABAAEAPUAAACMAw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3AA5DFC6" w14:textId="77777777" w:rsidR="006975AF" w:rsidRDefault="006975AF" w:rsidP="00117209">
                          <w:pPr>
                            <w:rPr>
                              <w:rFonts w:eastAsia="Times New Roman" w:cs="Times New Roman"/>
                            </w:rPr>
                          </w:pPr>
                        </w:p>
                      </w:txbxContent>
                    </v:textbox>
                  </v:shape>
                  <v:shape id="Freeform 57830" o:spid="_x0000_s1259"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FrQxQAA&#10;AN4AAAAPAAAAZHJzL2Rvd25yZXYueG1sRI9Na8JAEIbvQv/DMoXedNNKrURXkUKh4CGoRTwO2TEb&#10;zc6m2W1M/33nUPD48n7xLNeDb1RPXawDG3ieZKCIy2Brrgx8HT7Gc1AxIVtsApOBX4qwXj2Mlpjb&#10;cOMd9ftUKRnhmKMBl1Kbax1LRx7jJLTE4p1D5zGJ7CptO7zJuG/0S5bNtMea5cFhS++Oyuv+x8sJ&#10;71xftJtLfzwW2+339HyyhTbm6XHYLEAlGtI9/N/+tAZe3+ZTARAcQQG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sWtDFAAAA3gAAAA8AAAAAAAAAAAAAAAAAlwIAAGRycy9k&#10;b3ducmV2LnhtbFBLBQYAAAAABAAEAPUAAACJAw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0886913D" w14:textId="77777777" w:rsidR="006975AF" w:rsidRDefault="006975AF" w:rsidP="00117209">
                          <w:pPr>
                            <w:rPr>
                              <w:rFonts w:eastAsia="Times New Roman" w:cs="Times New Roman"/>
                            </w:rPr>
                          </w:pPr>
                        </w:p>
                      </w:txbxContent>
                    </v:textbox>
                  </v:shape>
                  <v:shape id="Freeform 57831" o:spid="_x0000_s1260"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ABuxwAA&#10;AN4AAAAPAAAAZHJzL2Rvd25yZXYueG1sRI9BawIxFITvgv8hPKE3N2tFK6tRpLSleBFtsfT23Dw3&#10;i5uXJYm6/fdNQehxmJlvmMWqs424kg+1YwWjLAdBXDpdc6Xg8+N1OAMRIrLGxjEp+KEAq2W/t8BC&#10;uxvv6LqPlUgQDgUqMDG2hZShNGQxZK4lTt7JeYsxSV9J7fGW4LaRj3k+lRZrTgsGW3o2VJ73F6tg&#10;e/yOrvxab/xhYg5vlzG+bM1GqYdBt56DiNTF//C9/a4VTJ5m4xH83UlX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oQAbs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2D7E90A0" w14:textId="77777777" w:rsidR="006975AF" w:rsidRDefault="006975AF" w:rsidP="00117209">
                          <w:pPr>
                            <w:rPr>
                              <w:rFonts w:eastAsia="Times New Roman" w:cs="Times New Roman"/>
                            </w:rPr>
                          </w:pPr>
                        </w:p>
                      </w:txbxContent>
                    </v:textbox>
                  </v:shape>
                  <v:shape id="Freeform 57832" o:spid="_x0000_s1261"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yBxxAAA&#10;AN4AAAAPAAAAZHJzL2Rvd25yZXYueG1sRI/disIwFITvhX2HcBa8EU1V/OsaRQTRFbzw5wEOzbEt&#10;25yUJq317Y2w4OUwM98wy3VrCtFQ5XLLCoaDCARxYnXOqYLbddefg3AeWWNhmRQ8ycF69dVZYqzt&#10;g8/UXHwqAoRdjAoy78tYSpdkZNANbEkcvLutDPogq1TqCh8Bbgo5iqKpNJhzWMiwpG1Gyd+lNgqK&#10;uqZjvW9+T+y8XPRmqcxxo1T3u938gPDU+k/4v33QCiaz+XgE7zvhCsjV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MgccQAAADeAAAADwAAAAAAAAAAAAAAAACXAgAAZHJzL2Rv&#10;d25yZXYueG1sUEsFBgAAAAAEAAQA9QAAAIgDAAAAAA==&#10;" adj="-11796480,,5400" path="m0,6l0,6,,12,4,14,8,14,12,8,10,2,8,,2,,,6xe" fillcolor="#6f6e6d" stroked="f">
                    <v:stroke joinstyle="round"/>
                    <v:formulas/>
                    <v:path arrowok="t" o:connecttype="custom" o:connectlocs="0,6;0,6;0,12;4,14;4,14;8,14;12,8;12,8;10,2;8,0;8,0;2,0;0,6;0,6" o:connectangles="0,0,0,0,0,0,0,0,0,0,0,0,0,0" textboxrect="0,0,12,14"/>
                    <v:textbox>
                      <w:txbxContent>
                        <w:p w14:paraId="6B7F1E31" w14:textId="77777777" w:rsidR="006975AF" w:rsidRDefault="006975AF" w:rsidP="00117209">
                          <w:pPr>
                            <w:rPr>
                              <w:rFonts w:eastAsia="Times New Roman" w:cs="Times New Roman"/>
                            </w:rPr>
                          </w:pPr>
                        </w:p>
                      </w:txbxContent>
                    </v:textbox>
                  </v:shape>
                  <v:shape id="Freeform 57833" o:spid="_x0000_s1262"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eNZxgAA&#10;AN4AAAAPAAAAZHJzL2Rvd25yZXYueG1sRI9BSwMxFITvgv8hPKE3m7VFLWvTIgVbD/XQtbDXx+a5&#10;G9y8xCRut/++EYQeh5n5hlmuR9uLgUI0jhU8TAsQxI3ThlsFx8+3+wWImJA19o5JwZkirFe3N0ss&#10;tTvxgYYqtSJDOJaooEvJl1LGpiOLceo8cfa+XLCYsgyt1AFPGW57OSuKJ2nRcF7o0NOmo+a7+rUK&#10;zLbee3vkgLWrf4w/fAzVLik1uRtfX0AkGtM1/N9+1woenxfzOfzdyVdAr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reNZxgAAAN4AAAAPAAAAAAAAAAAAAAAAAJcCAABkcnMv&#10;ZG93bnJldi54bWxQSwUGAAAAAAQABAD1AAAAigM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06B6365D" w14:textId="77777777" w:rsidR="006975AF" w:rsidRDefault="006975AF" w:rsidP="00117209">
                          <w:pPr>
                            <w:rPr>
                              <w:rFonts w:eastAsia="Times New Roman" w:cs="Times New Roman"/>
                            </w:rPr>
                          </w:pPr>
                        </w:p>
                      </w:txbxContent>
                    </v:textbox>
                  </v:shape>
                  <v:shape id="Freeform 57834" o:spid="_x0000_s1263"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tEWxwAA&#10;AN4AAAAPAAAAZHJzL2Rvd25yZXYueG1sRI9La8MwEITvhf4HsYVcSiM3cRrXjRJCII9rnB56XKz1&#10;g1orIymO8++rQqHHYWa+YVab0XRiIOdbywpepwkI4tLqlmsFn5f9SwbCB2SNnWVScCcPm/Xjwwpz&#10;bW98pqEItYgQ9jkqaELocyl92ZBBP7U9cfQq6wyGKF0ttcNbhJtOzpLkTRpsOS402NOuofK7uBoF&#10;wz3dzebZ4fDu9NcyfdbV8XKslJo8jdsPEIHG8B/+a5+0gsUym6fweydeAb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hLRFs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17504B4E" w14:textId="77777777" w:rsidR="006975AF" w:rsidRDefault="006975AF" w:rsidP="00117209">
                          <w:pPr>
                            <w:rPr>
                              <w:rFonts w:eastAsia="Times New Roman" w:cs="Times New Roman"/>
                            </w:rPr>
                          </w:pPr>
                        </w:p>
                      </w:txbxContent>
                    </v:textbox>
                  </v:shape>
                  <v:shape id="Freeform 57835" o:spid="_x0000_s1264"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t64yAAA&#10;AN4AAAAPAAAAZHJzL2Rvd25yZXYueG1sRI9Pa8JAFMTvQr/D8oTedGODNkRXsS2Cf3rRWqq3R/aZ&#10;hGbfhuxW47d3BaHHYWZ+w0xmranEmRpXWlYw6EcgiDOrS84V7L8WvQSE88gaK8uk4EoOZtOnzgRT&#10;bS+8pfPO5yJA2KWooPC+TqV0WUEGXd/WxME72cagD7LJpW7wEuCmki9RNJIGSw4LBdb0XlD2u/sz&#10;Cr7f6n15bJN487na/sw/1jbGxUGp5247H4Pw1Pr/8KO91AqGr0k8hPudcAXk9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hm3rjIAAAA3gAAAA8AAAAAAAAAAAAAAAAAlwIAAGRy&#10;cy9kb3ducmV2LnhtbFBLBQYAAAAABAAEAPUAAACMAw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7E65A7AE" w14:textId="77777777" w:rsidR="006975AF" w:rsidRDefault="006975AF" w:rsidP="00117209">
                          <w:pPr>
                            <w:rPr>
                              <w:rFonts w:eastAsia="Times New Roman" w:cs="Times New Roman"/>
                            </w:rPr>
                          </w:pPr>
                        </w:p>
                      </w:txbxContent>
                    </v:textbox>
                  </v:shape>
                  <v:shape id="Freeform 57836" o:spid="_x0000_s1265"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2v5xQAA&#10;AN4AAAAPAAAAZHJzL2Rvd25yZXYueG1sRI9Bi8IwFITvC/6H8AQvi6Yqq1KNIqKweLO7B4+P5tkU&#10;m5fQRK3/3iwIexxm5htmtelsI+7UhtqxgvEoA0FcOl1zpeD35zBcgAgRWWPjmBQ8KcBm3ftYYa7d&#10;g090L2IlEoRDjgpMjD6XMpSGLIaR88TJu7jWYkyyraRu8ZHgtpGTLJtJizWnBYOedobKa3GzCo7z&#10;4mTOnse123WH4ub3n9Nsr9Sg322XICJ18T/8bn9rBV/zxXQGf3fSFZ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Ha/n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1CDEAED5" w14:textId="77777777" w:rsidR="006975AF" w:rsidRDefault="006975AF" w:rsidP="00117209">
                          <w:pPr>
                            <w:rPr>
                              <w:rFonts w:eastAsia="Times New Roman" w:cs="Times New Roman"/>
                            </w:rPr>
                          </w:pPr>
                        </w:p>
                      </w:txbxContent>
                    </v:textbox>
                  </v:shape>
                  <v:shape id="Freeform 57837" o:spid="_x0000_s1266"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zuxyQAA&#10;AN4AAAAPAAAAZHJzL2Rvd25yZXYueG1sRI9Pa8JAFMTvBb/D8gRvdaNSIzEbUUuhUDz459Lba/aZ&#10;pM2+TbOrSfvpuwXB4zAzv2HSVW9qcaXWVZYVTMYRCOLc6ooLBafjy+MChPPIGmvLpOCHHKyywUOK&#10;ibYd7+l68IUIEHYJKii9bxIpXV6SQTe2DXHwzrY16INsC6lb7ALc1HIaRXNpsOKwUGJD25Lyr8PF&#10;KPjA6jmayfz79Pb7Htvd9hh3m0+lRsN+vQThqff38K39qhU8xYtZDP93whWQ2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U9zuxyQAAAN4AAAAPAAAAAAAAAAAAAAAAAJcCAABk&#10;cnMvZG93bnJldi54bWxQSwUGAAAAAAQABAD1AAAAjQM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25E5D528" w14:textId="77777777" w:rsidR="006975AF" w:rsidRDefault="006975AF" w:rsidP="00117209">
                          <w:pPr>
                            <w:rPr>
                              <w:rFonts w:eastAsia="Times New Roman" w:cs="Times New Roman"/>
                            </w:rPr>
                          </w:pPr>
                        </w:p>
                      </w:txbxContent>
                    </v:textbox>
                  </v:shape>
                  <v:shape id="Freeform 57838" o:spid="_x0000_s1267"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KgjwgAA&#10;AN4AAAAPAAAAZHJzL2Rvd25yZXYueG1sRE/Pa8IwFL4P9j+EN/A2Eyfa2hlljAk7eJnV+6N5a4vN&#10;S0mibf97cxjs+PH93u5H24k7+dA61rCYKxDElTMt1xrO5eE1BxEissHOMWmYKMB+9/y0xcK4gX/o&#10;foq1SCEcCtTQxNgXUoaqIYth7nrixP06bzEm6GtpPA4p3HbyTam1tNhyamiwp8+GquvpZjW4Sh3J&#10;HVfKb24qW1/s9JWXrdazl/HjHUSkMf6L/9zfRsMqy5dpb7qTroD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EqCPCAAAA3gAAAA8AAAAAAAAAAAAAAAAAlwIAAGRycy9kb3du&#10;cmV2LnhtbFBLBQYAAAAABAAEAPUAAACGAw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D2F26B6" w14:textId="77777777" w:rsidR="006975AF" w:rsidRDefault="006975AF" w:rsidP="00117209">
                          <w:pPr>
                            <w:rPr>
                              <w:rFonts w:eastAsia="Times New Roman" w:cs="Times New Roman"/>
                            </w:rPr>
                          </w:pPr>
                        </w:p>
                      </w:txbxContent>
                    </v:textbox>
                  </v:shape>
                  <v:shape id="Freeform 57839" o:spid="_x0000_s1268"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xKPyQAA&#10;AN4AAAAPAAAAZHJzL2Rvd25yZXYueG1sRI9La8MwEITvhf4HsYFeSiK3JS83SgiBQi4l5J3j1trI&#10;ptbKtdTE9a+vAoUeh5n5hpnMGluKC9W+cKzgqZeAIM6cLtgo2G3fuiMQPiBrLB2Tgh/yMJve300w&#10;1e7Ka7psghERwj5FBXkIVSqlz3Ky6HuuIo7e2dUWQ5S1kbrGa4TbUj4nyUBaLDgu5FjRIqfsc/Nt&#10;FSz3bWmKx/fD6mvc2nZxNNnHaa7UQ6eZv4II1IT/8F97qRX0h6OXMdzuxCsgp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qRxKPyQAAAN4AAAAPAAAAAAAAAAAAAAAAAJcCAABk&#10;cnMvZG93bnJldi54bWxQSwUGAAAAAAQABAD1AAAAjQM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14ED0363" w14:textId="77777777" w:rsidR="006975AF" w:rsidRDefault="006975AF" w:rsidP="00117209">
                          <w:pPr>
                            <w:rPr>
                              <w:rFonts w:eastAsia="Times New Roman" w:cs="Times New Roman"/>
                            </w:rPr>
                          </w:pPr>
                        </w:p>
                      </w:txbxContent>
                    </v:textbox>
                  </v:shape>
                  <v:shape id="Freeform 57840" o:spid="_x0000_s1269"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pNZwwAA&#10;AN4AAAAPAAAAZHJzL2Rvd25yZXYueG1sRI9Na8JAEIbvhf6HZQq91V2LbSXNRkQQBE+meh+zYxLM&#10;zsbMVlN/ffdQ6PHl/eLJF6Pv1JUGaQNbmE4MKOIquJZrC/uv9csclERkh11gsvBDAovi8SHHzIUb&#10;7+haxlqlEZYMLTQx9pnWUjXkUSahJ07eKQweY5JDrd2AtzTuO/1qzLv22HJ6aLCnVUPVufz2Fkox&#10;27vh3XF1ceKlP65lPB2sfX4al5+gIo3xP/zX3jgLbx/zWQJIOAkFd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IpNZwwAAAN4AAAAPAAAAAAAAAAAAAAAAAJcCAABkcnMvZG93&#10;bnJldi54bWxQSwUGAAAAAAQABAD1AAAAhwM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63A7BCC3" w14:textId="77777777" w:rsidR="006975AF" w:rsidRDefault="006975AF" w:rsidP="00117209">
                          <w:pPr>
                            <w:rPr>
                              <w:rFonts w:eastAsia="Times New Roman" w:cs="Times New Roman"/>
                            </w:rPr>
                          </w:pPr>
                        </w:p>
                      </w:txbxContent>
                    </v:textbox>
                  </v:shape>
                  <v:shape id="Freeform 57841" o:spid="_x0000_s1270"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HUjyAAA&#10;AN4AAAAPAAAAZHJzL2Rvd25yZXYueG1sRI/Na8JAFMTvgv/D8oTedGM/jERXaZVCQTz4cfH2zD6T&#10;aPZtml1N2r++KxQ8DjPzG2Y6b00pblS7wrKC4SACQZxaXXCmYL/77I9BOI+ssbRMCn7IwXzW7Uwx&#10;0bbhDd22PhMBwi5BBbn3VSKlS3My6Aa2Ig7eydYGfZB1JnWNTYCbUj5H0UgaLDgs5FjRIqf0sr0a&#10;BUcsltGLTL/3q99DbNeLXdx8nJV66rXvExCeWv8I/7e/tIK3ePw6hPudcAXk7A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UdSP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35016FD7" w14:textId="77777777" w:rsidR="006975AF" w:rsidRDefault="006975AF" w:rsidP="00117209">
                          <w:pPr>
                            <w:rPr>
                              <w:rFonts w:eastAsia="Times New Roman" w:cs="Times New Roman"/>
                            </w:rPr>
                          </w:pPr>
                        </w:p>
                      </w:txbxContent>
                    </v:textbox>
                  </v:shape>
                  <v:shape id="Freeform 57842" o:spid="_x0000_s1271"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utUyAAA&#10;AN4AAAAPAAAAZHJzL2Rvd25yZXYueG1sRI9Pa8JAFMTvBb/D8oTe6qbWGomuYhWhUDz45+LtmX0m&#10;qdm3aXY10U/fLRQ8DjPzG2Yya00prlS7wrKC114Egji1uuBMwX63ehmBcB5ZY2mZFNzIwWzaeZpg&#10;om3DG7pufSYChF2CCnLvq0RKl+Zk0PVsRRy8k60N+iDrTOoamwA3pexH0VAaLDgs5FjRIqf0vL0Y&#10;BUcsltGbTH/2X/dDbNeLXdx8fCv13G3nYxCeWv8I/7c/tYL3eDTow9+dcAXk9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yG61TIAAAA3gAAAA8AAAAAAAAAAAAAAAAAlwIAAGRy&#10;cy9kb3ducmV2LnhtbFBLBQYAAAAABAAEAPUAAACMAw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132C4D45" w14:textId="77777777" w:rsidR="006975AF" w:rsidRDefault="006975AF" w:rsidP="00117209">
                          <w:pPr>
                            <w:rPr>
                              <w:rFonts w:eastAsia="Times New Roman" w:cs="Times New Roman"/>
                            </w:rPr>
                          </w:pPr>
                        </w:p>
                      </w:txbxContent>
                    </v:textbox>
                  </v:shape>
                </v:group>
                <v:group id="_x0000_s1272" style="position:absolute;left:1828800;top:3429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taBuUxwAAAN4A&#10;AAAPAAAAAAAAAAAAAAAAAKkCAABkcnMvZG93bnJldi54bWxQSwUGAAAAAAQABAD6AAAAnQMAAAAA&#10;">
                  <v:rect id="Rectangle 57844" o:spid="_x0000_s1273"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vmCxwAA&#10;AN4AAAAPAAAAZHJzL2Rvd25yZXYueG1sRI9Ba8JAFITvQv/D8oTedKNoG6KrRKlYm1PVi7dn9pmE&#10;Zt+G7Krx33eFQo/DzHzDzJedqcWNWldZVjAaRiCIc6srLhQcD5tBDMJ5ZI21ZVLwIAfLxUtvjom2&#10;d/6m294XIkDYJaig9L5JpHR5SQbd0DbEwbvY1qAPsi2kbvEe4KaW4yh6kwYrDgslNrQuKf/ZX42C&#10;y0mmJt1msvnyq9Nm3GW7j3Om1Gu/S2cgPHX+P/zX/tQKpu/xZALPO+EK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db5gscAAADeAAAADwAAAAAAAAAAAAAAAACXAgAAZHJz&#10;L2Rvd25yZXYueG1sUEsFBgAAAAAEAAQA9QAAAIsDAAAAAA==&#10;" fillcolor="#b1cce2" stroked="f">
                    <v:textbox>
                      <w:txbxContent>
                        <w:p w14:paraId="3CE63DAA" w14:textId="77777777" w:rsidR="006975AF" w:rsidRDefault="006975AF" w:rsidP="00117209">
                          <w:pPr>
                            <w:rPr>
                              <w:rFonts w:eastAsia="Times New Roman" w:cs="Times New Roman"/>
                            </w:rPr>
                          </w:pPr>
                        </w:p>
                      </w:txbxContent>
                    </v:textbox>
                  </v:rect>
                  <v:shape id="Freeform 57845" o:spid="_x0000_s1274"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jd0xwAA&#10;AN4AAAAPAAAAZHJzL2Rvd25yZXYueG1sRI/basMwEETfC/0HsYW8lERqczNulFBCC6UEQi4fsLE2&#10;lrG1MpaSOH9fFQp9HGbmDLNY9a4RV+pC5VnDy0iBIC68qbjUcDx8DjMQISIbbDyThjsFWC0fHxaY&#10;G3/jHV33sRQJwiFHDTbGNpcyFJYchpFviZN39p3DmGRXStPhLcFdI1+VmkmHFacFiy2tLRX1/uI0&#10;bO9ZOJw2FU/Ux3O9VjSu7fdY68FT//4GIlIf/8N/7S+jYTrPJlP4vZOu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wI3dMcAAADeAAAADwAAAAAAAAAAAAAAAACXAgAAZHJz&#10;L2Rvd25yZXYueG1sUEsFBgAAAAAEAAQA9QAAAIsDA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67D88A9B" w14:textId="77777777" w:rsidR="006975AF" w:rsidRDefault="006975AF" w:rsidP="00117209">
                          <w:pPr>
                            <w:rPr>
                              <w:rFonts w:eastAsia="Times New Roman" w:cs="Times New Roman"/>
                            </w:rPr>
                          </w:pPr>
                        </w:p>
                      </w:txbxContent>
                    </v:textbox>
                  </v:shape>
                  <v:shape id="Freeform 57846" o:spid="_x0000_s1275"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dq8yAAA&#10;AN4AAAAPAAAAZHJzL2Rvd25yZXYueG1sRI9ba8JAFITfC/6H5Qh9KbqxtF6iq4hQFKSIV3w8Zo9J&#10;2uzZkN3G9N+7hYKPw8x8w0xmjSlETZXLLSvodSMQxInVOacKDvuPzhCE88gaC8uk4JcczKatpwnG&#10;2t54S/XOpyJA2MWoIPO+jKV0SUYGXdeWxMG72sqgD7JKpa7wFuCmkK9R1JcGcw4LGZa0yCj53v0Y&#10;BaWsjyO3vnxRb/NZvNgTnwejpVLP7WY+BuGp8Y/wf3ulFbwPhm99+LsTroCc3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ZR2rzIAAAA3gAAAA8AAAAAAAAAAAAAAAAAlwIAAGRy&#10;cy9kb3ducmV2LnhtbFBLBQYAAAAABAAEAPUAAACM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794A5311" w14:textId="77777777" w:rsidR="006975AF" w:rsidRDefault="006975AF" w:rsidP="00117209">
                          <w:pPr>
                            <w:rPr>
                              <w:rFonts w:eastAsia="Times New Roman" w:cs="Times New Roman"/>
                            </w:rPr>
                          </w:pPr>
                        </w:p>
                      </w:txbxContent>
                    </v:textbox>
                  </v:shape>
                  <v:shape id="Freeform 57847" o:spid="_x0000_s1276"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mxLxgAA&#10;AN4AAAAPAAAAZHJzL2Rvd25yZXYueG1sRI/NasMwEITvgb6D2EJviVzT/OBEMW0hpLmkNO0DbKz1&#10;D7VWRlJs9+2rQCDHYWa+YTb5aFrRk/ONZQXPswQEcWF1w5WCn+/ddAXCB2SNrWVS8Ece8u3DZIOZ&#10;tgN/UX8KlYgQ9hkqqEPoMil9UZNBP7MdcfRK6wyGKF0ltcMhwk0r0yRZSIMNx4UaO3qvqfg9XYwC&#10;e/AVped9W+53R3RvnyXPL1Kpp8fxdQ0i0Bju4Vv7QyuYL1cvS7jeiVdAb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0mxLxgAAAN4AAAAPAAAAAAAAAAAAAAAAAJcCAABkcnMv&#10;ZG93bnJldi54bWxQSwUGAAAAAAQABAD1AAAAigM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3361AF8F" w14:textId="77777777" w:rsidR="006975AF" w:rsidRDefault="006975AF" w:rsidP="00117209">
                          <w:pPr>
                            <w:rPr>
                              <w:rFonts w:eastAsia="Times New Roman" w:cs="Times New Roman"/>
                            </w:rPr>
                          </w:pPr>
                        </w:p>
                      </w:txbxContent>
                    </v:textbox>
                  </v:shape>
                  <v:shape id="Freeform 57848" o:spid="_x0000_s1277"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liLwwAA&#10;AN4AAAAPAAAAZHJzL2Rvd25yZXYueG1sRE/Pa8IwFL4P/B/CE7zNVHEqXVMRobCDDKZevL0lb2lZ&#10;81KarNb99cth4PHj+13sRteKgfrQeFawmGcgiLU3DVsFl3P1vAURIrLB1jMpuFOAXTl5KjA3/sYf&#10;NJyiFSmEQ44K6hi7XMqga3IY5r4jTtyX7x3GBHsrTY+3FO5aucyytXTYcGqosaNDTfr79OMUXJ1b&#10;Dtm7XJx/rW2rY6XNpw5Kzabj/hVEpDE+xP/uN6PgZbNdpb3pTroCsv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BliLwwAAAN4AAAAPAAAAAAAAAAAAAAAAAJcCAABkcnMvZG93&#10;bnJldi54bWxQSwUGAAAAAAQABAD1AAAAhw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4598C881" w14:textId="77777777" w:rsidR="006975AF" w:rsidRDefault="006975AF" w:rsidP="00117209">
                          <w:pPr>
                            <w:rPr>
                              <w:rFonts w:eastAsia="Times New Roman" w:cs="Times New Roman"/>
                            </w:rPr>
                          </w:pPr>
                        </w:p>
                      </w:txbxContent>
                    </v:textbox>
                  </v:shape>
                  <v:shape id="Freeform 57849" o:spid="_x0000_s1278"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JKPyAAA&#10;AN4AAAAPAAAAZHJzL2Rvd25yZXYueG1sRI9Ba8JAFITvBf/D8oTe6sa20RhdpZRKe+ilKqi3R/aZ&#10;RLNvw+7WxH/fLRR6HGbmG2ax6k0jruR8bVnBeJSAIC6srrlUsNuuHzIQPiBrbCyTght5WC0HdwvM&#10;te34i66bUIoIYZ+jgiqENpfSFxUZ9CPbEkfvZJ3BEKUrpXbYRbhp5GOSTKTBmuNChS29VlRcNt9G&#10;QX38TPfTrDs/aXNIPb6vb2+uUep+2L/MQQTqw3/4r/2hFaTT7HkGv3fiF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aoko/IAAAA3gAAAA8AAAAAAAAAAAAAAAAAlwIAAGRy&#10;cy9kb3ducmV2LnhtbFBLBQYAAAAABAAEAPUAAACMAwAAAAA=&#10;" adj="-11796480,,5400" path="m0,26l42,,86,12,92,64,72,20,50,12,,26xe" fillcolor="#d1d1d1" stroked="f">
                    <v:stroke joinstyle="round"/>
                    <v:formulas/>
                    <v:path arrowok="t" o:connecttype="custom" o:connectlocs="0,26;42,0;86,12;92,64;72,20;50,12;0,26" o:connectangles="0,0,0,0,0,0,0" textboxrect="0,0,92,64"/>
                    <v:textbox>
                      <w:txbxContent>
                        <w:p w14:paraId="1150E89D" w14:textId="77777777" w:rsidR="006975AF" w:rsidRDefault="006975AF" w:rsidP="00117209">
                          <w:pPr>
                            <w:rPr>
                              <w:rFonts w:eastAsia="Times New Roman" w:cs="Times New Roman"/>
                            </w:rPr>
                          </w:pPr>
                        </w:p>
                      </w:txbxContent>
                    </v:textbox>
                  </v:shape>
                  <v:shape id="Freeform 57850" o:spid="_x0000_s1279"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2VgxwAA&#10;AN4AAAAPAAAAZHJzL2Rvd25yZXYueG1sRI9dS8MwFIbvhf2HcAbeyJaq7IO6bAxR8dZujO3urDk2&#10;Zc1JSbK2+uvNhbDLl/eLZ7UZbCM68qF2rOBxmoEgLp2uuVKw371PliBCRNbYOCYFPxRgsx7drTDX&#10;rucv6opYiTTCIUcFJsY2lzKUhiyGqWuJk/ftvMWYpK+k9tincdvIpyybS4s1pweDLb0aKi/F1Spo&#10;7On4vCi6bddfh9+zvxzeHsyHUvfjYfsCItIQb+H/9qdWMFssZwkg4SQU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wNlYMcAAADeAAAADwAAAAAAAAAAAAAAAACXAgAAZHJz&#10;L2Rvd25yZXYueG1sUEsFBgAAAAAEAAQA9QAAAIsDAAAAAA==&#10;" adj="-11796480,,5400" path="m2,2l2,2,,,2,2xe" fillcolor="#b7bcbd" stroked="f">
                    <v:stroke joinstyle="round"/>
                    <v:formulas/>
                    <v:path arrowok="t" o:connecttype="custom" o:connectlocs="2,2;2,2;0,0;0,0;2,2;2,2" o:connectangles="0,0,0,0,0,0" textboxrect="0,0,2,2"/>
                    <v:textbox>
                      <w:txbxContent>
                        <w:p w14:paraId="67F88A27" w14:textId="77777777" w:rsidR="006975AF" w:rsidRDefault="006975AF" w:rsidP="00117209">
                          <w:pPr>
                            <w:rPr>
                              <w:rFonts w:eastAsia="Times New Roman" w:cs="Times New Roman"/>
                            </w:rPr>
                          </w:pPr>
                        </w:p>
                      </w:txbxContent>
                    </v:textbox>
                  </v:shape>
                  <v:shape id="Freeform 57851" o:spid="_x0000_s1280"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iEpxgAA&#10;AN4AAAAPAAAAZHJzL2Rvd25yZXYueG1sRI/BasMwEETvgf6D2EBvsZyA6+BGCaFg6KEUkvbQ48ba&#10;WibWSkhK4v59FSj0OMzMG2azm+worhTi4FjBsihBEHdOD9wr+PxoF2sQMSFrHB2Tgh+KsNs+zDbY&#10;aHfjA12PqRcZwrFBBSYl30gZO0MWY+E8cfa+XbCYsgy91AFvGW5HuSrLJ2lx4Lxg0NOLoe58vFgF&#10;Zf3Wn0Lrq/Fs/Beb97pu3Umpx/m0fwaRaEr/4b/2q1ZQ1etqCfc7+QrI7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qiEpxgAAAN4AAAAPAAAAAAAAAAAAAAAAAJcCAABkcnMv&#10;ZG93bnJldi54bWxQSwUGAAAAAAQABAD1AAAAigM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44D8E012" w14:textId="77777777" w:rsidR="006975AF" w:rsidRDefault="006975AF" w:rsidP="00117209">
                          <w:pPr>
                            <w:rPr>
                              <w:rFonts w:eastAsia="Times New Roman" w:cs="Times New Roman"/>
                            </w:rPr>
                          </w:pPr>
                        </w:p>
                      </w:txbxContent>
                    </v:textbox>
                  </v:shape>
                  <v:shape id="Freeform 57852" o:spid="_x0000_s1281"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FT3xAAA&#10;AN4AAAAPAAAAZHJzL2Rvd25yZXYueG1sRI9La8JAFIX3hf6H4Ra6KXUSQSvRMbQpglu13V8y10xo&#10;5k6amTz01ztCocvDeXycTT7ZRgzU+dqxgnSWgCAuna65UvB12r2uQPiArLFxTAou5CHfPj5sMNNu&#10;5AMNx1CJOMI+QwUmhDaT0peGLPqZa4mjd3adxRBlV0nd4RjHbSPnSbKUFmuOBIMtFYbKn2NvI+Q3&#10;9OXLaL9bMy6tLK6H9BM/lHp+mt7XIAJN4T/8195rBYu31WIO9zvxCsjt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RU98QAAADeAAAADwAAAAAAAAAAAAAAAACXAgAAZHJzL2Rv&#10;d25yZXYueG1sUEsFBgAAAAAEAAQA9QAAAIg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4F18ED94" w14:textId="77777777" w:rsidR="006975AF" w:rsidRDefault="006975AF" w:rsidP="00117209">
                          <w:pPr>
                            <w:rPr>
                              <w:rFonts w:eastAsia="Times New Roman" w:cs="Times New Roman"/>
                            </w:rPr>
                          </w:pPr>
                        </w:p>
                      </w:txbxContent>
                    </v:textbox>
                  </v:shape>
                  <v:shape id="Freeform 57853" o:spid="_x0000_s1282"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5pLyQAA&#10;AN4AAAAPAAAAZHJzL2Rvd25yZXYueG1sRI9PawIxFMTvhX6H8Aq9FM1W8Q+rUUpLoZ7UVUFvj83r&#10;ZunmZUlSXfvpTaHQ4zAzv2Hmy8424kw+1I4VPPczEMSl0zVXCva7994URIjIGhvHpOBKAZaL+7s5&#10;5tpdeEvnIlYiQTjkqMDE2OZShtKQxdB3LXHyPp23GJP0ldQeLwluGznIsrG0WHNaMNjSq6Hyq/i2&#10;CjbePK3Hk0Jm19NKbn/aw9txcFDq8aF7mYGI1MX/8F/7QysYTaajIfzeSVdAL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2p5pLyQAAAN4AAAAPAAAAAAAAAAAAAAAAAJcCAABk&#10;cnMvZG93bnJldi54bWxQSwUGAAAAAAQABAD1AAAAjQM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0A5F14D8" w14:textId="77777777" w:rsidR="006975AF" w:rsidRDefault="006975AF" w:rsidP="00117209">
                          <w:pPr>
                            <w:rPr>
                              <w:rFonts w:eastAsia="Times New Roman" w:cs="Times New Roman"/>
                            </w:rPr>
                          </w:pPr>
                        </w:p>
                      </w:txbxContent>
                    </v:textbox>
                  </v:shape>
                  <v:shape id="Freeform 57854" o:spid="_x0000_s1283"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f11xwAA&#10;AN4AAAAPAAAAZHJzL2Rvd25yZXYueG1sRI9Pa8JAFMTvhX6H5RW86aaiVaIbEbFQaC/+PT+zr0na&#10;7Nt0d42xn74rCD0OM/MbZr7oTC1acr6yrOB5kIAgzq2uuFCw3732pyB8QNZYWyYFV/KwyB4f5phq&#10;e+ENtdtQiAhhn6KCMoQmldLnJRn0A9sQR+/TOoMhSldI7fAS4aaWwyR5kQYrjgslNrQqKf/eno2C&#10;9fpYj75+rqfu4JvDb7Jx/mP1rlTvqVvOQATqwn/43n7TCsaT6XgEtzvxCsj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cH9dccAAADeAAAADwAAAAAAAAAAAAAAAACXAgAAZHJz&#10;L2Rvd25yZXYueG1sUEsFBgAAAAAEAAQA9QAAAIs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CAF6048" w14:textId="77777777" w:rsidR="006975AF" w:rsidRDefault="006975AF" w:rsidP="00117209">
                          <w:pPr>
                            <w:rPr>
                              <w:rFonts w:eastAsia="Times New Roman" w:cs="Times New Roman"/>
                            </w:rPr>
                          </w:pPr>
                        </w:p>
                      </w:txbxContent>
                    </v:textbox>
                  </v:shape>
                  <v:shape id="Freeform 57855" o:spid="_x0000_s1284"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KTPxgAA&#10;AN4AAAAPAAAAZHJzL2Rvd25yZXYueG1sRI9Ba8JAFITvBf/D8gRvdWMhVaKrxEKxXqRGvT+yzySa&#10;fZtmtyb9965Q8DjMzDfMYtWbWtyodZVlBZNxBII4t7riQsHx8Pk6A+E8ssbaMin4Iwer5eBlgYm2&#10;He/plvlCBAi7BBWU3jeJlC4vyaAb24Y4eGfbGvRBtoXULXYBbmr5FkXv0mDFYaHEhj5Kyq/Zr1Fg&#10;0p2fnrZZuvvZrjeX7lSwOX4rNRr26RyEp94/w//tL60gns7iGB53whW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QKTP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6F0DA4BD" w14:textId="77777777" w:rsidR="006975AF" w:rsidRDefault="006975AF" w:rsidP="00117209">
                          <w:pPr>
                            <w:rPr>
                              <w:rFonts w:eastAsia="Times New Roman" w:cs="Times New Roman"/>
                            </w:rPr>
                          </w:pPr>
                        </w:p>
                      </w:txbxContent>
                    </v:textbox>
                  </v:shape>
                  <v:shape id="Freeform 57856" o:spid="_x0000_s1285"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ezBwwAA&#10;AN4AAAAPAAAAZHJzL2Rvd25yZXYueG1sRI9Bi8IwFITvC/6H8Ba8rekuWKUaRYVFr6sF8fZo3jZl&#10;m5eSRFv/vVkQPA4z8w2zXA+2FTfyoXGs4HOSgSCunG64VlCevj/mIEJE1tg6JgV3CrBejd6WWGjX&#10;8w/djrEWCcKhQAUmxq6QMlSGLIaJ64iT9+u8xZikr6X22Ce4beVXluXSYsNpwWBHO0PV3/FqFVxo&#10;c5BbX2fBnPP9tnfXUpak1Ph92CxARBriK/xsH7SC6Ww+zeH/Tro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mezBwwAAAN4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7975C6CA" w14:textId="77777777" w:rsidR="006975AF" w:rsidRDefault="006975AF" w:rsidP="00117209">
                          <w:pPr>
                            <w:rPr>
                              <w:rFonts w:eastAsia="Times New Roman" w:cs="Times New Roman"/>
                            </w:rPr>
                          </w:pPr>
                        </w:p>
                      </w:txbxContent>
                    </v:textbox>
                  </v:shape>
                  <v:shape id="Freeform 57857" o:spid="_x0000_s1286"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cWPxQAA&#10;AN4AAAAPAAAAZHJzL2Rvd25yZXYueG1sRI9Bi8IwFITvwv6H8Ba8aboL2lqNIouKHrWi10fztu1u&#10;81KaqPXfG0HwOMzMN8xs0ZlaXKl1lWUFX8MIBHFudcWFgmO2HiQgnEfWWFsmBXdysJh/9GaYanvj&#10;PV0PvhABwi5FBaX3TSqly0sy6Ia2IQ7er20N+iDbQuoWbwFuavkdRWNpsOKwUGJDPyXl/4eLURBT&#10;Fk82u3ySraJivdz6TXX+OynV/+yWUxCeOv8Ov9pbrWAUJ6MYnnfCF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dxY/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36583562" w14:textId="77777777" w:rsidR="006975AF" w:rsidRDefault="006975AF" w:rsidP="00117209">
                          <w:pPr>
                            <w:rPr>
                              <w:rFonts w:eastAsia="Times New Roman" w:cs="Times New Roman"/>
                            </w:rPr>
                          </w:pPr>
                        </w:p>
                      </w:txbxContent>
                    </v:textbox>
                  </v:shape>
                  <v:shape id="Freeform 57858" o:spid="_x0000_s1287"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NnrwgAA&#10;AN4AAAAPAAAAZHJzL2Rvd25yZXYueG1sRE9Na8JAEL0X/A/LCL3VjYKtRFcRoSC2l0YPHsfsmASz&#10;s2F3mqT/vnso9Ph435vd6FrVU4iNZwPzWQaKuPS24crA5fz+sgIVBdli65kM/FCE3XbytMHc+oG/&#10;qC+kUimEY44GapEu1zqWNTmMM98RJ+7ug0NJMFTaBhxSuGv1IstetcOGU0ONHR1qKh/FtzMQpT8V&#10;nasuYdDzbLG/yef1Q4x5no77NSihUf7Ff+6jNbB8Wy3T3nQnXQG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M2evCAAAA3gAAAA8AAAAAAAAAAAAAAAAAlwIAAGRycy9kb3du&#10;cmV2LnhtbFBLBQYAAAAABAAEAPUAAACG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7104D022" w14:textId="77777777" w:rsidR="006975AF" w:rsidRDefault="006975AF" w:rsidP="00117209">
                          <w:pPr>
                            <w:rPr>
                              <w:rFonts w:eastAsia="Times New Roman" w:cs="Times New Roman"/>
                            </w:rPr>
                          </w:pPr>
                        </w:p>
                      </w:txbxContent>
                    </v:textbox>
                  </v:shape>
                  <v:shape id="Freeform 57859" o:spid="_x0000_s1288"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6qMyAAA&#10;AN4AAAAPAAAAZHJzL2Rvd25yZXYueG1sRI9Ba8JAFITvBf/D8gq9iNlYtI1pVimCoHiwjYVeH9ln&#10;Esy+TbNrjP++KxR6HGbmGyZbDaYRPXWutqxgGsUgiAuray4VfB03kwSE88gaG8uk4EYOVsvRQ4ap&#10;tlf+pD73pQgQdikqqLxvUyldUZFBF9mWOHgn2xn0QXal1B1eA9w08jmOX6TBmsNChS2tKyrO+cUo&#10;mPG5H3/sfsbyVu73fvhe24PMlXp6HN7fQHga/H/4r73VCuavyXwB9zvhCs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tvqozIAAAA3gAAAA8AAAAAAAAAAAAAAAAAlwIAAGRy&#10;cy9kb3ducmV2LnhtbFBLBQYAAAAABAAEAPUAAACMAw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60B198E4" w14:textId="77777777" w:rsidR="006975AF" w:rsidRDefault="006975AF" w:rsidP="00117209">
                          <w:pPr>
                            <w:rPr>
                              <w:rFonts w:eastAsia="Times New Roman" w:cs="Times New Roman"/>
                            </w:rPr>
                          </w:pPr>
                        </w:p>
                      </w:txbxContent>
                    </v:textbox>
                  </v:shape>
                  <v:shape id="Freeform 57860" o:spid="_x0000_s1289"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i0SxQAA&#10;AN4AAAAPAAAAZHJzL2Rvd25yZXYueG1sRI9Na8JAEIbvBf/DMkJvdWNBjdFVSovgoS34cfE2Zsck&#10;mJ0Nu6Om/757KPT48n7xLNe9a9WdQmw8GxiPMlDEpbcNVwaOh81LDioKssXWMxn4oQjr1eBpiYX1&#10;D97RfS+VSiMcCzRQi3SF1rGsyWEc+Y44eRcfHEqSodI24CONu1a/ZtlUO2w4PdTY0XtN5XV/cwaa&#10;OR/l65C70+w0+bDfkoft+dOY52H/tgAl1Mt/+K+9tQYms3yaABJOQgG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yLRLFAAAA3gAAAA8AAAAAAAAAAAAAAAAAlwIAAGRycy9k&#10;b3ducmV2LnhtbFBLBQYAAAAABAAEAPUAAACJAw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18435C71" w14:textId="77777777" w:rsidR="006975AF" w:rsidRDefault="006975AF" w:rsidP="00117209">
                          <w:pPr>
                            <w:rPr>
                              <w:rFonts w:eastAsia="Times New Roman" w:cs="Times New Roman"/>
                            </w:rPr>
                          </w:pPr>
                        </w:p>
                      </w:txbxContent>
                    </v:textbox>
                  </v:shape>
                  <v:shape id="Freeform 57861" o:spid="_x0000_s1290"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vxgAA&#10;AN4AAAAPAAAAZHJzL2Rvd25yZXYueG1sRI9Ba8JAFITvBf/D8gQvRTexVEPqKiKI3qRRpMdH9jUJ&#10;zb4N2TVGf31XEDwOM/MNs1j1phYdta6yrCCeRCCIc6srLhScjttxAsJ5ZI21ZVJwIwer5eBtgam2&#10;V/6mLvOFCBB2KSoovW9SKV1ekkE3sQ1x8H5ta9AH2RZSt3gNcFPLaRTNpMGKw0KJDW1Kyv+yi1Fw&#10;P1CWN3cZu7Pp3pPqsPv4me+UGg379RcIT71/hZ/tvVbwOU9mMTzuhCs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0vxgAAAN4AAAAPAAAAAAAAAAAAAAAAAJcCAABkcnMv&#10;ZG93bnJldi54bWxQSwUGAAAAAAQABAD1AAAAigM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6B3E06F5" w14:textId="77777777" w:rsidR="006975AF" w:rsidRDefault="006975AF" w:rsidP="00117209">
                          <w:pPr>
                            <w:rPr>
                              <w:rFonts w:eastAsia="Times New Roman" w:cs="Times New Roman"/>
                            </w:rPr>
                          </w:pPr>
                        </w:p>
                      </w:txbxContent>
                    </v:textbox>
                  </v:shape>
                  <v:shape id="Freeform 57862" o:spid="_x0000_s1291"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RjxwAA&#10;AN4AAAAPAAAAZHJzL2Rvd25yZXYueG1sRI9Ba8JAFITvhf6H5RW8FLNpSjREV5GC4KG01Hrx9si+&#10;ZIPZtyG7mvjvu4VCj8PMfMOst5PtxI0G3zpW8JKkIIgrp1tuFJy+9/MChA/IGjvHpOBOHrabx4c1&#10;ltqN/EW3Y2hEhLAvUYEJoS+l9JUhiz5xPXH0ajdYDFEOjdQDjhFuO5ml6UJabDkuGOzpzVB1OV6t&#10;gjGM3af0Z36u33f5q+k/MK2vSs2ept0KRKAp/If/2getIF8Wiwx+78QrID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nUY8cAAADeAAAADwAAAAAAAAAAAAAAAACXAgAAZHJz&#10;L2Rvd25yZXYueG1sUEsFBgAAAAAEAAQA9QAAAIs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459DCFC7" w14:textId="77777777" w:rsidR="006975AF" w:rsidRDefault="006975AF" w:rsidP="00117209">
                          <w:pPr>
                            <w:rPr>
                              <w:rFonts w:eastAsia="Times New Roman" w:cs="Times New Roman"/>
                            </w:rPr>
                          </w:pPr>
                        </w:p>
                      </w:txbxContent>
                    </v:textbox>
                  </v:shape>
                  <v:shape id="Freeform 57863" o:spid="_x0000_s1292"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D2sxwAA&#10;AN4AAAAPAAAAZHJzL2Rvd25yZXYueG1sRI9Ba8JAFITvBf/D8gRvdaOSNEbXEATBQw+t7aG9PbPP&#10;JJh9G7Krif++Wyj0OMzMN8w2H00r7tS7xrKCxTwCQVxa3XCl4PPj8JyCcB5ZY2uZFDzIQb6bPG0x&#10;03bgd7qffCUChF2GCmrvu0xKV9Zk0M1tRxy8i+0N+iD7SuoehwA3rVxGUSINNhwWauxoX1N5Pd2M&#10;gmT5lQ6PeEBnz29RnIyv6+I7VWo2HYsNCE+j/w//tY9aQfySJiv4vROugN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yg9rMcAAADeAAAADwAAAAAAAAAAAAAAAACXAgAAZHJz&#10;L2Rvd25yZXYueG1sUEsFBgAAAAAEAAQA9QAAAIs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5238D8FD" w14:textId="77777777" w:rsidR="006975AF" w:rsidRDefault="006975AF" w:rsidP="00117209">
                          <w:pPr>
                            <w:rPr>
                              <w:rFonts w:eastAsia="Times New Roman" w:cs="Times New Roman"/>
                            </w:rPr>
                          </w:pPr>
                        </w:p>
                      </w:txbxContent>
                    </v:textbox>
                  </v:shape>
                  <v:shape id="Freeform 57864" o:spid="_x0000_s1293"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7P0xwAA&#10;AN4AAAAPAAAAZHJzL2Rvd25yZXYueG1sRI9Ba8JAFITvBf/D8oTe6sZq0xhdpSgFK3gwLfT6yD6T&#10;aPZtyG51++/dQsHjMDPfMItVMK24UO8aywrGowQEcWl1w5WCr8/3pwyE88gaW8uk4JccrJaDhwXm&#10;2l75QJfCVyJC2OWooPa+y6V0ZU0G3ch2xNE72t6gj7KvpO7xGuGmlc9JkkqDDceFGjta11Seix+j&#10;ID3OTkUiJ+n++2O3mWaH4E6boNTjMLzNQXgK/h7+b2+1gpfXLJ3C3514BeTy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3ez9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9E937A0" w14:textId="77777777" w:rsidR="006975AF" w:rsidRDefault="006975AF" w:rsidP="00117209">
                          <w:pPr>
                            <w:rPr>
                              <w:rFonts w:eastAsia="Times New Roman" w:cs="Times New Roman"/>
                            </w:rPr>
                          </w:pPr>
                        </w:p>
                      </w:txbxContent>
                    </v:textbox>
                  </v:shape>
                  <v:shape id="Freeform 57865" o:spid="_x0000_s1294"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xZvxwAA&#10;AN4AAAAPAAAAZHJzL2Rvd25yZXYueG1sRI9Ba8JAFITvBf/D8oTe6sa2pjG6SqkUrODBtNDrI/tM&#10;otm3IbvV9d+7QsHjMDPfMPNlMK04Ue8aywrGowQEcWl1w5WCn+/PpwyE88gaW8uk4EIOlovBwxxz&#10;bc+8o1PhKxEh7HJUUHvf5VK6siaDbmQ74ujtbW/QR9lXUvd4jnDTyuckSaXBhuNCjR191FQeiz+j&#10;IN1PD0UiX9Lt79dm9ZrtgjusglKPw/A+A+Ep+Hv4v73WCiZvWTqB2514BeTi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DsWb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3307ED89" w14:textId="77777777" w:rsidR="006975AF" w:rsidRDefault="006975AF" w:rsidP="00117209">
                          <w:pPr>
                            <w:rPr>
                              <w:rFonts w:eastAsia="Times New Roman" w:cs="Times New Roman"/>
                            </w:rPr>
                          </w:pPr>
                        </w:p>
                      </w:txbxContent>
                    </v:textbox>
                  </v:shape>
                  <v:shape id="Freeform 57866" o:spid="_x0000_s1295"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Q8qxgAA&#10;AN4AAAAPAAAAZHJzL2Rvd25yZXYueG1sRI9Ba8JAFITvBf/D8oTe6saWRolugpQIORVqC+LtkX0m&#10;wezbmF2T2F/fLRR6HGbmG2abTaYVA/WusaxguYhAEJdWN1wp+PrcP61BOI+ssbVMCu7kIEtnD1tM&#10;tB35g4aDr0SAsEtQQe19l0jpypoMuoXtiIN3tr1BH2RfSd3jGOCmlc9RFEuDDYeFGjt6q6m8HG5G&#10;AZ3e8/Eljx3Zy/X4vbrjcC5Qqcf5tNuA8DT5//Bfu9AKXlfrOIbfO+EKyPQ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tQ8qxgAAAN4AAAAPAAAAAAAAAAAAAAAAAJcCAABkcnMv&#10;ZG93bnJldi54bWxQSwUGAAAAAAQABAD1AAAAig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523076A3" w14:textId="77777777" w:rsidR="006975AF" w:rsidRDefault="006975AF" w:rsidP="00117209">
                          <w:pPr>
                            <w:rPr>
                              <w:rFonts w:eastAsia="Times New Roman" w:cs="Times New Roman"/>
                            </w:rPr>
                          </w:pPr>
                        </w:p>
                      </w:txbxContent>
                    </v:textbox>
                  </v:shape>
                  <v:shape id="Freeform 57867" o:spid="_x0000_s1296"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PduyQAA&#10;AN4AAAAPAAAAZHJzL2Rvd25yZXYueG1sRI9BawIxFITvhf6H8IReSs1aWLVboxRRaC+CbpUeH5vX&#10;zeLmZU1S3fbXN0Khx2FmvmFmi9624kw+NI4VjIYZCOLK6YZrBe/l+mEKIkRkja1jUvBNARbz25sZ&#10;FtpdeEvnXaxFgnAoUIGJsSukDJUhi2HoOuLkfTpvMSbpa6k9XhLctvIxy8bSYsNpwWBHS0PVcfdl&#10;FfjVPT2dtvuPdVaZ/FDKt5/NJlfqbtC/PIOI1Mf/8F/7VSvIJ9PxBK530hW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mePduyQAAAN4AAAAPAAAAAAAAAAAAAAAAAJcCAABk&#10;cnMvZG93bnJldi54bWxQSwUGAAAAAAQABAD1AAAAjQ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28442B33" w14:textId="77777777" w:rsidR="006975AF" w:rsidRDefault="006975AF" w:rsidP="00117209">
                          <w:pPr>
                            <w:rPr>
                              <w:rFonts w:eastAsia="Times New Roman" w:cs="Times New Roman"/>
                            </w:rPr>
                          </w:pPr>
                        </w:p>
                      </w:txbxContent>
                    </v:textbox>
                  </v:shape>
                  <v:shape id="Freeform 57868" o:spid="_x0000_s1297"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XnLxAAA&#10;AN4AAAAPAAAAZHJzL2Rvd25yZXYueG1sRE9Na8JAEL0L/Q/LFLzpphatpK4iQqHgIahFehyyYzZt&#10;djbNbmP8986h0OPjfa82g29UT12sAxt4mmagiMtga64MfJzeJktQMSFbbAKTgRtF2KwfRivMbbjy&#10;gfpjqpSEcMzRgEupzbWOpSOPcRpaYuEuofOYBHaVth1eJdw3epZlC+2xZmlw2NLOUfl9/PVSwgfX&#10;F+32qz+fi/3+5/nyaQttzPhx2L6CSjSkf/Gf+90amL8sF7JX7sgV0O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l5y8QAAADeAAAADwAAAAAAAAAAAAAAAACXAgAAZHJzL2Rv&#10;d25yZXYueG1sUEsFBgAAAAAEAAQA9QAAAIgDA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5A3A1127" w14:textId="77777777" w:rsidR="006975AF" w:rsidRDefault="006975AF" w:rsidP="00117209">
                          <w:pPr>
                            <w:rPr>
                              <w:rFonts w:eastAsia="Times New Roman" w:cs="Times New Roman"/>
                            </w:rPr>
                          </w:pPr>
                        </w:p>
                      </w:txbxContent>
                    </v:textbox>
                  </v:shape>
                  <v:shape id="Freeform 57869" o:spid="_x0000_s1298"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SN1xwAA&#10;AN4AAAAPAAAAZHJzL2Rvd25yZXYueG1sRI9BawIxFITvgv8hPKE3zWrR2q1RRNpSvEhtsfT2unnd&#10;LG5eliTq+u+NIHgcZuYbZrZobS2O5EPlWMFwkIEgLpyuuFTw/fXWn4IIEVlj7ZgUnCnAYt7tzDDX&#10;7sSfdNzGUiQIhxwVmBibXMpQGLIYBq4hTt6/8xZjkr6U2uMpwW0tR1k2kRYrTgsGG1oZKvbbg1Ww&#10;+fuNrvhZrv1ubHbvh0d83Zi1Ug+9dvkCIlIb7+Fb+0MrGD9NJ89wvZOugJx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0Ejdc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00B0E5E8" w14:textId="77777777" w:rsidR="006975AF" w:rsidRDefault="006975AF" w:rsidP="00117209">
                          <w:pPr>
                            <w:rPr>
                              <w:rFonts w:eastAsia="Times New Roman" w:cs="Times New Roman"/>
                            </w:rPr>
                          </w:pPr>
                        </w:p>
                      </w:txbxContent>
                    </v:textbox>
                  </v:shape>
                  <v:shape id="Freeform 57870" o:spid="_x0000_s1299"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6JdxAAA&#10;AN4AAAAPAAAAZHJzL2Rvd25yZXYueG1sRI/LisIwFIb3wrxDOAOzkTGdAa1W0yKCeAEXOj7AoTm2&#10;ZZqT0qS1vr1ZCC5//hvfKhtMLXpqXWVZwc8kAkGcW11xoeD6t/2eg3AeWWNtmRQ8yEGWfoxWmGh7&#10;5zP1F1+IMMIuQQWl900ipctLMugmtiEO3s22Bn2QbSF1i/cwbmr5G0UzabDi8FBiQ5uS8v9LZxTU&#10;XUfHbtcfTuy8XIzjQla4Vurrc1gvQXga/Dv8au+1gmk8jwNAwAkoI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iXcQAAADeAAAADwAAAAAAAAAAAAAAAACXAgAAZHJzL2Rv&#10;d25yZXYueG1sUEsFBgAAAAAEAAQA9QAAAIgDAAAAAA==&#10;" adj="-11796480,,5400" path="m0,6l0,6,,12,4,14,8,14,12,8,10,2,8,,2,,,6xe" fillcolor="#6f6e6d" stroked="f">
                    <v:stroke joinstyle="round"/>
                    <v:formulas/>
                    <v:path arrowok="t" o:connecttype="custom" o:connectlocs="0,6;0,6;0,12;4,14;4,14;8,14;12,8;12,8;10,2;8,0;8,0;2,0;0,6;0,6" o:connectangles="0,0,0,0,0,0,0,0,0,0,0,0,0,0" textboxrect="0,0,12,14"/>
                    <v:textbox>
                      <w:txbxContent>
                        <w:p w14:paraId="1D709581" w14:textId="77777777" w:rsidR="006975AF" w:rsidRDefault="006975AF" w:rsidP="00117209">
                          <w:pPr>
                            <w:rPr>
                              <w:rFonts w:eastAsia="Times New Roman" w:cs="Times New Roman"/>
                            </w:rPr>
                          </w:pPr>
                        </w:p>
                      </w:txbxContent>
                    </v:textbox>
                  </v:shape>
                  <v:shape id="Freeform 57871" o:spid="_x0000_s1300"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WF1xgAA&#10;AN4AAAAPAAAAZHJzL2Rvd25yZXYueG1sRI9BawIxFITvQv9DeAVvmrXQKlujlEJbD/XgKuz1sXnd&#10;Dd28pEm6rv/eCIUeh5n5hllvR9uLgUI0jhUs5gUI4sZpw62C0/FttgIRE7LG3jEpuFCE7eZussZS&#10;uzMfaKhSKzKEY4kKupR8KWVsOrIY584TZ+/LBYspy9BKHfCc4baXD0XxJC0azgsdenrtqPmufq0C&#10;815/envigLWrf4w/7IfqIyk1vR9fnkEkGtN/+K+90woel6vlAm538hWQm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WWF1xgAAAN4AAAAPAAAAAAAAAAAAAAAAAJcCAABkcnMv&#10;ZG93bnJldi54bWxQSwUGAAAAAAQABAD1AAAAigM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03242D64" w14:textId="77777777" w:rsidR="006975AF" w:rsidRDefault="006975AF" w:rsidP="00117209">
                          <w:pPr>
                            <w:rPr>
                              <w:rFonts w:eastAsia="Times New Roman" w:cs="Times New Roman"/>
                            </w:rPr>
                          </w:pPr>
                        </w:p>
                      </w:txbxContent>
                    </v:textbox>
                  </v:shape>
                  <v:shape id="Freeform 57872" o:spid="_x0000_s1301"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VU5xwAA&#10;AN4AAAAPAAAAZHJzL2Rvd25yZXYueG1sRI9Pa8JAFMTvhX6H5RW8iG6a2iamriJCtdeqB4+P7Msf&#10;mn0bdrcxfvtuQehxmJnfMKvNaDoxkPOtZQXP8wQEcWl1y7WC8+ljloPwAVljZ5kU3MjDZv34sMJC&#10;2yt/0XAMtYgQ9gUqaELoCyl92ZBBP7c9cfQq6wyGKF0ttcNrhJtOpknyJg22HBca7GnXUPl9/DEK&#10;httil77k+/3S6Uu2mOrqcDpUSk2exu07iEBj+A/f259awWuWZyn83Y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1VOc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1DEE04CC" w14:textId="77777777" w:rsidR="006975AF" w:rsidRDefault="006975AF" w:rsidP="00117209">
                          <w:pPr>
                            <w:rPr>
                              <w:rFonts w:eastAsia="Times New Roman" w:cs="Times New Roman"/>
                            </w:rPr>
                          </w:pPr>
                        </w:p>
                      </w:txbxContent>
                    </v:textbox>
                  </v:shape>
                  <v:shape id="Freeform 57873" o:spid="_x0000_s1302"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VqXyAAA&#10;AN4AAAAPAAAAZHJzL2Rvd25yZXYueG1sRI9Ba8JAFITvhf6H5Qm91Y2Gaoiuoi2C1V5iLdXbI/tM&#10;QrNvQ3ar8d+7QqHHYWa+YabzztTiTK2rLCsY9CMQxLnVFRcK9p+r5wSE88gaa8uk4EoO5rPHhymm&#10;2l44o/POFyJA2KWooPS+SaV0eUkGXd82xME72dagD7ItpG7xEuCmlsMoGkmDFYeFEht6LSn/2f0a&#10;BV/LZl8duyTefrxn34u3jY1xdVDqqdctJiA8df4//NdeawUv42Qcw/1OuAJyd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6pWpfIAAAA3gAAAA8AAAAAAAAAAAAAAAAAlwIAAGRy&#10;cy9kb3ducmV2LnhtbFBLBQYAAAAABAAEAPUAAACMAw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4F3ACF6E" w14:textId="77777777" w:rsidR="006975AF" w:rsidRDefault="006975AF" w:rsidP="00117209">
                          <w:pPr>
                            <w:rPr>
                              <w:rFonts w:eastAsia="Times New Roman" w:cs="Times New Roman"/>
                            </w:rPr>
                          </w:pPr>
                        </w:p>
                      </w:txbxContent>
                    </v:textbox>
                  </v:shape>
                  <v:shape id="Freeform 57874" o:spid="_x0000_s1303"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nVxgAA&#10;AN4AAAAPAAAAZHJzL2Rvd25yZXYueG1sRI9BawIxFITvBf9DeEIvpWbV2pWtUUQUpDdXDz0+Nq+b&#10;pZuXsIm6/fdGEDwOM/MNs1j1thUX6kLjWMF4lIEgrpxuuFZwOu7e5yBCRNbYOiYF/xRgtRy8LLDQ&#10;7soHupSxFgnCoUAFJkZfSBkqQxbDyHni5P26zmJMsqul7vCa4LaVkyz7lBYbTgsGPW0MVX/l2Sr4&#10;zsuD+fE8btym35Vnv32bZlulXof9+gtEpD4+w4/2XiuY5fP8A+530hW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M+nVxgAAAN4AAAAPAAAAAAAAAAAAAAAAAJcCAABkcnMv&#10;ZG93bnJldi54bWxQSwUGAAAAAAQABAD1AAAAigM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1E348279" w14:textId="77777777" w:rsidR="006975AF" w:rsidRDefault="006975AF" w:rsidP="00117209">
                          <w:pPr>
                            <w:rPr>
                              <w:rFonts w:eastAsia="Times New Roman" w:cs="Times New Roman"/>
                            </w:rPr>
                          </w:pPr>
                        </w:p>
                      </w:txbxContent>
                    </v:textbox>
                  </v:shape>
                  <v:shape id="Freeform 57875" o:spid="_x0000_s1304"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7mdyQAA&#10;AN4AAAAPAAAAZHJzL2Rvd25yZXYueG1sRI9Pa8JAFMTvhX6H5RV6q5taNBKzkaoIQvHgn0tvr9ln&#10;kjb7NmZXE/vpXaHQ4zAzv2HSWW9qcaHWVZYVvA4iEMS51RUXCg771csEhPPIGmvLpOBKDmbZ40OK&#10;ibYdb+my84UIEHYJKii9bxIpXV6SQTewDXHwjrY16INsC6lb7ALc1HIYRWNpsOKwUGJDi5Lyn93Z&#10;KPjCahm9yfx0+Pj9jO1msY+7+bdSz0/9+xSEp97/h//aa61gFE/iEdzvhCsgsx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dA7mdyQAAAN4AAAAPAAAAAAAAAAAAAAAAAJcCAABk&#10;cnMvZG93bnJldi54bWxQSwUGAAAAAAQABAD1AAAAjQM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5F7E0D1C" w14:textId="77777777" w:rsidR="006975AF" w:rsidRDefault="006975AF" w:rsidP="00117209">
                          <w:pPr>
                            <w:rPr>
                              <w:rFonts w:eastAsia="Times New Roman" w:cs="Times New Roman"/>
                            </w:rPr>
                          </w:pPr>
                        </w:p>
                      </w:txbxContent>
                    </v:textbox>
                  </v:shape>
                  <v:shape id="Freeform 57876" o:spid="_x0000_s1305"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SAKxAAA&#10;AN4AAAAPAAAAZHJzL2Rvd25yZXYueG1sRI9Pi8IwFMTvC36H8ARva7ILtrVrFJEVPHjx3/3RvG3L&#10;Ni8liVq/vVlY8DjMzG+YxWqwnbiRD61jDR9TBYK4cqblWsP5tH0vQISIbLBzTBoeFGC1HL0tsDTu&#10;zge6HWMtEoRDiRqaGPtSylA1ZDFMXU+cvB/nLcYkfS2Nx3uC205+KpVJiy2nhQZ72jRU/R6vVoOr&#10;1J7cfqb8/Kry7GIf38Wp1XoyHtZfICIN8RX+b++Mhlle5Bn83UlX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D0gCsQAAADeAAAADwAAAAAAAAAAAAAAAACXAgAAZHJzL2Rv&#10;d25yZXYueG1sUEsFBgAAAAAEAAQA9QAAAIgDA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01C9CB02" w14:textId="77777777" w:rsidR="006975AF" w:rsidRDefault="006975AF" w:rsidP="00117209">
                          <w:pPr>
                            <w:rPr>
                              <w:rFonts w:eastAsia="Times New Roman" w:cs="Times New Roman"/>
                            </w:rPr>
                          </w:pPr>
                        </w:p>
                      </w:txbxContent>
                    </v:textbox>
                  </v:shape>
                  <v:shape id="Freeform 57877" o:spid="_x0000_s1306"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qmyQAA&#10;AN4AAAAPAAAAZHJzL2Rvd25yZXYueG1sRI9Pa8JAFMTvBb/D8gq9FN200EZTVxGh4KVI/X98zb5u&#10;gtm3aXarMZ/eLQg9DjPzG2Y8bW0lTtT40rGCp0ECgjh3umSjYLN+7w9B+ICssXJMCi7kYTrp3Y0x&#10;0+7Mn3RaBSMihH2GCooQ6kxKnxdk0Q9cTRy9b9dYDFE2RuoGzxFuK/mcJK/SYslxocCa5gXlx9Wv&#10;VbDYdpUpHz92y59RZ7v53uRfh5lSD/ft7A1EoDb8h2/thVbwkg7TFP7uxCsgJ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pqmyQAAAN4AAAAPAAAAAAAAAAAAAAAAAJcCAABk&#10;cnMvZG93bnJldi54bWxQSwUGAAAAAAQABAD1AAAAjQM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357DCB6B" w14:textId="77777777" w:rsidR="006975AF" w:rsidRDefault="006975AF" w:rsidP="00117209">
                          <w:pPr>
                            <w:rPr>
                              <w:rFonts w:eastAsia="Times New Roman" w:cs="Times New Roman"/>
                            </w:rPr>
                          </w:pPr>
                        </w:p>
                      </w:txbxContent>
                    </v:textbox>
                  </v:shape>
                  <v:shape id="Freeform 57878" o:spid="_x0000_s1307"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FXiwAAA&#10;AN4AAAAPAAAAZHJzL2Rvd25yZXYueG1sRE9Na8JAEL0X/A/LCN7qrgWrpK4igiB4Mm3vY3ZMgtnZ&#10;mNlq9Nd3D4LHx/terHrfqCt1Uge2MBkbUMRFcDWXFn6+t+9zUBKRHTaBycKdBFbLwdsCMxdufKBr&#10;HkuVQlgytFDF2GZaS1GRRxmHljhxp9B5jAl2pXYd3lK4b/SHMZ/aY82pocKWNhUV5/zPW8jF7B+G&#10;D8fNxYmX9riV/vRr7WjYr79ARerjS/x075yF6Ww+S3vTnXQF9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OFXiwAAAAN4AAAAPAAAAAAAAAAAAAAAAAJcCAABkcnMvZG93bnJl&#10;di54bWxQSwUGAAAAAAQABAD1AAAAhAM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35F18A7C" w14:textId="77777777" w:rsidR="006975AF" w:rsidRDefault="006975AF" w:rsidP="00117209">
                          <w:pPr>
                            <w:rPr>
                              <w:rFonts w:eastAsia="Times New Roman" w:cs="Times New Roman"/>
                            </w:rPr>
                          </w:pPr>
                        </w:p>
                      </w:txbxContent>
                    </v:textbox>
                  </v:shape>
                  <v:shape id="Freeform 57879" o:spid="_x0000_s1308"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rOYyAAA&#10;AN4AAAAPAAAAZHJzL2Rvd25yZXYueG1sRI9Ba8JAFITvQv/D8gredFOLJqauUpWCIB6qXnp7Zl+T&#10;tNm3aXZror/eFQo9DjPzDTNbdKYSZ2pcaVnB0zACQZxZXXKu4Hh4GyQgnEfWWFkmBRdysJg/9GaY&#10;atvyO533PhcBwi5FBYX3dSqlywoy6Ia2Jg7ep20M+iCbXOoG2wA3lRxF0UQaLDksFFjTqqDse/9r&#10;FJywXEfPMvs5bq8fsd2tDnG7/FKq/9i9voDw1Pn/8F97oxWM4ySewv1OuAJyf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Os5j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0E5A93E3" w14:textId="77777777" w:rsidR="006975AF" w:rsidRDefault="006975AF" w:rsidP="00117209">
                          <w:pPr>
                            <w:rPr>
                              <w:rFonts w:eastAsia="Times New Roman" w:cs="Times New Roman"/>
                            </w:rPr>
                          </w:pPr>
                        </w:p>
                      </w:txbxContent>
                    </v:textbox>
                  </v:shape>
                  <v:shape id="Freeform 57880" o:spid="_x0000_s1309"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WoixwAA&#10;AN4AAAAPAAAAZHJzL2Rvd25yZXYueG1sRI/NasJAFIX3Qt9huIXudFKLJkQnoSqCUFxU3XR3m7km&#10;aTN3YmY0aZ++sxC6PJw/vmU+mEbcqHO1ZQXPkwgEcWF1zaWC03E7TkA4j6yxsUwKfshBnj2Mlphq&#10;2/M73Q6+FGGEXYoKKu/bVEpXVGTQTWxLHLyz7Qz6ILtS6g77MG4aOY2iuTRYc3iosKV1RcX34WoU&#10;fGK9iV5kcTm9/X7Edr8+xv3qS6mnx+F1AcLT4P/D9/ZOK5jFSRIAAk5AAZn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FqIscAAADeAAAADwAAAAAAAAAAAAAAAACXAgAAZHJz&#10;L2Rvd25yZXYueG1sUEsFBgAAAAAEAAQA9QAAAIsDA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43E820F7" w14:textId="77777777" w:rsidR="006975AF" w:rsidRDefault="006975AF" w:rsidP="00117209">
                          <w:pPr>
                            <w:rPr>
                              <w:rFonts w:eastAsia="Times New Roman" w:cs="Times New Roman"/>
                            </w:rPr>
                          </w:pPr>
                        </w:p>
                      </w:txbxContent>
                    </v:textbox>
                  </v:shape>
                </v:group>
                <v:shape id="Picture 57882" o:spid="_x0000_s1310" type="#_x0000_t75" alt="MCj02403610000[1]" style="position:absolute;left:914400;top:18288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g&#10;3K3GAAAA3gAAAA8AAABkcnMvZG93bnJldi54bWxEj0FrwkAUhO+F/oflFXqrmwpqjK4iouipoK3g&#10;8Zl9JqHZtzG7jeu/dwuCx2FmvmGm82Bq0VHrKssKPnsJCOLc6ooLBT/f648UhPPIGmvLpOBGDuaz&#10;15cpZtpeeUfd3hciQthlqKD0vsmkdHlJBl3PNsTRO9vWoI+yLaRu8Rrhppb9JBlKgxXHhRIbWpaU&#10;/+7/jAK7GKXr7nJYjk+rjQnhaL9W+Vap97ewmIDwFPwz/GhvtYLBKE378H8nXgE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mDcrcYAAADeAAAADwAAAAAAAAAAAAAAAACc&#10;AgAAZHJzL2Rvd25yZXYueG1sUEsFBgAAAAAEAAQA9wAAAI8DAAAAAA==&#10;">
                  <v:imagedata r:id="rId29" o:title="MCj02403610000[1]"/>
                  <v:path arrowok="t"/>
                </v:shape>
                <v:shape id="Picture 57883" o:spid="_x0000_s1311" type="#_x0000_t75" alt="MCj02403610000[1]" style="position:absolute;left:2057400;top:20574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s&#10;eTbHAAAA3gAAAA8AAABkcnMvZG93bnJldi54bWxEj0FrwkAUhO9C/8PyhN50Y0s1RlcRUeqpoFXw&#10;+Mw+k2D2bZrdxu2/7xaEHoeZ+YaZL4OpRUetqywrGA0TEMS51RUXCo6f20EKwnlkjbVlUvBDDpaL&#10;p94cM23vvKfu4AsRIewyVFB632RSurwkg25oG+LoXW1r0EfZFlK3eI9wU8uXJBlLgxXHhRIbWpeU&#10;3w7fRoFdTdJt93VaTy+bdxPC2X5s8p1Sz/2wmoHwFPx/+NHeaQVvkzR9hb878QrIx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0seTbHAAAA3gAAAA8AAAAAAAAAAAAAAAAA&#10;nAIAAGRycy9kb3ducmV2LnhtbFBLBQYAAAAABAAEAPcAAACQAwAAAAA=&#10;">
                  <v:imagedata r:id="rId30" o:title="MCj02403610000[1]"/>
                  <v:path arrowok="t"/>
                </v:shape>
                <v:shape id="Picture 57884" o:spid="_x0000_s1312" type="#_x0000_t75" alt="MCj02403610000[1]" style="position:absolute;left:3314700;top:20574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F&#10;4ULHAAAA3gAAAA8AAABkcnMvZG93bnJldi54bWxEj0FrwkAUhO9C/8PyhN50Y2k1RlcRUeqpoFXw&#10;+Mw+k2D2bZrdxu2/7xaEHoeZ+YaZL4OpRUetqywrGA0TEMS51RUXCo6f20EKwnlkjbVlUvBDDpaL&#10;p94cM23vvKfu4AsRIewyVFB632RSurwkg25oG+LoXW1r0EfZFlK3eI9wU8uXJBlLgxXHhRIbWpeU&#10;3w7fRoFdTdJt93VaTy+bdxPC2X5s8p1Sz/2wmoHwFPx/+NHeaQVvkzR9hb878QrIx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LF4ULHAAAA3gAAAA8AAAAAAAAAAAAAAAAA&#10;nAIAAGRycy9kb3ducmV2LnhtbFBLBQYAAAAABAAEAPcAAACQAwAAAAA=&#10;">
                  <v:imagedata r:id="rId31" o:title="MCj02403610000[1]"/>
                  <v:path arrowok="t"/>
                </v:shape>
                <v:shape id="Picture 57885" o:spid="_x0000_s1313" type="#_x0000_t75" alt="MCj02403610000[1]" style="position:absolute;left:4229100;top:17145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J&#10;RNnGAAAA3gAAAA8AAABkcnMvZG93bnJldi54bWxEj0FrwkAUhO+F/oflFbzVTQVrjK4iotRTQVvB&#10;4zP7TEKzb2N2jeu/dwuCx2FmvmGm82Bq0VHrKssKPvoJCOLc6ooLBb8/6/cUhPPIGmvLpOBGDuaz&#10;15cpZtpeeUvdzhciQthlqKD0vsmkdHlJBl3fNsTRO9nWoI+yLaRu8RrhppaDJPmUBiuOCyU2tCwp&#10;/9tdjAK7GKXr7rxfjo+rLxPCwX6v8o1SvbewmIDwFPwz/GhvtILhKE2H8H8nXgE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YlE2cYAAADeAAAADwAAAAAAAAAAAAAAAACc&#10;AgAAZHJzL2Rvd25yZXYueG1sUEsFBgAAAAAEAAQA9wAAAI8DAAAAAA==&#10;">
                  <v:imagedata r:id="rId32" o:title="MCj02403610000[1]"/>
                  <v:path arrowok="t"/>
                </v:shape>
                <v:shape id="Picture 57887" o:spid="_x0000_s1314" type="#_x0000_t75" alt="MCj01861720000[1]" style="position:absolute;left:2971800;top:19431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v&#10;CWTFAAAA3gAAAA8AAABkcnMvZG93bnJldi54bWxEj0+LwjAUxO/CfofwFrxpuoJaq1EWQdxd9uA/&#10;PD+aZ1NsXmoTtX57s7DgcZiZ3zCzRWsrcaPGl44VfPQTEMS50yUXCg77VS8F4QOyxsoxKXiQh8X8&#10;rTPDTLs7b+m2C4WIEPYZKjAh1JmUPjdk0fddTRy9k2sshiibQuoG7xFuKzlIkpG0WHJcMFjT0lB+&#10;3l2tgsvoWJs1/U5+rHXr0/d2E4amUKr73n5OQQRqwyv83/7SCobjNB3D3514BeT8C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LwlkxQAAAN4AAAAPAAAAAAAAAAAAAAAAAJwC&#10;AABkcnMvZG93bnJldi54bWxQSwUGAAAAAAQABAD3AAAAjgMAAAAA&#10;">
                  <v:imagedata r:id="rId33" o:title="MCj01861720000[1]"/>
                  <v:path arrowok="t"/>
                </v:shape>
                <v:shape id="Picture 57888" o:spid="_x0000_s1315" type="#_x0000_t75" alt="MCj01861720000[1]" style="position:absolute;left:1714500;top:17145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w&#10;nRbDAAAA3gAAAA8AAABkcnMvZG93bnJldi54bWxET89rwjAUvgv+D+ENdtN0A2tXjSKD4SYe1k48&#10;P5pnU2xeuiaz3X+/HIQdP77f6+1oW3Gj3jeOFTzNExDEldMN1wpOX2+zDIQPyBpbx6TglzxsN9PJ&#10;GnPtBi7oVoZaxBD2OSowIXS5lL4yZNHPXUccuYvrLYYI+1rqHocYblv5nCSptNhwbDDY0auh6lr+&#10;WAXf6bkzezq+HKx1+8tH8RkWplbq8WHcrUAEGsO/+O5+1woWyyyLe+OdeAXk5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LCdFsMAAADeAAAADwAAAAAAAAAAAAAAAACcAgAA&#10;ZHJzL2Rvd25yZXYueG1sUEsFBgAAAAAEAAQA9wAAAIwDAAAAAA==&#10;">
                  <v:imagedata r:id="rId34" o:title="MCj01861720000[1]"/>
                  <v:path arrowok="t"/>
                </v:shape>
                <v:shape id="Picture 57889" o:spid="_x0000_s1316" type="#_x0000_t75" alt="MCj01861720000[1]" style="position:absolute;top:10287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8&#10;OI3FAAAA3gAAAA8AAABkcnMvZG93bnJldi54bWxEj0FrwkAUhO+C/2F5Qm+6aUEbo6uIUKziwdji&#10;+ZF9ZkOzb9PsVuO/d4WCx2FmvmHmy87W4kKtrxwreB0lIIgLpysuFXx/fQxTED4ga6wdk4IbeVgu&#10;+r05ZtpdOafLMZQiQthnqMCE0GRS+sKQRT9yDXH0zq61GKJsS6lbvEa4reVbkkykxYrjgsGG1oaK&#10;n+OfVfA7OTVmQ/vpzlq3OW/zQxibUqmXQbeagQjUhWf4v/2pFYzf03QKjzvxCsjF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DiNxQAAAN4AAAAPAAAAAAAAAAAAAAAAAJwC&#10;AABkcnMvZG93bnJldi54bWxQSwUGAAAAAAQABAD3AAAAjgMAAAAA&#10;">
                  <v:imagedata r:id="rId35" o:title="MCj01861720000[1]"/>
                  <v:path arrowok="t"/>
                </v:shape>
                <v:shape id="Picture 57890" o:spid="_x0000_s1317" type="#_x0000_t75" alt="MCj01861720000[1]" style="position:absolute;left:914400;top:1143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f&#10;B83FAAAA3gAAAA8AAABkcnMvZG93bnJldi54bWxEj8tqwkAUhvcF32E4BXfNpAWtxkxECuKFLqot&#10;XR8yJ5lg5kzMjJq+fWchuPz5b3z5crCtuFLvG8cKXpMUBHHpdMO1gp/v9csMhA/IGlvHpOCPPCyL&#10;0VOOmXY3PtD1GGoRR9hnqMCE0GVS+tKQRZ+4jjh6lesthij7Wuoeb3HctvItTafSYsPxwWBHH4bK&#10;0/FiFZynv53Z0Od8b63bVLvDV5iYWqnx87BagAg0hEf43t5qBZP32TwCRJyIArL4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HwfNxQAAAN4AAAAPAAAAAAAAAAAAAAAAAJwC&#10;AABkcnMvZG93bnJldi54bWxQSwUGAAAAAAQABAD3AAAAjgMAAAAA&#10;">
                  <v:imagedata r:id="rId36" o:title="MCj01861720000[1]"/>
                  <v:path arrowok="t"/>
                </v:shape>
              </v:group>
            </w:pict>
          </mc:Fallback>
        </mc:AlternateContent>
      </w:r>
      <w:r w:rsidR="002F3F28" w:rsidRPr="00951BC4">
        <w:rPr>
          <w:lang w:val="en-US"/>
        </w:rPr>
        <w:br w:type="page"/>
      </w:r>
    </w:p>
    <w:p w14:paraId="798BCBDA" w14:textId="1B5228E2" w:rsidR="00C417A8" w:rsidRPr="00951BC4" w:rsidRDefault="00C417A8" w:rsidP="00C876B0">
      <w:pPr>
        <w:pStyle w:val="Heading1"/>
        <w:rPr>
          <w:lang w:val="en-US"/>
        </w:rPr>
      </w:pPr>
      <w:r w:rsidRPr="00951BC4">
        <w:rPr>
          <w:lang w:val="en-US"/>
        </w:rPr>
        <w:lastRenderedPageBreak/>
        <w:t>Technical Practices (XP)</w:t>
      </w:r>
    </w:p>
    <w:p w14:paraId="03186169" w14:textId="68AE24BB" w:rsidR="00C417A8" w:rsidRPr="00951BC4" w:rsidRDefault="00113F3E">
      <w:pPr>
        <w:rPr>
          <w:lang w:val="en-US"/>
        </w:rPr>
      </w:pPr>
      <w:r w:rsidRPr="00951BC4">
        <w:rPr>
          <w:lang w:val="en-US"/>
        </w:rPr>
        <w:t>Extreme Programming (XP) forms a solid methodology for development of software systems. Unlike Scrum, it is therefore tied to software development domain. Given that it is assumed that a Scrum team will seek ways in which they can effectively deliver a new tested version of the system in every sprint, it is expected that the team adopt XP or similar technical practices</w:t>
      </w:r>
      <w:r w:rsidR="00291BFF" w:rsidRPr="00951BC4">
        <w:rPr>
          <w:lang w:val="en-US"/>
        </w:rPr>
        <w:t xml:space="preserve"> through continuous inspect and adapt cycles</w:t>
      </w:r>
      <w:r w:rsidRPr="00951BC4">
        <w:rPr>
          <w:lang w:val="en-US"/>
        </w:rPr>
        <w:t>. Unfortunately, it is not always the case.</w:t>
      </w:r>
    </w:p>
    <w:p w14:paraId="6B8B46E0" w14:textId="60C9014A" w:rsidR="00113F3E" w:rsidRPr="00951BC4" w:rsidRDefault="00113F3E">
      <w:pPr>
        <w:rPr>
          <w:lang w:val="en-US"/>
        </w:rPr>
      </w:pPr>
      <w:r w:rsidRPr="00951BC4">
        <w:rPr>
          <w:lang w:val="en-US"/>
        </w:rPr>
        <w:t xml:space="preserve">XP consists of a set of development practices, each of which is simple and insufficient in </w:t>
      </w:r>
      <w:proofErr w:type="gramStart"/>
      <w:r w:rsidRPr="00951BC4">
        <w:rPr>
          <w:lang w:val="en-US"/>
        </w:rPr>
        <w:t>itself</w:t>
      </w:r>
      <w:proofErr w:type="gramEnd"/>
      <w:r w:rsidRPr="00951BC4">
        <w:rPr>
          <w:lang w:val="en-US"/>
        </w:rPr>
        <w:t>, but becomes very powerful when combined with and supported by other XP practices.</w:t>
      </w:r>
    </w:p>
    <w:p w14:paraId="661222AC" w14:textId="48F1A587" w:rsidR="00113F3E" w:rsidRPr="00951BC4" w:rsidRDefault="00291BFF">
      <w:pPr>
        <w:rPr>
          <w:lang w:val="en-US"/>
        </w:rPr>
      </w:pPr>
      <w:r w:rsidRPr="00951BC4">
        <w:rPr>
          <w:lang w:val="en-US"/>
        </w:rPr>
        <w:t>The practices, and their key dependencies, are:</w:t>
      </w:r>
    </w:p>
    <w:p w14:paraId="682BDDBD" w14:textId="77777777" w:rsidR="00291BFF" w:rsidRPr="00951BC4" w:rsidRDefault="00291BFF">
      <w:pPr>
        <w:rPr>
          <w:lang w:val="en-US"/>
        </w:rPr>
      </w:pPr>
    </w:p>
    <w:p w14:paraId="75E694D1" w14:textId="77777777" w:rsidR="00291BFF" w:rsidRPr="00951BC4" w:rsidRDefault="00291BFF">
      <w:pPr>
        <w:rPr>
          <w:lang w:val="en-US"/>
        </w:rPr>
      </w:pPr>
    </w:p>
    <w:p w14:paraId="4C3D567D" w14:textId="6ABB765E" w:rsidR="00291BFF" w:rsidRPr="00951BC4" w:rsidRDefault="00113F3E" w:rsidP="00E359B8">
      <w:pPr>
        <w:ind w:left="284"/>
        <w:rPr>
          <w:lang w:val="en-US"/>
        </w:rPr>
      </w:pPr>
      <w:r w:rsidRPr="00951BC4">
        <w:rPr>
          <w:noProof/>
          <w:lang w:val="en-US"/>
        </w:rPr>
        <w:drawing>
          <wp:inline distT="0" distB="0" distL="0" distR="0" wp14:anchorId="2CA74FC8" wp14:editId="05D75350">
            <wp:extent cx="5823585" cy="3703650"/>
            <wp:effectExtent l="0" t="0" r="0" b="5080"/>
            <wp:docPr id="57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3585" cy="3703650"/>
                    </a:xfrm>
                    <a:prstGeom prst="rect">
                      <a:avLst/>
                    </a:prstGeom>
                    <a:noFill/>
                    <a:ln>
                      <a:noFill/>
                    </a:ln>
                  </pic:spPr>
                </pic:pic>
              </a:graphicData>
            </a:graphic>
          </wp:inline>
        </w:drawing>
      </w:r>
    </w:p>
    <w:p w14:paraId="34B8E55E" w14:textId="77777777" w:rsidR="00C82BBF" w:rsidRPr="00951BC4" w:rsidRDefault="00C82BBF">
      <w:pPr>
        <w:rPr>
          <w:lang w:val="en-US"/>
        </w:rPr>
      </w:pPr>
    </w:p>
    <w:p w14:paraId="595DAC52" w14:textId="66328058" w:rsidR="001149C0" w:rsidRPr="00951BC4" w:rsidRDefault="00291BFF" w:rsidP="00866BD0">
      <w:pPr>
        <w:ind w:left="1985"/>
        <w:rPr>
          <w:lang w:val="en-US"/>
        </w:rPr>
      </w:pPr>
      <w:r w:rsidRPr="00951BC4">
        <w:rPr>
          <w:noProof/>
          <w:lang w:val="en-US"/>
        </w:rPr>
        <w:drawing>
          <wp:inline distT="0" distB="0" distL="0" distR="0" wp14:anchorId="019A2BC6" wp14:editId="30A3D165">
            <wp:extent cx="2862580" cy="1215122"/>
            <wp:effectExtent l="0" t="0" r="7620" b="4445"/>
            <wp:docPr id="57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978" cy="1215715"/>
                    </a:xfrm>
                    <a:prstGeom prst="rect">
                      <a:avLst/>
                    </a:prstGeom>
                    <a:noFill/>
                    <a:ln>
                      <a:noFill/>
                    </a:ln>
                  </pic:spPr>
                </pic:pic>
              </a:graphicData>
            </a:graphic>
          </wp:inline>
        </w:drawing>
      </w:r>
    </w:p>
    <w:p w14:paraId="3A72AAC7" w14:textId="77777777" w:rsidR="001149C0" w:rsidRPr="00951BC4" w:rsidRDefault="001149C0">
      <w:pPr>
        <w:rPr>
          <w:lang w:val="en-US"/>
        </w:rPr>
      </w:pPr>
      <w:r w:rsidRPr="00951BC4">
        <w:rPr>
          <w:lang w:val="en-US"/>
        </w:rPr>
        <w:br w:type="page"/>
      </w:r>
    </w:p>
    <w:p w14:paraId="7F1866F3" w14:textId="16EDCB0D" w:rsidR="00C417A8" w:rsidRPr="00951BC4" w:rsidRDefault="00C417A8" w:rsidP="00C876B0">
      <w:pPr>
        <w:pStyle w:val="Heading1"/>
        <w:rPr>
          <w:lang w:val="en-US"/>
        </w:rPr>
      </w:pPr>
    </w:p>
    <w:p w14:paraId="2EF7934B" w14:textId="2A15362D" w:rsidR="001149C0" w:rsidRPr="00951BC4" w:rsidRDefault="00FC68FB">
      <w:pPr>
        <w:rPr>
          <w:rFonts w:eastAsiaTheme="majorEastAsia" w:cstheme="majorBidi"/>
          <w:bCs/>
          <w:caps/>
          <w:color w:val="0060A9"/>
          <w:sz w:val="36"/>
          <w:szCs w:val="36"/>
          <w:lang w:val="en-US"/>
        </w:rPr>
      </w:pPr>
      <w:r w:rsidRPr="00951BC4">
        <w:rPr>
          <w:noProof/>
          <w:lang w:val="en-US"/>
        </w:rPr>
        <mc:AlternateContent>
          <mc:Choice Requires="wps">
            <w:drawing>
              <wp:anchor distT="0" distB="0" distL="114300" distR="114300" simplePos="0" relativeHeight="252003328" behindDoc="0" locked="0" layoutInCell="1" allowOverlap="1" wp14:anchorId="6081B3C4" wp14:editId="17A4E56A">
                <wp:simplePos x="0" y="0"/>
                <wp:positionH relativeFrom="column">
                  <wp:posOffset>2514600</wp:posOffset>
                </wp:positionH>
                <wp:positionV relativeFrom="paragraph">
                  <wp:posOffset>5546725</wp:posOffset>
                </wp:positionV>
                <wp:extent cx="3429000" cy="571500"/>
                <wp:effectExtent l="0" t="0" r="0" b="12700"/>
                <wp:wrapSquare wrapText="bothSides"/>
                <wp:docPr id="58192" name="Text Box 58192"/>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A9BCA" w14:textId="30A4299B" w:rsidR="006975AF" w:rsidRPr="00C876B0" w:rsidRDefault="006975AF">
                            <w:pPr>
                              <w:rPr>
                                <w:sz w:val="16"/>
                              </w:rPr>
                            </w:pPr>
                            <w:proofErr w:type="spellStart"/>
                            <w:r w:rsidRPr="00C876B0">
                              <w:rPr>
                                <w:sz w:val="16"/>
                              </w:rPr>
                              <w:t>Adapted</w:t>
                            </w:r>
                            <w:proofErr w:type="spellEnd"/>
                            <w:r w:rsidRPr="00C876B0">
                              <w:rPr>
                                <w:sz w:val="16"/>
                              </w:rPr>
                              <w:t xml:space="preserve"> </w:t>
                            </w:r>
                            <w:proofErr w:type="spellStart"/>
                            <w:r w:rsidRPr="00C876B0">
                              <w:rPr>
                                <w:sz w:val="16"/>
                              </w:rPr>
                              <w:t>from</w:t>
                            </w:r>
                            <w:proofErr w:type="spellEnd"/>
                            <w:r w:rsidRPr="00C876B0">
                              <w:rPr>
                                <w:sz w:val="16"/>
                              </w:rPr>
                              <w:t xml:space="preserve"> Janet </w:t>
                            </w:r>
                            <w:proofErr w:type="spellStart"/>
                            <w:r w:rsidRPr="00C876B0">
                              <w:rPr>
                                <w:sz w:val="16"/>
                              </w:rPr>
                              <w:t>Gregory’s</w:t>
                            </w:r>
                            <w:proofErr w:type="spellEnd"/>
                            <w:r w:rsidRPr="00C876B0">
                              <w:rPr>
                                <w:sz w:val="16"/>
                              </w:rPr>
                              <w:t xml:space="preserve"> version of Brian </w:t>
                            </w:r>
                            <w:proofErr w:type="spellStart"/>
                            <w:r w:rsidRPr="00C876B0">
                              <w:rPr>
                                <w:sz w:val="16"/>
                              </w:rPr>
                              <w:t>Marick’s</w:t>
                            </w:r>
                            <w:proofErr w:type="spellEnd"/>
                            <w:r w:rsidRPr="00C876B0">
                              <w:rPr>
                                <w:sz w:val="16"/>
                              </w:rPr>
                              <w:t xml:space="preserve"> </w:t>
                            </w:r>
                            <w:proofErr w:type="spellStart"/>
                            <w:r w:rsidRPr="00C876B0">
                              <w:rPr>
                                <w:sz w:val="16"/>
                              </w:rPr>
                              <w:t>original</w:t>
                            </w:r>
                            <w:proofErr w:type="spellEnd"/>
                            <w:r w:rsidRPr="00C876B0">
                              <w:rPr>
                                <w:sz w:val="16"/>
                              </w:rPr>
                              <w:t xml:space="preserve"> </w:t>
                            </w:r>
                            <w:proofErr w:type="spellStart"/>
                            <w:r w:rsidRPr="00C876B0">
                              <w:rPr>
                                <w:sz w:val="16"/>
                              </w:rPr>
                              <w:t>diagram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192" o:spid="_x0000_s1318" type="#_x0000_t202" style="position:absolute;margin-left:198pt;margin-top:436.75pt;width:270pt;height:4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" filled="f" stroked="f">
                <v:textbox>
                  <w:txbxContent>
                    <w:p w14:paraId="570A9BCA" w14:textId="30A4299B" w:rsidR="006975AF" w:rsidRPr="00C876B0" w:rsidRDefault="006975AF">
                      <w:pPr>
                        <w:rPr>
                          <w:sz w:val="16"/>
                        </w:rPr>
                      </w:pPr>
                      <w:proofErr w:type="spellStart"/>
                      <w:r w:rsidRPr="00C876B0">
                        <w:rPr>
                          <w:sz w:val="16"/>
                        </w:rPr>
                        <w:t>Adapted</w:t>
                      </w:r>
                      <w:proofErr w:type="spellEnd"/>
                      <w:r w:rsidRPr="00C876B0">
                        <w:rPr>
                          <w:sz w:val="16"/>
                        </w:rPr>
                        <w:t xml:space="preserve"> </w:t>
                      </w:r>
                      <w:proofErr w:type="spellStart"/>
                      <w:r w:rsidRPr="00C876B0">
                        <w:rPr>
                          <w:sz w:val="16"/>
                        </w:rPr>
                        <w:t>from</w:t>
                      </w:r>
                      <w:proofErr w:type="spellEnd"/>
                      <w:r w:rsidRPr="00C876B0">
                        <w:rPr>
                          <w:sz w:val="16"/>
                        </w:rPr>
                        <w:t xml:space="preserve"> Janet </w:t>
                      </w:r>
                      <w:proofErr w:type="spellStart"/>
                      <w:r w:rsidRPr="00C876B0">
                        <w:rPr>
                          <w:sz w:val="16"/>
                        </w:rPr>
                        <w:t>Gregory’s</w:t>
                      </w:r>
                      <w:proofErr w:type="spellEnd"/>
                      <w:r w:rsidRPr="00C876B0">
                        <w:rPr>
                          <w:sz w:val="16"/>
                        </w:rPr>
                        <w:t xml:space="preserve"> version of Brian </w:t>
                      </w:r>
                      <w:proofErr w:type="spellStart"/>
                      <w:r w:rsidRPr="00C876B0">
                        <w:rPr>
                          <w:sz w:val="16"/>
                        </w:rPr>
                        <w:t>Marick’s</w:t>
                      </w:r>
                      <w:proofErr w:type="spellEnd"/>
                      <w:r w:rsidRPr="00C876B0">
                        <w:rPr>
                          <w:sz w:val="16"/>
                        </w:rPr>
                        <w:t xml:space="preserve"> </w:t>
                      </w:r>
                      <w:proofErr w:type="spellStart"/>
                      <w:r w:rsidRPr="00C876B0">
                        <w:rPr>
                          <w:sz w:val="16"/>
                        </w:rPr>
                        <w:t>original</w:t>
                      </w:r>
                      <w:proofErr w:type="spellEnd"/>
                      <w:r w:rsidRPr="00C876B0">
                        <w:rPr>
                          <w:sz w:val="16"/>
                        </w:rPr>
                        <w:t xml:space="preserve"> </w:t>
                      </w:r>
                      <w:proofErr w:type="spellStart"/>
                      <w:r w:rsidRPr="00C876B0">
                        <w:rPr>
                          <w:sz w:val="16"/>
                        </w:rPr>
                        <w:t>diagram</w:t>
                      </w:r>
                      <w:proofErr w:type="spellEnd"/>
                    </w:p>
                  </w:txbxContent>
                </v:textbox>
                <w10:wrap type="square"/>
              </v:shape>
            </w:pict>
          </mc:Fallback>
        </mc:AlternateContent>
      </w:r>
      <w:r w:rsidR="00F01655" w:rsidRPr="00951BC4">
        <w:rPr>
          <w:noProof/>
          <w:lang w:val="en-US"/>
        </w:rPr>
        <mc:AlternateContent>
          <mc:Choice Requires="wpg">
            <w:drawing>
              <wp:anchor distT="0" distB="0" distL="114300" distR="114300" simplePos="0" relativeHeight="252002304" behindDoc="0" locked="0" layoutInCell="1" allowOverlap="1" wp14:anchorId="5F399ABE" wp14:editId="2C01BF31">
                <wp:simplePos x="0" y="0"/>
                <wp:positionH relativeFrom="column">
                  <wp:posOffset>-342900</wp:posOffset>
                </wp:positionH>
                <wp:positionV relativeFrom="paragraph">
                  <wp:posOffset>857250</wp:posOffset>
                </wp:positionV>
                <wp:extent cx="6515100" cy="4575175"/>
                <wp:effectExtent l="50800" t="25400" r="88900" b="73025"/>
                <wp:wrapThrough wrapText="bothSides">
                  <wp:wrapPolygon edited="0">
                    <wp:start x="4295" y="-120"/>
                    <wp:lineTo x="2021" y="0"/>
                    <wp:lineTo x="2021" y="1919"/>
                    <wp:lineTo x="-84" y="1919"/>
                    <wp:lineTo x="-168" y="5396"/>
                    <wp:lineTo x="253" y="5756"/>
                    <wp:lineTo x="1768" y="7675"/>
                    <wp:lineTo x="1853" y="14990"/>
                    <wp:lineTo x="2779" y="15349"/>
                    <wp:lineTo x="2779" y="17268"/>
                    <wp:lineTo x="168" y="17268"/>
                    <wp:lineTo x="253" y="19427"/>
                    <wp:lineTo x="1432" y="21105"/>
                    <wp:lineTo x="1432" y="21345"/>
                    <wp:lineTo x="2695" y="21705"/>
                    <wp:lineTo x="3284" y="21825"/>
                    <wp:lineTo x="4379" y="21825"/>
                    <wp:lineTo x="4716" y="21705"/>
                    <wp:lineTo x="17263" y="21105"/>
                    <wp:lineTo x="17937" y="21105"/>
                    <wp:lineTo x="21221" y="19546"/>
                    <wp:lineTo x="21221" y="19187"/>
                    <wp:lineTo x="21811" y="17388"/>
                    <wp:lineTo x="21811" y="17268"/>
                    <wp:lineTo x="21558" y="16189"/>
                    <wp:lineTo x="21305" y="15349"/>
                    <wp:lineTo x="21389" y="15349"/>
                    <wp:lineTo x="19200" y="13431"/>
                    <wp:lineTo x="19200" y="7675"/>
                    <wp:lineTo x="18611" y="5756"/>
                    <wp:lineTo x="21474" y="3957"/>
                    <wp:lineTo x="21558" y="3238"/>
                    <wp:lineTo x="20716" y="2398"/>
                    <wp:lineTo x="19537" y="1919"/>
                    <wp:lineTo x="19705" y="1079"/>
                    <wp:lineTo x="18358" y="839"/>
                    <wp:lineTo x="6905" y="-120"/>
                    <wp:lineTo x="4295" y="-120"/>
                  </wp:wrapPolygon>
                </wp:wrapThrough>
                <wp:docPr id="58191" name="Group 58191"/>
                <wp:cNvGraphicFramePr/>
                <a:graphic xmlns:a="http://schemas.openxmlformats.org/drawingml/2006/main">
                  <a:graphicData uri="http://schemas.microsoft.com/office/word/2010/wordprocessingGroup">
                    <wpg:wgp>
                      <wpg:cNvGrpSpPr/>
                      <wpg:grpSpPr>
                        <a:xfrm>
                          <a:off x="0" y="0"/>
                          <a:ext cx="6515100" cy="4575175"/>
                          <a:chOff x="0" y="0"/>
                          <a:chExt cx="6515100" cy="4575175"/>
                        </a:xfrm>
                      </wpg:grpSpPr>
                      <wps:wsp>
                        <wps:cNvPr id="58173" name="Round Single Corner Rectangle 58173"/>
                        <wps:cNvSpPr/>
                        <wps:spPr>
                          <a:xfrm flipH="1">
                            <a:off x="914400" y="571500"/>
                            <a:ext cx="2286000" cy="1828800"/>
                          </a:xfrm>
                          <a:prstGeom prst="round1Rect">
                            <a:avLst/>
                          </a:prstGeom>
                          <a:gradFill>
                            <a:gsLst>
                              <a:gs pos="0">
                                <a:schemeClr val="accent2">
                                  <a:lumMod val="60000"/>
                                  <a:lumOff val="40000"/>
                                </a:schemeClr>
                              </a:gs>
                              <a:gs pos="35000">
                                <a:schemeClr val="accent2">
                                  <a:lumMod val="40000"/>
                                  <a:lumOff val="60000"/>
                                </a:schemeClr>
                              </a:gs>
                              <a:gs pos="100000">
                                <a:schemeClr val="accent2">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42686AF3" w14:textId="56D8E5DD"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Functional</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70967379" w14:textId="78C68FBE"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Examples</w:t>
                              </w:r>
                              <w:proofErr w:type="spellEnd"/>
                            </w:p>
                            <w:p w14:paraId="59F72155" w14:textId="3E817436"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Story</w:t>
                              </w:r>
                              <w:proofErr w:type="spellEnd"/>
                              <w:r w:rsidRPr="00446B04">
                                <w:rPr>
                                  <w:rFonts w:ascii="Century Gothic" w:hAnsi="Century Gothic"/>
                                </w:rPr>
                                <w:t xml:space="preserve"> </w:t>
                              </w:r>
                              <w:proofErr w:type="spellStart"/>
                              <w:r w:rsidRPr="00446B04">
                                <w:rPr>
                                  <w:rFonts w:ascii="Century Gothic" w:hAnsi="Century Gothic"/>
                                </w:rPr>
                                <w:t>Tests</w:t>
                              </w:r>
                              <w:proofErr w:type="spellEnd"/>
                            </w:p>
                            <w:p w14:paraId="7485725E" w14:textId="41DEA31F"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Prototypes</w:t>
                              </w:r>
                              <w:proofErr w:type="spellEnd"/>
                            </w:p>
                            <w:p w14:paraId="07542366" w14:textId="1524B667"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Simulations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68" name="Round Single Corner Rectangle 58168"/>
                        <wps:cNvSpPr/>
                        <wps:spPr>
                          <a:xfrm>
                            <a:off x="3200400" y="571500"/>
                            <a:ext cx="2286000" cy="1828800"/>
                          </a:xfrm>
                          <a:prstGeom prst="round1Rect">
                            <a:avLst/>
                          </a:prstGeom>
                          <a:gradFill>
                            <a:gsLst>
                              <a:gs pos="0">
                                <a:schemeClr val="accent3">
                                  <a:lumMod val="60000"/>
                                  <a:lumOff val="40000"/>
                                </a:schemeClr>
                              </a:gs>
                              <a:gs pos="35000">
                                <a:schemeClr val="accent3">
                                  <a:lumMod val="40000"/>
                                  <a:lumOff val="60000"/>
                                </a:schemeClr>
                              </a:gs>
                              <a:gs pos="100000">
                                <a:schemeClr val="accent3">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6758AEB3" w14:textId="36D16A2B"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Exploratory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5C57FEA8" w14:textId="08D74637"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Scenarios</w:t>
                              </w:r>
                              <w:proofErr w:type="spellEnd"/>
                            </w:p>
                            <w:p w14:paraId="1AE2C61F" w14:textId="2A2ABB09"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Usability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5AD733D" w14:textId="3545366B" w:rsidR="006975AF" w:rsidRPr="00446B04" w:rsidRDefault="006975AF" w:rsidP="00446B04">
                              <w:pPr>
                                <w:spacing w:after="0"/>
                                <w:jc w:val="center"/>
                                <w:rPr>
                                  <w:rFonts w:ascii="Century Gothic" w:hAnsi="Century Gothic"/>
                                </w:rPr>
                              </w:pPr>
                              <w:r w:rsidRPr="00446B04">
                                <w:rPr>
                                  <w:rFonts w:ascii="Century Gothic" w:hAnsi="Century Gothic"/>
                                </w:rPr>
                                <w:t xml:space="preserve">User </w:t>
                              </w:r>
                              <w:proofErr w:type="spellStart"/>
                              <w:r w:rsidRPr="00446B04">
                                <w:rPr>
                                  <w:rFonts w:ascii="Century Gothic" w:hAnsi="Century Gothic"/>
                                </w:rPr>
                                <w:t>Acceptance</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45613DF" w14:textId="3B4569A2" w:rsidR="006975AF" w:rsidRPr="00446B04" w:rsidRDefault="006975AF" w:rsidP="00446B04">
                              <w:pPr>
                                <w:spacing w:after="0"/>
                                <w:jc w:val="center"/>
                                <w:rPr>
                                  <w:rFonts w:ascii="Century Gothic" w:hAnsi="Century Gothic"/>
                                </w:rPr>
                              </w:pPr>
                              <w:r w:rsidRPr="00446B04">
                                <w:rPr>
                                  <w:rFonts w:ascii="Century Gothic" w:hAnsi="Century Gothic"/>
                                </w:rPr>
                                <w:t xml:space="preserve">Alpha / </w:t>
                              </w:r>
                              <w:proofErr w:type="spellStart"/>
                              <w:r w:rsidRPr="00446B04">
                                <w:rPr>
                                  <w:rFonts w:ascii="Century Gothic" w:hAnsi="Century Gothic"/>
                                </w:rPr>
                                <w:t>Beta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72" name="Round Single Corner Rectangle 58172"/>
                        <wps:cNvSpPr/>
                        <wps:spPr>
                          <a:xfrm flipH="1" flipV="1">
                            <a:off x="914400" y="2400300"/>
                            <a:ext cx="2286000" cy="1828800"/>
                          </a:xfrm>
                          <a:prstGeom prst="round1Rect">
                            <a:avLst/>
                          </a:prstGeom>
                          <a:gradFill>
                            <a:gsLst>
                              <a:gs pos="0">
                                <a:schemeClr val="accent1">
                                  <a:tint val="50000"/>
                                  <a:satMod val="300000"/>
                                </a:schemeClr>
                              </a:gs>
                              <a:gs pos="35000">
                                <a:schemeClr val="accent1">
                                  <a:tint val="37000"/>
                                  <a:satMod val="300000"/>
                                </a:schemeClr>
                              </a:gs>
                              <a:gs pos="100000">
                                <a:schemeClr val="accent1">
                                  <a:tint val="15000"/>
                                  <a:satMod val="35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0E24B328" w14:textId="13F4CED0"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Unit</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385AF1A3" w14:textId="31AEB7D0" w:rsidR="006975AF" w:rsidRPr="00446B04" w:rsidRDefault="006975AF" w:rsidP="00446B04">
                              <w:pPr>
                                <w:spacing w:after="0"/>
                                <w:jc w:val="center"/>
                                <w:rPr>
                                  <w:rFonts w:ascii="Century Gothic" w:hAnsi="Century Gothic"/>
                                </w:rPr>
                              </w:pPr>
                              <w:r w:rsidRPr="00446B04">
                                <w:rPr>
                                  <w:rFonts w:ascii="Century Gothic" w:hAnsi="Century Gothic"/>
                                </w:rPr>
                                <w:t xml:space="preserve">Component </w:t>
                              </w:r>
                              <w:proofErr w:type="spellStart"/>
                              <w:r w:rsidRPr="00446B04">
                                <w:rPr>
                                  <w:rFonts w:ascii="Century Gothic" w:hAnsi="Century Gothic"/>
                                </w:rPr>
                                <w:t>Tests</w:t>
                              </w:r>
                              <w:proofErr w:type="spellEnd"/>
                            </w:p>
                            <w:p w14:paraId="16CE6D86" w14:textId="084C61AF" w:rsidR="006975AF" w:rsidRPr="00446B04" w:rsidRDefault="006975AF" w:rsidP="00446B0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Test</w:t>
                              </w:r>
                              <w:proofErr w:type="spellEnd"/>
                              <w:r w:rsidRPr="00446B04">
                                <w:rPr>
                                  <w:rFonts w:ascii="Century Gothic" w:hAnsi="Century Gothic"/>
                                </w:rPr>
                                <w:t xml:space="preserve"> </w:t>
                              </w:r>
                              <w:proofErr w:type="spellStart"/>
                              <w:r w:rsidRPr="00446B04">
                                <w:rPr>
                                  <w:rFonts w:ascii="Century Gothic" w:hAnsi="Century Gothic"/>
                                </w:rPr>
                                <w:t>Driven</w:t>
                              </w:r>
                              <w:proofErr w:type="spellEnd"/>
                              <w:r w:rsidRPr="00446B04">
                                <w:rPr>
                                  <w:rFonts w:ascii="Century Gothic" w:hAnsi="Century Gothic"/>
                                </w:rPr>
                                <w:t xml:space="preserve"> </w:t>
                              </w:r>
                              <w:proofErr w:type="spellStart"/>
                              <w:r w:rsidRPr="00446B04">
                                <w:rPr>
                                  <w:rFonts w:ascii="Century Gothic" w:hAnsi="Century Gothic"/>
                                </w:rPr>
                                <w:t>Development</w:t>
                              </w:r>
                              <w:proofErr w:type="spellEnd"/>
                              <w:r w:rsidRPr="00446B04">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58174" name="Round Single Corner Rectangle 58174"/>
                        <wps:cNvSpPr/>
                        <wps:spPr>
                          <a:xfrm flipV="1">
                            <a:off x="3200400" y="2400300"/>
                            <a:ext cx="2286000" cy="1828800"/>
                          </a:xfrm>
                          <a:prstGeom prst="round1Rect">
                            <a:avLst/>
                          </a:prstGeom>
                          <a:gradFill>
                            <a:gsLst>
                              <a:gs pos="0">
                                <a:schemeClr val="accent4">
                                  <a:lumMod val="60000"/>
                                  <a:lumOff val="40000"/>
                                </a:schemeClr>
                              </a:gs>
                              <a:gs pos="35000">
                                <a:schemeClr val="accent4">
                                  <a:lumMod val="40000"/>
                                  <a:lumOff val="60000"/>
                                </a:schemeClr>
                              </a:gs>
                              <a:gs pos="100000">
                                <a:schemeClr val="accent4">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4C2BB034" w14:textId="4F671B61"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Performance</w:t>
                              </w:r>
                              <w:proofErr w:type="spellEnd"/>
                              <w:r w:rsidRPr="00446B04">
                                <w:rPr>
                                  <w:rFonts w:ascii="Century Gothic" w:hAnsi="Century Gothic"/>
                                </w:rPr>
                                <w:t xml:space="preserve"> and </w:t>
                              </w:r>
                              <w:r>
                                <w:rPr>
                                  <w:rFonts w:ascii="Century Gothic" w:hAnsi="Century Gothic"/>
                                </w:rPr>
                                <w:br/>
                              </w:r>
                              <w:proofErr w:type="spellStart"/>
                              <w:r w:rsidRPr="00446B04">
                                <w:rPr>
                                  <w:rFonts w:ascii="Century Gothic" w:hAnsi="Century Gothic"/>
                                </w:rPr>
                                <w:t>Load</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EDFF7B5" w14:textId="38C506FD" w:rsidR="006975AF" w:rsidRPr="00446B04" w:rsidRDefault="006975AF" w:rsidP="00446B04">
                              <w:pPr>
                                <w:spacing w:after="0"/>
                                <w:jc w:val="center"/>
                                <w:rPr>
                                  <w:rFonts w:ascii="Century Gothic" w:hAnsi="Century Gothic"/>
                                </w:rPr>
                              </w:pPr>
                              <w:r w:rsidRPr="00446B04">
                                <w:rPr>
                                  <w:rFonts w:ascii="Century Gothic" w:hAnsi="Century Gothic"/>
                                </w:rPr>
                                <w:t xml:space="preserve">Security </w:t>
                              </w:r>
                              <w:proofErr w:type="spellStart"/>
                              <w:r w:rsidRPr="00446B04">
                                <w:rPr>
                                  <w:rFonts w:ascii="Century Gothic" w:hAnsi="Century Gothic"/>
                                </w:rPr>
                                <w:t>Testing</w:t>
                              </w:r>
                              <w:proofErr w:type="spellEnd"/>
                            </w:p>
                            <w:p w14:paraId="3440E604" w14:textId="45479B3C" w:rsidR="006975AF" w:rsidRPr="00446B04" w:rsidRDefault="006975AF" w:rsidP="00446B0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58175" name="Straight Connector 58175"/>
                        <wps:cNvCnPr/>
                        <wps:spPr>
                          <a:xfrm>
                            <a:off x="3200400" y="2400300"/>
                            <a:ext cx="2400300" cy="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8176" name="Straight Connector 58176"/>
                        <wps:cNvCnPr/>
                        <wps:spPr>
                          <a:xfrm flipV="1">
                            <a:off x="3200400" y="457200"/>
                            <a:ext cx="0" cy="194310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8177" name="Straight Connector 58177"/>
                        <wps:cNvCnPr/>
                        <wps:spPr>
                          <a:xfrm flipH="1">
                            <a:off x="800100" y="2400300"/>
                            <a:ext cx="2400300" cy="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8178" name="Straight Connector 58178"/>
                        <wps:cNvCnPr/>
                        <wps:spPr>
                          <a:xfrm>
                            <a:off x="3200400" y="2400300"/>
                            <a:ext cx="0" cy="194310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8179" name="Cloud Callout 58179"/>
                        <wps:cNvSpPr/>
                        <wps:spPr>
                          <a:xfrm>
                            <a:off x="4686300" y="228600"/>
                            <a:ext cx="1143000" cy="456565"/>
                          </a:xfrm>
                          <a:prstGeom prst="cloudCallou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5BFE6DA" w14:textId="7BEDF427" w:rsidR="006975AF" w:rsidRPr="00446B04" w:rsidRDefault="006975AF" w:rsidP="00446B04">
                              <w:pPr>
                                <w:spacing w:after="0"/>
                                <w:ind w:left="-142" w:right="-121"/>
                                <w:jc w:val="center"/>
                                <w:rPr>
                                  <w:rFonts w:ascii="Century Gothic" w:hAnsi="Century Gothic"/>
                                </w:rPr>
                              </w:pPr>
                              <w:proofErr w:type="spellStart"/>
                              <w:r w:rsidRPr="00446B04">
                                <w:rPr>
                                  <w:rFonts w:ascii="Century Gothic" w:hAnsi="Century Gothic"/>
                                </w:rPr>
                                <w:t>Manual</w:t>
                              </w:r>
                              <w:proofErr w:type="spellEnd"/>
                            </w:p>
                          </w:txbxContent>
                        </wps:txbx>
                        <wps:bodyPr wrap="square">
                          <a:noAutofit/>
                        </wps:bodyPr>
                      </wps:wsp>
                      <wps:wsp>
                        <wps:cNvPr id="58180" name="Cloud Callout 58180"/>
                        <wps:cNvSpPr/>
                        <wps:spPr>
                          <a:xfrm>
                            <a:off x="5257800" y="540385"/>
                            <a:ext cx="1143000" cy="456565"/>
                          </a:xfrm>
                          <a:prstGeom prst="cloudCallout">
                            <a:avLst>
                              <a:gd name="adj1" fmla="val -44833"/>
                              <a:gd name="adj2" fmla="val 62500"/>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1209ED3" w14:textId="34D5C5DB"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Testers</w:t>
                              </w:r>
                              <w:proofErr w:type="spellEnd"/>
                            </w:p>
                          </w:txbxContent>
                        </wps:txbx>
                        <wps:bodyPr wrap="square">
                          <a:noAutofit/>
                        </wps:bodyPr>
                      </wps:wsp>
                      <wps:wsp>
                        <wps:cNvPr id="58181" name="Cloud Callout 58181"/>
                        <wps:cNvSpPr/>
                        <wps:spPr>
                          <a:xfrm>
                            <a:off x="686435" y="0"/>
                            <a:ext cx="1599565" cy="748030"/>
                          </a:xfrm>
                          <a:prstGeom prst="cloudCallout">
                            <a:avLst>
                              <a:gd name="adj1" fmla="val 21834"/>
                              <a:gd name="adj2" fmla="val 64004"/>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08143535" w14:textId="0AF65B39"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Automated</w:t>
                              </w:r>
                              <w:proofErr w:type="spellEnd"/>
                              <w:r>
                                <w:rPr>
                                  <w:rFonts w:ascii="Century Gothic" w:hAnsi="Century Gothic"/>
                                </w:rPr>
                                <w:t xml:space="preserve"> &amp; </w:t>
                              </w:r>
                              <w:proofErr w:type="spellStart"/>
                              <w:r w:rsidRPr="00446B04">
                                <w:rPr>
                                  <w:rFonts w:ascii="Century Gothic" w:hAnsi="Century Gothic"/>
                                </w:rPr>
                                <w:t>Manual</w:t>
                              </w:r>
                              <w:proofErr w:type="spellEnd"/>
                            </w:p>
                          </w:txbxContent>
                        </wps:txbx>
                        <wps:bodyPr wrap="square">
                          <a:noAutofit/>
                        </wps:bodyPr>
                      </wps:wsp>
                      <wps:wsp>
                        <wps:cNvPr id="58182" name="Cloud Callout 58182"/>
                        <wps:cNvSpPr/>
                        <wps:spPr>
                          <a:xfrm>
                            <a:off x="0" y="540385"/>
                            <a:ext cx="1370965" cy="748030"/>
                          </a:xfrm>
                          <a:prstGeom prst="cloudCallout">
                            <a:avLst>
                              <a:gd name="adj1" fmla="val 52218"/>
                              <a:gd name="adj2" fmla="val 39556"/>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4A30CA2" w14:textId="2E9BE5A1"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p>
                          </w:txbxContent>
                        </wps:txbx>
                        <wps:bodyPr wrap="square">
                          <a:noAutofit/>
                        </wps:bodyPr>
                      </wps:wsp>
                      <wps:wsp>
                        <wps:cNvPr id="58183" name="Cloud Callout 58183"/>
                        <wps:cNvSpPr/>
                        <wps:spPr>
                          <a:xfrm>
                            <a:off x="457200" y="4083685"/>
                            <a:ext cx="1371600" cy="457200"/>
                          </a:xfrm>
                          <a:prstGeom prst="cloudCallout">
                            <a:avLst>
                              <a:gd name="adj1" fmla="val 21834"/>
                              <a:gd name="adj2" fmla="val -82145"/>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F175AE6" w14:textId="3F400580"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Automated</w:t>
                              </w:r>
                              <w:proofErr w:type="spellEnd"/>
                            </w:p>
                          </w:txbxContent>
                        </wps:txbx>
                        <wps:bodyPr wrap="square">
                          <a:noAutofit/>
                        </wps:bodyPr>
                      </wps:wsp>
                      <wps:wsp>
                        <wps:cNvPr id="58184" name="Cloud Callout 58184"/>
                        <wps:cNvSpPr/>
                        <wps:spPr>
                          <a:xfrm>
                            <a:off x="114300" y="3740785"/>
                            <a:ext cx="1143000" cy="456565"/>
                          </a:xfrm>
                          <a:prstGeom prst="cloudCallout">
                            <a:avLst>
                              <a:gd name="adj1" fmla="val 45834"/>
                              <a:gd name="adj2" fmla="val -68793"/>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67C357E" w14:textId="1F4C6CE9"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Coders</w:t>
                              </w:r>
                              <w:proofErr w:type="spellEnd"/>
                            </w:p>
                          </w:txbxContent>
                        </wps:txbx>
                        <wps:bodyPr wrap="square">
                          <a:noAutofit/>
                        </wps:bodyPr>
                      </wps:wsp>
                      <wps:wsp>
                        <wps:cNvPr id="58185" name="Cloud Callout 58185"/>
                        <wps:cNvSpPr/>
                        <wps:spPr>
                          <a:xfrm>
                            <a:off x="4457700" y="3969385"/>
                            <a:ext cx="1143000" cy="456565"/>
                          </a:xfrm>
                          <a:prstGeom prst="cloudCallout">
                            <a:avLst>
                              <a:gd name="adj1" fmla="val -17277"/>
                              <a:gd name="adj2" fmla="val -73244"/>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781CA23" w14:textId="24695D92" w:rsidR="006975AF" w:rsidRPr="00446B04" w:rsidRDefault="006975AF" w:rsidP="005F03DE">
                              <w:pPr>
                                <w:spacing w:after="0"/>
                                <w:ind w:left="-142" w:right="-121"/>
                                <w:jc w:val="center"/>
                                <w:rPr>
                                  <w:rFonts w:ascii="Century Gothic" w:hAnsi="Century Gothic"/>
                                </w:rPr>
                              </w:pPr>
                              <w:r>
                                <w:rPr>
                                  <w:rFonts w:ascii="Century Gothic" w:hAnsi="Century Gothic"/>
                                </w:rPr>
                                <w:t>Tools</w:t>
                              </w:r>
                            </w:p>
                          </w:txbxContent>
                        </wps:txbx>
                        <wps:bodyPr wrap="square">
                          <a:noAutofit/>
                        </wps:bodyPr>
                      </wps:wsp>
                      <wps:wsp>
                        <wps:cNvPr id="58186" name="Cloud Callout 58186"/>
                        <wps:cNvSpPr/>
                        <wps:spPr>
                          <a:xfrm>
                            <a:off x="5144135" y="3169285"/>
                            <a:ext cx="1370965" cy="1090930"/>
                          </a:xfrm>
                          <a:prstGeom prst="cloudCallout">
                            <a:avLst>
                              <a:gd name="adj1" fmla="val -58203"/>
                              <a:gd name="adj2" fmla="val -21565"/>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BE48A45" w14:textId="7A4B4BFD" w:rsidR="006975AF" w:rsidRPr="00446B04" w:rsidRDefault="006975AF" w:rsidP="005F03DE">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r>
                                <w:rPr>
                                  <w:rFonts w:ascii="Century Gothic" w:hAnsi="Century Gothic"/>
                                </w:rPr>
                                <w:t xml:space="preserve">, </w:t>
                              </w:r>
                              <w:proofErr w:type="spellStart"/>
                              <w:r>
                                <w:rPr>
                                  <w:rFonts w:ascii="Century Gothic" w:hAnsi="Century Gothic"/>
                                </w:rPr>
                                <w:t>Specialists</w:t>
                              </w:r>
                              <w:proofErr w:type="spellEnd"/>
                            </w:p>
                          </w:txbxContent>
                        </wps:txbx>
                        <wps:bodyPr wrap="square">
                          <a:noAutofit/>
                        </wps:bodyPr>
                      </wps:wsp>
                      <wps:wsp>
                        <wps:cNvPr id="58187" name="Text Box 58187"/>
                        <wps:cNvSpPr txBox="1"/>
                        <wps:spPr>
                          <a:xfrm>
                            <a:off x="2430780" y="228600"/>
                            <a:ext cx="15373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4136A" w14:textId="565C555D" w:rsidR="006975AF" w:rsidRPr="005F03DE" w:rsidRDefault="006975AF" w:rsidP="005F03DE">
                              <w:pPr>
                                <w:jc w:val="center"/>
                                <w:rPr>
                                  <w:rFonts w:ascii="Century Gothic" w:hAnsi="Century Gothic"/>
                                </w:rPr>
                              </w:pPr>
                              <w:r w:rsidRPr="005F03DE">
                                <w:rPr>
                                  <w:rFonts w:ascii="Century Gothic" w:hAnsi="Century Gothic"/>
                                </w:rPr>
                                <w:t xml:space="preserve">Business </w:t>
                              </w:r>
                              <w:proofErr w:type="spellStart"/>
                              <w:r w:rsidRPr="005F03DE">
                                <w:rPr>
                                  <w:rFonts w:ascii="Century Gothic" w:hAnsi="Century Gothic"/>
                                </w:rPr>
                                <w:t>Facing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88" name="Text Box 58188"/>
                        <wps:cNvSpPr txBox="1"/>
                        <wps:spPr>
                          <a:xfrm>
                            <a:off x="2171700" y="4264025"/>
                            <a:ext cx="2057400" cy="3111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10405" w14:textId="27579298" w:rsidR="006975AF" w:rsidRPr="005F03DE" w:rsidRDefault="006975AF" w:rsidP="005F03DE">
                              <w:pPr>
                                <w:jc w:val="center"/>
                                <w:rPr>
                                  <w:rFonts w:ascii="Century Gothic" w:hAnsi="Century Gothic"/>
                                </w:rPr>
                              </w:pPr>
                              <w:r>
                                <w:rPr>
                                  <w:rFonts w:ascii="Century Gothic" w:hAnsi="Century Gothic"/>
                                </w:rPr>
                                <w:t xml:space="preserve">Technology </w:t>
                              </w:r>
                              <w:proofErr w:type="spellStart"/>
                              <w:r>
                                <w:rPr>
                                  <w:rFonts w:ascii="Century Gothic" w:hAnsi="Century Gothic"/>
                                </w:rPr>
                                <w:t>Facing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89" name="Text Box 58189"/>
                        <wps:cNvSpPr txBox="1"/>
                        <wps:spPr>
                          <a:xfrm rot="16200000">
                            <a:off x="-173673" y="2195513"/>
                            <a:ext cx="18294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766C7" w14:textId="13E366C5" w:rsidR="006975AF" w:rsidRPr="005F03DE" w:rsidRDefault="006975AF" w:rsidP="005F03DE">
                              <w:pPr>
                                <w:jc w:val="center"/>
                                <w:rPr>
                                  <w:rFonts w:ascii="Century Gothic" w:hAnsi="Century Gothic"/>
                                </w:rPr>
                              </w:pPr>
                              <w:proofErr w:type="spellStart"/>
                              <w:r>
                                <w:rPr>
                                  <w:rFonts w:ascii="Century Gothic" w:hAnsi="Century Gothic"/>
                                </w:rPr>
                                <w:t>Supporting</w:t>
                              </w:r>
                              <w:proofErr w:type="spellEnd"/>
                              <w:r>
                                <w:rPr>
                                  <w:rFonts w:ascii="Century Gothic" w:hAnsi="Century Gothic"/>
                                </w:rPr>
                                <w:t xml:space="preserve"> the </w:t>
                              </w:r>
                              <w:proofErr w:type="spellStart"/>
                              <w:r>
                                <w:rPr>
                                  <w:rFonts w:ascii="Century Gothic" w:hAnsi="Century Gothic"/>
                                </w:rPr>
                                <w:t>Team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90" name="Text Box 58190"/>
                        <wps:cNvSpPr txBox="1"/>
                        <wps:spPr>
                          <a:xfrm rot="5400000">
                            <a:off x="4809807" y="2238058"/>
                            <a:ext cx="1691069" cy="3111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9BBF9" w14:textId="097D6FBA" w:rsidR="006975AF" w:rsidRPr="005F03DE" w:rsidRDefault="006975AF" w:rsidP="005F03DE">
                              <w:pPr>
                                <w:jc w:val="center"/>
                                <w:rPr>
                                  <w:rFonts w:ascii="Century Gothic" w:hAnsi="Century Gothic"/>
                                </w:rPr>
                              </w:pPr>
                              <w:proofErr w:type="spellStart"/>
                              <w:r>
                                <w:rPr>
                                  <w:rFonts w:ascii="Century Gothic" w:hAnsi="Century Gothic"/>
                                </w:rPr>
                                <w:t>Critique</w:t>
                              </w:r>
                              <w:proofErr w:type="spellEnd"/>
                              <w:r>
                                <w:rPr>
                                  <w:rFonts w:ascii="Century Gothic" w:hAnsi="Century Gothic"/>
                                </w:rPr>
                                <w:t xml:space="preserv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191" o:spid="_x0000_s1319" style="position:absolute;margin-left:-26.95pt;margin-top:67.5pt;width:513pt;height:360.25pt;z-index:252002304" coordsize="6515100,4575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">
                <v:shape id="Round Single Corner Rectangle 58173" o:spid="_x0000_s1320" style="position:absolute;left:914400;top:571500;width:2286000;height:1828800;flip:x;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Iy6xgAA&#10;AN4AAAAPAAAAZHJzL2Rvd25yZXYueG1sRI9PawIxFMTvBb9DeIKXUrNa6p+tUUQQWnoQtXh+bF43&#10;q5uXNYnr9ts3hUKPw8z8hlmsOluLlnyoHCsYDTMQxIXTFZcKPo/bpxmIEJE11o5JwTcFWC17DwvM&#10;tbvzntpDLEWCcMhRgYmxyaUMhSGLYega4uR9OW8xJulLqT3eE9zWcpxlE2mx4rRgsKGNoeJyuFkF&#10;um3NVe6O7x9b4rmfnglP3aNSg363fgURqYv/4b/2m1bwMhtNn+H3Tro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mIy6xgAAAN4AAAAPAAAAAAAAAAAAAAAAAJcCAABkcnMv&#10;ZG93bnJldi54bWxQSwUGAAAAAAQABAD1AAAAigMAAAAA&#10;" adj="-11796480,,5400" path="m0,0l1981194,0c2149534,,2286000,136466,2286000,304806l2286000,1828800,,1828800,,0xe" fillcolor="#d99594 [1941]" strokecolor="#4579b8 [3044]">
                  <v:fill color2="#f2dbdb [661]" rotate="t" angle="-33" colors="0 #d99694;22938f #e6b9b8;1 #f2dcdb"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42686AF3" w14:textId="56D8E5DD"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Functional</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70967379" w14:textId="78C68FBE"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Examples</w:t>
                        </w:r>
                        <w:proofErr w:type="spellEnd"/>
                      </w:p>
                      <w:p w14:paraId="59F72155" w14:textId="3E817436"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Story</w:t>
                        </w:r>
                        <w:proofErr w:type="spellEnd"/>
                        <w:r w:rsidRPr="00446B04">
                          <w:rPr>
                            <w:rFonts w:ascii="Century Gothic" w:hAnsi="Century Gothic"/>
                          </w:rPr>
                          <w:t xml:space="preserve"> </w:t>
                        </w:r>
                        <w:proofErr w:type="spellStart"/>
                        <w:r w:rsidRPr="00446B04">
                          <w:rPr>
                            <w:rFonts w:ascii="Century Gothic" w:hAnsi="Century Gothic"/>
                          </w:rPr>
                          <w:t>Tests</w:t>
                        </w:r>
                        <w:proofErr w:type="spellEnd"/>
                      </w:p>
                      <w:p w14:paraId="7485725E" w14:textId="41DEA31F"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Prototypes</w:t>
                        </w:r>
                        <w:proofErr w:type="spellEnd"/>
                      </w:p>
                      <w:p w14:paraId="07542366" w14:textId="1524B667"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Simulations</w:t>
                        </w:r>
                        <w:proofErr w:type="spellEnd"/>
                      </w:p>
                    </w:txbxContent>
                  </v:textbox>
                </v:shape>
                <v:shape id="Round Single Corner Rectangle 58168" o:spid="_x0000_s1321" style="position:absolute;left:3200400;top:571500;width:2286000;height:1828800;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GGbxwAA&#10;AN4AAAAPAAAAZHJzL2Rvd25yZXYueG1sRI/BSgMxEIbvgu8QRvAiNruFlro2LVJW8KS2evE2JOPu&#10;6mayJGkb3945CB6Hf/5v5ltvix/ViWIaAhuoZxUoYhvcwJ2B97fH2xWolJEdjoHJwA8l2G4uL9bY&#10;uHDmPZ0OuVMC4dSggT7nqdE62Z48plmYiCX7DNFjljF22kU8C9yPel5VS+1xYLnQ40S7nuz34eiF&#10;0tblGF++7IctdDe/eW5fF7vWmOur8nAPKlPJ/8t/7SdnYLGql/Kv6IgK6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nxhm8cAAADeAAAADwAAAAAAAAAAAAAAAACXAgAAZHJz&#10;L2Rvd25yZXYueG1sUEsFBgAAAAAEAAQA9QAAAIsDAAAAAA==&#10;" adj="-11796480,,5400" path="m0,0l1981194,0c2149534,,2286000,136466,2286000,304806l2286000,1828800,,1828800,,0xe" fillcolor="#c2d69b [1942]" strokecolor="#4579b8 [3044]">
                  <v:fill color2="#eaf1dd [662]" rotate="t" angle="-33" colors="0 #c3d69b;22938f #d7e4bd;1 #ebf1de"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6758AEB3" w14:textId="36D16A2B"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Exploratory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5C57FEA8" w14:textId="08D74637"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Scenarios</w:t>
                        </w:r>
                        <w:proofErr w:type="spellEnd"/>
                      </w:p>
                      <w:p w14:paraId="1AE2C61F" w14:textId="2A2ABB09"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Usability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5AD733D" w14:textId="3545366B" w:rsidR="006975AF" w:rsidRPr="00446B04" w:rsidRDefault="006975AF" w:rsidP="00446B04">
                        <w:pPr>
                          <w:spacing w:after="0"/>
                          <w:jc w:val="center"/>
                          <w:rPr>
                            <w:rFonts w:ascii="Century Gothic" w:hAnsi="Century Gothic"/>
                          </w:rPr>
                        </w:pPr>
                        <w:r w:rsidRPr="00446B04">
                          <w:rPr>
                            <w:rFonts w:ascii="Century Gothic" w:hAnsi="Century Gothic"/>
                          </w:rPr>
                          <w:t xml:space="preserve">User </w:t>
                        </w:r>
                        <w:proofErr w:type="spellStart"/>
                        <w:r w:rsidRPr="00446B04">
                          <w:rPr>
                            <w:rFonts w:ascii="Century Gothic" w:hAnsi="Century Gothic"/>
                          </w:rPr>
                          <w:t>Acceptance</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45613DF" w14:textId="3B4569A2" w:rsidR="006975AF" w:rsidRPr="00446B04" w:rsidRDefault="006975AF" w:rsidP="00446B04">
                        <w:pPr>
                          <w:spacing w:after="0"/>
                          <w:jc w:val="center"/>
                          <w:rPr>
                            <w:rFonts w:ascii="Century Gothic" w:hAnsi="Century Gothic"/>
                          </w:rPr>
                        </w:pPr>
                        <w:r w:rsidRPr="00446B04">
                          <w:rPr>
                            <w:rFonts w:ascii="Century Gothic" w:hAnsi="Century Gothic"/>
                          </w:rPr>
                          <w:t xml:space="preserve">Alpha / </w:t>
                        </w:r>
                        <w:proofErr w:type="spellStart"/>
                        <w:r w:rsidRPr="00446B04">
                          <w:rPr>
                            <w:rFonts w:ascii="Century Gothic" w:hAnsi="Century Gothic"/>
                          </w:rPr>
                          <w:t>Beta</w:t>
                        </w:r>
                        <w:proofErr w:type="spellEnd"/>
                      </w:p>
                    </w:txbxContent>
                  </v:textbox>
                </v:shape>
                <v:shape id="Round Single Corner Rectangle 58172" o:spid="_x0000_s1322" style="position:absolute;left:914400;top:2400300;width:2286000;height:1828800;flip:x y;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aLLxgAA&#10;AN4AAAAPAAAAZHJzL2Rvd25yZXYueG1sRI9Pa8JAFMTvgt9heYXedBNLVFJXkULBQ7X47/7Iviah&#10;2bcxu8btt3eFgsdhZn7DLFbBNKKnztWWFaTjBARxYXXNpYLT8XM0B+E8ssbGMin4Iwer5XCwwFzb&#10;G++pP/hSRAi7HBVU3re5lK6oyKAb25Y4ej+2M+ij7EqpO7xFuGnkJEmm0mDNcaHClj4qKn4PV6Mg&#10;7Pu30zn91jv9FbKQraezbXtR6vUlrN9BeAr+Gf5vb7SCbJ7OJvC4E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naLLxgAAAN4AAAAPAAAAAAAAAAAAAAAAAJcCAABkcnMv&#10;ZG93bnJldi54bWxQSwUGAAAAAAQABAD1AAAAigMAAAAA&#10;" adj="-11796480,,5400" path="m0,0l1981194,0c2149534,,2286000,136466,2286000,304806l2286000,1828800,,1828800,,0xe" fillcolor="#a7bfde [1620]" strokecolor="#4579b8 [3044]">
                  <v:fill color2="#e4ecf5 [500]" rotate="t" angle="-33" colors="0 #a3c4ff;22938f #bfd5ff;1 #e5eeff"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0E24B328" w14:textId="13F4CED0"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Unit</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385AF1A3" w14:textId="31AEB7D0" w:rsidR="006975AF" w:rsidRPr="00446B04" w:rsidRDefault="006975AF" w:rsidP="00446B04">
                        <w:pPr>
                          <w:spacing w:after="0"/>
                          <w:jc w:val="center"/>
                          <w:rPr>
                            <w:rFonts w:ascii="Century Gothic" w:hAnsi="Century Gothic"/>
                          </w:rPr>
                        </w:pPr>
                        <w:r w:rsidRPr="00446B04">
                          <w:rPr>
                            <w:rFonts w:ascii="Century Gothic" w:hAnsi="Century Gothic"/>
                          </w:rPr>
                          <w:t xml:space="preserve">Component </w:t>
                        </w:r>
                        <w:proofErr w:type="spellStart"/>
                        <w:r w:rsidRPr="00446B04">
                          <w:rPr>
                            <w:rFonts w:ascii="Century Gothic" w:hAnsi="Century Gothic"/>
                          </w:rPr>
                          <w:t>Tests</w:t>
                        </w:r>
                        <w:proofErr w:type="spellEnd"/>
                      </w:p>
                      <w:p w14:paraId="16CE6D86" w14:textId="084C61AF" w:rsidR="006975AF" w:rsidRPr="00446B04" w:rsidRDefault="006975AF" w:rsidP="00446B0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Test</w:t>
                        </w:r>
                        <w:proofErr w:type="spellEnd"/>
                        <w:r w:rsidRPr="00446B04">
                          <w:rPr>
                            <w:rFonts w:ascii="Century Gothic" w:hAnsi="Century Gothic"/>
                          </w:rPr>
                          <w:t xml:space="preserve"> </w:t>
                        </w:r>
                        <w:proofErr w:type="spellStart"/>
                        <w:r w:rsidRPr="00446B04">
                          <w:rPr>
                            <w:rFonts w:ascii="Century Gothic" w:hAnsi="Century Gothic"/>
                          </w:rPr>
                          <w:t>Driven</w:t>
                        </w:r>
                        <w:proofErr w:type="spellEnd"/>
                        <w:r w:rsidRPr="00446B04">
                          <w:rPr>
                            <w:rFonts w:ascii="Century Gothic" w:hAnsi="Century Gothic"/>
                          </w:rPr>
                          <w:t xml:space="preserve"> </w:t>
                        </w:r>
                        <w:proofErr w:type="spellStart"/>
                        <w:r w:rsidRPr="00446B04">
                          <w:rPr>
                            <w:rFonts w:ascii="Century Gothic" w:hAnsi="Century Gothic"/>
                          </w:rPr>
                          <w:t>Development</w:t>
                        </w:r>
                        <w:proofErr w:type="spellEnd"/>
                        <w:r w:rsidRPr="00446B04">
                          <w:rPr>
                            <w:rFonts w:ascii="Century Gothic" w:hAnsi="Century Gothic"/>
                          </w:rPr>
                          <w:t>]</w:t>
                        </w:r>
                      </w:p>
                    </w:txbxContent>
                  </v:textbox>
                </v:shape>
                <v:shape id="Round Single Corner Rectangle 58174" o:spid="_x0000_s1323" style="position:absolute;left:3200400;top:2400300;width:2286000;height:1828800;flip:y;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TUxgAA&#10;AN4AAAAPAAAAZHJzL2Rvd25yZXYueG1sRI9Ba8JAFITvBf/D8oTedKOtNqSuIqLFk6AJ9PrMvibB&#10;7NuQXWPaX+8KQo/DzHzDLFa9qUVHrassK5iMIxDEudUVFwqydDeKQTiPrLG2TAp+ycFqOXhZYKLt&#10;jY/UnXwhAoRdggpK75tESpeXZNCNbUMcvB/bGvRBtoXULd4C3NRyGkVzabDisFBiQ5uS8svpahSk&#10;mfw6b7tsdzlv3jT7fXqIv/+Ueh32608Qnnr/H36291rBLJ58vMPjTr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NTUxgAAAN4AAAAPAAAAAAAAAAAAAAAAAJcCAABkcnMv&#10;ZG93bnJldi54bWxQSwUGAAAAAAQABAD1AAAAigMAAAAA&#10;" adj="-11796480,,5400" path="m0,0l1981194,0c2149534,,2286000,136466,2286000,304806l2286000,1828800,,1828800,,0xe" fillcolor="#b2a1c7 [1943]" strokecolor="#4579b8 [3044]">
                  <v:fill color2="#e5dfec [663]" rotate="t" angle="-33" colors="0 #b3a2c7;22938f #ccc1da;1 #e6e0ec"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4C2BB034" w14:textId="4F671B61" w:rsidR="006975AF" w:rsidRPr="00446B04" w:rsidRDefault="006975AF" w:rsidP="00446B04">
                        <w:pPr>
                          <w:spacing w:after="0"/>
                          <w:jc w:val="center"/>
                          <w:rPr>
                            <w:rFonts w:ascii="Century Gothic" w:hAnsi="Century Gothic"/>
                          </w:rPr>
                        </w:pPr>
                        <w:proofErr w:type="spellStart"/>
                        <w:r w:rsidRPr="00446B04">
                          <w:rPr>
                            <w:rFonts w:ascii="Century Gothic" w:hAnsi="Century Gothic"/>
                          </w:rPr>
                          <w:t>Performance</w:t>
                        </w:r>
                        <w:proofErr w:type="spellEnd"/>
                        <w:r w:rsidRPr="00446B04">
                          <w:rPr>
                            <w:rFonts w:ascii="Century Gothic" w:hAnsi="Century Gothic"/>
                          </w:rPr>
                          <w:t xml:space="preserve"> and </w:t>
                        </w:r>
                        <w:r>
                          <w:rPr>
                            <w:rFonts w:ascii="Century Gothic" w:hAnsi="Century Gothic"/>
                          </w:rPr>
                          <w:br/>
                        </w:r>
                        <w:proofErr w:type="spellStart"/>
                        <w:r w:rsidRPr="00446B04">
                          <w:rPr>
                            <w:rFonts w:ascii="Century Gothic" w:hAnsi="Century Gothic"/>
                          </w:rPr>
                          <w:t>Load</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EDFF7B5" w14:textId="38C506FD" w:rsidR="006975AF" w:rsidRPr="00446B04" w:rsidRDefault="006975AF" w:rsidP="00446B04">
                        <w:pPr>
                          <w:spacing w:after="0"/>
                          <w:jc w:val="center"/>
                          <w:rPr>
                            <w:rFonts w:ascii="Century Gothic" w:hAnsi="Century Gothic"/>
                          </w:rPr>
                        </w:pPr>
                        <w:r w:rsidRPr="00446B04">
                          <w:rPr>
                            <w:rFonts w:ascii="Century Gothic" w:hAnsi="Century Gothic"/>
                          </w:rPr>
                          <w:t xml:space="preserve">Security </w:t>
                        </w:r>
                        <w:proofErr w:type="spellStart"/>
                        <w:r w:rsidRPr="00446B04">
                          <w:rPr>
                            <w:rFonts w:ascii="Century Gothic" w:hAnsi="Century Gothic"/>
                          </w:rPr>
                          <w:t>Testing</w:t>
                        </w:r>
                        <w:proofErr w:type="spellEnd"/>
                      </w:p>
                      <w:p w14:paraId="3440E604" w14:textId="45479B3C" w:rsidR="006975AF" w:rsidRPr="00446B04" w:rsidRDefault="006975AF" w:rsidP="00446B0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txbxContent>
                  </v:textbox>
                </v:shape>
                <v:line id="Straight Connector 58175" o:spid="_x0000_s1324" style="position:absolute;visibility:visible;mso-wrap-style:square" from="3200400,2400300" to="56007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p9FsYAAADeAAAADwAAAGRycy9kb3ducmV2LnhtbESPQWvCQBSE74X+h+UJvdXNCtoQXUUK&#10;olCKVC30+Mg+k2D2bcxuY/z3riB4HGbmG2a26G0tOmp95ViDGiYgiHNnKi40HPar9xSED8gGa8ek&#10;4UoeFvPXlxlmxl34h7pdKESEsM9QQxlCk0np85Is+qFriKN3dK3FEGVbSNPiJcJtLUdJMpEWK44L&#10;JTb0WVJ+2v1bDV13lgf1bUJynWy/1hunln/qV+u3Qb+cggjUh2f40d4YDeNUfYzhfid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qfRbGAAAA3gAAAA8AAAAAAAAA&#10;AAAAAAAAoQIAAGRycy9kb3ducmV2LnhtbFBLBQYAAAAABAAEAPkAAACUAwAAAAA=&#10;" strokecolor="#484329 [814]" strokeweight="2pt">
                  <v:stroke endarrow="block" endarrowwidth="wide"/>
                  <v:shadow on="t" opacity="24903f" mv:blur="40000f" origin=",.5" offset="0,20000emu"/>
                </v:line>
                <v:line id="Straight Connector 58176" o:spid="_x0000_s1325" style="position:absolute;flip:y;visibility:visible;mso-wrap-style:square" from="3200400,4572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Gs4MgAAADeAAAADwAAAGRycy9kb3ducmV2LnhtbESPQWvCQBSE74L/YXkFL1I3EaqSuhER&#10;BemttlBye2Rfs2myb0N2o2l/fbdQ8DjMzDfMdjfaVlyp97VjBekiAUFcOl1zpeD97fS4AeEDssbW&#10;MSn4Jg+7fDrZYqbdjV/pegmViBD2GSowIXSZlL40ZNEvXEccvU/XWwxR9pXUPd4i3LZymSQrabHm&#10;uGCwo4OhsrkMVkExmLn72KcvX2H9U8zT4jjo5qjU7GHcP4MINIZ7+L991gqeNul6BX934hWQ+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mGs4MgAAADeAAAADwAAAAAA&#10;AAAAAAAAAAChAgAAZHJzL2Rvd25yZXYueG1sUEsFBgAAAAAEAAQA+QAAAJYDAAAAAA==&#10;" strokecolor="#484329 [814]" strokeweight="2pt">
                  <v:stroke endarrow="block" endarrowwidth="wide"/>
                  <v:shadow on="t" opacity="24903f" mv:blur="40000f" origin=",.5" offset="0,20000emu"/>
                </v:line>
                <v:line id="Straight Connector 58177" o:spid="_x0000_s1326" style="position:absolute;flip:x;visibility:visible;mso-wrap-style:square" from="800100,24003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0Je8cAAADeAAAADwAAAGRycy9kb3ducmV2LnhtbESPQWvCQBSE70L/w/IKvUjdpFATUleR&#10;YqF4qxZKbo/sMxvNvg3Zjab++m5B8DjMzDfMYjXaVpyp941jBeksAUFcOd1wreB7//Gcg/ABWWPr&#10;mBT8kofV8mGywEK7C3/ReRdqESHsC1RgQugKKX1lyKKfuY44egfXWwxR9rXUPV4i3LbyJUnm0mLD&#10;ccFgR++GqtNusArKwUzdzzrdHkN2LadpuRn0aaPU0+O4fgMRaAz38K39qRW85mmWwf+deAXk8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LQl7xwAAAN4AAAAPAAAAAAAA&#10;AAAAAAAAAKECAABkcnMvZG93bnJldi54bWxQSwUGAAAAAAQABAD5AAAAlQMAAAAA&#10;" strokecolor="#484329 [814]" strokeweight="2pt">
                  <v:stroke endarrow="block" endarrowwidth="wide"/>
                  <v:shadow on="t" opacity="24903f" mv:blur="40000f" origin=",.5" offset="0,20000emu"/>
                </v:line>
                <v:line id="Straight Connector 58178" o:spid="_x0000_s1327" style="position:absolute;visibility:visible;mso-wrap-style:square" from="3200400,2400300" to="3200400,434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vSiMQAAADeAAAADwAAAGRycy9kb3ducmV2LnhtbERPXWvCMBR9H/gfwhX2tqYZrJNqFBGG&#10;whhjrgMfL821LTY3tYm1/ffLw2CPh/O92oy2FQP1vnGsQSUpCOLSmYYrDcX329MChA/IBlvHpGEi&#10;D5v17GGFuXF3/qLhGCoRQ9jnqKEOocul9GVNFn3iOuLInV1vMUTYV9L0eI/htpXPaZpJiw3Hhho7&#10;2tVUXo43q2EYrrJQHyakU/b5vj84tT2pH60f5+N2CSLQGP7Ff+6D0fCyUK9xb7wTr4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q9KIxAAAAN4AAAAPAAAAAAAAAAAA&#10;AAAAAKECAABkcnMvZG93bnJldi54bWxQSwUGAAAAAAQABAD5AAAAkgMAAAAA&#10;" strokecolor="#484329 [814]" strokeweight="2pt">
                  <v:stroke endarrow="block" endarrowwidth="wide"/>
                  <v:shadow on="t" opacity="24903f" mv:blur="40000f" origin=",.5" offset="0,20000emu"/>
                </v:line>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8179" o:spid="_x0000_s1328" type="#_x0000_t106" style="position:absolute;left:4686300;top:228600;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fI2xgAA&#10;AN4AAAAPAAAAZHJzL2Rvd25yZXYueG1sRI/NTsMwEITvSH0Haytxo06LoGmoW5U/iWtTLtyWeJtY&#10;tddWbNLA02MkpB5HM/ONZr0dnRUD9dF4VjCfFSCIG68NtwreD683JYiYkDVaz6TgmyJsN5OrNVba&#10;n3lPQ51akSEcK1TQpRQqKWPTkcM484E4e0ffO0xZ9q3UPZ4z3Fm5KIp76dBwXugw0FNHzan+cgrY&#10;BftRD4+fg9nfvki7+jFleFbqejruHkAkGtMl/N9+0wruyvlyBX938hW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BfI2xgAAAN4AAAAPAAAAAAAAAAAAAAAAAJcCAABkcnMv&#10;ZG93bnJldi54bWxQSwUGAAAAAAQABAD1AAAAigMAAAAA&#10;" adj="6300,24300" fillcolor="#fbcaa2 [1625]" strokecolor="#f68c36 [3049]">
                  <v:fill color2="#fdefe3 [505]" rotate="t" colors="0 #ffbe86;22938f #ffd0aa;1 #ffebdb" type="gradient"/>
                  <v:shadow on="t" opacity="24903f" mv:blur="40000f" origin=",.5" offset="0,20000emu"/>
                  <v:textbox>
                    <w:txbxContent>
                      <w:p w14:paraId="55BFE6DA" w14:textId="7BEDF427" w:rsidR="006975AF" w:rsidRPr="00446B04" w:rsidRDefault="006975AF" w:rsidP="00446B04">
                        <w:pPr>
                          <w:spacing w:after="0"/>
                          <w:ind w:left="-142" w:right="-121"/>
                          <w:jc w:val="center"/>
                          <w:rPr>
                            <w:rFonts w:ascii="Century Gothic" w:hAnsi="Century Gothic"/>
                          </w:rPr>
                        </w:pPr>
                        <w:proofErr w:type="spellStart"/>
                        <w:r w:rsidRPr="00446B04">
                          <w:rPr>
                            <w:rFonts w:ascii="Century Gothic" w:hAnsi="Century Gothic"/>
                          </w:rPr>
                          <w:t>Manual</w:t>
                        </w:r>
                        <w:proofErr w:type="spellEnd"/>
                      </w:p>
                    </w:txbxContent>
                  </v:textbox>
                </v:shape>
                <v:shape id="Cloud Callout 58180" o:spid="_x0000_s1329" type="#_x0000_t106" style="position:absolute;left:5257800;top:5403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erWxgAA&#10;AN4AAAAPAAAAZHJzL2Rvd25yZXYueG1sRI/LasJAFIb3Bd9hOIK7OomSGqOjSEuhLbjw8gDHzDGJ&#10;Zs4MmWlM376zKHT589/41tvBtKKnzjeWFaTTBARxaXXDlYLz6f05B+EDssbWMin4IQ/bzehpjYW2&#10;Dz5QfwyViCPsC1RQh+AKKX1Zk0E/tY44elfbGQxRdpXUHT7iuGnlLElepMGG40ONjl5rKu/Hb6PA&#10;vS2/Di3382yfXpxe6Ow2u34qNRkPuxWIQEP4D/+1P7SCLE/zCBBxIgr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uerWxgAAAN4AAAAPAAAAAAAAAAAAAAAAAJcCAABkcnMv&#10;ZG93bnJldi54bWxQSwUGAAAAAAQABAD1AAAAigMAAAAA&#10;" adj="1116,24300" fillcolor="#fbcaa2 [1625]" strokecolor="#f68c36 [3049]">
                  <v:fill color2="#fdefe3 [505]" rotate="t" colors="0 #ffbe86;22938f #ffd0aa;1 #ffebdb" type="gradient"/>
                  <v:shadow on="t" opacity="24903f" mv:blur="40000f" origin=",.5" offset="0,20000emu"/>
                  <v:textbox>
                    <w:txbxContent>
                      <w:p w14:paraId="21209ED3" w14:textId="34D5C5DB"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Testers</w:t>
                        </w:r>
                        <w:proofErr w:type="spellEnd"/>
                      </w:p>
                    </w:txbxContent>
                  </v:textbox>
                </v:shape>
                <v:shape id="Cloud Callout 58181" o:spid="_x0000_s1330" type="#_x0000_t106" style="position:absolute;left:686435;width:1599565;height:748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626xgAA&#10;AN4AAAAPAAAAZHJzL2Rvd25yZXYueG1sRI9Ba8JAFITvBf/D8gQvopsILSG6ihgU8dTagtdH9pkE&#10;d9+G7KrRX+8WCj0OM/MNs1j11ogbdb5xrCCdJiCIS6cbrhT8fG8nGQgfkDUax6TgQR5Wy8HbAnPt&#10;7vxFt2OoRISwz1FBHUKbS+nLmiz6qWuJo3d2ncUQZVdJ3eE9wq2RsyT5kBYbjgs1trSpqbwcr1aB&#10;Gdvn6TPdH2bnnS2Kw7gsrsYrNRr26zmIQH34D/+191rBe5ZmKfzeiVdAL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j626xgAAAN4AAAAPAAAAAAAAAAAAAAAAAJcCAABkcnMv&#10;ZG93bnJldi54bWxQSwUGAAAAAAQABAD1AAAAigMAAAAA&#10;" adj="15516,24625" fillcolor="#fbcaa2 [1625]" strokecolor="#f68c36 [3049]">
                  <v:fill color2="#fdefe3 [505]" rotate="t" colors="0 #ffbe86;22938f #ffd0aa;1 #ffebdb" type="gradient"/>
                  <v:shadow on="t" opacity="24903f" mv:blur="40000f" origin=",.5" offset="0,20000emu"/>
                  <v:textbox>
                    <w:txbxContent>
                      <w:p w14:paraId="08143535" w14:textId="0AF65B39"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Automated</w:t>
                        </w:r>
                        <w:proofErr w:type="spellEnd"/>
                        <w:r>
                          <w:rPr>
                            <w:rFonts w:ascii="Century Gothic" w:hAnsi="Century Gothic"/>
                          </w:rPr>
                          <w:t xml:space="preserve"> &amp; </w:t>
                        </w:r>
                        <w:proofErr w:type="spellStart"/>
                        <w:r w:rsidRPr="00446B04">
                          <w:rPr>
                            <w:rFonts w:ascii="Century Gothic" w:hAnsi="Century Gothic"/>
                          </w:rPr>
                          <w:t>Manual</w:t>
                        </w:r>
                        <w:proofErr w:type="spellEnd"/>
                      </w:p>
                    </w:txbxContent>
                  </v:textbox>
                </v:shape>
                <v:shape id="Cloud Callout 58182" o:spid="_x0000_s1331" type="#_x0000_t106" style="position:absolute;top:540385;width:1370965;height:748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HHbxgAA&#10;AN4AAAAPAAAAZHJzL2Rvd25yZXYueG1sRI9Pa8JAFMTvgt9heYI33ShaYuoqYimU0ov/en5kX5PU&#10;7Nuwu5rop+8KBY/DzPyGWa47U4srOV9ZVjAZJyCIc6srLhQcD++jFIQPyBpry6TgRh7Wq35viZm2&#10;Le/oug+FiBD2GSooQ2gyKX1ekkE/tg1x9H6sMxiidIXUDtsIN7WcJsmLNFhxXCixoW1J+Xl/MQo+&#10;f79us29q+XLSlVuc9N135zelhoNu8woiUBee4f/2h1YwTyfpFB534hW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3HHbxgAAAN4AAAAPAAAAAAAAAAAAAAAAAJcCAABkcnMv&#10;ZG93bnJldi54bWxQSwUGAAAAAAQABAD1AAAAigMAAAAA&#10;" adj="22079,19344" fillcolor="#fbcaa2 [1625]" strokecolor="#f68c36 [3049]">
                  <v:fill color2="#fdefe3 [505]" rotate="t" colors="0 #ffbe86;22938f #ffd0aa;1 #ffebdb" type="gradient"/>
                  <v:shadow on="t" opacity="24903f" mv:blur="40000f" origin=",.5" offset="0,20000emu"/>
                  <v:textbox>
                    <w:txbxContent>
                      <w:p w14:paraId="64A30CA2" w14:textId="2E9BE5A1"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p>
                    </w:txbxContent>
                  </v:textbox>
                </v:shape>
                <v:shape id="Cloud Callout 58183" o:spid="_x0000_s1332" type="#_x0000_t106" style="position:absolute;left:457200;top:4083685;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VPSxwAA&#10;AN4AAAAPAAAAZHJzL2Rvd25yZXYueG1sRI9Pa8JAFMTvBb/D8gre6sb6hxBdRYQ26k0t9vrIPpPQ&#10;7NuQ3SbRT+8KhR6HmfkNs1z3phItNa60rGA8ikAQZ1aXnCv4On+8xSCcR9ZYWSYFN3KwXg1elpho&#10;2/GR2pPPRYCwS1BB4X2dSOmyggy6ka2Jg3e1jUEfZJNL3WAX4KaS71E0lwZLDgsF1rQtKPs5/RoF&#10;k3Sf3jva6Pb7Mp1VZfeZ7g8XpYav/WYBwlPv/8N/7Z1WMIvH8QSed8IVkK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lT0scAAADeAAAADwAAAAAAAAAAAAAAAACXAgAAZHJz&#10;L2Rvd25yZXYueG1sUEsFBgAAAAAEAAQA9QAAAIsDAAAAAA==&#10;" adj="15516,-6943" fillcolor="#fbcaa2 [1625]" strokecolor="#f68c36 [3049]">
                  <v:fill color2="#fdefe3 [505]" rotate="t" colors="0 #ffbe86;22938f #ffd0aa;1 #ffebdb" type="gradient"/>
                  <v:shadow on="t" opacity="24903f" mv:blur="40000f" origin=",.5" offset="0,20000emu"/>
                  <v:textbox>
                    <w:txbxContent>
                      <w:p w14:paraId="1F175AE6" w14:textId="3F400580"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Automated</w:t>
                        </w:r>
                        <w:proofErr w:type="spellEnd"/>
                      </w:p>
                    </w:txbxContent>
                  </v:textbox>
                </v:shape>
                <v:shape id="Cloud Callout 58184" o:spid="_x0000_s1333" type="#_x0000_t106" style="position:absolute;left:114300;top:37407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b11xgAA&#10;AN4AAAAPAAAAZHJzL2Rvd25yZXYueG1sRI/BasMwEETvhfyD2EBvjZy0Na4TJYRCoFB6iJNLb4u1&#10;kUyslZFUx/37qlDocZh5M8xmN7lejBRi51nBclGAIG697tgoOJ8ODxWImJA19p5JwTdF2G1ndxus&#10;tb/xkcYmGZFLONaowKY01FLG1pLDuPADcfYuPjhMWQYjdcBbLne9XBVFKR12nBcsDvRqqb02X07B&#10;88eRbPli9qaZzo+f5SGUxfiu1P182q9BJJrSf/iPftOZq5bVE/zeyVd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b11xgAAAN4AAAAPAAAAAAAAAAAAAAAAAJcCAABkcnMv&#10;ZG93bnJldi54bWxQSwUGAAAAAAQABAD1AAAAigMAAAAA&#10;" adj="20700,-4059" fillcolor="#fbcaa2 [1625]" strokecolor="#f68c36 [3049]">
                  <v:fill color2="#fdefe3 [505]" rotate="t" colors="0 #ffbe86;22938f #ffd0aa;1 #ffebdb" type="gradient"/>
                  <v:shadow on="t" opacity="24903f" mv:blur="40000f" origin=",.5" offset="0,20000emu"/>
                  <v:textbox>
                    <w:txbxContent>
                      <w:p w14:paraId="167C357E" w14:textId="1F4C6CE9" w:rsidR="006975AF" w:rsidRPr="00446B04" w:rsidRDefault="006975AF" w:rsidP="00446B04">
                        <w:pPr>
                          <w:spacing w:after="0"/>
                          <w:ind w:left="-142" w:right="-121"/>
                          <w:jc w:val="center"/>
                          <w:rPr>
                            <w:rFonts w:ascii="Century Gothic" w:hAnsi="Century Gothic"/>
                          </w:rPr>
                        </w:pPr>
                        <w:proofErr w:type="spellStart"/>
                        <w:r>
                          <w:rPr>
                            <w:rFonts w:ascii="Century Gothic" w:hAnsi="Century Gothic"/>
                          </w:rPr>
                          <w:t>Coders</w:t>
                        </w:r>
                        <w:proofErr w:type="spellEnd"/>
                      </w:p>
                    </w:txbxContent>
                  </v:textbox>
                </v:shape>
                <v:shape id="Cloud Callout 58185" o:spid="_x0000_s1334" type="#_x0000_t106" style="position:absolute;left:4457700;top:39693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CvWxwAA&#10;AN4AAAAPAAAAZHJzL2Rvd25yZXYueG1sRI9Pa8JAFMTvQr/D8gredKMQG1I3UoSKpB5qLIXeXrMv&#10;f2j2bchuNX57t1DwOMz8Zpj1ZjSdONPgWssKFvMIBHFpdcu1go/T6ywB4Tyyxs4yKbiSg032MFlj&#10;qu2Fj3QufC1CCbsUFTTe96mUrmzIoJvbnjh4lR0M+iCHWuoBL6HcdHIZRStpsOWw0GBP24bKn+LX&#10;KIi3u05XLjbf70/Xw2e+yunrLVdq+ji+PIPwNPp7+J/e68AliySGvzvhCsjs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DAr1scAAADeAAAADwAAAAAAAAAAAAAAAACXAgAAZHJz&#10;L2Rvd25yZXYueG1sUEsFBgAAAAAEAAQA9QAAAIsDAAAAAA==&#10;" adj="7068,-5021" fillcolor="#fbcaa2 [1625]" strokecolor="#f68c36 [3049]">
                  <v:fill color2="#fdefe3 [505]" rotate="t" colors="0 #ffbe86;22938f #ffd0aa;1 #ffebdb" type="gradient"/>
                  <v:shadow on="t" opacity="24903f" mv:blur="40000f" origin=",.5" offset="0,20000emu"/>
                  <v:textbox>
                    <w:txbxContent>
                      <w:p w14:paraId="6781CA23" w14:textId="24695D92" w:rsidR="006975AF" w:rsidRPr="00446B04" w:rsidRDefault="006975AF" w:rsidP="005F03DE">
                        <w:pPr>
                          <w:spacing w:after="0"/>
                          <w:ind w:left="-142" w:right="-121"/>
                          <w:jc w:val="center"/>
                          <w:rPr>
                            <w:rFonts w:ascii="Century Gothic" w:hAnsi="Century Gothic"/>
                          </w:rPr>
                        </w:pPr>
                        <w:r>
                          <w:rPr>
                            <w:rFonts w:ascii="Century Gothic" w:hAnsi="Century Gothic"/>
                          </w:rPr>
                          <w:t>Tools</w:t>
                        </w:r>
                      </w:p>
                    </w:txbxContent>
                  </v:textbox>
                </v:shape>
                <v:shape id="Cloud Callout 58186" o:spid="_x0000_s1335" type="#_x0000_t106" style="position:absolute;left:5144135;top:3169285;width:1370965;height:1090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Z3dyAAA&#10;AN4AAAAPAAAAZHJzL2Rvd25yZXYueG1sRI9BS8NAFITvgv9heYIXsZsWLWnabVFRFC+ltZQeH9ln&#10;sjT7NuRtm+ivdwXB4zAz3zCL1eAbdaZOXGAD41EGirgM1nFlYPfxcpuDkohssQlMBr5IYLW8vFhg&#10;YUPPGzpvY6UShKVAA3WMbaG1lDV5lFFoiZP3GTqPMcmu0rbDPsF9oydZNtUeHaeFGlt6qqk8bk/e&#10;wJHd9+H1/aZ/nMh+dlrLTu7cszHXV8PDHFSkIf6H/9pv1sB9Ps6n8HsnXQG9/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89nd3IAAAA3gAAAA8AAAAAAAAAAAAAAAAAlwIAAGRy&#10;cy9kb3ducmV2LnhtbFBLBQYAAAAABAAEAPUAAACMAwAAAAA=&#10;" adj="-1772,6142" fillcolor="#fbcaa2 [1625]" strokecolor="#f68c36 [3049]">
                  <v:fill color2="#fdefe3 [505]" rotate="t" colors="0 #ffbe86;22938f #ffd0aa;1 #ffebdb" type="gradient"/>
                  <v:shadow on="t" opacity="24903f" mv:blur="40000f" origin=",.5" offset="0,20000emu"/>
                  <v:textbox>
                    <w:txbxContent>
                      <w:p w14:paraId="1BE48A45" w14:textId="7A4B4BFD" w:rsidR="006975AF" w:rsidRPr="00446B04" w:rsidRDefault="006975AF" w:rsidP="005F03DE">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r>
                          <w:rPr>
                            <w:rFonts w:ascii="Century Gothic" w:hAnsi="Century Gothic"/>
                          </w:rPr>
                          <w:t xml:space="preserve">, </w:t>
                        </w:r>
                        <w:proofErr w:type="spellStart"/>
                        <w:r>
                          <w:rPr>
                            <w:rFonts w:ascii="Century Gothic" w:hAnsi="Century Gothic"/>
                          </w:rPr>
                          <w:t>Specialists</w:t>
                        </w:r>
                        <w:proofErr w:type="spellEnd"/>
                      </w:p>
                    </w:txbxContent>
                  </v:textbox>
                </v:shape>
                <v:shape id="Text Box 58187" o:spid="_x0000_s1336" type="#_x0000_t202" style="position:absolute;left:2430780;top:228600;width:153733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13hxgAA&#10;AN4AAAAPAAAAZHJzL2Rvd25yZXYueG1sRI9PawIxFMTvQr9DeAVvmijVrtuNUiyFniraVujtsXn7&#10;h25elk10129vCoLHYWZ+w2SbwTbiTJ2vHWuYTRUI4tyZmksN31/vkwSED8gGG8ek4UIeNuuHUYap&#10;cT3v6XwIpYgQ9ilqqEJoUyl9XpFFP3UtcfQK11kMUXalNB32EW4bOVdqKS3WHBcqbGlbUf53OFkN&#10;P5/F7/FJ7co3u2h7NyjJdiW1Hj8Ory8gAg3hHr61P4yGRTJLnuH/TrwCcn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F13hxgAAAN4AAAAPAAAAAAAAAAAAAAAAAJcCAABkcnMv&#10;ZG93bnJldi54bWxQSwUGAAAAAAQABAD1AAAAigMAAAAA&#10;" filled="f" stroked="f">
                  <v:textbox>
                    <w:txbxContent>
                      <w:p w14:paraId="4ED4136A" w14:textId="565C555D" w:rsidR="006975AF" w:rsidRPr="005F03DE" w:rsidRDefault="006975AF" w:rsidP="005F03DE">
                        <w:pPr>
                          <w:jc w:val="center"/>
                          <w:rPr>
                            <w:rFonts w:ascii="Century Gothic" w:hAnsi="Century Gothic"/>
                          </w:rPr>
                        </w:pPr>
                        <w:r w:rsidRPr="005F03DE">
                          <w:rPr>
                            <w:rFonts w:ascii="Century Gothic" w:hAnsi="Century Gothic"/>
                          </w:rPr>
                          <w:t xml:space="preserve">Business </w:t>
                        </w:r>
                        <w:proofErr w:type="spellStart"/>
                        <w:r w:rsidRPr="005F03DE">
                          <w:rPr>
                            <w:rFonts w:ascii="Century Gothic" w:hAnsi="Century Gothic"/>
                          </w:rPr>
                          <w:t>Facing</w:t>
                        </w:r>
                        <w:proofErr w:type="spellEnd"/>
                      </w:p>
                    </w:txbxContent>
                  </v:textbox>
                </v:shape>
                <v:shape id="Text Box 58188" o:spid="_x0000_s1337" type="#_x0000_t202" style="position:absolute;left:2171700;top:4264025;width:205740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MmTwgAA&#10;AN4AAAAPAAAAZHJzL2Rvd25yZXYueG1sRE/LisIwFN0P+A/hCu7GRNGh0zGKKIIrZXwMzO7SXNti&#10;c1OaaOvfm4Xg8nDes0VnK3GnxpeONYyGCgRx5kzJuYbTcfOZgPAB2WDlmDQ8yMNi3vuYYWpcy790&#10;P4RcxBD2KWooQqhTKX1WkEU/dDVx5C6usRgibHJpGmxjuK3kWKkvabHk2FBgTauCsuvhZjWcd5f/&#10;v4na52s7rVvXKcn2W2o96HfLHxCBuvAWv9xbo2GajJK4N96JV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IyZPCAAAA3gAAAA8AAAAAAAAAAAAAAAAAlwIAAGRycy9kb3du&#10;cmV2LnhtbFBLBQYAAAAABAAEAPUAAACGAwAAAAA=&#10;" filled="f" stroked="f">
                  <v:textbox>
                    <w:txbxContent>
                      <w:p w14:paraId="3A710405" w14:textId="27579298" w:rsidR="006975AF" w:rsidRPr="005F03DE" w:rsidRDefault="006975AF" w:rsidP="005F03DE">
                        <w:pPr>
                          <w:jc w:val="center"/>
                          <w:rPr>
                            <w:rFonts w:ascii="Century Gothic" w:hAnsi="Century Gothic"/>
                          </w:rPr>
                        </w:pPr>
                        <w:r>
                          <w:rPr>
                            <w:rFonts w:ascii="Century Gothic" w:hAnsi="Century Gothic"/>
                          </w:rPr>
                          <w:t xml:space="preserve">Technology </w:t>
                        </w:r>
                        <w:proofErr w:type="spellStart"/>
                        <w:r>
                          <w:rPr>
                            <w:rFonts w:ascii="Century Gothic" w:hAnsi="Century Gothic"/>
                          </w:rPr>
                          <w:t>Facing</w:t>
                        </w:r>
                        <w:proofErr w:type="spellEnd"/>
                      </w:p>
                    </w:txbxContent>
                  </v:textbox>
                </v:shape>
                <v:shape id="Text Box 58189" o:spid="_x0000_s1338" type="#_x0000_t202" style="position:absolute;left:-173673;top:2195513;width:1829435;height:3429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tDwxAAA&#10;AN4AAAAPAAAAZHJzL2Rvd25yZXYueG1sRI/BasMwEETvgf6D2EIvoZFTSHFdy6FNCOQat70v1sY2&#10;tVbG2sb230eBQI/DzLxh8u3kOnWhIbSeDaxXCSjiytuWawPfX4fnFFQQZIudZzIwU4Bt8bDIMbN+&#10;5BNdSqlVhHDI0EAj0mdah6ohh2Hle+Lonf3gUKIcam0HHCPcdfolSV61w5bjQoM97Rqqfss/Z0D2&#10;0nr7s0zO/jRuPudjGbSbjXl6nD7eQQlN8h++t4/WwCZdp29wuxOvgC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7Q8MQAAADeAAAADwAAAAAAAAAAAAAAAACXAgAAZHJzL2Rv&#10;d25yZXYueG1sUEsFBgAAAAAEAAQA9QAAAIgDAAAAAA==&#10;" filled="f" stroked="f">
                  <v:textbox>
                    <w:txbxContent>
                      <w:p w14:paraId="21F766C7" w14:textId="13E366C5" w:rsidR="006975AF" w:rsidRPr="005F03DE" w:rsidRDefault="006975AF" w:rsidP="005F03DE">
                        <w:pPr>
                          <w:jc w:val="center"/>
                          <w:rPr>
                            <w:rFonts w:ascii="Century Gothic" w:hAnsi="Century Gothic"/>
                          </w:rPr>
                        </w:pPr>
                        <w:proofErr w:type="spellStart"/>
                        <w:r>
                          <w:rPr>
                            <w:rFonts w:ascii="Century Gothic" w:hAnsi="Century Gothic"/>
                          </w:rPr>
                          <w:t>Supporting</w:t>
                        </w:r>
                        <w:proofErr w:type="spellEnd"/>
                        <w:r>
                          <w:rPr>
                            <w:rFonts w:ascii="Century Gothic" w:hAnsi="Century Gothic"/>
                          </w:rPr>
                          <w:t xml:space="preserve"> the </w:t>
                        </w:r>
                        <w:proofErr w:type="spellStart"/>
                        <w:r>
                          <w:rPr>
                            <w:rFonts w:ascii="Century Gothic" w:hAnsi="Century Gothic"/>
                          </w:rPr>
                          <w:t>Team</w:t>
                        </w:r>
                        <w:proofErr w:type="spellEnd"/>
                      </w:p>
                    </w:txbxContent>
                  </v:textbox>
                </v:shape>
                <v:shape id="Text Box 58190" o:spid="_x0000_s1339" type="#_x0000_t202" style="position:absolute;left:4809807;top:2238058;width:1691069;height:3111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uNcxgAA&#10;AN4AAAAPAAAAZHJzL2Rvd25yZXYueG1sRI/LasMwEEX3gf6DmEJ3iexAk9SJEhqDS2m8cdIPGKyJ&#10;bWqNjCU/2q+vFoUuL/fFOZxm04qRetdYVhCvIhDEpdUNVwo+b9lyB8J5ZI2tZVLwTQ5Ox4fFARNt&#10;Jy5ovPpKhBF2CSqove8SKV1Zk0G3sh1x8O62N+iD7Cupe5zCuGnlOoo20mDD4aHGjtKayq/rYBQM&#10;06Xl9CPP3zbbnyLLyzifz7FST4/z6x6Ep9n/h//a71rB8y5+CQABJ6CAP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LuNcxgAAAN4AAAAPAAAAAAAAAAAAAAAAAJcCAABkcnMv&#10;ZG93bnJldi54bWxQSwUGAAAAAAQABAD1AAAAigMAAAAA&#10;" filled="f" stroked="f">
                  <v:textbox>
                    <w:txbxContent>
                      <w:p w14:paraId="7F99BBF9" w14:textId="097D6FBA" w:rsidR="006975AF" w:rsidRPr="005F03DE" w:rsidRDefault="006975AF" w:rsidP="005F03DE">
                        <w:pPr>
                          <w:jc w:val="center"/>
                          <w:rPr>
                            <w:rFonts w:ascii="Century Gothic" w:hAnsi="Century Gothic"/>
                          </w:rPr>
                        </w:pPr>
                        <w:proofErr w:type="spellStart"/>
                        <w:r>
                          <w:rPr>
                            <w:rFonts w:ascii="Century Gothic" w:hAnsi="Century Gothic"/>
                          </w:rPr>
                          <w:t>Critique</w:t>
                        </w:r>
                        <w:proofErr w:type="spellEnd"/>
                        <w:r>
                          <w:rPr>
                            <w:rFonts w:ascii="Century Gothic" w:hAnsi="Century Gothic"/>
                          </w:rPr>
                          <w:t xml:space="preserve"> Product</w:t>
                        </w:r>
                      </w:p>
                    </w:txbxContent>
                  </v:textbox>
                </v:shape>
                <w10:wrap type="through"/>
              </v:group>
            </w:pict>
          </mc:Fallback>
        </mc:AlternateContent>
      </w:r>
      <w:r w:rsidR="001149C0" w:rsidRPr="00951BC4">
        <w:rPr>
          <w:lang w:val="en-US"/>
        </w:rPr>
        <w:br w:type="page"/>
      </w:r>
    </w:p>
    <w:p w14:paraId="358FD477" w14:textId="77777777" w:rsidR="00C417A8" w:rsidRPr="00951BC4" w:rsidRDefault="00C417A8" w:rsidP="00C876B0">
      <w:pPr>
        <w:pStyle w:val="Heading1"/>
        <w:rPr>
          <w:lang w:val="en-US"/>
        </w:rPr>
      </w:pPr>
      <w:r w:rsidRPr="00951BC4">
        <w:rPr>
          <w:lang w:val="en-US"/>
        </w:rPr>
        <w:lastRenderedPageBreak/>
        <w:t>Project Kick-Off</w:t>
      </w:r>
    </w:p>
    <w:p w14:paraId="69D6AAFA" w14:textId="6772B0EA" w:rsidR="00C417A8" w:rsidRPr="00951BC4" w:rsidRDefault="00291BFF" w:rsidP="00C417A8">
      <w:pPr>
        <w:rPr>
          <w:lang w:val="en-US"/>
        </w:rPr>
      </w:pPr>
      <w:r w:rsidRPr="00951BC4">
        <w:rPr>
          <w:lang w:val="en-US"/>
        </w:rPr>
        <w:t>To get a project started, it needs a product backlog that has been sufficiently prioritized to allow the selection of valuable work for the first sprint. One tested sequence of analysis and planning activities</w:t>
      </w:r>
      <w:r w:rsidR="00901E68" w:rsidRPr="00951BC4">
        <w:rPr>
          <w:lang w:val="en-US"/>
        </w:rPr>
        <w:t>, preceded by user story writing, is the following (write your comments and notes to the space below the names of the practices):</w:t>
      </w:r>
    </w:p>
    <w:p w14:paraId="16C039B6" w14:textId="77777777" w:rsidR="00901E68" w:rsidRPr="00951BC4" w:rsidRDefault="00901E68" w:rsidP="00C417A8">
      <w:pPr>
        <w:rPr>
          <w:lang w:val="en-US"/>
        </w:rPr>
      </w:pPr>
    </w:p>
    <w:p w14:paraId="35F9EAE2" w14:textId="61571ADA" w:rsidR="00901E68" w:rsidRPr="00951BC4" w:rsidRDefault="00901E68" w:rsidP="00901E68">
      <w:pPr>
        <w:pStyle w:val="Heading2"/>
        <w:rPr>
          <w:rFonts w:ascii="Cloudsplitter LC BB" w:hAnsi="Cloudsplitter LC BB"/>
          <w:bCs w:val="0"/>
          <w:lang w:val="en-US"/>
        </w:rPr>
      </w:pPr>
      <w:proofErr w:type="spellStart"/>
      <w:r w:rsidRPr="00951BC4">
        <w:rPr>
          <w:rFonts w:ascii="Cloudsplitter LC BB" w:hAnsi="Cloudsplitter LC BB"/>
          <w:bCs w:val="0"/>
          <w:lang w:val="en-US"/>
        </w:rPr>
        <w:t>MoSCoW</w:t>
      </w:r>
      <w:proofErr w:type="spellEnd"/>
    </w:p>
    <w:p w14:paraId="4FB4ACD4" w14:textId="77777777" w:rsidR="00901E68" w:rsidRPr="00951BC4" w:rsidRDefault="00901E68" w:rsidP="00901E68">
      <w:pPr>
        <w:rPr>
          <w:lang w:val="en-US"/>
        </w:rPr>
      </w:pPr>
    </w:p>
    <w:p w14:paraId="5CF0D1DC" w14:textId="77777777" w:rsidR="00901E68" w:rsidRPr="00951BC4" w:rsidRDefault="00901E68" w:rsidP="00901E68">
      <w:pPr>
        <w:rPr>
          <w:lang w:val="en-US"/>
        </w:rPr>
      </w:pPr>
    </w:p>
    <w:p w14:paraId="0461C4BA" w14:textId="2B1BA3C0" w:rsidR="00901E68" w:rsidRPr="00951BC4" w:rsidRDefault="001149C0" w:rsidP="00901E68">
      <w:pPr>
        <w:rPr>
          <w:lang w:val="en-US"/>
        </w:rPr>
      </w:pPr>
      <w:r w:rsidRPr="00951BC4">
        <w:rPr>
          <w:noProof/>
          <w:lang w:val="en-US"/>
        </w:rPr>
        <mc:AlternateContent>
          <mc:Choice Requires="wpg">
            <w:drawing>
              <wp:anchor distT="0" distB="0" distL="114300" distR="114300" simplePos="0" relativeHeight="251963392" behindDoc="0" locked="0" layoutInCell="1" allowOverlap="1" wp14:anchorId="5E65B9F7" wp14:editId="5A1090AB">
                <wp:simplePos x="0" y="0"/>
                <wp:positionH relativeFrom="column">
                  <wp:posOffset>4000500</wp:posOffset>
                </wp:positionH>
                <wp:positionV relativeFrom="paragraph">
                  <wp:posOffset>164465</wp:posOffset>
                </wp:positionV>
                <wp:extent cx="2057400" cy="2057400"/>
                <wp:effectExtent l="76200" t="50800" r="101600" b="177800"/>
                <wp:wrapNone/>
                <wp:docPr id="58166" name="Group 58166"/>
                <wp:cNvGraphicFramePr/>
                <a:graphic xmlns:a="http://schemas.openxmlformats.org/drawingml/2006/main">
                  <a:graphicData uri="http://schemas.microsoft.com/office/word/2010/wordprocessingGroup">
                    <wpg:wgp>
                      <wpg:cNvGrpSpPr/>
                      <wpg:grpSpPr>
                        <a:xfrm>
                          <a:off x="0" y="0"/>
                          <a:ext cx="2057400" cy="2057400"/>
                          <a:chOff x="0" y="0"/>
                          <a:chExt cx="2057400" cy="2057400"/>
                        </a:xfrm>
                      </wpg:grpSpPr>
                      <wps:wsp>
                        <wps:cNvPr id="58163" name="Straight Connector 58163"/>
                        <wps:cNvCnPr/>
                        <wps:spPr>
                          <a:xfrm>
                            <a:off x="0" y="2057400"/>
                            <a:ext cx="2057400" cy="0"/>
                          </a:xfrm>
                          <a:prstGeom prst="line">
                            <a:avLst/>
                          </a:prstGeom>
                          <a:ln>
                            <a:tailEnd type="triangle" w="lg"/>
                          </a:ln>
                        </wps:spPr>
                        <wps:style>
                          <a:lnRef idx="2">
                            <a:schemeClr val="accent3"/>
                          </a:lnRef>
                          <a:fillRef idx="0">
                            <a:schemeClr val="accent3"/>
                          </a:fillRef>
                          <a:effectRef idx="1">
                            <a:schemeClr val="accent3"/>
                          </a:effectRef>
                          <a:fontRef idx="minor">
                            <a:schemeClr val="tx1"/>
                          </a:fontRef>
                        </wps:style>
                        <wps:bodyPr/>
                      </wps:wsp>
                      <wps:wsp>
                        <wps:cNvPr id="58164" name="Straight Connector 58164"/>
                        <wps:cNvCnPr/>
                        <wps:spPr>
                          <a:xfrm flipV="1">
                            <a:off x="0" y="0"/>
                            <a:ext cx="0" cy="2057400"/>
                          </a:xfrm>
                          <a:prstGeom prst="line">
                            <a:avLst/>
                          </a:prstGeom>
                          <a:ln>
                            <a:tailEnd type="triangle" w="lg"/>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Group 58166" o:spid="_x0000_s1026" style="position:absolute;margin-left:315pt;margin-top:12.95pt;width:162pt;height:162pt;z-index:251963392" coordsize="20574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">
                <v:line id="Straight Connector 58163" o:spid="_x0000_s1027" style="position:absolute;visibility:visible;mso-wrap-style:square" from="0,2057400" to="20574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Uv8YAAADeAAAADwAAAGRycy9kb3ducmV2LnhtbESPQWsCMRSE70L/Q3hCb5pdxVW2RpGC&#10;UAoe3Hro8XXz3CxuXpZN1PTfm0LB4zAz3zDrbbSduNHgW8cK8mkGgrh2uuVGwelrP1mB8AFZY+eY&#10;FPySh+3mZbTGUrs7H+lWhUYkCPsSFZgQ+lJKXxuy6KeuJ07e2Q0WQ5JDI/WA9wS3nZxlWSEttpwW&#10;DPb0bqi+VFer4HP5vdhdfwpT9TGe8uXF4mFulXodx90biEAxPMP/7Q+tYLHKizn83UlXQG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2f1L/GAAAA3gAAAA8AAAAAAAAA&#10;AAAAAAAAoQIAAGRycy9kb3ducmV2LnhtbFBLBQYAAAAABAAEAPkAAACUAwAAAAA=&#10;" strokecolor="#9bbb59 [3206]" strokeweight="2pt">
                  <v:stroke endarrow="block" endarrowwidth="wide"/>
                  <v:shadow on="t" opacity="24903f" mv:blur="40000f" origin=",.5" offset="0,20000emu"/>
                </v:line>
                <v:line id="Straight Connector 58164" o:spid="_x0000_s1028" style="position:absolute;flip:y;visibility:visible;mso-wrap-style:square" from="0,0" to="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mZZ1QygAAAN4AAAAPAAAA&#10;AAAAAAAAAAAAAKECAABkcnMvZG93bnJldi54bWxQSwUGAAAAAAQABAD5AAAAmAMAAAAA&#10;" strokecolor="#c0504d [3205]" strokeweight="2pt">
                  <v:stroke endarrow="block" endarrowwidth="wide"/>
                  <v:shadow on="t" opacity="24903f" mv:blur="40000f" origin=",.5" offset="0,20000emu"/>
                </v:line>
              </v:group>
            </w:pict>
          </mc:Fallback>
        </mc:AlternateContent>
      </w:r>
    </w:p>
    <w:p w14:paraId="3806D0C1" w14:textId="053BF5FC" w:rsidR="00901E68" w:rsidRPr="00951BC4" w:rsidRDefault="00901E68" w:rsidP="00901E68">
      <w:pPr>
        <w:rPr>
          <w:lang w:val="en-US"/>
        </w:rPr>
      </w:pPr>
    </w:p>
    <w:p w14:paraId="65AE153A" w14:textId="305CD9E1" w:rsidR="00901E68" w:rsidRPr="00951BC4" w:rsidRDefault="00901E68" w:rsidP="00901E68">
      <w:pPr>
        <w:pStyle w:val="Heading2"/>
        <w:rPr>
          <w:rFonts w:ascii="Cloudsplitter LC BB" w:hAnsi="Cloudsplitter LC BB"/>
          <w:lang w:val="en-US"/>
        </w:rPr>
      </w:pPr>
      <w:r w:rsidRPr="00951BC4">
        <w:rPr>
          <w:rFonts w:ascii="Cloudsplitter LC BB" w:hAnsi="Cloudsplitter LC BB"/>
          <w:lang w:val="en-US"/>
        </w:rPr>
        <w:t>Risk / Value Estimation</w:t>
      </w:r>
    </w:p>
    <w:p w14:paraId="627151D2" w14:textId="77777777" w:rsidR="00901E68" w:rsidRPr="00951BC4" w:rsidRDefault="00901E68" w:rsidP="00901E68">
      <w:pPr>
        <w:rPr>
          <w:lang w:val="en-US"/>
        </w:rPr>
      </w:pPr>
    </w:p>
    <w:p w14:paraId="1DAFCCA0" w14:textId="6ED90D45" w:rsidR="00901E68" w:rsidRPr="00951BC4" w:rsidRDefault="00901E68" w:rsidP="00901E68">
      <w:pPr>
        <w:rPr>
          <w:lang w:val="en-US"/>
        </w:rPr>
      </w:pPr>
    </w:p>
    <w:p w14:paraId="49FDAB8F" w14:textId="7F06AC46" w:rsidR="00901E68" w:rsidRPr="00951BC4" w:rsidRDefault="00901E68" w:rsidP="00901E68">
      <w:pPr>
        <w:rPr>
          <w:lang w:val="en-US"/>
        </w:rPr>
      </w:pPr>
    </w:p>
    <w:p w14:paraId="35C4CC24" w14:textId="50D7CF40" w:rsidR="00901E68" w:rsidRPr="00951BC4" w:rsidRDefault="00901E68" w:rsidP="00901E68">
      <w:pPr>
        <w:rPr>
          <w:lang w:val="en-US"/>
        </w:rPr>
      </w:pPr>
    </w:p>
    <w:p w14:paraId="751F587D" w14:textId="02DFD9C3" w:rsidR="00901E68" w:rsidRPr="00951BC4" w:rsidRDefault="00901E68" w:rsidP="00901E68">
      <w:pPr>
        <w:pStyle w:val="Heading2"/>
        <w:rPr>
          <w:rFonts w:ascii="Cloudsplitter LC BB" w:hAnsi="Cloudsplitter LC BB"/>
          <w:lang w:val="en-US"/>
        </w:rPr>
      </w:pPr>
      <w:r w:rsidRPr="00951BC4">
        <w:rPr>
          <w:rFonts w:ascii="Cloudsplitter LC BB" w:hAnsi="Cloudsplitter LC BB"/>
          <w:lang w:val="en-US"/>
        </w:rPr>
        <w:t>Dependency Mapping</w:t>
      </w:r>
    </w:p>
    <w:p w14:paraId="7C49D895" w14:textId="77777777" w:rsidR="00901E68" w:rsidRPr="00951BC4" w:rsidRDefault="00901E68" w:rsidP="00901E68">
      <w:pPr>
        <w:rPr>
          <w:lang w:val="en-US"/>
        </w:rPr>
      </w:pPr>
    </w:p>
    <w:p w14:paraId="5EB0E3E7" w14:textId="5F775F59" w:rsidR="00901E68" w:rsidRPr="00951BC4" w:rsidRDefault="00901E68" w:rsidP="00901E68">
      <w:pPr>
        <w:rPr>
          <w:lang w:val="en-US"/>
        </w:rPr>
      </w:pPr>
    </w:p>
    <w:p w14:paraId="59D8603C" w14:textId="77777777" w:rsidR="00901E68" w:rsidRPr="00951BC4" w:rsidRDefault="00901E68" w:rsidP="00901E68">
      <w:pPr>
        <w:rPr>
          <w:lang w:val="en-US"/>
        </w:rPr>
      </w:pPr>
    </w:p>
    <w:p w14:paraId="23AB7986" w14:textId="77777777" w:rsidR="00901E68" w:rsidRPr="00951BC4" w:rsidRDefault="00901E68" w:rsidP="00901E68">
      <w:pPr>
        <w:rPr>
          <w:lang w:val="en-US"/>
        </w:rPr>
      </w:pPr>
    </w:p>
    <w:p w14:paraId="37E4B61D" w14:textId="60B1B22E" w:rsidR="00901E68" w:rsidRPr="00951BC4" w:rsidRDefault="00901E68" w:rsidP="00901E68">
      <w:pPr>
        <w:pStyle w:val="Heading2"/>
        <w:rPr>
          <w:rFonts w:ascii="Cloudsplitter LC BB" w:hAnsi="Cloudsplitter LC BB"/>
          <w:lang w:val="en-US"/>
        </w:rPr>
      </w:pPr>
      <w:r w:rsidRPr="00951BC4">
        <w:rPr>
          <w:rFonts w:ascii="Cloudsplitter LC BB" w:hAnsi="Cloudsplitter LC BB"/>
          <w:lang w:val="en-US"/>
        </w:rPr>
        <w:t>Initial Release Plan</w:t>
      </w:r>
    </w:p>
    <w:p w14:paraId="0C8DF66D" w14:textId="77777777" w:rsidR="00291BFF" w:rsidRPr="00951BC4" w:rsidRDefault="00291BFF" w:rsidP="00901E68">
      <w:pPr>
        <w:rPr>
          <w:lang w:val="en-US"/>
        </w:rPr>
      </w:pPr>
    </w:p>
    <w:p w14:paraId="6B6A192D" w14:textId="77777777" w:rsidR="00C417A8" w:rsidRPr="00951BC4" w:rsidRDefault="00C417A8">
      <w:pPr>
        <w:rPr>
          <w:lang w:val="en-US"/>
        </w:rPr>
      </w:pPr>
      <w:r w:rsidRPr="00951BC4">
        <w:rPr>
          <w:lang w:val="en-US"/>
        </w:rPr>
        <w:br w:type="page"/>
      </w:r>
    </w:p>
    <w:p w14:paraId="2FFF24AA" w14:textId="77777777" w:rsidR="00C417A8" w:rsidRPr="00951BC4" w:rsidRDefault="00C417A8" w:rsidP="00C876B0">
      <w:pPr>
        <w:pStyle w:val="Heading1"/>
        <w:rPr>
          <w:lang w:val="en-US"/>
        </w:rPr>
      </w:pPr>
      <w:r w:rsidRPr="00951BC4">
        <w:rPr>
          <w:lang w:val="en-US"/>
        </w:rPr>
        <w:lastRenderedPageBreak/>
        <w:t>Managing Maintenance</w:t>
      </w:r>
    </w:p>
    <w:p w14:paraId="6A2E6486" w14:textId="604C7448" w:rsidR="00C417A8" w:rsidRPr="00951BC4" w:rsidRDefault="00D95B1A" w:rsidP="00C417A8">
      <w:pPr>
        <w:rPr>
          <w:lang w:val="en-US"/>
        </w:rPr>
      </w:pPr>
      <w:r w:rsidRPr="00951BC4">
        <w:rPr>
          <w:lang w:val="en-US"/>
        </w:rPr>
        <w:t xml:space="preserve">Scrum is fundamentally a batch-driven approach. It works best when work can be allotted into those batches. However, many environments have rapidly changing priorities and </w:t>
      </w:r>
      <w:r w:rsidR="009C4D7C" w:rsidRPr="00951BC4">
        <w:rPr>
          <w:lang w:val="en-US"/>
        </w:rPr>
        <w:t xml:space="preserve">fast response times, and it’s impossible to wait for the next Sprint to act on that in a managed way. </w:t>
      </w:r>
      <w:r w:rsidR="00802050" w:rsidRPr="00951BC4">
        <w:rPr>
          <w:lang w:val="en-US"/>
        </w:rPr>
        <w:t xml:space="preserve">Fortunately, there are excellent continuous flow frameworks available. </w:t>
      </w:r>
    </w:p>
    <w:p w14:paraId="74FE1629" w14:textId="2B8365DA" w:rsidR="006F0AC2" w:rsidRPr="00951BC4" w:rsidRDefault="006F0AC2" w:rsidP="00C417A8">
      <w:pPr>
        <w:rPr>
          <w:lang w:val="en-US"/>
        </w:rPr>
      </w:pPr>
      <w:r w:rsidRPr="00951BC4">
        <w:rPr>
          <w:lang w:val="en-US"/>
        </w:rPr>
        <w:t>In the space below, please make notes as we discuss the issue and look at the Kanban framework.</w:t>
      </w:r>
      <w:r w:rsidR="00E359B8" w:rsidRPr="00951BC4">
        <w:rPr>
          <w:lang w:val="en-US"/>
        </w:rPr>
        <w:t xml:space="preserve"> You can also draw yourself a simple Kanban board. </w:t>
      </w:r>
    </w:p>
    <w:p w14:paraId="10D34F8F" w14:textId="77777777" w:rsidR="00C417A8" w:rsidRPr="00951BC4" w:rsidRDefault="00C417A8">
      <w:pPr>
        <w:rPr>
          <w:lang w:val="en-US"/>
        </w:rPr>
      </w:pPr>
      <w:r w:rsidRPr="00951BC4">
        <w:rPr>
          <w:lang w:val="en-US"/>
        </w:rPr>
        <w:br w:type="page"/>
      </w:r>
    </w:p>
    <w:p w14:paraId="103BC061" w14:textId="77777777" w:rsidR="00C82BBF" w:rsidRPr="00951BC4" w:rsidRDefault="00C82BBF" w:rsidP="00C876B0">
      <w:pPr>
        <w:pStyle w:val="Heading1"/>
        <w:rPr>
          <w:lang w:val="en-US"/>
        </w:rPr>
      </w:pPr>
      <w:r w:rsidRPr="00951BC4">
        <w:rPr>
          <w:lang w:val="en-US"/>
        </w:rPr>
        <w:lastRenderedPageBreak/>
        <w:t>Multi-Site Scrum</w:t>
      </w:r>
    </w:p>
    <w:p w14:paraId="5F4FFF09" w14:textId="62118775" w:rsidR="00C82BBF" w:rsidRPr="00951BC4" w:rsidRDefault="00B67C45" w:rsidP="00C417A8">
      <w:pPr>
        <w:rPr>
          <w:lang w:val="en-US"/>
        </w:rPr>
      </w:pPr>
      <w:r w:rsidRPr="00951BC4">
        <w:rPr>
          <w:lang w:val="en-US"/>
        </w:rPr>
        <w:t>In your table group, discuss problems caused by distributing Scrum teams and projects across multiple sites and possibl</w:t>
      </w:r>
      <w:r w:rsidR="00F01655">
        <w:rPr>
          <w:lang w:val="en-US"/>
        </w:rPr>
        <w:t>y</w:t>
      </w:r>
      <w:r w:rsidRPr="00951BC4">
        <w:rPr>
          <w:lang w:val="en-US"/>
        </w:rPr>
        <w:t xml:space="preserve"> across multiple time zones.</w:t>
      </w:r>
    </w:p>
    <w:p w14:paraId="57501A56" w14:textId="77777777" w:rsidR="00B67C45" w:rsidRPr="00951BC4" w:rsidRDefault="00B67C45" w:rsidP="00C417A8">
      <w:pPr>
        <w:rPr>
          <w:lang w:val="en-US"/>
        </w:rPr>
      </w:pPr>
    </w:p>
    <w:p w14:paraId="3DE120EA" w14:textId="25EC315F" w:rsidR="00B67C45" w:rsidRPr="00951BC4" w:rsidRDefault="00B67C45" w:rsidP="00B67C45">
      <w:pPr>
        <w:pBdr>
          <w:top w:val="single" w:sz="4" w:space="1" w:color="auto"/>
          <w:between w:val="single" w:sz="4" w:space="1" w:color="auto"/>
        </w:pBdr>
        <w:rPr>
          <w:u w:val="single"/>
          <w:lang w:val="en-US"/>
        </w:rPr>
      </w:pPr>
      <w:r w:rsidRPr="00951BC4">
        <w:rPr>
          <w:u w:val="single"/>
          <w:lang w:val="en-US"/>
        </w:rPr>
        <w:t xml:space="preserve"> </w:t>
      </w:r>
    </w:p>
    <w:p w14:paraId="3EE6BE59" w14:textId="77777777" w:rsidR="00B67C45" w:rsidRPr="00951BC4" w:rsidRDefault="00B67C45" w:rsidP="00B67C45">
      <w:pPr>
        <w:pBdr>
          <w:top w:val="single" w:sz="4" w:space="1" w:color="auto"/>
          <w:between w:val="single" w:sz="4" w:space="1" w:color="auto"/>
        </w:pBdr>
        <w:rPr>
          <w:u w:val="single"/>
          <w:lang w:val="en-US"/>
        </w:rPr>
      </w:pPr>
    </w:p>
    <w:p w14:paraId="35213DE4" w14:textId="77777777" w:rsidR="00B67C45" w:rsidRPr="00951BC4" w:rsidRDefault="00B67C45" w:rsidP="00B67C45">
      <w:pPr>
        <w:pBdr>
          <w:top w:val="single" w:sz="4" w:space="1" w:color="auto"/>
          <w:between w:val="single" w:sz="4" w:space="1" w:color="auto"/>
        </w:pBdr>
        <w:rPr>
          <w:u w:val="single"/>
          <w:lang w:val="en-US"/>
        </w:rPr>
      </w:pPr>
    </w:p>
    <w:p w14:paraId="3FEA9894" w14:textId="77777777" w:rsidR="00B67C45" w:rsidRPr="00951BC4" w:rsidRDefault="00B67C45" w:rsidP="00B67C45">
      <w:pPr>
        <w:pBdr>
          <w:top w:val="single" w:sz="4" w:space="1" w:color="auto"/>
          <w:between w:val="single" w:sz="4" w:space="1" w:color="auto"/>
        </w:pBdr>
        <w:rPr>
          <w:lang w:val="en-US"/>
        </w:rPr>
      </w:pPr>
    </w:p>
    <w:p w14:paraId="712ED304" w14:textId="77777777" w:rsidR="00B67C45" w:rsidRPr="00951BC4" w:rsidRDefault="00B67C45" w:rsidP="00B67C45">
      <w:pPr>
        <w:pBdr>
          <w:top w:val="single" w:sz="4" w:space="1" w:color="auto"/>
          <w:between w:val="single" w:sz="4" w:space="1" w:color="auto"/>
        </w:pBdr>
        <w:rPr>
          <w:lang w:val="en-US"/>
        </w:rPr>
      </w:pPr>
    </w:p>
    <w:p w14:paraId="2C622190" w14:textId="77777777" w:rsidR="00B67C45" w:rsidRPr="00951BC4" w:rsidRDefault="00B67C45" w:rsidP="00B67C45">
      <w:pPr>
        <w:pBdr>
          <w:top w:val="single" w:sz="4" w:space="1" w:color="auto"/>
          <w:between w:val="single" w:sz="4" w:space="1" w:color="auto"/>
        </w:pBdr>
        <w:rPr>
          <w:lang w:val="en-US"/>
        </w:rPr>
      </w:pPr>
    </w:p>
    <w:p w14:paraId="4BAE545F" w14:textId="77777777" w:rsidR="00B67C45" w:rsidRPr="00951BC4" w:rsidRDefault="00B67C45" w:rsidP="00B67C45">
      <w:pPr>
        <w:pBdr>
          <w:top w:val="single" w:sz="4" w:space="1" w:color="auto"/>
          <w:between w:val="single" w:sz="4" w:space="1" w:color="auto"/>
        </w:pBdr>
        <w:rPr>
          <w:lang w:val="en-US"/>
        </w:rPr>
      </w:pPr>
    </w:p>
    <w:p w14:paraId="79E7B027" w14:textId="77777777" w:rsidR="00B67C45" w:rsidRPr="00951BC4" w:rsidRDefault="00B67C45" w:rsidP="00B67C45">
      <w:pPr>
        <w:pBdr>
          <w:top w:val="single" w:sz="4" w:space="1" w:color="auto"/>
          <w:between w:val="single" w:sz="4" w:space="1" w:color="auto"/>
        </w:pBdr>
        <w:rPr>
          <w:lang w:val="en-US"/>
        </w:rPr>
      </w:pPr>
    </w:p>
    <w:p w14:paraId="1BE6634A" w14:textId="201BE9C1" w:rsidR="00B67C45" w:rsidRDefault="00B67C45" w:rsidP="00F01655">
      <w:pPr>
        <w:rPr>
          <w:lang w:val="en-US"/>
        </w:rPr>
      </w:pPr>
      <w:r w:rsidRPr="00951BC4">
        <w:rPr>
          <w:lang w:val="en-US"/>
        </w:rPr>
        <w:t>There are many ways these problems can be mitigated, but the reduced productivity from distribution is very difficult to remove entirely. As we discuss the various possible techniques, write down the key mechanisms below.</w:t>
      </w:r>
    </w:p>
    <w:p w14:paraId="24E64F0F" w14:textId="4DF58521" w:rsidR="00F01655" w:rsidRPr="00951BC4" w:rsidRDefault="00F01655" w:rsidP="00F01655">
      <w:pPr>
        <w:rPr>
          <w:lang w:val="en-US"/>
        </w:rPr>
      </w:pPr>
    </w:p>
    <w:p w14:paraId="1AF7E625" w14:textId="5F012D03" w:rsidR="00C82BBF" w:rsidRPr="00951BC4" w:rsidRDefault="00542A92">
      <w:pPr>
        <w:rPr>
          <w:lang w:val="en-US"/>
        </w:rPr>
      </w:pPr>
      <w:r>
        <w:rPr>
          <w:noProof/>
          <w:lang w:val="en-US"/>
        </w:rPr>
        <mc:AlternateContent>
          <mc:Choice Requires="wps">
            <w:drawing>
              <wp:anchor distT="0" distB="0" distL="114300" distR="114300" simplePos="0" relativeHeight="252105728" behindDoc="0" locked="0" layoutInCell="1" allowOverlap="1" wp14:anchorId="4EF5BA2C" wp14:editId="488AD01B">
                <wp:simplePos x="0" y="0"/>
                <wp:positionH relativeFrom="column">
                  <wp:posOffset>2400300</wp:posOffset>
                </wp:positionH>
                <wp:positionV relativeFrom="paragraph">
                  <wp:posOffset>915035</wp:posOffset>
                </wp:positionV>
                <wp:extent cx="1257300" cy="800100"/>
                <wp:effectExtent l="50800" t="25400" r="88900" b="139700"/>
                <wp:wrapThrough wrapText="bothSides">
                  <wp:wrapPolygon edited="0">
                    <wp:start x="8291" y="-686"/>
                    <wp:lineTo x="-873" y="0"/>
                    <wp:lineTo x="-873" y="17829"/>
                    <wp:lineTo x="3491" y="21943"/>
                    <wp:lineTo x="4364" y="24686"/>
                    <wp:lineTo x="7855" y="24686"/>
                    <wp:lineTo x="9164" y="24000"/>
                    <wp:lineTo x="14836" y="21943"/>
                    <wp:lineTo x="15709" y="21943"/>
                    <wp:lineTo x="22691" y="12343"/>
                    <wp:lineTo x="22691" y="9600"/>
                    <wp:lineTo x="20945" y="3429"/>
                    <wp:lineTo x="19200" y="-686"/>
                    <wp:lineTo x="8291" y="-686"/>
                  </wp:wrapPolygon>
                </wp:wrapThrough>
                <wp:docPr id="58229" name="Cloud Callout 58229"/>
                <wp:cNvGraphicFramePr/>
                <a:graphic xmlns:a="http://schemas.openxmlformats.org/drawingml/2006/main">
                  <a:graphicData uri="http://schemas.microsoft.com/office/word/2010/wordprocessingShape">
                    <wps:wsp>
                      <wps:cNvSpPr/>
                      <wps:spPr>
                        <a:xfrm>
                          <a:off x="0" y="0"/>
                          <a:ext cx="1257300" cy="800100"/>
                        </a:xfrm>
                        <a:prstGeom prst="cloudCallout">
                          <a:avLst>
                            <a:gd name="adj1" fmla="val -20833"/>
                            <a:gd name="adj2" fmla="val 42182"/>
                          </a:avLst>
                        </a:prstGeom>
                        <a:ln/>
                      </wps:spPr>
                      <wps:style>
                        <a:lnRef idx="1">
                          <a:schemeClr val="accent1"/>
                        </a:lnRef>
                        <a:fillRef idx="2">
                          <a:schemeClr val="accent1"/>
                        </a:fillRef>
                        <a:effectRef idx="1">
                          <a:schemeClr val="accent1"/>
                        </a:effectRef>
                        <a:fontRef idx="minor">
                          <a:schemeClr val="dk1"/>
                        </a:fontRef>
                      </wps:style>
                      <wps:txbx>
                        <w:txbxContent>
                          <w:p w14:paraId="06EF7D0A" w14:textId="0ED9ADE9" w:rsidR="006975AF" w:rsidRPr="00542A92" w:rsidRDefault="006975AF" w:rsidP="00542A92">
                            <w:pPr>
                              <w:ind w:left="-142" w:right="-143"/>
                              <w:jc w:val="center"/>
                              <w:rPr>
                                <w:rFonts w:ascii="Century Gothic" w:hAnsi="Century Gothic"/>
                              </w:rPr>
                            </w:pPr>
                            <w:proofErr w:type="spellStart"/>
                            <w:r w:rsidRPr="00542A92">
                              <w:rPr>
                                <w:rFonts w:ascii="Century Gothic" w:hAnsi="Century Gothic"/>
                              </w:rPr>
                              <w:t>Mitigating</w:t>
                            </w:r>
                            <w:proofErr w:type="spellEnd"/>
                            <w:r w:rsidRPr="00542A92">
                              <w:rPr>
                                <w:rFonts w:ascii="Century Gothic" w:hAnsi="Century Gothic"/>
                              </w:rPr>
                              <w:t xml:space="preserve"> </w:t>
                            </w:r>
                            <w:proofErr w:type="spellStart"/>
                            <w:r w:rsidRPr="00542A92">
                              <w:rPr>
                                <w:rFonts w:ascii="Century Gothic" w:hAnsi="Century Gothic"/>
                              </w:rPr>
                              <w:t>Multisite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8229" o:spid="_x0000_s1340" type="#_x0000_t106" style="position:absolute;margin-left:189pt;margin-top:72.05pt;width:99pt;height:6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" adj="6300,19911" fillcolor="#a7bfde [1620]" strokecolor="#4579b8 [3044]">
                <v:fill color2="#e4ecf5 [500]" rotate="t" colors="0 #a3c4ff;22938f #bfd5ff;1 #e5eeff" type="gradient"/>
                <v:shadow on="t" opacity="24903f" mv:blur="40000f" origin=",.5" offset="0,20000emu"/>
                <v:textbox>
                  <w:txbxContent>
                    <w:p w14:paraId="06EF7D0A" w14:textId="0ED9ADE9" w:rsidR="006975AF" w:rsidRPr="00542A92" w:rsidRDefault="006975AF" w:rsidP="00542A92">
                      <w:pPr>
                        <w:ind w:left="-142" w:right="-143"/>
                        <w:jc w:val="center"/>
                        <w:rPr>
                          <w:rFonts w:ascii="Century Gothic" w:hAnsi="Century Gothic"/>
                        </w:rPr>
                      </w:pPr>
                      <w:proofErr w:type="spellStart"/>
                      <w:r w:rsidRPr="00542A92">
                        <w:rPr>
                          <w:rFonts w:ascii="Century Gothic" w:hAnsi="Century Gothic"/>
                        </w:rPr>
                        <w:t>Mitigating</w:t>
                      </w:r>
                      <w:proofErr w:type="spellEnd"/>
                      <w:r w:rsidRPr="00542A92">
                        <w:rPr>
                          <w:rFonts w:ascii="Century Gothic" w:hAnsi="Century Gothic"/>
                        </w:rPr>
                        <w:t xml:space="preserve"> </w:t>
                      </w:r>
                      <w:proofErr w:type="spellStart"/>
                      <w:r w:rsidRPr="00542A92">
                        <w:rPr>
                          <w:rFonts w:ascii="Century Gothic" w:hAnsi="Century Gothic"/>
                        </w:rPr>
                        <w:t>Multisite</w:t>
                      </w:r>
                      <w:proofErr w:type="spellEnd"/>
                    </w:p>
                  </w:txbxContent>
                </v:textbox>
                <w10:wrap type="through"/>
              </v:shape>
            </w:pict>
          </mc:Fallback>
        </mc:AlternateContent>
      </w:r>
      <w:r w:rsidR="00C82BBF" w:rsidRPr="00951BC4">
        <w:rPr>
          <w:lang w:val="en-US"/>
        </w:rPr>
        <w:br w:type="page"/>
      </w:r>
    </w:p>
    <w:p w14:paraId="159FE37D" w14:textId="77777777" w:rsidR="00C417A8" w:rsidRPr="00951BC4" w:rsidRDefault="00C417A8" w:rsidP="00C876B0">
      <w:pPr>
        <w:pStyle w:val="Heading1"/>
        <w:rPr>
          <w:lang w:val="en-US"/>
        </w:rPr>
      </w:pPr>
      <w:r w:rsidRPr="00951BC4">
        <w:rPr>
          <w:lang w:val="en-US"/>
        </w:rPr>
        <w:lastRenderedPageBreak/>
        <w:t>Optimizing Work</w:t>
      </w:r>
    </w:p>
    <w:p w14:paraId="31E6F147" w14:textId="5E26AA15" w:rsidR="00C417A8" w:rsidRPr="00951BC4" w:rsidRDefault="006F0AC2" w:rsidP="00C417A8">
      <w:pPr>
        <w:rPr>
          <w:lang w:val="en-US"/>
        </w:rPr>
      </w:pPr>
      <w:r w:rsidRPr="00951BC4">
        <w:rPr>
          <w:lang w:val="en-US"/>
        </w:rPr>
        <w:t>Assuming that the team has three features (A, B, and C) to do, each taking an equal amount of effort and providing equal value to customers, which of the following approaches is the (theoretically) most efficient and least risky way to deliver those features?</w:t>
      </w:r>
      <w:r w:rsidR="00542A92">
        <w:rPr>
          <w:lang w:val="en-US"/>
        </w:rPr>
        <w:t xml:space="preserve"> Why?</w:t>
      </w:r>
    </w:p>
    <w:p w14:paraId="6DC14CB8" w14:textId="3B5DDEEC" w:rsidR="006F0AC2" w:rsidRPr="00951BC4" w:rsidRDefault="006F0AC2" w:rsidP="00C417A8">
      <w:pPr>
        <w:rPr>
          <w:lang w:val="en-US"/>
        </w:rPr>
      </w:pPr>
    </w:p>
    <w:p w14:paraId="53D9871E" w14:textId="1B3DEA2A" w:rsidR="008F22C0" w:rsidRPr="00951BC4" w:rsidRDefault="008F22C0" w:rsidP="00C417A8">
      <w:pPr>
        <w:rPr>
          <w:lang w:val="en-US"/>
        </w:rPr>
      </w:pPr>
      <w:r w:rsidRPr="00951BC4">
        <w:rPr>
          <w:noProof/>
          <w:lang w:val="en-US"/>
        </w:rPr>
        <mc:AlternateContent>
          <mc:Choice Requires="wpg">
            <w:drawing>
              <wp:anchor distT="0" distB="0" distL="114300" distR="114300" simplePos="0" relativeHeight="252011520" behindDoc="0" locked="0" layoutInCell="1" allowOverlap="1" wp14:anchorId="1892F1E0" wp14:editId="105E6970">
                <wp:simplePos x="0" y="0"/>
                <wp:positionH relativeFrom="column">
                  <wp:posOffset>800100</wp:posOffset>
                </wp:positionH>
                <wp:positionV relativeFrom="paragraph">
                  <wp:posOffset>207645</wp:posOffset>
                </wp:positionV>
                <wp:extent cx="3429000" cy="685800"/>
                <wp:effectExtent l="50800" t="25400" r="76200" b="101600"/>
                <wp:wrapNone/>
                <wp:docPr id="58210" name="Group 58210"/>
                <wp:cNvGraphicFramePr/>
                <a:graphic xmlns:a="http://schemas.openxmlformats.org/drawingml/2006/main">
                  <a:graphicData uri="http://schemas.microsoft.com/office/word/2010/wordprocessingGroup">
                    <wpg:wgp>
                      <wpg:cNvGrpSpPr/>
                      <wpg:grpSpPr>
                        <a:xfrm>
                          <a:off x="0" y="0"/>
                          <a:ext cx="3429000" cy="685800"/>
                          <a:chOff x="0" y="0"/>
                          <a:chExt cx="3429000" cy="685800"/>
                        </a:xfrm>
                      </wpg:grpSpPr>
                      <wps:wsp>
                        <wps:cNvPr id="58193" name="Pentagon 58193"/>
                        <wps:cNvSpPr/>
                        <wps:spPr>
                          <a:xfrm>
                            <a:off x="0" y="0"/>
                            <a:ext cx="3429000" cy="228600"/>
                          </a:xfrm>
                          <a:prstGeom prst="homePlat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44074421" w14:textId="165A88F3" w:rsidR="006975AF" w:rsidRPr="008F22C0" w:rsidRDefault="006975AF" w:rsidP="008F22C0">
                              <w:pPr>
                                <w:jc w:val="center"/>
                                <w:rPr>
                                  <w:rFonts w:ascii="Century Gothic" w:hAnsi="Century Gothic"/>
                                  <w:sz w:val="18"/>
                                </w:rPr>
                              </w:pPr>
                              <w:r w:rsidRPr="008F22C0">
                                <w:rPr>
                                  <w:rFonts w:ascii="Century Gothic" w:hAnsi="Century Gothic"/>
                                  <w:sz w:val="18"/>
                                </w:rPr>
                                <w:t>A</w:t>
                              </w:r>
                            </w:p>
                          </w:txbxContent>
                        </wps:txbx>
                        <wps:bodyPr wrap="square"/>
                      </wps:wsp>
                      <wps:wsp>
                        <wps:cNvPr id="58194" name="Pentagon 58194"/>
                        <wps:cNvSpPr/>
                        <wps:spPr>
                          <a:xfrm>
                            <a:off x="0" y="228600"/>
                            <a:ext cx="3429000" cy="228600"/>
                          </a:xfrm>
                          <a:prstGeom prst="homePlat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2A449F3B" w14:textId="21E4B13D" w:rsidR="006975AF" w:rsidRPr="008F22C0" w:rsidRDefault="006975AF" w:rsidP="008F22C0">
                              <w:pPr>
                                <w:jc w:val="center"/>
                                <w:rPr>
                                  <w:rFonts w:ascii="Century Gothic" w:hAnsi="Century Gothic"/>
                                  <w:sz w:val="18"/>
                                </w:rPr>
                              </w:pPr>
                              <w:r w:rsidRPr="008F22C0">
                                <w:rPr>
                                  <w:rFonts w:ascii="Century Gothic" w:hAnsi="Century Gothic"/>
                                  <w:sz w:val="18"/>
                                </w:rPr>
                                <w:t>B</w:t>
                              </w:r>
                            </w:p>
                          </w:txbxContent>
                        </wps:txbx>
                        <wps:bodyPr wrap="square"/>
                      </wps:wsp>
                      <wps:wsp>
                        <wps:cNvPr id="58196" name="Pentagon 58196"/>
                        <wps:cNvSpPr/>
                        <wps:spPr>
                          <a:xfrm>
                            <a:off x="0" y="457200"/>
                            <a:ext cx="3429000" cy="228600"/>
                          </a:xfrm>
                          <a:prstGeom prst="homePlat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D70254F" w14:textId="630460DE" w:rsidR="006975AF" w:rsidRPr="008F22C0" w:rsidRDefault="006975AF" w:rsidP="008F22C0">
                              <w:pPr>
                                <w:jc w:val="center"/>
                                <w:rPr>
                                  <w:rFonts w:ascii="Century Gothic" w:hAnsi="Century Gothic"/>
                                  <w:sz w:val="18"/>
                                </w:rPr>
                              </w:pPr>
                              <w:r w:rsidRPr="008F22C0">
                                <w:rPr>
                                  <w:rFonts w:ascii="Century Gothic" w:hAnsi="Century Gothic"/>
                                  <w:sz w:val="18"/>
                                </w:rPr>
                                <w:t>C</w:t>
                              </w:r>
                            </w:p>
                          </w:txbxContent>
                        </wps:txbx>
                        <wps:bodyPr wrap="square"/>
                      </wps:wsp>
                    </wpg:wgp>
                  </a:graphicData>
                </a:graphic>
              </wp:anchor>
            </w:drawing>
          </mc:Choice>
          <mc:Fallback>
            <w:pict>
              <v:group id="Group 58210" o:spid="_x0000_s1341" style="position:absolute;margin-left:63pt;margin-top:16.35pt;width:270pt;height:54pt;z-index:252011520" coordsize="3429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">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8193" o:spid="_x0000_s1342" type="#_x0000_t15" style="position:absolute;width:3429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q7txQAA&#10;AN4AAAAPAAAAZHJzL2Rvd25yZXYueG1sRI/RasJAFETfhf7Dcgt9000skRizSisUWkFoNR9wyV6T&#10;YPZuyK66/r1bKPRxmJkzTLkJphdXGl1nWUE6S0AQ11Z33Ciojh/THITzyBp7y6TgTg4266dJiYW2&#10;N/6h68E3IkLYFaig9X4opHR1SwbdzA7E0TvZ0aCPcmykHvEW4aaX8yRZSIMdx4UWB9q2VJ8PF6Pg&#10;a1/PQ74L+vhNaWayCjF73yn18hzeViA8Bf8f/mt/agVZni5f4fdOv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Cru3FAAAA3gAAAA8AAAAAAAAAAAAAAAAAlwIAAGRycy9k&#10;b3ducmV2LnhtbFBLBQYAAAAABAAEAPUAAACJAwAAAAA=&#10;" adj="20880" fillcolor="#cdddac [1622]" strokecolor="#94b64e [3046]">
                  <v:fill color2="#f0f4e6 [502]" rotate="t" colors="0 #dafda7;22938f #e4fdc2;1 #f5ffe6" type="gradient"/>
                  <v:shadow on="t" opacity="24903f" mv:blur="40000f" origin=",.5" offset="0,20000emu"/>
                  <v:textbox>
                    <w:txbxContent>
                      <w:p w14:paraId="44074421" w14:textId="165A88F3" w:rsidR="006975AF" w:rsidRPr="008F22C0" w:rsidRDefault="006975AF" w:rsidP="008F22C0">
                        <w:pPr>
                          <w:jc w:val="center"/>
                          <w:rPr>
                            <w:rFonts w:ascii="Century Gothic" w:hAnsi="Century Gothic"/>
                            <w:sz w:val="18"/>
                          </w:rPr>
                        </w:pPr>
                        <w:r w:rsidRPr="008F22C0">
                          <w:rPr>
                            <w:rFonts w:ascii="Century Gothic" w:hAnsi="Century Gothic"/>
                            <w:sz w:val="18"/>
                          </w:rPr>
                          <w:t>A</w:t>
                        </w:r>
                      </w:p>
                    </w:txbxContent>
                  </v:textbox>
                </v:shape>
                <v:shape id="Pentagon 58194" o:spid="_x0000_s1343" type="#_x0000_t15" style="position:absolute;top:228600;width:3429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MkzyAAA&#10;AN4AAAAPAAAAZHJzL2Rvd25yZXYueG1sRI/dagIxFITvC32HcAre1eyqVbs1SiuIFUrBH7w+TU53&#10;Fzcnyybq6tObgtDLYWa+YSaz1lbiRI0vHStIuwkIYu1MybmC3XbxPAbhA7LByjEpuJCH2fTxYYKZ&#10;cWde02kTchEh7DNUUIRQZ1J6XZBF33U1cfR+XWMxRNnk0jR4jnBbyV6SDKXFkuNCgTXNC9KHzdEq&#10;+DLfeuTS/c/qY2uH5rros172leo8te9vIAK14T98b38aBS/j9HUAf3fiFZDT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UyTPIAAAA3gAAAA8AAAAAAAAAAAAAAAAAlwIAAGRy&#10;cy9kb3ducmV2LnhtbFBLBQYAAAAABAAEAPUAAACMAwAAAAA=&#10;" adj="20880" fillcolor="#dfa7a6 [1621]" strokecolor="#bc4542 [3045]">
                  <v:fill color2="#f5e4e4 [501]" rotate="t" colors="0 #ffa2a1;22938f #ffbebd;1 #ffe5e5" type="gradient"/>
                  <v:shadow on="t" opacity="24903f" mv:blur="40000f" origin=",.5" offset="0,20000emu"/>
                  <v:textbox>
                    <w:txbxContent>
                      <w:p w14:paraId="2A449F3B" w14:textId="21E4B13D" w:rsidR="006975AF" w:rsidRPr="008F22C0" w:rsidRDefault="006975AF" w:rsidP="008F22C0">
                        <w:pPr>
                          <w:jc w:val="center"/>
                          <w:rPr>
                            <w:rFonts w:ascii="Century Gothic" w:hAnsi="Century Gothic"/>
                            <w:sz w:val="18"/>
                          </w:rPr>
                        </w:pPr>
                        <w:r w:rsidRPr="008F22C0">
                          <w:rPr>
                            <w:rFonts w:ascii="Century Gothic" w:hAnsi="Century Gothic"/>
                            <w:sz w:val="18"/>
                          </w:rPr>
                          <w:t>B</w:t>
                        </w:r>
                      </w:p>
                    </w:txbxContent>
                  </v:textbox>
                </v:shape>
                <v:shape id="Pentagon 58196" o:spid="_x0000_s1344" type="#_x0000_t15" style="position:absolute;top:457200;width:3429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S0VxgAA&#10;AN4AAAAPAAAAZHJzL2Rvd25yZXYueG1sRI/BbsIwEETvSPyDtUi9gQ2oiKYYBIgKrqQ90Ns23jpp&#10;43UUuyH9+xoJqcfR7LzZWW16V4uO2lB51jCdKBDEhTcVWw1vry/jJYgQkQ3WnknDLwXYrIeDFWbG&#10;X/lMXR6tSBAOGWooY2wyKUNRksMw8Q1x8j596zAm2VppWrwmuKvlTKmFdFhxaiixoX1JxXf+49Ib&#10;R3N4V5ej6ua7eJFfNrezj73WD6N++wwiUh//j+/pk9HwuJw+LeA2JzF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bS0VxgAAAN4AAAAPAAAAAAAAAAAAAAAAAJcCAABkcnMv&#10;ZG93bnJldi54bWxQSwUGAAAAAAQABAD1AAAAigMAAAAA&#10;" adj="20880" fillcolor="#fbcaa2 [1625]" strokecolor="#f68c36 [3049]">
                  <v:fill color2="#fdefe3 [505]" rotate="t" colors="0 #ffbe86;22938f #ffd0aa;1 #ffebdb" type="gradient"/>
                  <v:shadow on="t" opacity="24903f" mv:blur="40000f" origin=",.5" offset="0,20000emu"/>
                  <v:textbox>
                    <w:txbxContent>
                      <w:p w14:paraId="5D70254F" w14:textId="630460DE" w:rsidR="006975AF" w:rsidRPr="008F22C0" w:rsidRDefault="006975AF" w:rsidP="008F22C0">
                        <w:pPr>
                          <w:jc w:val="center"/>
                          <w:rPr>
                            <w:rFonts w:ascii="Century Gothic" w:hAnsi="Century Gothic"/>
                            <w:sz w:val="18"/>
                          </w:rPr>
                        </w:pPr>
                        <w:r w:rsidRPr="008F22C0">
                          <w:rPr>
                            <w:rFonts w:ascii="Century Gothic" w:hAnsi="Century Gothic"/>
                            <w:sz w:val="18"/>
                          </w:rPr>
                          <w:t>C</w:t>
                        </w:r>
                      </w:p>
                    </w:txbxContent>
                  </v:textbox>
                </v:shape>
              </v:group>
            </w:pict>
          </mc:Fallback>
        </mc:AlternateContent>
      </w:r>
    </w:p>
    <w:p w14:paraId="5B215EB7" w14:textId="0773113E" w:rsidR="008F22C0" w:rsidRPr="00951BC4" w:rsidRDefault="008F22C0" w:rsidP="00C417A8">
      <w:pPr>
        <w:rPr>
          <w:lang w:val="en-US"/>
        </w:rPr>
      </w:pPr>
    </w:p>
    <w:p w14:paraId="119072F0" w14:textId="2300D6D0" w:rsidR="006F0AC2" w:rsidRPr="00951BC4" w:rsidRDefault="006F0AC2" w:rsidP="00C417A8">
      <w:pPr>
        <w:rPr>
          <w:lang w:val="en-US"/>
        </w:rPr>
      </w:pPr>
    </w:p>
    <w:p w14:paraId="6D962392" w14:textId="2E7B1406" w:rsidR="006F0AC2" w:rsidRPr="00951BC4" w:rsidRDefault="006F0AC2" w:rsidP="00C417A8">
      <w:pPr>
        <w:rPr>
          <w:lang w:val="en-US"/>
        </w:rPr>
      </w:pPr>
    </w:p>
    <w:p w14:paraId="33DF95B2" w14:textId="3D2CE4ED" w:rsidR="006F0AC2" w:rsidRPr="00951BC4" w:rsidRDefault="001E0781" w:rsidP="00C417A8">
      <w:pPr>
        <w:rPr>
          <w:lang w:val="en-US"/>
        </w:rPr>
      </w:pPr>
      <w:r>
        <w:rPr>
          <w:noProof/>
          <w:lang w:val="en-US"/>
        </w:rPr>
        <mc:AlternateContent>
          <mc:Choice Requires="wpg">
            <w:drawing>
              <wp:anchor distT="0" distB="0" distL="114300" distR="114300" simplePos="0" relativeHeight="252194816" behindDoc="0" locked="0" layoutInCell="1" allowOverlap="1" wp14:anchorId="7E572BA4" wp14:editId="48439A05">
                <wp:simplePos x="0" y="0"/>
                <wp:positionH relativeFrom="column">
                  <wp:posOffset>800100</wp:posOffset>
                </wp:positionH>
                <wp:positionV relativeFrom="paragraph">
                  <wp:posOffset>215265</wp:posOffset>
                </wp:positionV>
                <wp:extent cx="3429000" cy="685800"/>
                <wp:effectExtent l="50800" t="25400" r="76200" b="101600"/>
                <wp:wrapNone/>
                <wp:docPr id="57982" name="Group 57982"/>
                <wp:cNvGraphicFramePr/>
                <a:graphic xmlns:a="http://schemas.openxmlformats.org/drawingml/2006/main">
                  <a:graphicData uri="http://schemas.microsoft.com/office/word/2010/wordprocessingGroup">
                    <wpg:wgp>
                      <wpg:cNvGrpSpPr/>
                      <wpg:grpSpPr>
                        <a:xfrm>
                          <a:off x="0" y="0"/>
                          <a:ext cx="3429000" cy="685800"/>
                          <a:chOff x="0" y="0"/>
                          <a:chExt cx="3086100" cy="685800"/>
                        </a:xfrm>
                      </wpg:grpSpPr>
                      <wps:wsp>
                        <wps:cNvPr id="58203" name="Pentagon 58203"/>
                        <wps:cNvSpPr/>
                        <wps:spPr>
                          <a:xfrm>
                            <a:off x="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67FE6E79" w14:textId="77777777" w:rsidR="006975AF" w:rsidRPr="008F22C0" w:rsidRDefault="006975AF" w:rsidP="008F22C0">
                              <w:pPr>
                                <w:spacing w:after="0"/>
                                <w:jc w:val="center"/>
                                <w:rPr>
                                  <w:rFonts w:ascii="Century Gothic" w:hAnsi="Century Gothic"/>
                                  <w:sz w:val="18"/>
                                </w:rPr>
                              </w:pPr>
                              <w:r w:rsidRPr="008F22C0">
                                <w:rPr>
                                  <w:rFonts w:ascii="Century Gothic" w:hAnsi="Century Gothic"/>
                                  <w:sz w:val="18"/>
                                </w:rPr>
                                <w:t>A</w:t>
                              </w:r>
                            </w:p>
                          </w:txbxContent>
                        </wps:txbx>
                        <wps:bodyPr wrap="square" anchor="ctr" anchorCtr="0">
                          <a:noAutofit/>
                        </wps:bodyPr>
                      </wps:wsp>
                      <wps:wsp>
                        <wps:cNvPr id="58208" name="Pentagon 58208"/>
                        <wps:cNvSpPr/>
                        <wps:spPr>
                          <a:xfrm>
                            <a:off x="6858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7FE8E8E1" w14:textId="77777777" w:rsidR="006975AF" w:rsidRPr="008F22C0" w:rsidRDefault="006975AF" w:rsidP="008F22C0">
                              <w:pPr>
                                <w:spacing w:after="0"/>
                                <w:jc w:val="center"/>
                                <w:rPr>
                                  <w:rFonts w:ascii="Century Gothic" w:hAnsi="Century Gothic"/>
                                  <w:sz w:val="18"/>
                                </w:rPr>
                              </w:pPr>
                              <w:r>
                                <w:rPr>
                                  <w:rFonts w:ascii="Century Gothic" w:hAnsi="Century Gothic"/>
                                  <w:sz w:val="18"/>
                                </w:rPr>
                                <w:t>C</w:t>
                              </w:r>
                            </w:p>
                          </w:txbxContent>
                        </wps:txbx>
                        <wps:bodyPr wrap="square" anchor="ctr" anchorCtr="0">
                          <a:noAutofit/>
                        </wps:bodyPr>
                      </wps:wsp>
                      <wps:wsp>
                        <wps:cNvPr id="58209" name="Pentagon 58209"/>
                        <wps:cNvSpPr/>
                        <wps:spPr>
                          <a:xfrm>
                            <a:off x="3429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253B0018" w14:textId="77777777" w:rsidR="006975AF" w:rsidRPr="008F22C0" w:rsidRDefault="006975AF" w:rsidP="008F22C0">
                              <w:pPr>
                                <w:spacing w:after="0"/>
                                <w:jc w:val="center"/>
                                <w:rPr>
                                  <w:rFonts w:ascii="Century Gothic" w:hAnsi="Century Gothic"/>
                                  <w:sz w:val="18"/>
                                </w:rPr>
                              </w:pPr>
                              <w:r>
                                <w:rPr>
                                  <w:rFonts w:ascii="Century Gothic" w:hAnsi="Century Gothic"/>
                                  <w:sz w:val="18"/>
                                </w:rPr>
                                <w:t>B</w:t>
                              </w:r>
                            </w:p>
                          </w:txbxContent>
                        </wps:txbx>
                        <wps:bodyPr wrap="square" anchor="ctr" anchorCtr="0">
                          <a:noAutofit/>
                        </wps:bodyPr>
                      </wps:wsp>
                      <wps:wsp>
                        <wps:cNvPr id="57975" name="Pentagon 57975"/>
                        <wps:cNvSpPr/>
                        <wps:spPr>
                          <a:xfrm>
                            <a:off x="20574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782167CD" w14:textId="77777777" w:rsidR="001E0781" w:rsidRPr="008F22C0" w:rsidRDefault="001E0781" w:rsidP="001E0781">
                              <w:pPr>
                                <w:spacing w:after="0"/>
                                <w:jc w:val="center"/>
                                <w:rPr>
                                  <w:rFonts w:ascii="Century Gothic" w:hAnsi="Century Gothic"/>
                                  <w:sz w:val="18"/>
                                </w:rPr>
                              </w:pPr>
                              <w:r w:rsidRPr="008F22C0">
                                <w:rPr>
                                  <w:rFonts w:ascii="Century Gothic" w:hAnsi="Century Gothic"/>
                                  <w:sz w:val="18"/>
                                </w:rPr>
                                <w:t>A</w:t>
                              </w:r>
                            </w:p>
                          </w:txbxContent>
                        </wps:txbx>
                        <wps:bodyPr wrap="square" anchor="ctr" anchorCtr="0">
                          <a:noAutofit/>
                        </wps:bodyPr>
                      </wps:wsp>
                      <wps:wsp>
                        <wps:cNvPr id="57976" name="Pentagon 57976"/>
                        <wps:cNvSpPr/>
                        <wps:spPr>
                          <a:xfrm>
                            <a:off x="27432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34982E2A" w14:textId="77777777" w:rsidR="001E0781" w:rsidRPr="008F22C0" w:rsidRDefault="001E0781" w:rsidP="001E0781">
                              <w:pPr>
                                <w:spacing w:after="0"/>
                                <w:jc w:val="center"/>
                                <w:rPr>
                                  <w:rFonts w:ascii="Century Gothic" w:hAnsi="Century Gothic"/>
                                  <w:sz w:val="18"/>
                                </w:rPr>
                              </w:pPr>
                              <w:r>
                                <w:rPr>
                                  <w:rFonts w:ascii="Century Gothic" w:hAnsi="Century Gothic"/>
                                  <w:sz w:val="18"/>
                                </w:rPr>
                                <w:t>C</w:t>
                              </w:r>
                            </w:p>
                          </w:txbxContent>
                        </wps:txbx>
                        <wps:bodyPr wrap="square" anchor="ctr" anchorCtr="0">
                          <a:noAutofit/>
                        </wps:bodyPr>
                      </wps:wsp>
                      <wps:wsp>
                        <wps:cNvPr id="57978" name="Pentagon 57978"/>
                        <wps:cNvSpPr/>
                        <wps:spPr>
                          <a:xfrm>
                            <a:off x="24003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4D2FE37D" w14:textId="77777777" w:rsidR="001E0781" w:rsidRPr="008F22C0" w:rsidRDefault="001E0781" w:rsidP="001E0781">
                              <w:pPr>
                                <w:spacing w:after="0"/>
                                <w:jc w:val="center"/>
                                <w:rPr>
                                  <w:rFonts w:ascii="Century Gothic" w:hAnsi="Century Gothic"/>
                                  <w:sz w:val="18"/>
                                </w:rPr>
                              </w:pPr>
                              <w:r>
                                <w:rPr>
                                  <w:rFonts w:ascii="Century Gothic" w:hAnsi="Century Gothic"/>
                                  <w:sz w:val="18"/>
                                </w:rPr>
                                <w:t>B</w:t>
                              </w:r>
                            </w:p>
                          </w:txbxContent>
                        </wps:txbx>
                        <wps:bodyPr wrap="square" anchor="ctr" anchorCtr="0">
                          <a:noAutofit/>
                        </wps:bodyPr>
                      </wps:wsp>
                      <wps:wsp>
                        <wps:cNvPr id="57979" name="Pentagon 57979"/>
                        <wps:cNvSpPr/>
                        <wps:spPr>
                          <a:xfrm>
                            <a:off x="10287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38A280B5" w14:textId="77777777" w:rsidR="001E0781" w:rsidRPr="008F22C0" w:rsidRDefault="001E0781" w:rsidP="001E0781">
                              <w:pPr>
                                <w:spacing w:after="0"/>
                                <w:jc w:val="center"/>
                                <w:rPr>
                                  <w:rFonts w:ascii="Century Gothic" w:hAnsi="Century Gothic"/>
                                  <w:sz w:val="18"/>
                                </w:rPr>
                              </w:pPr>
                              <w:r w:rsidRPr="008F22C0">
                                <w:rPr>
                                  <w:rFonts w:ascii="Century Gothic" w:hAnsi="Century Gothic"/>
                                  <w:sz w:val="18"/>
                                </w:rPr>
                                <w:t>A</w:t>
                              </w:r>
                            </w:p>
                          </w:txbxContent>
                        </wps:txbx>
                        <wps:bodyPr wrap="square" anchor="ctr" anchorCtr="0">
                          <a:noAutofit/>
                        </wps:bodyPr>
                      </wps:wsp>
                      <wps:wsp>
                        <wps:cNvPr id="57980" name="Pentagon 57980"/>
                        <wps:cNvSpPr/>
                        <wps:spPr>
                          <a:xfrm>
                            <a:off x="17145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56F216AF" w14:textId="77777777" w:rsidR="001E0781" w:rsidRPr="008F22C0" w:rsidRDefault="001E0781" w:rsidP="001E0781">
                              <w:pPr>
                                <w:spacing w:after="0"/>
                                <w:jc w:val="center"/>
                                <w:rPr>
                                  <w:rFonts w:ascii="Century Gothic" w:hAnsi="Century Gothic"/>
                                  <w:sz w:val="18"/>
                                </w:rPr>
                              </w:pPr>
                              <w:r>
                                <w:rPr>
                                  <w:rFonts w:ascii="Century Gothic" w:hAnsi="Century Gothic"/>
                                  <w:sz w:val="18"/>
                                </w:rPr>
                                <w:t>C</w:t>
                              </w:r>
                            </w:p>
                          </w:txbxContent>
                        </wps:txbx>
                        <wps:bodyPr wrap="square" anchor="ctr" anchorCtr="0">
                          <a:noAutofit/>
                        </wps:bodyPr>
                      </wps:wsp>
                      <wps:wsp>
                        <wps:cNvPr id="57981" name="Pentagon 57981"/>
                        <wps:cNvSpPr/>
                        <wps:spPr>
                          <a:xfrm>
                            <a:off x="1371600" y="0"/>
                            <a:ext cx="3429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2F210DC8" w14:textId="77777777" w:rsidR="001E0781" w:rsidRPr="008F22C0" w:rsidRDefault="001E0781" w:rsidP="001E0781">
                              <w:pPr>
                                <w:spacing w:after="0"/>
                                <w:jc w:val="center"/>
                                <w:rPr>
                                  <w:rFonts w:ascii="Century Gothic" w:hAnsi="Century Gothic"/>
                                  <w:sz w:val="18"/>
                                </w:rPr>
                              </w:pPr>
                              <w:r>
                                <w:rPr>
                                  <w:rFonts w:ascii="Century Gothic" w:hAnsi="Century Gothic"/>
                                  <w:sz w:val="18"/>
                                </w:rPr>
                                <w:t>B</w:t>
                              </w:r>
                            </w:p>
                          </w:txbxContent>
                        </wps:txbx>
                        <wps:bodyPr wrap="square" anchor="ctr" anchorCtr="0">
                          <a:noAutofit/>
                        </wps:bodyPr>
                      </wps:wsp>
                    </wpg:wgp>
                  </a:graphicData>
                </a:graphic>
                <wp14:sizeRelH relativeFrom="margin">
                  <wp14:pctWidth>0</wp14:pctWidth>
                </wp14:sizeRelH>
              </wp:anchor>
            </w:drawing>
          </mc:Choice>
          <mc:Fallback>
            <w:pict>
              <v:group id="Group 57982" o:spid="_x0000_s1345" style="position:absolute;margin-left:63pt;margin-top:16.95pt;width:270pt;height:54pt;z-index:252194816;mso-width-relative:margin" coordsize="30861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">
                <v:shape id="Pentagon 58203" o:spid="_x0000_s1346" type="#_x0000_t15" style="position:absolute;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IscxQAA&#10;AN4AAAAPAAAAZHJzL2Rvd25yZXYueG1sRI9La8JAFIX3Bf/DcIXu6kRDi0ZHEaXgplAfC5fXzDUJ&#10;5t4JmdHEf98pFLo8nMfHWax6rtWDWl85MTAeJaBIcmcrKQycjp9vU1A+oFisnZCBJ3lYLQcvC8ys&#10;62RPj0MoVBwRn6GBMoQm09rnJTH6kWtIond1LWOIsi20bbGL41zrSZJ8aMZKIqHEhjYl5bfDnSNk&#10;tk2/qg2zm32nZ75ht79c1sa8Dvv1HFSgPvyH/9o7a+B9OklS+L0Tr4B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EixzFAAAA3gAAAA8AAAAAAAAAAAAAAAAAlwIAAGRycy9k&#10;b3ducmV2LnhtbFBLBQYAAAAABAAEAPUAAACJAwAAAAA=&#10;" adj="18200" fillcolor="#cdddac [1622]" strokecolor="#94b64e [3046]">
                  <v:fill color2="#f0f4e6 [502]" rotate="t" colors="0 #dafda7;22938f #e4fdc2;1 #f5ffe6" type="gradient"/>
                  <v:shadow on="t" opacity="24903f" mv:blur="40000f" origin=",.5" offset="0,20000emu"/>
                  <v:textbox>
                    <w:txbxContent>
                      <w:p w14:paraId="67FE6E79" w14:textId="77777777" w:rsidR="006975AF" w:rsidRPr="008F22C0" w:rsidRDefault="006975AF" w:rsidP="008F22C0">
                        <w:pPr>
                          <w:spacing w:after="0"/>
                          <w:jc w:val="center"/>
                          <w:rPr>
                            <w:rFonts w:ascii="Century Gothic" w:hAnsi="Century Gothic"/>
                            <w:sz w:val="18"/>
                          </w:rPr>
                        </w:pPr>
                        <w:r w:rsidRPr="008F22C0">
                          <w:rPr>
                            <w:rFonts w:ascii="Century Gothic" w:hAnsi="Century Gothic"/>
                            <w:sz w:val="18"/>
                          </w:rPr>
                          <w:t>A</w:t>
                        </w:r>
                      </w:p>
                    </w:txbxContent>
                  </v:textbox>
                </v:shape>
                <v:shape id="Pentagon 58208" o:spid="_x0000_s1347" type="#_x0000_t15" style="position:absolute;left:6858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jNqwgAA&#10;AN4AAAAPAAAAZHJzL2Rvd25yZXYueG1sRE9Na8JAEL0L/Q/LCN50o1KR6CpSkOZarbbehuyYBLOz&#10;MTuN6b/vHoQeH+97ve1drTpqQ+XZwHSSgCLOva24MPB53I+XoIIgW6w9k4FfCrDdvAzWmFr/4A/q&#10;DlKoGMIhRQOlSJNqHfKSHIaJb4gjd/WtQ4mwLbRt8RHDXa1nSbLQDiuODSU29FZSfjv8OAPnr7ye&#10;f+8unWR+0d3fz1KcMjFmNOx3K1BCvfyLn+7MGnhdzpK4N96JV0B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3qM2rCAAAA3gAAAA8AAAAAAAAAAAAAAAAAlwIAAGRycy9kb3du&#10;cmV2LnhtbFBLBQYAAAAABAAEAPUAAACGAwAAAAA=&#10;" adj="18200" fillcolor="#fbcaa2 [1625]" strokecolor="#f68c36 [3049]">
                  <v:fill color2="#fdefe3 [505]" rotate="t" colors="0 #ffbe86;22938f #ffd0aa;1 #ffebdb" type="gradient"/>
                  <v:shadow on="t" opacity="24903f" mv:blur="40000f" origin=",.5" offset="0,20000emu"/>
                  <v:textbox>
                    <w:txbxContent>
                      <w:p w14:paraId="7FE8E8E1" w14:textId="77777777" w:rsidR="006975AF" w:rsidRPr="008F22C0" w:rsidRDefault="006975AF" w:rsidP="008F22C0">
                        <w:pPr>
                          <w:spacing w:after="0"/>
                          <w:jc w:val="center"/>
                          <w:rPr>
                            <w:rFonts w:ascii="Century Gothic" w:hAnsi="Century Gothic"/>
                            <w:sz w:val="18"/>
                          </w:rPr>
                        </w:pPr>
                        <w:r>
                          <w:rPr>
                            <w:rFonts w:ascii="Century Gothic" w:hAnsi="Century Gothic"/>
                            <w:sz w:val="18"/>
                          </w:rPr>
                          <w:t>C</w:t>
                        </w:r>
                      </w:p>
                    </w:txbxContent>
                  </v:textbox>
                </v:shape>
                <v:shape id="Pentagon 58209" o:spid="_x0000_s1348" type="#_x0000_t15" style="position:absolute;left:3429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gnWxwAA&#10;AN4AAAAPAAAAZHJzL2Rvd25yZXYueG1sRI9Pa8JAFMTvBb/D8oTe6kahEqOrxFKLWBD/Hrw9ss8k&#10;mH0bslsTv71bKPQ4zMxvmNmiM5W4U+NKywqGgwgEcWZ1ybmC03H1FoNwHlljZZkUPMjBYt57mWGi&#10;bct7uh98LgKEXYIKCu/rREqXFWTQDWxNHLyrbQz6IJtc6gbbADeVHEXRWBosOSwUWNNHQdnt8GMU&#10;fK2670u8Id6l1faYZuvPdnk+KfXa79IpCE+d/w//tddawXs8iibweydcATl/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lIJ1scAAADeAAAADwAAAAAAAAAAAAAAAACXAgAAZHJz&#10;L2Rvd25yZXYueG1sUEsFBgAAAAAEAAQA9QAAAIsDAAAAAA==&#10;" adj="18200" fillcolor="#dfa7a6 [1621]" strokecolor="#bc4542 [3045]">
                  <v:fill color2="#f5e4e4 [501]" rotate="t" colors="0 #ffa2a1;22938f #ffbebd;1 #ffe5e5" type="gradient"/>
                  <v:shadow on="t" opacity="24903f" mv:blur="40000f" origin=",.5" offset="0,20000emu"/>
                  <v:textbox>
                    <w:txbxContent>
                      <w:p w14:paraId="253B0018" w14:textId="77777777" w:rsidR="006975AF" w:rsidRPr="008F22C0" w:rsidRDefault="006975AF" w:rsidP="008F22C0">
                        <w:pPr>
                          <w:spacing w:after="0"/>
                          <w:jc w:val="center"/>
                          <w:rPr>
                            <w:rFonts w:ascii="Century Gothic" w:hAnsi="Century Gothic"/>
                            <w:sz w:val="18"/>
                          </w:rPr>
                        </w:pPr>
                        <w:r>
                          <w:rPr>
                            <w:rFonts w:ascii="Century Gothic" w:hAnsi="Century Gothic"/>
                            <w:sz w:val="18"/>
                          </w:rPr>
                          <w:t>B</w:t>
                        </w:r>
                      </w:p>
                    </w:txbxContent>
                  </v:textbox>
                </v:shape>
                <v:shape id="Pentagon 57975" o:spid="_x0000_s1349" type="#_x0000_t15" style="position:absolute;left:20574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3WVxQAA&#10;AN4AAAAPAAAAZHJzL2Rvd25yZXYueG1sRI9La8JAFIX3hf6H4Rbc1UkrapM6ilgEN4KvRZfXzG0S&#10;zL0TMlMT/71TKLg8nMfHmS16rtWVWl85MfA2TECR5M5WUhg4HdevH6B8QLFYOyEDN/KwmD8/zTCz&#10;rpM9XQ+hUHFEfIYGyhCaTGufl8Toh64hid6PaxlDlG2hbYtdHOdavyfJRDNWEgklNrQqKb8cfjlC&#10;0q/Rtloxu3Q3+uYLdvvzeWnM4KVffoIK1IdH+L+9sQbG03Q6hr878Qro+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fdZXFAAAA3gAAAA8AAAAAAAAAAAAAAAAAlwIAAGRycy9k&#10;b3ducmV2LnhtbFBLBQYAAAAABAAEAPUAAACJAwAAAAA=&#10;" adj="18200" fillcolor="#cdddac [1622]" strokecolor="#94b64e [3046]">
                  <v:fill color2="#f0f4e6 [502]" rotate="t" colors="0 #dafda7;22938f #e4fdc2;1 #f5ffe6" type="gradient"/>
                  <v:shadow on="t" opacity="24903f" mv:blur="40000f" origin=",.5" offset="0,20000emu"/>
                  <v:textbox>
                    <w:txbxContent>
                      <w:p w14:paraId="782167CD" w14:textId="77777777" w:rsidR="001E0781" w:rsidRPr="008F22C0" w:rsidRDefault="001E0781" w:rsidP="001E0781">
                        <w:pPr>
                          <w:spacing w:after="0"/>
                          <w:jc w:val="center"/>
                          <w:rPr>
                            <w:rFonts w:ascii="Century Gothic" w:hAnsi="Century Gothic"/>
                            <w:sz w:val="18"/>
                          </w:rPr>
                        </w:pPr>
                        <w:r w:rsidRPr="008F22C0">
                          <w:rPr>
                            <w:rFonts w:ascii="Century Gothic" w:hAnsi="Century Gothic"/>
                            <w:sz w:val="18"/>
                          </w:rPr>
                          <w:t>A</w:t>
                        </w:r>
                      </w:p>
                    </w:txbxContent>
                  </v:textbox>
                </v:shape>
                <v:shape id="Pentagon 57976" o:spid="_x0000_s1350" type="#_x0000_t15" style="position:absolute;left:27432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8HlxgAA&#10;AN4AAAAPAAAAZHJzL2Rvd25yZXYueG1sRI9fS8NAEMTfBb/DsYJv9qJi2sZeSymU5tXW/ntbcmsS&#10;zO3F3DaN394TBB+HmfkNM1sMrlE9daH2bOBxlIAiLrytuTTwvls/TEAFQbbYeCYD3xRgMb+9mWFm&#10;/ZXfqN9KqSKEQ4YGKpE20zoUFTkMI98SR+/Ddw4lyq7UtsNrhLtGPyVJqh3WHBcqbGlVUfG5vTgD&#10;h2PRPJ+W515yn/Zfm4OU+1yMub8blq+ghAb5D/+1c2vgZTwdp/B7J14BP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x8HlxgAAAN4AAAAPAAAAAAAAAAAAAAAAAJcCAABkcnMv&#10;ZG93bnJldi54bWxQSwUGAAAAAAQABAD1AAAAigMAAAAA&#10;" adj="18200" fillcolor="#fbcaa2 [1625]" strokecolor="#f68c36 [3049]">
                  <v:fill color2="#fdefe3 [505]" rotate="t" colors="0 #ffbe86;22938f #ffd0aa;1 #ffebdb" type="gradient"/>
                  <v:shadow on="t" opacity="24903f" mv:blur="40000f" origin=",.5" offset="0,20000emu"/>
                  <v:textbox>
                    <w:txbxContent>
                      <w:p w14:paraId="34982E2A" w14:textId="77777777" w:rsidR="001E0781" w:rsidRPr="008F22C0" w:rsidRDefault="001E0781" w:rsidP="001E0781">
                        <w:pPr>
                          <w:spacing w:after="0"/>
                          <w:jc w:val="center"/>
                          <w:rPr>
                            <w:rFonts w:ascii="Century Gothic" w:hAnsi="Century Gothic"/>
                            <w:sz w:val="18"/>
                          </w:rPr>
                        </w:pPr>
                        <w:r>
                          <w:rPr>
                            <w:rFonts w:ascii="Century Gothic" w:hAnsi="Century Gothic"/>
                            <w:sz w:val="18"/>
                          </w:rPr>
                          <w:t>C</w:t>
                        </w:r>
                      </w:p>
                    </w:txbxContent>
                  </v:textbox>
                </v:shape>
                <v:shape id="Pentagon 57978" o:spid="_x0000_s1351" type="#_x0000_t15" style="position:absolute;left:24003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G8rxQAA&#10;AN4AAAAPAAAAZHJzL2Rvd25yZXYueG1sRE/LasJAFN0X/IfhCu7qRKE+0oySShWpUFqNi+4umWsS&#10;mrkTMqOJf+8sCl0ezjtZ96YWN2pdZVnBZByBIM6trrhQkJ22zwsQziNrrC2Tgjs5WK8GTwnG2nb8&#10;TbejL0QIYRejgtL7JpbS5SUZdGPbEAfuYluDPsC2kLrFLoSbWk6jaCYNVhwaSmxoU1L+e7waBbtt&#10;f/hZfBB/pfXnKc33793bOVNqNOzTVxCeev8v/nPvtYKX+XIe9oY74QrI1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gbyvFAAAA3gAAAA8AAAAAAAAAAAAAAAAAlwIAAGRycy9k&#10;b3ducmV2LnhtbFBLBQYAAAAABAAEAPUAAACJAwAAAAA=&#10;" adj="18200" fillcolor="#dfa7a6 [1621]" strokecolor="#bc4542 [3045]">
                  <v:fill color2="#f5e4e4 [501]" rotate="t" colors="0 #ffa2a1;22938f #ffbebd;1 #ffe5e5" type="gradient"/>
                  <v:shadow on="t" opacity="24903f" mv:blur="40000f" origin=",.5" offset="0,20000emu"/>
                  <v:textbox>
                    <w:txbxContent>
                      <w:p w14:paraId="4D2FE37D" w14:textId="77777777" w:rsidR="001E0781" w:rsidRPr="008F22C0" w:rsidRDefault="001E0781" w:rsidP="001E0781">
                        <w:pPr>
                          <w:spacing w:after="0"/>
                          <w:jc w:val="center"/>
                          <w:rPr>
                            <w:rFonts w:ascii="Century Gothic" w:hAnsi="Century Gothic"/>
                            <w:sz w:val="18"/>
                          </w:rPr>
                        </w:pPr>
                        <w:r>
                          <w:rPr>
                            <w:rFonts w:ascii="Century Gothic" w:hAnsi="Century Gothic"/>
                            <w:sz w:val="18"/>
                          </w:rPr>
                          <w:t>B</w:t>
                        </w:r>
                      </w:p>
                    </w:txbxContent>
                  </v:textbox>
                </v:shape>
                <v:shape id="Pentagon 57979" o:spid="_x0000_s1352" type="#_x0000_t15" style="position:absolute;left:10287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n+QxgAA&#10;AN4AAAAPAAAAZHJzL2Rvd25yZXYueG1sRI9Pa8JAEMXvQr/DMgVvuqli06SuIkrBS6FqDz2O2WkS&#10;zMyG7GrSb98tFDw+3p8fb7keuFE36nztxMDTNAFFUjhbS2ng8/Q2eQHlA4rFxgkZ+CEP69XDaIm5&#10;db0c6HYMpYoj4nM0UIXQ5lr7oiJGP3UtSfS+XccYouxKbTvs4zg3epYkz5qxlkiosKVtRcXleOUI&#10;yXbz93rL7LKP+RdfsD+czxtjxo/D5hVUoCHcw//tvTWwSLM0g7878Qr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En+QxgAAAN4AAAAPAAAAAAAAAAAAAAAAAJcCAABkcnMv&#10;ZG93bnJldi54bWxQSwUGAAAAAAQABAD1AAAAigMAAAAA&#10;" adj="18200" fillcolor="#cdddac [1622]" strokecolor="#94b64e [3046]">
                  <v:fill color2="#f0f4e6 [502]" rotate="t" colors="0 #dafda7;22938f #e4fdc2;1 #f5ffe6" type="gradient"/>
                  <v:shadow on="t" opacity="24903f" mv:blur="40000f" origin=",.5" offset="0,20000emu"/>
                  <v:textbox>
                    <w:txbxContent>
                      <w:p w14:paraId="38A280B5" w14:textId="77777777" w:rsidR="001E0781" w:rsidRPr="008F22C0" w:rsidRDefault="001E0781" w:rsidP="001E0781">
                        <w:pPr>
                          <w:spacing w:after="0"/>
                          <w:jc w:val="center"/>
                          <w:rPr>
                            <w:rFonts w:ascii="Century Gothic" w:hAnsi="Century Gothic"/>
                            <w:sz w:val="18"/>
                          </w:rPr>
                        </w:pPr>
                        <w:r w:rsidRPr="008F22C0">
                          <w:rPr>
                            <w:rFonts w:ascii="Century Gothic" w:hAnsi="Century Gothic"/>
                            <w:sz w:val="18"/>
                          </w:rPr>
                          <w:t>A</w:t>
                        </w:r>
                      </w:p>
                    </w:txbxContent>
                  </v:textbox>
                </v:shape>
                <v:shape id="Pentagon 57980" o:spid="_x0000_s1353" type="#_x0000_t15" style="position:absolute;left:17145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4wtxQAA&#10;AN4AAAAPAAAAZHJzL2Rvd25yZXYueG1sRI9Na8JAEIbvhf6HZQre6kalVlNXEUHMVdvaehuy0ySY&#10;nY3ZMab/3j0Uenx5v3gWq97VqqM2VJ4NjIYJKOLc24oLAx/v2+cZqCDIFmvPZOCXAqyWjw8LTK2/&#10;8Z66gxQqjnBI0UAp0qRah7wkh2HoG+Lo/fjWoUTZFtq2eIvjrtbjJJlqhxXHhxIb2pSUnw9XZ+D4&#10;ldeT7/Wpk8xPu8vuKMVnJsYMnvr1GyihXv7Df+3MGnh5nc8iQMSJKK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3jC3FAAAA3gAAAA8AAAAAAAAAAAAAAAAAlwIAAGRycy9k&#10;b3ducmV2LnhtbFBLBQYAAAAABAAEAPUAAACJAwAAAAA=&#10;" adj="18200" fillcolor="#fbcaa2 [1625]" strokecolor="#f68c36 [3049]">
                  <v:fill color2="#fdefe3 [505]" rotate="t" colors="0 #ffbe86;22938f #ffd0aa;1 #ffebdb" type="gradient"/>
                  <v:shadow on="t" opacity="24903f" mv:blur="40000f" origin=",.5" offset="0,20000emu"/>
                  <v:textbox>
                    <w:txbxContent>
                      <w:p w14:paraId="56F216AF" w14:textId="77777777" w:rsidR="001E0781" w:rsidRPr="008F22C0" w:rsidRDefault="001E0781" w:rsidP="001E0781">
                        <w:pPr>
                          <w:spacing w:after="0"/>
                          <w:jc w:val="center"/>
                          <w:rPr>
                            <w:rFonts w:ascii="Century Gothic" w:hAnsi="Century Gothic"/>
                            <w:sz w:val="18"/>
                          </w:rPr>
                        </w:pPr>
                        <w:r>
                          <w:rPr>
                            <w:rFonts w:ascii="Century Gothic" w:hAnsi="Century Gothic"/>
                            <w:sz w:val="18"/>
                          </w:rPr>
                          <w:t>C</w:t>
                        </w:r>
                      </w:p>
                    </w:txbxContent>
                  </v:textbox>
                </v:shape>
                <v:shape id="Pentagon 57981" o:spid="_x0000_s1354" type="#_x0000_t15" style="position:absolute;left:1371600;width:342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7aRyAAA&#10;AN4AAAAPAAAAZHJzL2Rvd25yZXYueG1sRI9Ba8JAFITvgv9heYI3s7FQm6aukpYqYkGs2oO3R/aZ&#10;hGbfhuxq0n/fFQo9DjPzDTNf9qYWN2pdZVnBNIpBEOdWV1woOB1XkwSE88gaa8uk4IccLBfDwRxT&#10;bTv+pNvBFyJA2KWooPS+SaV0eUkGXWQb4uBdbGvQB9kWUrfYBbip5UMcz6TBisNCiQ29lZR/H65G&#10;wXrVf5yTLfE+q3fHLN+8d69fJ6XGoz57AeGp9//hv/ZGK3h8ek6mcL8Tro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PtpHIAAAA3gAAAA8AAAAAAAAAAAAAAAAAlwIAAGRy&#10;cy9kb3ducmV2LnhtbFBLBQYAAAAABAAEAPUAAACMAwAAAAA=&#10;" adj="18200" fillcolor="#dfa7a6 [1621]" strokecolor="#bc4542 [3045]">
                  <v:fill color2="#f5e4e4 [501]" rotate="t" colors="0 #ffa2a1;22938f #ffbebd;1 #ffe5e5" type="gradient"/>
                  <v:shadow on="t" opacity="24903f" mv:blur="40000f" origin=",.5" offset="0,20000emu"/>
                  <v:textbox>
                    <w:txbxContent>
                      <w:p w14:paraId="2F210DC8" w14:textId="77777777" w:rsidR="001E0781" w:rsidRPr="008F22C0" w:rsidRDefault="001E0781" w:rsidP="001E0781">
                        <w:pPr>
                          <w:spacing w:after="0"/>
                          <w:jc w:val="center"/>
                          <w:rPr>
                            <w:rFonts w:ascii="Century Gothic" w:hAnsi="Century Gothic"/>
                            <w:sz w:val="18"/>
                          </w:rPr>
                        </w:pPr>
                        <w:r>
                          <w:rPr>
                            <w:rFonts w:ascii="Century Gothic" w:hAnsi="Century Gothic"/>
                            <w:sz w:val="18"/>
                          </w:rPr>
                          <w:t>B</w:t>
                        </w:r>
                      </w:p>
                    </w:txbxContent>
                  </v:textbox>
                </v:shape>
              </v:group>
            </w:pict>
          </mc:Fallback>
        </mc:AlternateContent>
      </w:r>
    </w:p>
    <w:p w14:paraId="237E98AB" w14:textId="77777777" w:rsidR="006F0AC2" w:rsidRPr="00951BC4" w:rsidRDefault="006F0AC2" w:rsidP="00C417A8">
      <w:pPr>
        <w:rPr>
          <w:lang w:val="en-US"/>
        </w:rPr>
      </w:pPr>
    </w:p>
    <w:p w14:paraId="4AB3AB24" w14:textId="1BF86737" w:rsidR="006F0AC2" w:rsidRPr="00951BC4" w:rsidRDefault="006F0AC2" w:rsidP="00C417A8">
      <w:pPr>
        <w:rPr>
          <w:lang w:val="en-US"/>
        </w:rPr>
      </w:pPr>
    </w:p>
    <w:p w14:paraId="69B967CE" w14:textId="72D73509" w:rsidR="006F0AC2" w:rsidRPr="00951BC4" w:rsidRDefault="006F0AC2" w:rsidP="00C417A8">
      <w:pPr>
        <w:rPr>
          <w:lang w:val="en-US"/>
        </w:rPr>
      </w:pPr>
    </w:p>
    <w:p w14:paraId="08D040FA" w14:textId="451A9454" w:rsidR="006F0AC2" w:rsidRPr="00951BC4" w:rsidRDefault="003F67A7" w:rsidP="00C417A8">
      <w:pPr>
        <w:rPr>
          <w:lang w:val="en-US"/>
        </w:rPr>
      </w:pPr>
      <w:r w:rsidRPr="00951BC4">
        <w:rPr>
          <w:noProof/>
          <w:lang w:val="en-US"/>
        </w:rPr>
        <mc:AlternateContent>
          <mc:Choice Requires="wpg">
            <w:drawing>
              <wp:anchor distT="0" distB="0" distL="114300" distR="114300" simplePos="0" relativeHeight="252023808" behindDoc="0" locked="0" layoutInCell="1" allowOverlap="1" wp14:anchorId="2E378157" wp14:editId="40B02412">
                <wp:simplePos x="0" y="0"/>
                <wp:positionH relativeFrom="column">
                  <wp:posOffset>800100</wp:posOffset>
                </wp:positionH>
                <wp:positionV relativeFrom="paragraph">
                  <wp:posOffset>223520</wp:posOffset>
                </wp:positionV>
                <wp:extent cx="3429000" cy="685800"/>
                <wp:effectExtent l="50800" t="25400" r="76200" b="101600"/>
                <wp:wrapNone/>
                <wp:docPr id="58212" name="Group 58212"/>
                <wp:cNvGraphicFramePr/>
                <a:graphic xmlns:a="http://schemas.openxmlformats.org/drawingml/2006/main">
                  <a:graphicData uri="http://schemas.microsoft.com/office/word/2010/wordprocessingGroup">
                    <wpg:wgp>
                      <wpg:cNvGrpSpPr/>
                      <wpg:grpSpPr>
                        <a:xfrm>
                          <a:off x="0" y="0"/>
                          <a:ext cx="3429000" cy="685800"/>
                          <a:chOff x="0" y="0"/>
                          <a:chExt cx="3429000" cy="685800"/>
                        </a:xfrm>
                      </wpg:grpSpPr>
                      <wps:wsp>
                        <wps:cNvPr id="58197" name="Pentagon 58197"/>
                        <wps:cNvSpPr/>
                        <wps:spPr>
                          <a:xfrm>
                            <a:off x="0" y="0"/>
                            <a:ext cx="11430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3A051C9C" w14:textId="0E77EE11" w:rsidR="006975AF" w:rsidRPr="008F22C0" w:rsidRDefault="006975AF" w:rsidP="008F22C0">
                              <w:pPr>
                                <w:spacing w:after="0"/>
                                <w:jc w:val="center"/>
                                <w:rPr>
                                  <w:rFonts w:ascii="Century Gothic" w:hAnsi="Century Gothic"/>
                                  <w:sz w:val="18"/>
                                </w:rPr>
                              </w:pPr>
                              <w:r w:rsidRPr="008F22C0">
                                <w:rPr>
                                  <w:rFonts w:ascii="Century Gothic" w:hAnsi="Century Gothic"/>
                                  <w:sz w:val="18"/>
                                </w:rPr>
                                <w:t>A</w:t>
                              </w:r>
                            </w:p>
                          </w:txbxContent>
                        </wps:txbx>
                        <wps:bodyPr wrap="square" anchor="ctr" anchorCtr="0">
                          <a:noAutofit/>
                        </wps:bodyPr>
                      </wps:wsp>
                      <wps:wsp>
                        <wps:cNvPr id="58201" name="Pentagon 58201"/>
                        <wps:cNvSpPr/>
                        <wps:spPr>
                          <a:xfrm>
                            <a:off x="2286000" y="0"/>
                            <a:ext cx="11430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AAEAA91" w14:textId="05FB4B3B" w:rsidR="006975AF" w:rsidRPr="008F22C0" w:rsidRDefault="006975AF" w:rsidP="008F22C0">
                              <w:pPr>
                                <w:spacing w:after="0"/>
                                <w:jc w:val="center"/>
                                <w:rPr>
                                  <w:rFonts w:ascii="Century Gothic" w:hAnsi="Century Gothic"/>
                                  <w:sz w:val="18"/>
                                </w:rPr>
                              </w:pPr>
                              <w:r>
                                <w:rPr>
                                  <w:rFonts w:ascii="Century Gothic" w:hAnsi="Century Gothic"/>
                                  <w:sz w:val="18"/>
                                </w:rPr>
                                <w:t>C</w:t>
                              </w:r>
                            </w:p>
                          </w:txbxContent>
                        </wps:txbx>
                        <wps:bodyPr wrap="square" anchor="ctr" anchorCtr="0">
                          <a:noAutofit/>
                        </wps:bodyPr>
                      </wps:wsp>
                      <wps:wsp>
                        <wps:cNvPr id="58202" name="Pentagon 58202"/>
                        <wps:cNvSpPr/>
                        <wps:spPr>
                          <a:xfrm>
                            <a:off x="1143000" y="0"/>
                            <a:ext cx="1143000" cy="685800"/>
                          </a:xfrm>
                          <a:prstGeom prst="homePlate">
                            <a:avLst>
                              <a:gd name="adj" fmla="val 15741"/>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29CA3A48" w14:textId="33B458E1" w:rsidR="006975AF" w:rsidRPr="008F22C0" w:rsidRDefault="006975AF" w:rsidP="008F22C0">
                              <w:pPr>
                                <w:spacing w:after="0"/>
                                <w:jc w:val="center"/>
                                <w:rPr>
                                  <w:rFonts w:ascii="Century Gothic" w:hAnsi="Century Gothic"/>
                                  <w:sz w:val="18"/>
                                </w:rPr>
                              </w:pPr>
                              <w:r>
                                <w:rPr>
                                  <w:rFonts w:ascii="Century Gothic" w:hAnsi="Century Gothic"/>
                                  <w:sz w:val="18"/>
                                </w:rPr>
                                <w:t>B</w:t>
                              </w:r>
                            </w:p>
                          </w:txbxContent>
                        </wps:txbx>
                        <wps:bodyPr wrap="square" anchor="ctr" anchorCtr="0">
                          <a:noAutofit/>
                        </wps:bodyPr>
                      </wps:wsp>
                    </wpg:wgp>
                  </a:graphicData>
                </a:graphic>
              </wp:anchor>
            </w:drawing>
          </mc:Choice>
          <mc:Fallback>
            <w:pict>
              <v:group id="Group 58212" o:spid="_x0000_s1355" style="position:absolute;margin-left:63pt;margin-top:17.6pt;width:270pt;height:54pt;z-index:252023808" coordsize="3429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">
                <v:shape id="Pentagon 58197" o:spid="_x0000_s1356" type="#_x0000_t15" style="position:absolute;width:1143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LqKxwAA&#10;AN4AAAAPAAAAZHJzL2Rvd25yZXYueG1sRI/NbsIwEITvlfoO1iL1VpxQaCFgUFUJkR75KedVvCSB&#10;eJ3GJkn79DUSUo+jmflGs1j1phItNa60rCAeRiCIM6tLzhUc9uvnKQjnkTVWlknBDzlYLR8fFpho&#10;2/GW2p3PRYCwS1BB4X2dSOmyggy6oa2Jg3eyjUEfZJNL3WAX4KaSoyh6lQZLDgsF1vRRUHbZXY2C&#10;l+3vMe3W37Nos/Gj85ccx59tqtTToH+fg/DU+//wvZ1qBZNpPHuD251wBe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My6iscAAADeAAAADwAAAAAAAAAAAAAAAACXAgAAZHJz&#10;L2Rvd25yZXYueG1sUEsFBgAAAAAEAAQA9QAAAIsDAAAAAA==&#10;" adj="19560" fillcolor="#cdddac [1622]" strokecolor="#94b64e [3046]">
                  <v:fill color2="#f0f4e6 [502]" rotate="t" colors="0 #dafda7;22938f #e4fdc2;1 #f5ffe6" type="gradient"/>
                  <v:shadow on="t" opacity="24903f" mv:blur="40000f" origin=",.5" offset="0,20000emu"/>
                  <v:textbox>
                    <w:txbxContent>
                      <w:p w14:paraId="3A051C9C" w14:textId="0E77EE11" w:rsidR="006975AF" w:rsidRPr="008F22C0" w:rsidRDefault="006975AF" w:rsidP="008F22C0">
                        <w:pPr>
                          <w:spacing w:after="0"/>
                          <w:jc w:val="center"/>
                          <w:rPr>
                            <w:rFonts w:ascii="Century Gothic" w:hAnsi="Century Gothic"/>
                            <w:sz w:val="18"/>
                          </w:rPr>
                        </w:pPr>
                        <w:r w:rsidRPr="008F22C0">
                          <w:rPr>
                            <w:rFonts w:ascii="Century Gothic" w:hAnsi="Century Gothic"/>
                            <w:sz w:val="18"/>
                          </w:rPr>
                          <w:t>A</w:t>
                        </w:r>
                      </w:p>
                    </w:txbxContent>
                  </v:textbox>
                </v:shape>
                <v:shape id="Pentagon 58201" o:spid="_x0000_s1357" type="#_x0000_t15" style="position:absolute;left:2286000;width:1143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flxgAA&#10;AN4AAAAPAAAAZHJzL2Rvd25yZXYueG1sRI/BasMwEETvhfyD2EJujeRAi3GjhFAINKdS29DrYm1s&#10;J9bKWKrt5OurQiDHYWbeMJvdbDsx0uBbxxqSlQJBXDnTcq2hLA4vKQgfkA12jknDlTzstounDWbG&#10;TfxNYx5qESHsM9TQhNBnUvqqIYt+5Xri6J3cYDFEOdTSDDhFuO3kWqk3abHluNBgTx8NVZf812pw&#10;Xz/nU1HYWs3nZKyK4yXsb6XWy+d5/w4i0Bwe4Xv702h4Tdcqgf878Qr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0flxgAAAN4AAAAPAAAAAAAAAAAAAAAAAJcCAABkcnMv&#10;ZG93bnJldi54bWxQSwUGAAAAAAQABAD1AAAAigMAAAAA&#10;" adj="19560" fillcolor="#fbcaa2 [1625]" strokecolor="#f68c36 [3049]">
                  <v:fill color2="#fdefe3 [505]" rotate="t" colors="0 #ffbe86;22938f #ffd0aa;1 #ffebdb" type="gradient"/>
                  <v:shadow on="t" opacity="24903f" mv:blur="40000f" origin=",.5" offset="0,20000emu"/>
                  <v:textbox>
                    <w:txbxContent>
                      <w:p w14:paraId="2AAEAA91" w14:textId="05FB4B3B" w:rsidR="006975AF" w:rsidRPr="008F22C0" w:rsidRDefault="006975AF" w:rsidP="008F22C0">
                        <w:pPr>
                          <w:spacing w:after="0"/>
                          <w:jc w:val="center"/>
                          <w:rPr>
                            <w:rFonts w:ascii="Century Gothic" w:hAnsi="Century Gothic"/>
                            <w:sz w:val="18"/>
                          </w:rPr>
                        </w:pPr>
                        <w:r>
                          <w:rPr>
                            <w:rFonts w:ascii="Century Gothic" w:hAnsi="Century Gothic"/>
                            <w:sz w:val="18"/>
                          </w:rPr>
                          <w:t>C</w:t>
                        </w:r>
                      </w:p>
                    </w:txbxContent>
                  </v:textbox>
                </v:shape>
                <v:shape id="Pentagon 58202" o:spid="_x0000_s1358" type="#_x0000_t15" style="position:absolute;left:1143000;width:1143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uTcxAAA&#10;AN4AAAAPAAAAZHJzL2Rvd25yZXYueG1sRI9Ba8JAFITvgv9heUJv+tKAElJXKUWLnkQb6PWRfSbB&#10;7NuY3Wr6791CweMwM98wy/VgW3Xj3jdONLzOElAspTONVBqKr+00A+UDiaHWCWv4ZQ/r1Xi0pNy4&#10;uxz5dgqVihDxOWmoQ+hyRF/WbMnPXMcSvbPrLYUo+wpNT/cIty2mSbJAS43EhZo6/qi5vJx+rIZr&#10;9V1cD6kgNpdNNnwy7hHPWr9Mhvc3UIGH8Az/t3dGwzxLkxT+7sQrg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bk3MQAAADeAAAADwAAAAAAAAAAAAAAAACXAgAAZHJzL2Rv&#10;d25yZXYueG1sUEsFBgAAAAAEAAQA9QAAAIgDAAAAAA==&#10;" adj="19560" fillcolor="#dfa7a6 [1621]" strokecolor="#bc4542 [3045]">
                  <v:fill color2="#f5e4e4 [501]" rotate="t" colors="0 #ffa2a1;22938f #ffbebd;1 #ffe5e5" type="gradient"/>
                  <v:shadow on="t" opacity="24903f" mv:blur="40000f" origin=",.5" offset="0,20000emu"/>
                  <v:textbox>
                    <w:txbxContent>
                      <w:p w14:paraId="29CA3A48" w14:textId="33B458E1" w:rsidR="006975AF" w:rsidRPr="008F22C0" w:rsidRDefault="006975AF" w:rsidP="008F22C0">
                        <w:pPr>
                          <w:spacing w:after="0"/>
                          <w:jc w:val="center"/>
                          <w:rPr>
                            <w:rFonts w:ascii="Century Gothic" w:hAnsi="Century Gothic"/>
                            <w:sz w:val="18"/>
                          </w:rPr>
                        </w:pPr>
                        <w:r>
                          <w:rPr>
                            <w:rFonts w:ascii="Century Gothic" w:hAnsi="Century Gothic"/>
                            <w:sz w:val="18"/>
                          </w:rPr>
                          <w:t>B</w:t>
                        </w:r>
                      </w:p>
                    </w:txbxContent>
                  </v:textbox>
                </v:shape>
              </v:group>
            </w:pict>
          </mc:Fallback>
        </mc:AlternateContent>
      </w:r>
    </w:p>
    <w:p w14:paraId="385962F4" w14:textId="77777777" w:rsidR="006F0AC2" w:rsidRPr="00951BC4" w:rsidRDefault="006F0AC2" w:rsidP="00C417A8">
      <w:pPr>
        <w:rPr>
          <w:lang w:val="en-US"/>
        </w:rPr>
      </w:pPr>
    </w:p>
    <w:p w14:paraId="583603F4" w14:textId="77777777" w:rsidR="006F0AC2" w:rsidRPr="00951BC4" w:rsidRDefault="006F0AC2" w:rsidP="00C417A8">
      <w:pPr>
        <w:rPr>
          <w:lang w:val="en-US"/>
        </w:rPr>
      </w:pPr>
    </w:p>
    <w:p w14:paraId="5E12160B" w14:textId="77777777" w:rsidR="008F22C0" w:rsidRPr="00951BC4" w:rsidRDefault="008F22C0" w:rsidP="00C417A8">
      <w:pPr>
        <w:rPr>
          <w:lang w:val="en-US"/>
        </w:rPr>
      </w:pPr>
    </w:p>
    <w:p w14:paraId="2D058913" w14:textId="77777777" w:rsidR="003F67A7" w:rsidRPr="00951BC4" w:rsidRDefault="003F67A7" w:rsidP="00C417A8">
      <w:pPr>
        <w:rPr>
          <w:lang w:val="en-US"/>
        </w:rPr>
      </w:pPr>
    </w:p>
    <w:p w14:paraId="66B5F482" w14:textId="6D721AA2" w:rsidR="003F67A7" w:rsidRPr="00951BC4" w:rsidRDefault="003F67A7" w:rsidP="00C417A8">
      <w:pPr>
        <w:rPr>
          <w:lang w:val="en-US"/>
        </w:rPr>
      </w:pPr>
      <w:r w:rsidRPr="00951BC4">
        <w:rPr>
          <w:lang w:val="en-US"/>
        </w:rPr>
        <w:t>In each of the approaches, how would you calculate the amount of value delivered?</w:t>
      </w:r>
    </w:p>
    <w:p w14:paraId="2B429543" w14:textId="0D1AF764" w:rsidR="006F0AC2" w:rsidRPr="00951BC4" w:rsidRDefault="008F22C0" w:rsidP="00C417A8">
      <w:pPr>
        <w:rPr>
          <w:lang w:val="en-US"/>
        </w:rPr>
      </w:pPr>
      <w:r w:rsidRPr="00951BC4">
        <w:rPr>
          <w:lang w:val="en-US"/>
        </w:rPr>
        <w:t xml:space="preserve">In your table group, discuss the key risks and challenges in each of the approaches. </w:t>
      </w:r>
      <w:r w:rsidR="003F67A7" w:rsidRPr="00951BC4">
        <w:rPr>
          <w:lang w:val="en-US"/>
        </w:rPr>
        <w:t xml:space="preserve">In what kind of situations would you select them? </w:t>
      </w:r>
    </w:p>
    <w:p w14:paraId="3464FB37" w14:textId="6AE738CE" w:rsidR="006F0AC2" w:rsidRPr="00951BC4" w:rsidRDefault="00E359B8" w:rsidP="00C417A8">
      <w:pPr>
        <w:rPr>
          <w:lang w:val="en-US"/>
        </w:rPr>
      </w:pPr>
      <w:r w:rsidRPr="00951BC4">
        <w:rPr>
          <w:lang w:val="en-US"/>
        </w:rPr>
        <w:t>How does this relate to the tasks the development team has planned for itself?</w:t>
      </w:r>
    </w:p>
    <w:p w14:paraId="21063896" w14:textId="77777777" w:rsidR="006F0AC2" w:rsidRPr="00951BC4" w:rsidRDefault="006F0AC2" w:rsidP="00C417A8">
      <w:pPr>
        <w:rPr>
          <w:lang w:val="en-US"/>
        </w:rPr>
      </w:pPr>
    </w:p>
    <w:p w14:paraId="06B59089" w14:textId="77777777" w:rsidR="006F0AC2" w:rsidRPr="00951BC4" w:rsidRDefault="006F0AC2" w:rsidP="00C417A8">
      <w:pPr>
        <w:rPr>
          <w:lang w:val="en-US"/>
        </w:rPr>
      </w:pPr>
    </w:p>
    <w:p w14:paraId="7E769A87" w14:textId="77777777" w:rsidR="006F0AC2" w:rsidRPr="00951BC4" w:rsidRDefault="006F0AC2" w:rsidP="00C417A8">
      <w:pPr>
        <w:rPr>
          <w:lang w:val="en-US"/>
        </w:rPr>
      </w:pPr>
    </w:p>
    <w:p w14:paraId="03C2F37C" w14:textId="77777777" w:rsidR="00C417A8" w:rsidRPr="00951BC4" w:rsidRDefault="00C417A8">
      <w:pPr>
        <w:rPr>
          <w:lang w:val="en-US"/>
        </w:rPr>
      </w:pPr>
      <w:r w:rsidRPr="00951BC4">
        <w:rPr>
          <w:lang w:val="en-US"/>
        </w:rPr>
        <w:br w:type="page"/>
      </w:r>
    </w:p>
    <w:p w14:paraId="6903827C" w14:textId="77777777" w:rsidR="00C417A8" w:rsidRPr="00951BC4" w:rsidRDefault="00C417A8" w:rsidP="00C876B0">
      <w:pPr>
        <w:pStyle w:val="Heading1"/>
        <w:rPr>
          <w:lang w:val="en-US"/>
        </w:rPr>
      </w:pPr>
      <w:r w:rsidRPr="00951BC4">
        <w:rPr>
          <w:lang w:val="en-US"/>
        </w:rPr>
        <w:lastRenderedPageBreak/>
        <w:t>Eliminating Waste</w:t>
      </w:r>
    </w:p>
    <w:p w14:paraId="46B1AFDB" w14:textId="1D9224D8" w:rsidR="00C417A8" w:rsidRPr="00951BC4" w:rsidRDefault="0050236E" w:rsidP="00C417A8">
      <w:pPr>
        <w:rPr>
          <w:lang w:val="en-US"/>
        </w:rPr>
      </w:pPr>
      <w:r w:rsidRPr="00951BC4">
        <w:rPr>
          <w:lang w:val="en-US"/>
        </w:rPr>
        <w:t xml:space="preserve">The seven categories of waste (as defined by Tom and Mary </w:t>
      </w:r>
      <w:proofErr w:type="spellStart"/>
      <w:r w:rsidRPr="00951BC4">
        <w:rPr>
          <w:lang w:val="en-US"/>
        </w:rPr>
        <w:t>Poppendieck</w:t>
      </w:r>
      <w:proofErr w:type="spellEnd"/>
      <w:r w:rsidRPr="00951BC4">
        <w:rPr>
          <w:lang w:val="en-US"/>
        </w:rPr>
        <w:t>, in Lean Software Development):</w:t>
      </w:r>
    </w:p>
    <w:p w14:paraId="1798AE02" w14:textId="77777777" w:rsidR="00252391" w:rsidRPr="00951BC4" w:rsidRDefault="00252391">
      <w:pPr>
        <w:rPr>
          <w:lang w:val="en-US"/>
        </w:rPr>
      </w:pPr>
    </w:p>
    <w:p w14:paraId="292315B3" w14:textId="3CC93F29" w:rsidR="0050236E" w:rsidRPr="00951BC4" w:rsidRDefault="00252391">
      <w:pPr>
        <w:rPr>
          <w:lang w:val="en-US"/>
        </w:rPr>
      </w:pPr>
      <w:r w:rsidRPr="00951BC4">
        <w:rPr>
          <w:noProof/>
          <w:lang w:val="en-US"/>
        </w:rPr>
        <mc:AlternateContent>
          <mc:Choice Requires="wpg">
            <w:drawing>
              <wp:anchor distT="0" distB="0" distL="114300" distR="114300" simplePos="0" relativeHeight="251618304" behindDoc="0" locked="0" layoutInCell="1" allowOverlap="1" wp14:anchorId="0F88CD0E" wp14:editId="6A4680C6">
                <wp:simplePos x="0" y="0"/>
                <wp:positionH relativeFrom="column">
                  <wp:posOffset>1120775</wp:posOffset>
                </wp:positionH>
                <wp:positionV relativeFrom="paragraph">
                  <wp:posOffset>328295</wp:posOffset>
                </wp:positionV>
                <wp:extent cx="3679825" cy="5623560"/>
                <wp:effectExtent l="50800" t="25400" r="79375" b="91440"/>
                <wp:wrapSquare wrapText="bothSides"/>
                <wp:docPr id="57370" name="Group 57370"/>
                <wp:cNvGraphicFramePr/>
                <a:graphic xmlns:a="http://schemas.openxmlformats.org/drawingml/2006/main">
                  <a:graphicData uri="http://schemas.microsoft.com/office/word/2010/wordprocessingGroup">
                    <wpg:wgp>
                      <wpg:cNvGrpSpPr/>
                      <wpg:grpSpPr>
                        <a:xfrm>
                          <a:off x="0" y="0"/>
                          <a:ext cx="3679825" cy="5623560"/>
                          <a:chOff x="0" y="0"/>
                          <a:chExt cx="3679825" cy="5623560"/>
                        </a:xfrm>
                      </wpg:grpSpPr>
                      <wps:wsp>
                        <wps:cNvPr id="57347" name="Teardrop 57347"/>
                        <wps:cNvSpPr/>
                        <wps:spPr>
                          <a:xfrm>
                            <a:off x="0" y="4800600"/>
                            <a:ext cx="1600200" cy="822960"/>
                          </a:xfrm>
                          <a:prstGeom prst="teardrop">
                            <a:avLst>
                              <a:gd name="adj" fmla="val 130756"/>
                            </a:avLst>
                          </a:prstGeom>
                        </wps:spPr>
                        <wps:style>
                          <a:lnRef idx="1">
                            <a:schemeClr val="dk1"/>
                          </a:lnRef>
                          <a:fillRef idx="2">
                            <a:schemeClr val="dk1"/>
                          </a:fillRef>
                          <a:effectRef idx="1">
                            <a:schemeClr val="dk1"/>
                          </a:effectRef>
                          <a:fontRef idx="minor">
                            <a:schemeClr val="dk1"/>
                          </a:fontRef>
                        </wps:style>
                        <wps:bodyPr wrap="square">
                          <a:noAutofit/>
                        </wps:bodyPr>
                      </wps:wsp>
                      <wps:wsp>
                        <wps:cNvPr id="57350" name="Oval 57350"/>
                        <wps:cNvSpPr/>
                        <wps:spPr>
                          <a:xfrm>
                            <a:off x="0" y="0"/>
                            <a:ext cx="1600200" cy="822960"/>
                          </a:xfrm>
                          <a:prstGeom prst="ellipse">
                            <a:avLst/>
                          </a:prstGeom>
                          <a:ln/>
                        </wps:spPr>
                        <wps:style>
                          <a:lnRef idx="1">
                            <a:schemeClr val="accent2"/>
                          </a:lnRef>
                          <a:fillRef idx="2">
                            <a:schemeClr val="accent2"/>
                          </a:fillRef>
                          <a:effectRef idx="1">
                            <a:schemeClr val="accent2"/>
                          </a:effectRef>
                          <a:fontRef idx="minor">
                            <a:schemeClr val="dk1"/>
                          </a:fontRef>
                        </wps:style>
                        <wps:bodyPr/>
                      </wps:wsp>
                      <wps:wsp>
                        <wps:cNvPr id="57351" name="Teardrop 57351"/>
                        <wps:cNvSpPr/>
                        <wps:spPr>
                          <a:xfrm>
                            <a:off x="0" y="3200400"/>
                            <a:ext cx="1600200" cy="822960"/>
                          </a:xfrm>
                          <a:prstGeom prst="teardrop">
                            <a:avLst>
                              <a:gd name="adj" fmla="val 130756"/>
                            </a:avLst>
                          </a:prstGeom>
                        </wps:spPr>
                        <wps:style>
                          <a:lnRef idx="1">
                            <a:schemeClr val="accent3"/>
                          </a:lnRef>
                          <a:fillRef idx="2">
                            <a:schemeClr val="accent3"/>
                          </a:fillRef>
                          <a:effectRef idx="1">
                            <a:schemeClr val="accent3"/>
                          </a:effectRef>
                          <a:fontRef idx="minor">
                            <a:schemeClr val="dk1"/>
                          </a:fontRef>
                        </wps:style>
                        <wps:bodyPr wrap="square">
                          <a:noAutofit/>
                        </wps:bodyPr>
                      </wps:wsp>
                      <wps:wsp>
                        <wps:cNvPr id="57354" name="Teardrop 57354"/>
                        <wps:cNvSpPr/>
                        <wps:spPr>
                          <a:xfrm>
                            <a:off x="0" y="1600200"/>
                            <a:ext cx="1600200" cy="822960"/>
                          </a:xfrm>
                          <a:prstGeom prst="teardrop">
                            <a:avLst>
                              <a:gd name="adj" fmla="val 130756"/>
                            </a:avLst>
                          </a:prstGeom>
                        </wps:spPr>
                        <wps:style>
                          <a:lnRef idx="1">
                            <a:schemeClr val="accent2"/>
                          </a:lnRef>
                          <a:fillRef idx="3">
                            <a:schemeClr val="accent2"/>
                          </a:fillRef>
                          <a:effectRef idx="2">
                            <a:schemeClr val="accent2"/>
                          </a:effectRef>
                          <a:fontRef idx="minor">
                            <a:schemeClr val="lt1"/>
                          </a:fontRef>
                        </wps:style>
                        <wps:bodyPr wrap="square">
                          <a:noAutofit/>
                        </wps:bodyPr>
                      </wps:wsp>
                      <wps:wsp>
                        <wps:cNvPr id="57358" name="Teardrop 57358"/>
                        <wps:cNvSpPr/>
                        <wps:spPr>
                          <a:xfrm flipH="1">
                            <a:off x="2079625" y="664845"/>
                            <a:ext cx="1600200" cy="822960"/>
                          </a:xfrm>
                          <a:prstGeom prst="teardrop">
                            <a:avLst>
                              <a:gd name="adj" fmla="val 130756"/>
                            </a:avLst>
                          </a:prstGeom>
                        </wps:spPr>
                        <wps:style>
                          <a:lnRef idx="1">
                            <a:schemeClr val="accent6"/>
                          </a:lnRef>
                          <a:fillRef idx="3">
                            <a:schemeClr val="accent6"/>
                          </a:fillRef>
                          <a:effectRef idx="2">
                            <a:schemeClr val="accent6"/>
                          </a:effectRef>
                          <a:fontRef idx="minor">
                            <a:schemeClr val="lt1"/>
                          </a:fontRef>
                        </wps:style>
                        <wps:bodyPr wrap="square">
                          <a:noAutofit/>
                        </wps:bodyPr>
                      </wps:wsp>
                      <wps:wsp>
                        <wps:cNvPr id="57359" name="Teardrop 57359"/>
                        <wps:cNvSpPr/>
                        <wps:spPr>
                          <a:xfrm flipH="1">
                            <a:off x="1943100" y="4000500"/>
                            <a:ext cx="1600200" cy="822960"/>
                          </a:xfrm>
                          <a:prstGeom prst="teardrop">
                            <a:avLst>
                              <a:gd name="adj" fmla="val 130756"/>
                            </a:avLst>
                          </a:prstGeom>
                        </wps:spPr>
                        <wps:style>
                          <a:lnRef idx="2">
                            <a:schemeClr val="accent3">
                              <a:shade val="50000"/>
                            </a:schemeClr>
                          </a:lnRef>
                          <a:fillRef idx="1">
                            <a:schemeClr val="accent3"/>
                          </a:fillRef>
                          <a:effectRef idx="0">
                            <a:schemeClr val="accent3"/>
                          </a:effectRef>
                          <a:fontRef idx="minor">
                            <a:schemeClr val="lt1"/>
                          </a:fontRef>
                        </wps:style>
                        <wps:bodyPr wrap="square">
                          <a:noAutofit/>
                        </wps:bodyPr>
                      </wps:wsp>
                      <wps:wsp>
                        <wps:cNvPr id="57360" name="Teardrop 57360"/>
                        <wps:cNvSpPr/>
                        <wps:spPr>
                          <a:xfrm flipH="1">
                            <a:off x="1943100" y="2400300"/>
                            <a:ext cx="1600200" cy="822960"/>
                          </a:xfrm>
                          <a:prstGeom prst="teardrop">
                            <a:avLst>
                              <a:gd name="adj" fmla="val 130756"/>
                            </a:avLst>
                          </a:prstGeom>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g:wgp>
                  </a:graphicData>
                </a:graphic>
              </wp:anchor>
            </w:drawing>
          </mc:Choice>
          <mc:Fallback>
            <w:pict>
              <v:group id="Group 57370" o:spid="_x0000_s1026" style="position:absolute;margin-left:88.25pt;margin-top:25.85pt;width:289.75pt;height:442.8pt;z-index:251618304" coordsize="3679825,5623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">
                <v:shape id="Teardrop 57347" o:spid="_x0000_s1027" style="position:absolute;top:48006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42LygAA&#10;AN4AAAAPAAAAZHJzL2Rvd25yZXYueG1sRI9bawIxFITfhf6HcIS+LJrtRbddjWJbBPGlVAvt4+nm&#10;7IVuTpYk1bW/vhEKPg4z8w0zX/amFQdyvrGs4GacgiAurG64UvC+X48eQPiArLG1TApO5GG5uBrM&#10;Mdf2yG902IVKRAj7HBXUIXS5lL6oyaAf2444eqV1BkOUrpLa4THCTStv03QqDTYcF2rs6Lmm4nv3&#10;YxS8fD1up1mZuCSxr6vPp9/yw2ylUtfDfjUDEagPl/B/e6MVTLK7+wzOd+IVkIs/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3h+Ni8oAAADeAAAADwAAAAAAAAAAAAAAAACXAgAA&#10;ZHJzL2Rvd25yZXYueG1sUEsFBgAAAAAEAAQA9QAAAI4DAAAAAA==&#10;" path="m0,411480c0,184226,358217,,800100,,1148826,,1497552,-42185,1846279,-126555,1682226,52790,1600200,232135,1600200,411480,1600200,638734,1241983,822960,800100,822960,358217,822960,,638734,,411480xe" fillcolor="gray [1616]" strokecolor="black [3040]">
                  <v:fill color2="#d9d9d9 [496]" rotate="t" colors="0 #bcbcbc;22938f #d0d0d0;1 #ededed" type="gradient"/>
                  <v:shadow on="t" opacity="24903f" mv:blur="40000f" origin=",.5" offset="0,20000emu"/>
                  <v:path arrowok="t" o:connecttype="custom" o:connectlocs="0,411480;800100,0;1846279,-126555;1600200,411480;800100,822960;0,411480" o:connectangles="0,0,0,0,0,0"/>
                </v:shape>
                <v:oval id="Oval 57350" o:spid="_x0000_s1028" style="position:absolute;width:160020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CIdxwAA&#10;AN4AAAAPAAAAZHJzL2Rvd25yZXYueG1sRI/LasJAFIb3Bd9hOEI3ohNbopI6ES8UWl20iT7AIXOa&#10;hGTOhMyo8e07i0KXP/+Nb70ZTCtu1LvasoL5LAJBXFhdc6ngcn6frkA4j6yxtUwKHuRgk46e1pho&#10;e+eMbrkvRRhhl6CCyvsukdIVFRl0M9sRB+/H9gZ9kH0pdY/3MG5a+RJFC2mw5vBQYUf7ioomvxoF&#10;2TaaHCfN12N3aC+n7/3q08bLTqnn8bB9A+Fp8P/hv/aHVhAvX+MAEHACCsj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wiHccAAADeAAAADwAAAAAAAAAAAAAAAACXAgAAZHJz&#10;L2Rvd25yZXYueG1sUEsFBgAAAAAEAAQA9QAAAIsDAAAAAA==&#10;" fillcolor="#dfa7a6 [1621]" strokecolor="#bc4542 [3045]">
                  <v:fill color2="#f5e4e4 [501]" rotate="t" colors="0 #ffa2a1;22938f #ffbebd;1 #ffe5e5" type="gradient"/>
                  <v:shadow on="t" opacity="24903f" mv:blur="40000f" origin=",.5" offset="0,20000emu"/>
                </v:oval>
                <v:shape id="Teardrop 57351" o:spid="_x0000_s1029" style="position:absolute;top:32004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ymsxwAA&#10;AN4AAAAPAAAAZHJzL2Rvd25yZXYueG1sRI9BawIxFITvgv8hPMFbTbZF226NYoW2gvRQa3t+bF53&#10;lyYvSxJ1+++NUPA4zMw3zHzZOyuOFGLrWUMxUSCIK29arjXsP19uHkDEhGzQeiYNfxRhuRgO5lga&#10;f+IPOu5SLTKEY4kampS6UspYNeQwTnxHnL0fHxymLEMtTcBThjsrb5WaSYct54UGO1o3VP3uDk6D&#10;+36e2a1afb2+7YN6Lzbrx862Wo9H/eoJRKI+XcP/7Y3RML2/mxZwuZOvgFy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fMprMcAAADeAAAADwAAAAAAAAAAAAAAAACXAgAAZHJz&#10;L2Rvd25yZXYueG1sUEsFBgAAAAAEAAQA9QAAAIsDAAAAAA==&#10;" path="m0,411480c0,184226,358217,,800100,,1148826,,1497552,-42185,1846279,-126555,1682226,52790,1600200,232135,1600200,411480,1600200,638734,1241983,822960,800100,822960,358217,822960,,638734,,411480xe" fillcolor="#cdddac [1622]" strokecolor="#94b64e [3046]">
                  <v:fill color2="#f0f4e6 [502]" rotate="t" colors="0 #dafda7;22938f #e4fdc2;1 #f5ffe6" type="gradient"/>
                  <v:shadow on="t" opacity="24903f" mv:blur="40000f" origin=",.5" offset="0,20000emu"/>
                  <v:path arrowok="t" o:connecttype="custom" o:connectlocs="0,411480;800100,0;1846279,-126555;1600200,411480;800100,822960;0,411480" o:connectangles="0,0,0,0,0,0"/>
                </v:shape>
                <v:shape id="Teardrop 57354" o:spid="_x0000_s1030" style="position:absolute;top:16002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XpaxAAA&#10;AN4AAAAPAAAAZHJzL2Rvd25yZXYueG1sRI/Ni8IwFMTvgv9DeMLeNHXXL2qjiCB68eDHxdujeW2D&#10;zUtpslr/e7Ow4HGYmd8w2bqztXhQ641jBeNRAoI4d9pwqeB62Q0XIHxA1lg7JgUv8rBe9XsZpto9&#10;+USPcyhFhLBPUUEVQpNK6fOKLPqRa4ijV7jWYoiyLaVu8RnhtpbfSTKTFg3HhQob2laU38+/VoE7&#10;FOVMvvZhfpI3w0e6mXrSKPU16DZLEIG68An/tw9awXT+M53A3514BeTq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F6WsQAAADeAAAADwAAAAAAAAAAAAAAAACXAgAAZHJzL2Rv&#10;d25yZXYueG1sUEsFBgAAAAAEAAQA9QAAAIgDAAAAAA==&#10;" path="m0,411480c0,184226,358217,,800100,,1148826,,1497552,-42185,1846279,-126555,1682226,52790,1600200,232135,1600200,411480,1600200,638734,1241983,822960,800100,822960,358217,822960,,638734,,411480xe" fillcolor="#652523 [1637]" strokecolor="#bc4542 [3045]">
                  <v:fill color2="#ba4442 [3013]" rotate="t" colors="0 #9b2d2a;52429f #cb3d3a;1 #ce3b37" type="gradient">
                    <o:fill v:ext="view" type="gradientUnscaled"/>
                  </v:fill>
                  <v:shadow on="t" opacity="22937f" mv:blur="40000f" origin=",.5" offset="0,23000emu"/>
                  <v:path arrowok="t" o:connecttype="custom" o:connectlocs="0,411480;800100,0;1846279,-126555;1600200,411480;800100,822960;0,411480" o:connectangles="0,0,0,0,0,0"/>
                </v:shape>
                <v:shape id="Teardrop 57358" o:spid="_x0000_s1031" style="position:absolute;left:2079625;top:664845;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bOwQAA&#10;AN4AAAAPAAAAZHJzL2Rvd25yZXYueG1sRE/JbsIwEL1X6j9YU6m34gBiCxhUISFxxYX7KB7iQDxO&#10;Y0NSvh4fkHp8evtq07ta3KkNlWcFw0EGgrjwpuJSwfFn9zUHESKywdozKfijAJv1+9sKc+M7PtBd&#10;x1KkEA45KrAxNrmUobDkMAx8Q5y4s28dxgTbUpoWuxTuajnKsql0WHFqsNjQ1lJx1TenQB+3BxvN&#10;9XHpFx1efk96ahqt1OdH/70EEamP/+KXe28UTGbjSdqb7qQr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PmzsEAAADeAAAADwAAAAAAAAAAAAAAAACXAgAAZHJzL2Rvd25y&#10;ZXYueG1sUEsFBgAAAAAEAAQA9QAAAIUDAAAAAA==&#10;" path="m0,411480c0,184226,358217,,800100,,1148826,,1497552,-42185,1846279,-126555,1682226,52790,1600200,232135,1600200,411480,1600200,638734,1241983,822960,800100,822960,358217,822960,,638734,,411480xe" fillcolor="#9a4906 [1641]" strokecolor="#f68c36 [3049]">
                  <v:fill color2="#f68a32 [3017]" rotate="t" colors="0 #cb6c1d;52429f #ff8f2a;1 #ff8f26" type="gradient">
                    <o:fill v:ext="view" type="gradientUnscaled"/>
                  </v:fill>
                  <v:shadow on="t" opacity="22937f" mv:blur="40000f" origin=",.5" offset="0,23000emu"/>
                  <v:path arrowok="t" o:connecttype="custom" o:connectlocs="0,411480;800100,0;1846279,-126555;1600200,411480;800100,822960;0,411480" o:connectangles="0,0,0,0,0,0"/>
                </v:shape>
                <v:shape id="Teardrop 57359" o:spid="_x0000_s1032" style="position:absolute;left:1943100;top:4000500;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iQexwAA&#10;AN4AAAAPAAAAZHJzL2Rvd25yZXYueG1sRI9Pa8JAFMTvBb/D8gre6kZb/zR1FSlIe1KMAa/P7GsS&#10;zb4Nu6vGb98VCj0OM/MbZr7sTCOu5HxtWcFwkIAgLqyuuVSQ79cvMxA+IGtsLJOCO3lYLnpPc0y1&#10;vfGOrlkoRYSwT1FBFUKbSumLigz6gW2Jo/djncEQpSuldniLcNPIUZJMpMGa40KFLX1WVJyzi1Eg&#10;12+H/JQ3OHTHr9GJNvdzt82U6j93qw8QgbrwH/5rf2sF4+nr+B0ed+IV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t4kHscAAADeAAAADwAAAAAAAAAAAAAAAACXAgAAZHJz&#10;L2Rvd25yZXYueG1sUEsFBgAAAAAEAAQA9QAAAIsDAAAAAA==&#10;" path="m0,411480c0,184226,358217,,800100,,1148826,,1497552,-42185,1846279,-126555,1682226,52790,1600200,232135,1600200,411480,1600200,638734,1241983,822960,800100,822960,358217,822960,,638734,,411480xe" fillcolor="#9bbb59 [3206]" strokecolor="#4e6128 [1606]" strokeweight="2pt">
                  <v:path arrowok="t" o:connecttype="custom" o:connectlocs="0,411480;800100,0;1846279,-126555;1600200,411480;800100,822960;0,411480" o:connectangles="0,0,0,0,0,0"/>
                </v:shape>
                <v:shape id="Teardrop 57360" o:spid="_x0000_s1033" style="position:absolute;left:1943100;top:2400300;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zbPxQAA&#10;AN4AAAAPAAAAZHJzL2Rvd25yZXYueG1sRI9Na8JAEIbvBf/DMkJvdWNFK9FVRFDqoYdaEY9DdkyC&#10;2Zl0d43pv+8eCj2+vF88y3XvGtWRD7WwgfEoA0VciK25NHD62r3MQYWIbLERJgM/FGC9GjwtMbfy&#10;4E/qjrFUaYRDjgaqGNtc61BU5DCMpCVO3lW8w5ikL7X1+EjjrtGvWTbTDmtODxW2tK2ouB3vzsBH&#10;fT2d481/l3LphPeHVraHqTHPw36zABWpj//hv/a7NTB9m8wSQMJJK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3Ns/FAAAA3gAAAA8AAAAAAAAAAAAAAAAAlwIAAGRycy9k&#10;b3ducmV2LnhtbFBLBQYAAAAABAAEAPUAAACJAwAAAAA=&#10;" path="m0,411480c0,184226,358217,,800100,,1148826,,1497552,-42185,1846279,-126555,1682226,52790,1600200,232135,1600200,411480,1600200,638734,1241983,822960,800100,822960,358217,822960,,638734,,411480xe" fillcolor="#4f81bd [3204]" strokecolor="#243f60 [1604]" strokeweight="2pt">
                  <v:path arrowok="t" o:connecttype="custom" o:connectlocs="0,411480;800100,0;1846279,-126555;1600200,411480;800100,822960;0,411480" o:connectangles="0,0,0,0,0,0"/>
                </v:shape>
                <w10:wrap type="square"/>
              </v:group>
            </w:pict>
          </mc:Fallback>
        </mc:AlternateContent>
      </w:r>
    </w:p>
    <w:p w14:paraId="420429C0" w14:textId="77777777" w:rsidR="0050236E" w:rsidRPr="00951BC4" w:rsidRDefault="0050236E">
      <w:pPr>
        <w:rPr>
          <w:lang w:val="en-US"/>
        </w:rPr>
      </w:pPr>
    </w:p>
    <w:p w14:paraId="34C28DA8" w14:textId="0BCFBDA3" w:rsidR="0050236E" w:rsidRPr="00951BC4" w:rsidRDefault="0050236E">
      <w:pPr>
        <w:rPr>
          <w:lang w:val="en-US"/>
        </w:rPr>
      </w:pPr>
    </w:p>
    <w:p w14:paraId="26C136E1" w14:textId="45CEF472" w:rsidR="0050236E" w:rsidRPr="00951BC4" w:rsidRDefault="0050236E">
      <w:pPr>
        <w:rPr>
          <w:lang w:val="en-US"/>
        </w:rPr>
      </w:pPr>
    </w:p>
    <w:p w14:paraId="5D632F34" w14:textId="77777777" w:rsidR="0050236E" w:rsidRPr="00951BC4" w:rsidRDefault="0050236E">
      <w:pPr>
        <w:rPr>
          <w:lang w:val="en-US"/>
        </w:rPr>
      </w:pPr>
    </w:p>
    <w:p w14:paraId="4116B316" w14:textId="0F3E0F89" w:rsidR="0050236E" w:rsidRPr="00951BC4" w:rsidRDefault="0050236E">
      <w:pPr>
        <w:rPr>
          <w:lang w:val="en-US"/>
        </w:rPr>
      </w:pPr>
    </w:p>
    <w:p w14:paraId="1EE11AA0" w14:textId="77777777" w:rsidR="0050236E" w:rsidRPr="00951BC4" w:rsidRDefault="0050236E">
      <w:pPr>
        <w:rPr>
          <w:lang w:val="en-US"/>
        </w:rPr>
      </w:pPr>
    </w:p>
    <w:p w14:paraId="3CC7387A" w14:textId="77777777" w:rsidR="0050236E" w:rsidRPr="00951BC4" w:rsidRDefault="0050236E">
      <w:pPr>
        <w:rPr>
          <w:lang w:val="en-US"/>
        </w:rPr>
      </w:pPr>
    </w:p>
    <w:p w14:paraId="41CE7DAE" w14:textId="28D511C6" w:rsidR="0050236E" w:rsidRPr="00951BC4" w:rsidRDefault="0050236E">
      <w:pPr>
        <w:rPr>
          <w:lang w:val="en-US"/>
        </w:rPr>
      </w:pPr>
    </w:p>
    <w:p w14:paraId="29B8627D" w14:textId="77777777" w:rsidR="0050236E" w:rsidRPr="00951BC4" w:rsidRDefault="0050236E">
      <w:pPr>
        <w:rPr>
          <w:lang w:val="en-US"/>
        </w:rPr>
      </w:pPr>
    </w:p>
    <w:p w14:paraId="21A72CEE" w14:textId="68A86E68" w:rsidR="0050236E" w:rsidRPr="00951BC4" w:rsidRDefault="0050236E">
      <w:pPr>
        <w:rPr>
          <w:lang w:val="en-US"/>
        </w:rPr>
      </w:pPr>
    </w:p>
    <w:p w14:paraId="25735FEF" w14:textId="77777777" w:rsidR="0050236E" w:rsidRPr="00951BC4" w:rsidRDefault="0050236E">
      <w:pPr>
        <w:rPr>
          <w:lang w:val="en-US"/>
        </w:rPr>
      </w:pPr>
    </w:p>
    <w:p w14:paraId="56341383" w14:textId="27742020" w:rsidR="0050236E" w:rsidRPr="00951BC4" w:rsidRDefault="0050236E">
      <w:pPr>
        <w:rPr>
          <w:lang w:val="en-US"/>
        </w:rPr>
      </w:pPr>
    </w:p>
    <w:p w14:paraId="26DD7191" w14:textId="77777777" w:rsidR="0050236E" w:rsidRPr="00951BC4" w:rsidRDefault="0050236E">
      <w:pPr>
        <w:rPr>
          <w:lang w:val="en-US"/>
        </w:rPr>
      </w:pPr>
    </w:p>
    <w:p w14:paraId="185A8D83" w14:textId="77777777" w:rsidR="0050236E" w:rsidRPr="00951BC4" w:rsidRDefault="0050236E">
      <w:pPr>
        <w:rPr>
          <w:lang w:val="en-US"/>
        </w:rPr>
      </w:pPr>
    </w:p>
    <w:p w14:paraId="64F39927" w14:textId="6E077BDA" w:rsidR="0050236E" w:rsidRPr="00951BC4" w:rsidRDefault="0050236E">
      <w:pPr>
        <w:rPr>
          <w:lang w:val="en-US"/>
        </w:rPr>
      </w:pPr>
    </w:p>
    <w:p w14:paraId="704760B4" w14:textId="77777777" w:rsidR="0050236E" w:rsidRPr="00951BC4" w:rsidRDefault="0050236E">
      <w:pPr>
        <w:rPr>
          <w:lang w:val="en-US"/>
        </w:rPr>
      </w:pPr>
    </w:p>
    <w:p w14:paraId="620DA804" w14:textId="77777777" w:rsidR="0050236E" w:rsidRPr="00951BC4" w:rsidRDefault="0050236E">
      <w:pPr>
        <w:rPr>
          <w:lang w:val="en-US"/>
        </w:rPr>
      </w:pPr>
    </w:p>
    <w:p w14:paraId="1785943E" w14:textId="77777777" w:rsidR="006F7B3E" w:rsidRPr="00951BC4" w:rsidRDefault="006F7B3E">
      <w:pPr>
        <w:rPr>
          <w:lang w:val="en-US"/>
        </w:rPr>
      </w:pPr>
    </w:p>
    <w:p w14:paraId="40F38422" w14:textId="77777777" w:rsidR="0050236E" w:rsidRPr="00951BC4" w:rsidRDefault="0050236E">
      <w:pPr>
        <w:rPr>
          <w:lang w:val="en-US"/>
        </w:rPr>
      </w:pPr>
    </w:p>
    <w:p w14:paraId="29B4321C" w14:textId="31607227" w:rsidR="00C417A8" w:rsidRPr="00951BC4" w:rsidRDefault="0050236E">
      <w:pPr>
        <w:rPr>
          <w:lang w:val="en-US"/>
        </w:rPr>
      </w:pPr>
      <w:r w:rsidRPr="00951BC4">
        <w:rPr>
          <w:lang w:val="en-US"/>
        </w:rPr>
        <w:t xml:space="preserve">In your table group, discuss the seven forms of waste and identify at least one example for each category. </w:t>
      </w:r>
      <w:r w:rsidR="006F7B3E" w:rsidRPr="00951BC4">
        <w:rPr>
          <w:lang w:val="en-US"/>
        </w:rPr>
        <w:t>Then discuss how those wastes could be eliminated (or at least significantly reduced).</w:t>
      </w:r>
      <w:r w:rsidR="00C417A8" w:rsidRPr="00951BC4">
        <w:rPr>
          <w:lang w:val="en-US"/>
        </w:rPr>
        <w:br w:type="page"/>
      </w:r>
    </w:p>
    <w:p w14:paraId="00F335F1" w14:textId="77777777" w:rsidR="00C417A8" w:rsidRPr="00951BC4" w:rsidRDefault="00C417A8" w:rsidP="00C876B0">
      <w:pPr>
        <w:pStyle w:val="Heading1"/>
        <w:rPr>
          <w:lang w:val="en-US"/>
        </w:rPr>
      </w:pPr>
      <w:r w:rsidRPr="00951BC4">
        <w:rPr>
          <w:lang w:val="en-US"/>
        </w:rPr>
        <w:lastRenderedPageBreak/>
        <w:t>Team Wall Charts</w:t>
      </w:r>
    </w:p>
    <w:p w14:paraId="4594C8F7" w14:textId="1C551686" w:rsidR="00E359B8" w:rsidRPr="00951BC4" w:rsidRDefault="00E359B8" w:rsidP="00E359B8">
      <w:pPr>
        <w:rPr>
          <w:lang w:val="en-US"/>
        </w:rPr>
      </w:pPr>
      <w:r w:rsidRPr="00951BC4">
        <w:rPr>
          <w:lang w:val="en-US"/>
        </w:rPr>
        <w:t>As we go through the following examples of team wall charts together, we’ll discuss what observations you can make in each and what possible problems they highlight.</w:t>
      </w:r>
    </w:p>
    <w:p w14:paraId="0D6902E5" w14:textId="074DD73E" w:rsidR="00C417A8" w:rsidRPr="00951BC4" w:rsidRDefault="00542A92" w:rsidP="00C417A8">
      <w:pPr>
        <w:rPr>
          <w:lang w:val="en-US"/>
        </w:rPr>
      </w:pPr>
      <w:r w:rsidRPr="00951BC4">
        <w:rPr>
          <w:noProof/>
          <w:lang w:val="en-US"/>
        </w:rPr>
        <mc:AlternateContent>
          <mc:Choice Requires="wps">
            <w:drawing>
              <wp:anchor distT="0" distB="0" distL="114300" distR="114300" simplePos="0" relativeHeight="252039168" behindDoc="0" locked="0" layoutInCell="1" allowOverlap="1" wp14:anchorId="7D04DDFD" wp14:editId="2DC7253D">
                <wp:simplePos x="0" y="0"/>
                <wp:positionH relativeFrom="column">
                  <wp:posOffset>3086100</wp:posOffset>
                </wp:positionH>
                <wp:positionV relativeFrom="paragraph">
                  <wp:posOffset>76835</wp:posOffset>
                </wp:positionV>
                <wp:extent cx="2971800" cy="1943100"/>
                <wp:effectExtent l="0" t="0" r="0" b="12700"/>
                <wp:wrapNone/>
                <wp:docPr id="58213" name="Text Box 58213"/>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8CE62" w14:textId="66C428C6" w:rsidR="006975AF" w:rsidRDefault="006975AF" w:rsidP="00542A92">
                            <w:pPr>
                              <w:pBdr>
                                <w:between w:val="single" w:sz="4" w:space="1" w:color="auto"/>
                              </w:pBdr>
                              <w:spacing w:after="0" w:line="336" w:lineRule="auto"/>
                            </w:pPr>
                          </w:p>
                          <w:p w14:paraId="2171D653" w14:textId="77777777" w:rsidR="006975AF" w:rsidRDefault="006975AF" w:rsidP="00542A92">
                            <w:pPr>
                              <w:pBdr>
                                <w:between w:val="single" w:sz="4" w:space="1" w:color="auto"/>
                              </w:pBdr>
                              <w:spacing w:after="0" w:line="336" w:lineRule="auto"/>
                            </w:pPr>
                          </w:p>
                          <w:p w14:paraId="2737FE2D" w14:textId="77777777" w:rsidR="006975AF" w:rsidRDefault="006975AF" w:rsidP="00542A92">
                            <w:pPr>
                              <w:pBdr>
                                <w:between w:val="single" w:sz="4" w:space="1" w:color="auto"/>
                              </w:pBdr>
                              <w:spacing w:after="0" w:line="336" w:lineRule="auto"/>
                            </w:pPr>
                          </w:p>
                          <w:p w14:paraId="2A1EDDE3" w14:textId="77777777" w:rsidR="006975AF" w:rsidRDefault="006975AF" w:rsidP="00542A92">
                            <w:pPr>
                              <w:pBdr>
                                <w:between w:val="single" w:sz="4" w:space="1" w:color="auto"/>
                              </w:pBdr>
                              <w:spacing w:after="0" w:line="336" w:lineRule="auto"/>
                            </w:pPr>
                          </w:p>
                          <w:p w14:paraId="13C49F98" w14:textId="77777777" w:rsidR="006975AF" w:rsidRDefault="006975AF" w:rsidP="00542A92">
                            <w:pPr>
                              <w:pBdr>
                                <w:between w:val="single" w:sz="4" w:space="1" w:color="auto"/>
                              </w:pBdr>
                              <w:spacing w:after="0" w:line="336" w:lineRule="auto"/>
                            </w:pPr>
                          </w:p>
                          <w:p w14:paraId="792B3753" w14:textId="77777777" w:rsidR="006975AF" w:rsidRDefault="006975AF" w:rsidP="00542A92">
                            <w:pPr>
                              <w:pBdr>
                                <w:between w:val="single" w:sz="4" w:space="1" w:color="auto"/>
                              </w:pBdr>
                              <w:spacing w:after="0" w:line="336" w:lineRule="auto"/>
                            </w:pPr>
                          </w:p>
                          <w:p w14:paraId="6A883AD3" w14:textId="77777777" w:rsidR="006975AF" w:rsidRDefault="006975AF" w:rsidP="00542A92">
                            <w:pPr>
                              <w:pBdr>
                                <w:between w:val="single" w:sz="4" w:space="1" w:color="auto"/>
                              </w:pBdr>
                              <w:spacing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13" o:spid="_x0000_s1359" type="#_x0000_t202" style="position:absolute;margin-left:243pt;margin-top:6.05pt;width:234pt;height:15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" filled="f" stroked="f">
                <v:textbox>
                  <w:txbxContent>
                    <w:p w14:paraId="2E88CE62" w14:textId="66C428C6" w:rsidR="006975AF" w:rsidRDefault="006975AF" w:rsidP="00542A92">
                      <w:pPr>
                        <w:pBdr>
                          <w:between w:val="single" w:sz="4" w:space="1" w:color="auto"/>
                        </w:pBdr>
                        <w:spacing w:after="0" w:line="336" w:lineRule="auto"/>
                      </w:pPr>
                    </w:p>
                    <w:p w14:paraId="2171D653" w14:textId="77777777" w:rsidR="006975AF" w:rsidRDefault="006975AF" w:rsidP="00542A92">
                      <w:pPr>
                        <w:pBdr>
                          <w:between w:val="single" w:sz="4" w:space="1" w:color="auto"/>
                        </w:pBdr>
                        <w:spacing w:after="0" w:line="336" w:lineRule="auto"/>
                      </w:pPr>
                    </w:p>
                    <w:p w14:paraId="2737FE2D" w14:textId="77777777" w:rsidR="006975AF" w:rsidRDefault="006975AF" w:rsidP="00542A92">
                      <w:pPr>
                        <w:pBdr>
                          <w:between w:val="single" w:sz="4" w:space="1" w:color="auto"/>
                        </w:pBdr>
                        <w:spacing w:after="0" w:line="336" w:lineRule="auto"/>
                      </w:pPr>
                    </w:p>
                    <w:p w14:paraId="2A1EDDE3" w14:textId="77777777" w:rsidR="006975AF" w:rsidRDefault="006975AF" w:rsidP="00542A92">
                      <w:pPr>
                        <w:pBdr>
                          <w:between w:val="single" w:sz="4" w:space="1" w:color="auto"/>
                        </w:pBdr>
                        <w:spacing w:after="0" w:line="336" w:lineRule="auto"/>
                      </w:pPr>
                    </w:p>
                    <w:p w14:paraId="13C49F98" w14:textId="77777777" w:rsidR="006975AF" w:rsidRDefault="006975AF" w:rsidP="00542A92">
                      <w:pPr>
                        <w:pBdr>
                          <w:between w:val="single" w:sz="4" w:space="1" w:color="auto"/>
                        </w:pBdr>
                        <w:spacing w:after="0" w:line="336" w:lineRule="auto"/>
                      </w:pPr>
                    </w:p>
                    <w:p w14:paraId="792B3753" w14:textId="77777777" w:rsidR="006975AF" w:rsidRDefault="006975AF" w:rsidP="00542A92">
                      <w:pPr>
                        <w:pBdr>
                          <w:between w:val="single" w:sz="4" w:space="1" w:color="auto"/>
                        </w:pBdr>
                        <w:spacing w:after="0" w:line="336" w:lineRule="auto"/>
                      </w:pPr>
                    </w:p>
                    <w:p w14:paraId="6A883AD3" w14:textId="77777777" w:rsidR="006975AF" w:rsidRDefault="006975AF" w:rsidP="00542A92">
                      <w:pPr>
                        <w:pBdr>
                          <w:between w:val="single" w:sz="4" w:space="1" w:color="auto"/>
                        </w:pBdr>
                        <w:spacing w:line="336" w:lineRule="auto"/>
                      </w:pPr>
                    </w:p>
                  </w:txbxContent>
                </v:textbox>
              </v:shape>
            </w:pict>
          </mc:Fallback>
        </mc:AlternateContent>
      </w:r>
      <w:r w:rsidR="00ED79CA" w:rsidRPr="00951BC4">
        <w:rPr>
          <w:noProof/>
          <w:lang w:val="en-US"/>
        </w:rPr>
        <mc:AlternateContent>
          <mc:Choice Requires="wps">
            <w:drawing>
              <wp:anchor distT="0" distB="0" distL="114300" distR="114300" simplePos="0" relativeHeight="252041216" behindDoc="0" locked="0" layoutInCell="1" allowOverlap="1" wp14:anchorId="1656F0F6" wp14:editId="4BEC71EC">
                <wp:simplePos x="0" y="0"/>
                <wp:positionH relativeFrom="column">
                  <wp:posOffset>3086100</wp:posOffset>
                </wp:positionH>
                <wp:positionV relativeFrom="paragraph">
                  <wp:posOffset>2019935</wp:posOffset>
                </wp:positionV>
                <wp:extent cx="2971800" cy="1943100"/>
                <wp:effectExtent l="0" t="0" r="0" b="12700"/>
                <wp:wrapNone/>
                <wp:docPr id="58214" name="Text Box 58214"/>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C48E9" w14:textId="77777777" w:rsidR="006975AF" w:rsidRDefault="006975AF" w:rsidP="00542A92">
                            <w:pPr>
                              <w:pBdr>
                                <w:between w:val="single" w:sz="4" w:space="1" w:color="auto"/>
                              </w:pBdr>
                              <w:spacing w:after="0" w:line="336" w:lineRule="auto"/>
                            </w:pPr>
                          </w:p>
                          <w:p w14:paraId="2C35F028" w14:textId="77777777" w:rsidR="006975AF" w:rsidRDefault="006975AF" w:rsidP="00542A92">
                            <w:pPr>
                              <w:pBdr>
                                <w:between w:val="single" w:sz="4" w:space="1" w:color="auto"/>
                              </w:pBdr>
                              <w:spacing w:after="0" w:line="336" w:lineRule="auto"/>
                            </w:pPr>
                          </w:p>
                          <w:p w14:paraId="2C4AFC62" w14:textId="77777777" w:rsidR="006975AF" w:rsidRDefault="006975AF" w:rsidP="00542A92">
                            <w:pPr>
                              <w:pBdr>
                                <w:between w:val="single" w:sz="4" w:space="1" w:color="auto"/>
                              </w:pBdr>
                              <w:spacing w:after="0" w:line="336" w:lineRule="auto"/>
                            </w:pPr>
                          </w:p>
                          <w:p w14:paraId="53C10AE0" w14:textId="77777777" w:rsidR="006975AF" w:rsidRDefault="006975AF" w:rsidP="00542A92">
                            <w:pPr>
                              <w:pBdr>
                                <w:between w:val="single" w:sz="4" w:space="1" w:color="auto"/>
                              </w:pBdr>
                              <w:spacing w:after="0" w:line="336" w:lineRule="auto"/>
                            </w:pPr>
                          </w:p>
                          <w:p w14:paraId="2FCB13F5" w14:textId="77777777" w:rsidR="006975AF" w:rsidRDefault="006975AF" w:rsidP="00542A92">
                            <w:pPr>
                              <w:pBdr>
                                <w:between w:val="single" w:sz="4" w:space="1" w:color="auto"/>
                              </w:pBdr>
                              <w:spacing w:after="0" w:line="336" w:lineRule="auto"/>
                            </w:pPr>
                          </w:p>
                          <w:p w14:paraId="1CC97D04" w14:textId="77777777" w:rsidR="006975AF" w:rsidRDefault="006975AF" w:rsidP="00542A92">
                            <w:pPr>
                              <w:pBdr>
                                <w:between w:val="single" w:sz="4" w:space="1" w:color="auto"/>
                              </w:pBdr>
                              <w:spacing w:after="0" w:line="336" w:lineRule="auto"/>
                            </w:pPr>
                          </w:p>
                          <w:p w14:paraId="78CDC237" w14:textId="77777777" w:rsidR="006975AF" w:rsidRDefault="006975AF" w:rsidP="00542A92">
                            <w:pPr>
                              <w:pBdr>
                                <w:between w:val="single" w:sz="4" w:space="1" w:color="auto"/>
                              </w:pBdr>
                              <w:spacing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14" o:spid="_x0000_s1360" type="#_x0000_t202" style="position:absolute;margin-left:243pt;margin-top:159.05pt;width:234pt;height:15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" filled="f" stroked="f">
                <v:textbox>
                  <w:txbxContent>
                    <w:p w14:paraId="436C48E9" w14:textId="77777777" w:rsidR="006975AF" w:rsidRDefault="006975AF" w:rsidP="00542A92">
                      <w:pPr>
                        <w:pBdr>
                          <w:between w:val="single" w:sz="4" w:space="1" w:color="auto"/>
                        </w:pBdr>
                        <w:spacing w:after="0" w:line="336" w:lineRule="auto"/>
                      </w:pPr>
                    </w:p>
                    <w:p w14:paraId="2C35F028" w14:textId="77777777" w:rsidR="006975AF" w:rsidRDefault="006975AF" w:rsidP="00542A92">
                      <w:pPr>
                        <w:pBdr>
                          <w:between w:val="single" w:sz="4" w:space="1" w:color="auto"/>
                        </w:pBdr>
                        <w:spacing w:after="0" w:line="336" w:lineRule="auto"/>
                      </w:pPr>
                    </w:p>
                    <w:p w14:paraId="2C4AFC62" w14:textId="77777777" w:rsidR="006975AF" w:rsidRDefault="006975AF" w:rsidP="00542A92">
                      <w:pPr>
                        <w:pBdr>
                          <w:between w:val="single" w:sz="4" w:space="1" w:color="auto"/>
                        </w:pBdr>
                        <w:spacing w:after="0" w:line="336" w:lineRule="auto"/>
                      </w:pPr>
                    </w:p>
                    <w:p w14:paraId="53C10AE0" w14:textId="77777777" w:rsidR="006975AF" w:rsidRDefault="006975AF" w:rsidP="00542A92">
                      <w:pPr>
                        <w:pBdr>
                          <w:between w:val="single" w:sz="4" w:space="1" w:color="auto"/>
                        </w:pBdr>
                        <w:spacing w:after="0" w:line="336" w:lineRule="auto"/>
                      </w:pPr>
                    </w:p>
                    <w:p w14:paraId="2FCB13F5" w14:textId="77777777" w:rsidR="006975AF" w:rsidRDefault="006975AF" w:rsidP="00542A92">
                      <w:pPr>
                        <w:pBdr>
                          <w:between w:val="single" w:sz="4" w:space="1" w:color="auto"/>
                        </w:pBdr>
                        <w:spacing w:after="0" w:line="336" w:lineRule="auto"/>
                      </w:pPr>
                    </w:p>
                    <w:p w14:paraId="1CC97D04" w14:textId="77777777" w:rsidR="006975AF" w:rsidRDefault="006975AF" w:rsidP="00542A92">
                      <w:pPr>
                        <w:pBdr>
                          <w:between w:val="single" w:sz="4" w:space="1" w:color="auto"/>
                        </w:pBdr>
                        <w:spacing w:after="0" w:line="336" w:lineRule="auto"/>
                      </w:pPr>
                    </w:p>
                    <w:p w14:paraId="78CDC237" w14:textId="77777777" w:rsidR="006975AF" w:rsidRDefault="006975AF" w:rsidP="00542A92">
                      <w:pPr>
                        <w:pBdr>
                          <w:between w:val="single" w:sz="4" w:space="1" w:color="auto"/>
                        </w:pBdr>
                        <w:spacing w:line="336" w:lineRule="auto"/>
                      </w:pPr>
                    </w:p>
                  </w:txbxContent>
                </v:textbox>
              </v:shape>
            </w:pict>
          </mc:Fallback>
        </mc:AlternateContent>
      </w:r>
      <w:r w:rsidR="00E359B8" w:rsidRPr="00951BC4">
        <w:rPr>
          <w:noProof/>
          <w:lang w:val="en-US"/>
        </w:rPr>
        <w:drawing>
          <wp:inline distT="0" distB="0" distL="0" distR="0" wp14:anchorId="06FD713C" wp14:editId="48DB3FA1">
            <wp:extent cx="2748280" cy="1806103"/>
            <wp:effectExtent l="0" t="0" r="0" b="0"/>
            <wp:docPr id="2051" name="Picture 8" descr="TeamW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8" descr="TeamWall1"/>
                    <pic:cNvPicPr>
                      <a:picLocks noChangeAspect="1" noChangeArrowheads="1"/>
                    </pic:cNvPicPr>
                  </pic:nvPicPr>
                  <pic:blipFill>
                    <a:blip r:embed="rId39">
                      <a:extLst>
                        <a:ext uri="{28A0092B-C50C-407E-A947-70E740481C1C}">
                          <a14:useLocalDpi xmlns:a14="http://schemas.microsoft.com/office/drawing/2010/main" val="0"/>
                        </a:ext>
                      </a:extLst>
                    </a:blip>
                    <a:srcRect l="378" t="6636" r="1683" b="1913"/>
                    <a:stretch>
                      <a:fillRect/>
                    </a:stretch>
                  </pic:blipFill>
                  <pic:spPr bwMode="auto">
                    <a:xfrm>
                      <a:off x="0" y="0"/>
                      <a:ext cx="2749021" cy="1806590"/>
                    </a:xfrm>
                    <a:prstGeom prst="rect">
                      <a:avLst/>
                    </a:prstGeom>
                    <a:noFill/>
                    <a:ln>
                      <a:noFill/>
                    </a:ln>
                    <a:extLst/>
                  </pic:spPr>
                </pic:pic>
              </a:graphicData>
            </a:graphic>
          </wp:inline>
        </w:drawing>
      </w:r>
    </w:p>
    <w:p w14:paraId="0477290E" w14:textId="77777777" w:rsidR="00E359B8" w:rsidRPr="00951BC4" w:rsidRDefault="00E359B8">
      <w:pPr>
        <w:rPr>
          <w:lang w:val="en-US"/>
        </w:rPr>
      </w:pPr>
      <w:r w:rsidRPr="00951BC4">
        <w:rPr>
          <w:noProof/>
          <w:lang w:val="en-US"/>
        </w:rPr>
        <w:drawing>
          <wp:inline distT="0" distB="0" distL="0" distR="0" wp14:anchorId="71601A83" wp14:editId="1E24D59D">
            <wp:extent cx="2748280" cy="1813419"/>
            <wp:effectExtent l="0" t="0" r="0" b="0"/>
            <wp:docPr id="3076" name="Picture 7" descr="TeamW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descr="TeamWall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8944" cy="1813857"/>
                    </a:xfrm>
                    <a:prstGeom prst="rect">
                      <a:avLst/>
                    </a:prstGeom>
                    <a:noFill/>
                    <a:ln>
                      <a:noFill/>
                    </a:ln>
                    <a:extLst/>
                  </pic:spPr>
                </pic:pic>
              </a:graphicData>
            </a:graphic>
          </wp:inline>
        </w:drawing>
      </w:r>
    </w:p>
    <w:p w14:paraId="7850E11F" w14:textId="370EF8DB" w:rsidR="00E359B8" w:rsidRPr="00951BC4" w:rsidRDefault="00ED79CA">
      <w:pPr>
        <w:rPr>
          <w:lang w:val="en-US"/>
        </w:rPr>
      </w:pPr>
      <w:r w:rsidRPr="00951BC4">
        <w:rPr>
          <w:noProof/>
          <w:lang w:val="en-US"/>
        </w:rPr>
        <mc:AlternateContent>
          <mc:Choice Requires="wps">
            <w:drawing>
              <wp:anchor distT="0" distB="0" distL="114300" distR="114300" simplePos="0" relativeHeight="252043264" behindDoc="0" locked="0" layoutInCell="1" allowOverlap="1" wp14:anchorId="29E9B67B" wp14:editId="06239E83">
                <wp:simplePos x="0" y="0"/>
                <wp:positionH relativeFrom="column">
                  <wp:posOffset>3086100</wp:posOffset>
                </wp:positionH>
                <wp:positionV relativeFrom="paragraph">
                  <wp:posOffset>34290</wp:posOffset>
                </wp:positionV>
                <wp:extent cx="2971800" cy="1943100"/>
                <wp:effectExtent l="0" t="0" r="0" b="12700"/>
                <wp:wrapNone/>
                <wp:docPr id="58215" name="Text Box 58215"/>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51FE3" w14:textId="77777777" w:rsidR="006975AF" w:rsidRDefault="006975AF" w:rsidP="00542A92">
                            <w:pPr>
                              <w:pBdr>
                                <w:between w:val="single" w:sz="4" w:space="1" w:color="auto"/>
                              </w:pBdr>
                              <w:spacing w:after="0" w:line="336" w:lineRule="auto"/>
                            </w:pPr>
                          </w:p>
                          <w:p w14:paraId="4A94EC08" w14:textId="77777777" w:rsidR="006975AF" w:rsidRDefault="006975AF" w:rsidP="00542A92">
                            <w:pPr>
                              <w:pBdr>
                                <w:between w:val="single" w:sz="4" w:space="1" w:color="auto"/>
                              </w:pBdr>
                              <w:spacing w:after="0" w:line="336" w:lineRule="auto"/>
                            </w:pPr>
                          </w:p>
                          <w:p w14:paraId="4E2FBAF5" w14:textId="77777777" w:rsidR="006975AF" w:rsidRDefault="006975AF" w:rsidP="00542A92">
                            <w:pPr>
                              <w:pBdr>
                                <w:between w:val="single" w:sz="4" w:space="1" w:color="auto"/>
                              </w:pBdr>
                              <w:spacing w:after="0" w:line="336" w:lineRule="auto"/>
                            </w:pPr>
                          </w:p>
                          <w:p w14:paraId="182430DB" w14:textId="77777777" w:rsidR="006975AF" w:rsidRDefault="006975AF" w:rsidP="00542A92">
                            <w:pPr>
                              <w:pBdr>
                                <w:between w:val="single" w:sz="4" w:space="1" w:color="auto"/>
                              </w:pBdr>
                              <w:spacing w:after="0" w:line="336" w:lineRule="auto"/>
                            </w:pPr>
                          </w:p>
                          <w:p w14:paraId="3F7311F5" w14:textId="77777777" w:rsidR="006975AF" w:rsidRDefault="006975AF" w:rsidP="00542A92">
                            <w:pPr>
                              <w:pBdr>
                                <w:between w:val="single" w:sz="4" w:space="1" w:color="auto"/>
                              </w:pBdr>
                              <w:spacing w:after="0" w:line="336" w:lineRule="auto"/>
                            </w:pPr>
                          </w:p>
                          <w:p w14:paraId="3C84BA06" w14:textId="77777777" w:rsidR="006975AF" w:rsidRDefault="006975AF" w:rsidP="00542A92">
                            <w:pPr>
                              <w:pBdr>
                                <w:between w:val="single" w:sz="4" w:space="1" w:color="auto"/>
                              </w:pBdr>
                              <w:spacing w:after="0" w:line="336" w:lineRule="auto"/>
                            </w:pPr>
                          </w:p>
                          <w:p w14:paraId="4AE13FBC" w14:textId="77777777" w:rsidR="006975AF" w:rsidRDefault="006975AF" w:rsidP="00542A92">
                            <w:pPr>
                              <w:pBdr>
                                <w:between w:val="single" w:sz="4" w:space="1" w:color="auto"/>
                              </w:pBdr>
                              <w:spacing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15" o:spid="_x0000_s1361" type="#_x0000_t202" style="position:absolute;margin-left:243pt;margin-top:2.7pt;width:234pt;height:15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" filled="f" stroked="f">
                <v:textbox>
                  <w:txbxContent>
                    <w:p w14:paraId="07B51FE3" w14:textId="77777777" w:rsidR="006975AF" w:rsidRDefault="006975AF" w:rsidP="00542A92">
                      <w:pPr>
                        <w:pBdr>
                          <w:between w:val="single" w:sz="4" w:space="1" w:color="auto"/>
                        </w:pBdr>
                        <w:spacing w:after="0" w:line="336" w:lineRule="auto"/>
                      </w:pPr>
                    </w:p>
                    <w:p w14:paraId="4A94EC08" w14:textId="77777777" w:rsidR="006975AF" w:rsidRDefault="006975AF" w:rsidP="00542A92">
                      <w:pPr>
                        <w:pBdr>
                          <w:between w:val="single" w:sz="4" w:space="1" w:color="auto"/>
                        </w:pBdr>
                        <w:spacing w:after="0" w:line="336" w:lineRule="auto"/>
                      </w:pPr>
                    </w:p>
                    <w:p w14:paraId="4E2FBAF5" w14:textId="77777777" w:rsidR="006975AF" w:rsidRDefault="006975AF" w:rsidP="00542A92">
                      <w:pPr>
                        <w:pBdr>
                          <w:between w:val="single" w:sz="4" w:space="1" w:color="auto"/>
                        </w:pBdr>
                        <w:spacing w:after="0" w:line="336" w:lineRule="auto"/>
                      </w:pPr>
                    </w:p>
                    <w:p w14:paraId="182430DB" w14:textId="77777777" w:rsidR="006975AF" w:rsidRDefault="006975AF" w:rsidP="00542A92">
                      <w:pPr>
                        <w:pBdr>
                          <w:between w:val="single" w:sz="4" w:space="1" w:color="auto"/>
                        </w:pBdr>
                        <w:spacing w:after="0" w:line="336" w:lineRule="auto"/>
                      </w:pPr>
                    </w:p>
                    <w:p w14:paraId="3F7311F5" w14:textId="77777777" w:rsidR="006975AF" w:rsidRDefault="006975AF" w:rsidP="00542A92">
                      <w:pPr>
                        <w:pBdr>
                          <w:between w:val="single" w:sz="4" w:space="1" w:color="auto"/>
                        </w:pBdr>
                        <w:spacing w:after="0" w:line="336" w:lineRule="auto"/>
                      </w:pPr>
                    </w:p>
                    <w:p w14:paraId="3C84BA06" w14:textId="77777777" w:rsidR="006975AF" w:rsidRDefault="006975AF" w:rsidP="00542A92">
                      <w:pPr>
                        <w:pBdr>
                          <w:between w:val="single" w:sz="4" w:space="1" w:color="auto"/>
                        </w:pBdr>
                        <w:spacing w:after="0" w:line="336" w:lineRule="auto"/>
                      </w:pPr>
                    </w:p>
                    <w:p w14:paraId="4AE13FBC" w14:textId="77777777" w:rsidR="006975AF" w:rsidRDefault="006975AF" w:rsidP="00542A92">
                      <w:pPr>
                        <w:pBdr>
                          <w:between w:val="single" w:sz="4" w:space="1" w:color="auto"/>
                        </w:pBdr>
                        <w:spacing w:line="336" w:lineRule="auto"/>
                      </w:pPr>
                    </w:p>
                  </w:txbxContent>
                </v:textbox>
              </v:shape>
            </w:pict>
          </mc:Fallback>
        </mc:AlternateContent>
      </w:r>
      <w:r w:rsidR="00E359B8" w:rsidRPr="00951BC4">
        <w:rPr>
          <w:noProof/>
          <w:lang w:val="en-US"/>
        </w:rPr>
        <w:drawing>
          <wp:inline distT="0" distB="0" distL="0" distR="0" wp14:anchorId="49A6730E" wp14:editId="1F84BD17">
            <wp:extent cx="2748280" cy="1811511"/>
            <wp:effectExtent l="0" t="0" r="0" b="0"/>
            <wp:docPr id="4100" name="Picture 5" descr="TeamWal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TeamWall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9276" cy="1812168"/>
                    </a:xfrm>
                    <a:prstGeom prst="rect">
                      <a:avLst/>
                    </a:prstGeom>
                    <a:noFill/>
                    <a:ln>
                      <a:noFill/>
                    </a:ln>
                    <a:extLst/>
                  </pic:spPr>
                </pic:pic>
              </a:graphicData>
            </a:graphic>
          </wp:inline>
        </w:drawing>
      </w:r>
    </w:p>
    <w:p w14:paraId="10A0C258" w14:textId="37ABB5C7" w:rsidR="00C417A8" w:rsidRPr="00951BC4" w:rsidRDefault="00542A92">
      <w:pPr>
        <w:rPr>
          <w:lang w:val="en-US"/>
        </w:rPr>
      </w:pPr>
      <w:r w:rsidRPr="00951BC4">
        <w:rPr>
          <w:noProof/>
          <w:lang w:val="en-US"/>
        </w:rPr>
        <mc:AlternateContent>
          <mc:Choice Requires="wps">
            <w:drawing>
              <wp:anchor distT="0" distB="0" distL="114300" distR="114300" simplePos="0" relativeHeight="252045312" behindDoc="0" locked="0" layoutInCell="1" allowOverlap="1" wp14:anchorId="37BD647D" wp14:editId="4256E95B">
                <wp:simplePos x="0" y="0"/>
                <wp:positionH relativeFrom="column">
                  <wp:posOffset>3086100</wp:posOffset>
                </wp:positionH>
                <wp:positionV relativeFrom="paragraph">
                  <wp:posOffset>11430</wp:posOffset>
                </wp:positionV>
                <wp:extent cx="2971800" cy="1943100"/>
                <wp:effectExtent l="0" t="0" r="0" b="12700"/>
                <wp:wrapNone/>
                <wp:docPr id="58216" name="Text Box 58216"/>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FD863" w14:textId="77777777" w:rsidR="006975AF" w:rsidRDefault="006975AF" w:rsidP="00542A92">
                            <w:pPr>
                              <w:pBdr>
                                <w:between w:val="single" w:sz="4" w:space="1" w:color="auto"/>
                              </w:pBdr>
                              <w:spacing w:after="0" w:line="336" w:lineRule="auto"/>
                            </w:pPr>
                          </w:p>
                          <w:p w14:paraId="784D3BA9" w14:textId="77777777" w:rsidR="006975AF" w:rsidRDefault="006975AF" w:rsidP="00542A92">
                            <w:pPr>
                              <w:pBdr>
                                <w:between w:val="single" w:sz="4" w:space="1" w:color="auto"/>
                              </w:pBdr>
                              <w:spacing w:after="0" w:line="336" w:lineRule="auto"/>
                            </w:pPr>
                          </w:p>
                          <w:p w14:paraId="45F6A79F" w14:textId="77777777" w:rsidR="006975AF" w:rsidRDefault="006975AF" w:rsidP="00542A92">
                            <w:pPr>
                              <w:pBdr>
                                <w:between w:val="single" w:sz="4" w:space="1" w:color="auto"/>
                              </w:pBdr>
                              <w:spacing w:after="0" w:line="336" w:lineRule="auto"/>
                            </w:pPr>
                          </w:p>
                          <w:p w14:paraId="228967E3" w14:textId="77777777" w:rsidR="006975AF" w:rsidRDefault="006975AF" w:rsidP="00542A92">
                            <w:pPr>
                              <w:pBdr>
                                <w:between w:val="single" w:sz="4" w:space="1" w:color="auto"/>
                              </w:pBdr>
                              <w:spacing w:after="0" w:line="336" w:lineRule="auto"/>
                            </w:pPr>
                          </w:p>
                          <w:p w14:paraId="0C63433D" w14:textId="77777777" w:rsidR="006975AF" w:rsidRDefault="006975AF" w:rsidP="00542A92">
                            <w:pPr>
                              <w:pBdr>
                                <w:between w:val="single" w:sz="4" w:space="1" w:color="auto"/>
                              </w:pBdr>
                              <w:spacing w:after="0" w:line="336" w:lineRule="auto"/>
                            </w:pPr>
                          </w:p>
                          <w:p w14:paraId="5717317B" w14:textId="77777777" w:rsidR="006975AF" w:rsidRDefault="006975AF" w:rsidP="00542A92">
                            <w:pPr>
                              <w:pBdr>
                                <w:between w:val="single" w:sz="4" w:space="1" w:color="auto"/>
                              </w:pBdr>
                              <w:spacing w:after="0" w:line="336" w:lineRule="auto"/>
                            </w:pPr>
                          </w:p>
                          <w:p w14:paraId="2FD22FF9" w14:textId="77777777" w:rsidR="006975AF" w:rsidRDefault="006975AF" w:rsidP="00542A92">
                            <w:pPr>
                              <w:pBdr>
                                <w:between w:val="single" w:sz="4" w:space="1" w:color="auto"/>
                              </w:pBdr>
                              <w:spacing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16" o:spid="_x0000_s1362" type="#_x0000_t202" style="position:absolute;margin-left:243pt;margin-top:.9pt;width:234pt;height:15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" filled="f" stroked="f">
                <v:textbox>
                  <w:txbxContent>
                    <w:p w14:paraId="5CEFD863" w14:textId="77777777" w:rsidR="006975AF" w:rsidRDefault="006975AF" w:rsidP="00542A92">
                      <w:pPr>
                        <w:pBdr>
                          <w:between w:val="single" w:sz="4" w:space="1" w:color="auto"/>
                        </w:pBdr>
                        <w:spacing w:after="0" w:line="336" w:lineRule="auto"/>
                      </w:pPr>
                    </w:p>
                    <w:p w14:paraId="784D3BA9" w14:textId="77777777" w:rsidR="006975AF" w:rsidRDefault="006975AF" w:rsidP="00542A92">
                      <w:pPr>
                        <w:pBdr>
                          <w:between w:val="single" w:sz="4" w:space="1" w:color="auto"/>
                        </w:pBdr>
                        <w:spacing w:after="0" w:line="336" w:lineRule="auto"/>
                      </w:pPr>
                    </w:p>
                    <w:p w14:paraId="45F6A79F" w14:textId="77777777" w:rsidR="006975AF" w:rsidRDefault="006975AF" w:rsidP="00542A92">
                      <w:pPr>
                        <w:pBdr>
                          <w:between w:val="single" w:sz="4" w:space="1" w:color="auto"/>
                        </w:pBdr>
                        <w:spacing w:after="0" w:line="336" w:lineRule="auto"/>
                      </w:pPr>
                    </w:p>
                    <w:p w14:paraId="228967E3" w14:textId="77777777" w:rsidR="006975AF" w:rsidRDefault="006975AF" w:rsidP="00542A92">
                      <w:pPr>
                        <w:pBdr>
                          <w:between w:val="single" w:sz="4" w:space="1" w:color="auto"/>
                        </w:pBdr>
                        <w:spacing w:after="0" w:line="336" w:lineRule="auto"/>
                      </w:pPr>
                    </w:p>
                    <w:p w14:paraId="0C63433D" w14:textId="77777777" w:rsidR="006975AF" w:rsidRDefault="006975AF" w:rsidP="00542A92">
                      <w:pPr>
                        <w:pBdr>
                          <w:between w:val="single" w:sz="4" w:space="1" w:color="auto"/>
                        </w:pBdr>
                        <w:spacing w:after="0" w:line="336" w:lineRule="auto"/>
                      </w:pPr>
                    </w:p>
                    <w:p w14:paraId="5717317B" w14:textId="77777777" w:rsidR="006975AF" w:rsidRDefault="006975AF" w:rsidP="00542A92">
                      <w:pPr>
                        <w:pBdr>
                          <w:between w:val="single" w:sz="4" w:space="1" w:color="auto"/>
                        </w:pBdr>
                        <w:spacing w:after="0" w:line="336" w:lineRule="auto"/>
                      </w:pPr>
                    </w:p>
                    <w:p w14:paraId="2FD22FF9" w14:textId="77777777" w:rsidR="006975AF" w:rsidRDefault="006975AF" w:rsidP="00542A92">
                      <w:pPr>
                        <w:pBdr>
                          <w:between w:val="single" w:sz="4" w:space="1" w:color="auto"/>
                        </w:pBdr>
                        <w:spacing w:line="336" w:lineRule="auto"/>
                      </w:pPr>
                    </w:p>
                  </w:txbxContent>
                </v:textbox>
              </v:shape>
            </w:pict>
          </mc:Fallback>
        </mc:AlternateContent>
      </w:r>
      <w:r w:rsidR="00ED79CA" w:rsidRPr="00951BC4">
        <w:rPr>
          <w:noProof/>
          <w:lang w:val="en-US"/>
        </w:rPr>
        <mc:AlternateContent>
          <mc:Choice Requires="wps">
            <w:drawing>
              <wp:anchor distT="0" distB="0" distL="114300" distR="114300" simplePos="0" relativeHeight="252046336" behindDoc="0" locked="0" layoutInCell="1" allowOverlap="1" wp14:anchorId="100BA054" wp14:editId="1B432546">
                <wp:simplePos x="0" y="0"/>
                <wp:positionH relativeFrom="column">
                  <wp:posOffset>114300</wp:posOffset>
                </wp:positionH>
                <wp:positionV relativeFrom="paragraph">
                  <wp:posOffset>1840230</wp:posOffset>
                </wp:positionV>
                <wp:extent cx="2857500" cy="342900"/>
                <wp:effectExtent l="0" t="0" r="0" b="12700"/>
                <wp:wrapNone/>
                <wp:docPr id="58217" name="Text Box 5821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357C2" w14:textId="35D00B22" w:rsidR="006975AF" w:rsidRPr="00ED79CA" w:rsidRDefault="006975AF">
                            <w:pPr>
                              <w:rPr>
                                <w:sz w:val="16"/>
                              </w:rPr>
                            </w:pPr>
                            <w:proofErr w:type="spellStart"/>
                            <w:r w:rsidRPr="00ED79CA">
                              <w:rPr>
                                <w:sz w:val="16"/>
                              </w:rPr>
                              <w:t>Original</w:t>
                            </w:r>
                            <w:proofErr w:type="spellEnd"/>
                            <w:r w:rsidRPr="00ED79CA">
                              <w:rPr>
                                <w:sz w:val="16"/>
                              </w:rPr>
                              <w:t xml:space="preserve"> copyright for the </w:t>
                            </w:r>
                            <w:proofErr w:type="spellStart"/>
                            <w:r w:rsidRPr="00ED79CA">
                              <w:rPr>
                                <w:sz w:val="16"/>
                              </w:rPr>
                              <w:t>diagrams</w:t>
                            </w:r>
                            <w:proofErr w:type="spellEnd"/>
                            <w:r w:rsidRPr="00ED79CA">
                              <w:rPr>
                                <w:sz w:val="16"/>
                              </w:rPr>
                              <w:t xml:space="preserve">: Henrik </w:t>
                            </w:r>
                            <w:proofErr w:type="spellStart"/>
                            <w:r w:rsidRPr="00ED79CA">
                              <w:rPr>
                                <w:sz w:val="16"/>
                              </w:rPr>
                              <w:t>Kniberg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17" o:spid="_x0000_s1363" type="#_x0000_t202" style="position:absolute;margin-left:9pt;margin-top:144.9pt;width:225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" filled="f" stroked="f">
                <v:textbox>
                  <w:txbxContent>
                    <w:p w14:paraId="410357C2" w14:textId="35D00B22" w:rsidR="006975AF" w:rsidRPr="00ED79CA" w:rsidRDefault="006975AF">
                      <w:pPr>
                        <w:rPr>
                          <w:sz w:val="16"/>
                        </w:rPr>
                      </w:pPr>
                      <w:proofErr w:type="spellStart"/>
                      <w:r w:rsidRPr="00ED79CA">
                        <w:rPr>
                          <w:sz w:val="16"/>
                        </w:rPr>
                        <w:t>Original</w:t>
                      </w:r>
                      <w:proofErr w:type="spellEnd"/>
                      <w:r w:rsidRPr="00ED79CA">
                        <w:rPr>
                          <w:sz w:val="16"/>
                        </w:rPr>
                        <w:t xml:space="preserve"> copyright for the </w:t>
                      </w:r>
                      <w:proofErr w:type="spellStart"/>
                      <w:r w:rsidRPr="00ED79CA">
                        <w:rPr>
                          <w:sz w:val="16"/>
                        </w:rPr>
                        <w:t>diagrams</w:t>
                      </w:r>
                      <w:proofErr w:type="spellEnd"/>
                      <w:r w:rsidRPr="00ED79CA">
                        <w:rPr>
                          <w:sz w:val="16"/>
                        </w:rPr>
                        <w:t xml:space="preserve">: Henrik </w:t>
                      </w:r>
                      <w:proofErr w:type="spellStart"/>
                      <w:r w:rsidRPr="00ED79CA">
                        <w:rPr>
                          <w:sz w:val="16"/>
                        </w:rPr>
                        <w:t>Kniberg</w:t>
                      </w:r>
                      <w:proofErr w:type="spellEnd"/>
                    </w:p>
                  </w:txbxContent>
                </v:textbox>
              </v:shape>
            </w:pict>
          </mc:Fallback>
        </mc:AlternateContent>
      </w:r>
      <w:r w:rsidR="00E359B8" w:rsidRPr="00951BC4">
        <w:rPr>
          <w:noProof/>
          <w:lang w:val="en-US"/>
        </w:rPr>
        <w:drawing>
          <wp:inline distT="0" distB="0" distL="0" distR="0" wp14:anchorId="5E31A87E" wp14:editId="79F9A067">
            <wp:extent cx="2748280" cy="1807058"/>
            <wp:effectExtent l="0" t="0" r="0" b="0"/>
            <wp:docPr id="5124" name="Picture 5" descr="TeamWa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 descr="TeamWall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9092" cy="1807592"/>
                    </a:xfrm>
                    <a:prstGeom prst="rect">
                      <a:avLst/>
                    </a:prstGeom>
                    <a:noFill/>
                    <a:ln>
                      <a:noFill/>
                    </a:ln>
                    <a:extLst/>
                  </pic:spPr>
                </pic:pic>
              </a:graphicData>
            </a:graphic>
          </wp:inline>
        </w:drawing>
      </w:r>
      <w:r w:rsidR="00C417A8" w:rsidRPr="00951BC4">
        <w:rPr>
          <w:lang w:val="en-US"/>
        </w:rPr>
        <w:br w:type="page"/>
      </w:r>
    </w:p>
    <w:p w14:paraId="024C5CF6" w14:textId="77777777" w:rsidR="00C417A8" w:rsidRPr="00951BC4" w:rsidRDefault="00C417A8" w:rsidP="00C876B0">
      <w:pPr>
        <w:pStyle w:val="Heading1"/>
        <w:rPr>
          <w:lang w:val="en-US"/>
        </w:rPr>
      </w:pPr>
      <w:r w:rsidRPr="00951BC4">
        <w:rPr>
          <w:lang w:val="en-US"/>
        </w:rPr>
        <w:lastRenderedPageBreak/>
        <w:t>Agile Contracts</w:t>
      </w:r>
    </w:p>
    <w:p w14:paraId="469700ED" w14:textId="3108E810" w:rsidR="00C417A8" w:rsidRPr="00951BC4" w:rsidRDefault="002D3193" w:rsidP="00C417A8">
      <w:pPr>
        <w:rPr>
          <w:lang w:val="en-US"/>
        </w:rPr>
      </w:pPr>
      <w:r w:rsidRPr="00951BC4">
        <w:rPr>
          <w:noProof/>
          <w:lang w:val="en-US"/>
        </w:rPr>
        <mc:AlternateContent>
          <mc:Choice Requires="wps">
            <w:drawing>
              <wp:anchor distT="0" distB="0" distL="114300" distR="114300" simplePos="0" relativeHeight="251620352" behindDoc="0" locked="0" layoutInCell="1" allowOverlap="1" wp14:anchorId="7FB3B114" wp14:editId="788B9589">
                <wp:simplePos x="0" y="0"/>
                <wp:positionH relativeFrom="column">
                  <wp:posOffset>0</wp:posOffset>
                </wp:positionH>
                <wp:positionV relativeFrom="paragraph">
                  <wp:posOffset>860425</wp:posOffset>
                </wp:positionV>
                <wp:extent cx="5836285" cy="7087870"/>
                <wp:effectExtent l="0" t="0" r="31115" b="24130"/>
                <wp:wrapSquare wrapText="bothSides"/>
                <wp:docPr id="57363" name="Text Box 57363"/>
                <wp:cNvGraphicFramePr/>
                <a:graphic xmlns:a="http://schemas.openxmlformats.org/drawingml/2006/main">
                  <a:graphicData uri="http://schemas.microsoft.com/office/word/2010/wordprocessingShape">
                    <wps:wsp>
                      <wps:cNvSpPr txBox="1"/>
                      <wps:spPr>
                        <a:xfrm>
                          <a:off x="0" y="0"/>
                          <a:ext cx="5836285" cy="7087870"/>
                        </a:xfrm>
                        <a:prstGeom prst="rect">
                          <a:avLst/>
                        </a:prstGeom>
                        <a:gradFill flip="none" rotWithShape="1">
                          <a:gsLst>
                            <a:gs pos="0">
                              <a:schemeClr val="accent6">
                                <a:lumMod val="20000"/>
                                <a:lumOff val="80000"/>
                                <a:alpha val="67000"/>
                              </a:schemeClr>
                            </a:gs>
                            <a:gs pos="35000">
                              <a:srgbClr val="FFF2EC">
                                <a:alpha val="50000"/>
                              </a:srgbClr>
                            </a:gs>
                            <a:gs pos="100000">
                              <a:srgbClr val="FDEBEB">
                                <a:alpha val="50000"/>
                              </a:srgbClr>
                            </a:gs>
                          </a:gsLst>
                          <a:lin ang="2700000" scaled="0"/>
                          <a:tileRect/>
                        </a:gradFill>
                        <a:ln w="12700" cmpd="sng">
                          <a:solidFill>
                            <a:schemeClr val="tx1"/>
                          </a:solidFill>
                        </a:ln>
                        <a:effectLst/>
                        <a:extLst>
                          <a:ext uri="{C572A759-6A51-4108-AA02-DFA0A04FC94B}">
                            <ma14:wrappingTextBoxFlag xmlns:ma14="http://schemas.microsoft.com/office/mac/drawingml/2011/main"/>
                          </a:ext>
                        </a:extLst>
                      </wps:spPr>
                      <wps:txbx>
                        <w:txbxContent>
                          <w:p w14:paraId="5B937894" w14:textId="77777777" w:rsidR="006975AF" w:rsidRPr="00A14C45" w:rsidRDefault="006975AF" w:rsidP="00A14C45">
                            <w:pPr>
                              <w:pStyle w:val="Heading2"/>
                              <w:rPr>
                                <w:lang w:val="en-US"/>
                              </w:rPr>
                            </w:pPr>
                            <w:r w:rsidRPr="00A14C45">
                              <w:rPr>
                                <w:lang w:val="en-US"/>
                              </w:rPr>
                              <w:t>Definitions</w:t>
                            </w:r>
                          </w:p>
                          <w:p w14:paraId="4385AE97" w14:textId="77777777" w:rsidR="006975AF" w:rsidRPr="00A14C45" w:rsidRDefault="006975AF" w:rsidP="00A14C45">
                            <w:pPr>
                              <w:spacing w:after="120" w:line="240" w:lineRule="auto"/>
                              <w:rPr>
                                <w:sz w:val="20"/>
                                <w:lang w:val="en-US"/>
                              </w:rPr>
                            </w:pPr>
                            <w:r w:rsidRPr="00A14C45">
                              <w:rPr>
                                <w:sz w:val="20"/>
                                <w:lang w:val="en-US"/>
                              </w:rPr>
                              <w:t xml:space="preserve">We mutually agree on working together, and thereby build trust in each </w:t>
                            </w:r>
                            <w:proofErr w:type="gramStart"/>
                            <w:r w:rsidRPr="00A14C45">
                              <w:rPr>
                                <w:sz w:val="20"/>
                                <w:lang w:val="en-US"/>
                              </w:rPr>
                              <w:t>others</w:t>
                            </w:r>
                            <w:proofErr w:type="gramEnd"/>
                            <w:r w:rsidRPr="00A14C45">
                              <w:rPr>
                                <w:sz w:val="20"/>
                                <w:lang w:val="en-US"/>
                              </w:rPr>
                              <w:t xml:space="preserve"> expertise. </w:t>
                            </w:r>
                          </w:p>
                          <w:p w14:paraId="7A87B51D" w14:textId="77777777" w:rsidR="006975AF" w:rsidRPr="00A14C45" w:rsidRDefault="006975AF" w:rsidP="00A14C45">
                            <w:pPr>
                              <w:pStyle w:val="Heading3"/>
                              <w:rPr>
                                <w:lang w:val="en-US"/>
                              </w:rPr>
                            </w:pPr>
                            <w:r w:rsidRPr="00A14C45">
                              <w:rPr>
                                <w:lang w:val="en-US"/>
                              </w:rPr>
                              <w:t xml:space="preserve">Customer Participation in Scrum Team: </w:t>
                            </w:r>
                          </w:p>
                          <w:p w14:paraId="433C06B5" w14:textId="77777777" w:rsidR="006975AF" w:rsidRPr="00A14C45" w:rsidRDefault="006975AF" w:rsidP="00A14C45">
                            <w:pPr>
                              <w:spacing w:after="120" w:line="240" w:lineRule="auto"/>
                              <w:rPr>
                                <w:sz w:val="20"/>
                                <w:lang w:val="en-US"/>
                              </w:rPr>
                            </w:pPr>
                            <w:r w:rsidRPr="00A14C45">
                              <w:rPr>
                                <w:sz w:val="20"/>
                                <w:lang w:val="en-US"/>
                              </w:rPr>
                              <w:t xml:space="preserve">The Customer is expected to be active in the project. The role of the Customer includes the following: </w:t>
                            </w:r>
                          </w:p>
                          <w:p w14:paraId="70DA1A41"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Prioritize features by business value and have them implemented in order of maximum value </w:t>
                            </w:r>
                          </w:p>
                          <w:p w14:paraId="7A2E1AE8"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Mutually agreed estimates for all work items. The official representatives of both parties need to agree. This needs to be noted in a signed addendum to the contract for each change. </w:t>
                            </w:r>
                          </w:p>
                          <w:p w14:paraId="55CB3AAE"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each Sprint planning meeting by discussing the selected features with Company team, including answering questions to provide clarification to the team. </w:t>
                            </w:r>
                          </w:p>
                          <w:p w14:paraId="7096FD8C"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writing the conditions of satisfaction for each feature, so the team and client have a shared definition of when a feature is done. These conditions should be completed as part of a user story before any code is written. </w:t>
                            </w:r>
                          </w:p>
                          <w:p w14:paraId="6B89E9FB"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each Sprint review meeting, and provide timely feedback both for both work-in-progress and completed work. </w:t>
                            </w:r>
                          </w:p>
                          <w:p w14:paraId="24E2216B" w14:textId="77777777" w:rsidR="006975AF" w:rsidRPr="00A14C45" w:rsidRDefault="006975AF" w:rsidP="00A14C45">
                            <w:pPr>
                              <w:spacing w:after="120" w:line="240" w:lineRule="auto"/>
                              <w:rPr>
                                <w:sz w:val="20"/>
                                <w:lang w:val="en-US"/>
                              </w:rPr>
                            </w:pPr>
                            <w:r w:rsidRPr="00A14C45">
                              <w:rPr>
                                <w:sz w:val="20"/>
                                <w:lang w:val="en-US"/>
                              </w:rPr>
                              <w:t xml:space="preserve">***To company: Things to ensure are defined in the contract: </w:t>
                            </w:r>
                          </w:p>
                          <w:p w14:paraId="1228DA9E"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Total value of the contract</w:t>
                            </w:r>
                          </w:p>
                          <w:p w14:paraId="4457A395"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Rates for time and materials billing</w:t>
                            </w:r>
                          </w:p>
                          <w:p w14:paraId="712B7034"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Scope of the contract</w:t>
                            </w:r>
                          </w:p>
                          <w:p w14:paraId="2A7C7C5E" w14:textId="77777777" w:rsidR="006975AF" w:rsidRPr="00A14C45" w:rsidRDefault="006975AF" w:rsidP="00A14C45">
                            <w:pPr>
                              <w:pStyle w:val="Heading2"/>
                              <w:rPr>
                                <w:lang w:val="en-US"/>
                              </w:rPr>
                            </w:pPr>
                            <w:r w:rsidRPr="00A14C45">
                              <w:rPr>
                                <w:lang w:val="en-US"/>
                              </w:rPr>
                              <w:t xml:space="preserve">Clause: Early Termination (Money for Nothing) </w:t>
                            </w:r>
                          </w:p>
                          <w:p w14:paraId="04BBF732" w14:textId="77777777" w:rsidR="006975AF" w:rsidRPr="00A14C45" w:rsidRDefault="006975AF" w:rsidP="00A14C45">
                            <w:pPr>
                              <w:spacing w:after="120" w:line="240" w:lineRule="auto"/>
                              <w:rPr>
                                <w:sz w:val="20"/>
                                <w:lang w:val="en-US"/>
                              </w:rPr>
                            </w:pPr>
                            <w:r w:rsidRPr="00A14C45">
                              <w:rPr>
                                <w:sz w:val="20"/>
                                <w:lang w:val="en-US"/>
                              </w:rPr>
                              <w:t xml:space="preserve">The Customer may terminate the contract at the end of any Sprint. The standard metric for termination is when the Customer perceives the cost of continuing the project is higher than the additional value received. The Customer will pay Company 20% of the remaining contract value to exercise early termination. </w:t>
                            </w:r>
                          </w:p>
                          <w:p w14:paraId="3A06F2DC" w14:textId="77777777" w:rsidR="006975AF" w:rsidRPr="00A14C45" w:rsidRDefault="006975AF" w:rsidP="00A14C45">
                            <w:pPr>
                              <w:spacing w:after="120" w:line="240" w:lineRule="auto"/>
                              <w:rPr>
                                <w:sz w:val="20"/>
                                <w:lang w:val="en-US"/>
                              </w:rPr>
                            </w:pPr>
                            <w:r w:rsidRPr="00A14C45">
                              <w:rPr>
                                <w:sz w:val="20"/>
                                <w:lang w:val="en-US"/>
                              </w:rPr>
                              <w:t xml:space="preserve">Company commits to delivering 80% of the project scope as high quality by the agreed upon delivery date. High quality is defined by the agreed upon Definition of Done. </w:t>
                            </w:r>
                          </w:p>
                          <w:p w14:paraId="379FB684" w14:textId="77777777" w:rsidR="006975AF" w:rsidRPr="00A14C45" w:rsidRDefault="006975AF" w:rsidP="00A14C45">
                            <w:pPr>
                              <w:spacing w:after="120" w:line="240" w:lineRule="auto"/>
                              <w:rPr>
                                <w:sz w:val="20"/>
                                <w:lang w:val="en-US"/>
                              </w:rPr>
                            </w:pPr>
                            <w:r w:rsidRPr="00A14C45">
                              <w:rPr>
                                <w:sz w:val="20"/>
                                <w:lang w:val="en-US"/>
                              </w:rPr>
                              <w:t xml:space="preserve">This clause can only be enacted if the Customer maintains Participation in the Team Scrum during the project. </w:t>
                            </w:r>
                          </w:p>
                          <w:p w14:paraId="0529C292" w14:textId="77777777" w:rsidR="006975AF" w:rsidRPr="00A14C45" w:rsidRDefault="006975AF" w:rsidP="00A14C45">
                            <w:pPr>
                              <w:spacing w:after="120" w:line="240" w:lineRule="auto"/>
                              <w:rPr>
                                <w:sz w:val="20"/>
                                <w:lang w:val="en-US"/>
                              </w:rPr>
                            </w:pPr>
                            <w:r w:rsidRPr="00A14C45">
                              <w:rPr>
                                <w:sz w:val="20"/>
                                <w:lang w:val="en-US"/>
                              </w:rPr>
                              <w:t>In the event that both parties cannot mutually agree on work item estimates or that the Customer does not maintain participation in the Scrum Team, the contract shall revert to a time and materials billing.</w:t>
                            </w:r>
                          </w:p>
                          <w:p w14:paraId="2E19FBA2" w14:textId="77777777" w:rsidR="006975AF" w:rsidRPr="00A14C45" w:rsidRDefault="006975AF" w:rsidP="00A14C45">
                            <w:pPr>
                              <w:pStyle w:val="Heading2"/>
                              <w:rPr>
                                <w:lang w:val="en-US"/>
                              </w:rPr>
                            </w:pPr>
                            <w:r w:rsidRPr="00A14C45">
                              <w:rPr>
                                <w:lang w:val="en-US"/>
                              </w:rPr>
                              <w:t>Clause: Change For Free</w:t>
                            </w:r>
                          </w:p>
                          <w:p w14:paraId="35D75037" w14:textId="77777777" w:rsidR="006975AF" w:rsidRDefault="006975AF" w:rsidP="002D3193">
                            <w:pPr>
                              <w:spacing w:after="120"/>
                              <w:rPr>
                                <w:sz w:val="20"/>
                                <w:lang w:val="en-US"/>
                              </w:rPr>
                            </w:pPr>
                            <w:r w:rsidRPr="00A14C45">
                              <w:rPr>
                                <w:sz w:val="20"/>
                                <w:lang w:val="en-US"/>
                              </w:rPr>
                              <w:t xml:space="preserve">If the Customer maintains Participation in Scrum Team during the entire project, Customer shall be able to make changes to the Scope without incurring any additional cost if total Scope of contracted work is not changed. New features may be added for free at Sprint boundaries if items of equal scope are removed from the contract. </w:t>
                            </w:r>
                          </w:p>
                          <w:p w14:paraId="29E8738B" w14:textId="476537FC" w:rsidR="006975AF" w:rsidRPr="002D3193" w:rsidRDefault="006975AF" w:rsidP="002D3193">
                            <w:pPr>
                              <w:spacing w:after="120"/>
                              <w:jc w:val="right"/>
                              <w:rPr>
                                <w:sz w:val="12"/>
                              </w:rPr>
                            </w:pPr>
                            <w:hyperlink r:id="rId43" w:history="1">
                              <w:r w:rsidRPr="002D3193">
                                <w:rPr>
                                  <w:rStyle w:val="Hyperlink"/>
                                  <w:sz w:val="16"/>
                                  <w:lang w:val="en-US"/>
                                </w:rPr>
                                <w:t>http://www.coactivate.org/projects/agile-contracts/money-for-nothing-change-for-free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7363" o:spid="_x0000_s1364" type="#_x0000_t202" style="position:absolute;margin-left:0;margin-top:67.75pt;width:459.55pt;height:558.1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" fillcolor="#fde9d9 [665]" strokecolor="black [3213]" strokeweight="1pt">
                <v:fill opacity=".5" color2="#fdebeb" o:opacity2="43909f" rotate="t" angle="-135" colors="0 #fdeada;22938f #fff2ec;1 #fdebeb" focus="100%" type="gradient">
                  <o:fill v:ext="view" type="gradientUnscaled"/>
                </v:fill>
                <v:textbox style="mso-fit-shape-to-text:t">
                  <w:txbxContent>
                    <w:p w14:paraId="5B937894" w14:textId="77777777" w:rsidR="006975AF" w:rsidRPr="00A14C45" w:rsidRDefault="006975AF" w:rsidP="00A14C45">
                      <w:pPr>
                        <w:pStyle w:val="Heading2"/>
                        <w:rPr>
                          <w:lang w:val="en-US"/>
                        </w:rPr>
                      </w:pPr>
                      <w:r w:rsidRPr="00A14C45">
                        <w:rPr>
                          <w:lang w:val="en-US"/>
                        </w:rPr>
                        <w:t>Definitions</w:t>
                      </w:r>
                    </w:p>
                    <w:p w14:paraId="4385AE97" w14:textId="77777777" w:rsidR="006975AF" w:rsidRPr="00A14C45" w:rsidRDefault="006975AF" w:rsidP="00A14C45">
                      <w:pPr>
                        <w:spacing w:after="120" w:line="240" w:lineRule="auto"/>
                        <w:rPr>
                          <w:sz w:val="20"/>
                          <w:lang w:val="en-US"/>
                        </w:rPr>
                      </w:pPr>
                      <w:r w:rsidRPr="00A14C45">
                        <w:rPr>
                          <w:sz w:val="20"/>
                          <w:lang w:val="en-US"/>
                        </w:rPr>
                        <w:t xml:space="preserve">We mutually agree on working together, and thereby build trust in each </w:t>
                      </w:r>
                      <w:proofErr w:type="gramStart"/>
                      <w:r w:rsidRPr="00A14C45">
                        <w:rPr>
                          <w:sz w:val="20"/>
                          <w:lang w:val="en-US"/>
                        </w:rPr>
                        <w:t>others</w:t>
                      </w:r>
                      <w:proofErr w:type="gramEnd"/>
                      <w:r w:rsidRPr="00A14C45">
                        <w:rPr>
                          <w:sz w:val="20"/>
                          <w:lang w:val="en-US"/>
                        </w:rPr>
                        <w:t xml:space="preserve"> expertise. </w:t>
                      </w:r>
                    </w:p>
                    <w:p w14:paraId="7A87B51D" w14:textId="77777777" w:rsidR="006975AF" w:rsidRPr="00A14C45" w:rsidRDefault="006975AF" w:rsidP="00A14C45">
                      <w:pPr>
                        <w:pStyle w:val="Heading3"/>
                        <w:rPr>
                          <w:lang w:val="en-US"/>
                        </w:rPr>
                      </w:pPr>
                      <w:r w:rsidRPr="00A14C45">
                        <w:rPr>
                          <w:lang w:val="en-US"/>
                        </w:rPr>
                        <w:t xml:space="preserve">Customer Participation in Scrum Team: </w:t>
                      </w:r>
                    </w:p>
                    <w:p w14:paraId="433C06B5" w14:textId="77777777" w:rsidR="006975AF" w:rsidRPr="00A14C45" w:rsidRDefault="006975AF" w:rsidP="00A14C45">
                      <w:pPr>
                        <w:spacing w:after="120" w:line="240" w:lineRule="auto"/>
                        <w:rPr>
                          <w:sz w:val="20"/>
                          <w:lang w:val="en-US"/>
                        </w:rPr>
                      </w:pPr>
                      <w:r w:rsidRPr="00A14C45">
                        <w:rPr>
                          <w:sz w:val="20"/>
                          <w:lang w:val="en-US"/>
                        </w:rPr>
                        <w:t xml:space="preserve">The Customer is expected to be active in the project. The role of the Customer includes the following: </w:t>
                      </w:r>
                    </w:p>
                    <w:p w14:paraId="70DA1A41"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Prioritize features by business value and have them implemented in order of maximum value </w:t>
                      </w:r>
                    </w:p>
                    <w:p w14:paraId="7A2E1AE8"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Mutually agreed estimates for all work items. The official representatives of both parties need to agree. This needs to be noted in a signed addendum to the contract for each change. </w:t>
                      </w:r>
                    </w:p>
                    <w:p w14:paraId="55CB3AAE"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each Sprint planning meeting by discussing the selected features with Company team, including answering questions to provide clarification to the team. </w:t>
                      </w:r>
                    </w:p>
                    <w:p w14:paraId="7096FD8C"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writing the conditions of satisfaction for each feature, so the team and client have a shared definition of when a feature is done. These conditions should be completed as part of a user story before any code is written. </w:t>
                      </w:r>
                    </w:p>
                    <w:p w14:paraId="6B89E9FB" w14:textId="77777777" w:rsidR="006975AF" w:rsidRPr="00A14C45" w:rsidRDefault="006975AF" w:rsidP="00A14C45">
                      <w:pPr>
                        <w:pStyle w:val="ListParagraph"/>
                        <w:numPr>
                          <w:ilvl w:val="0"/>
                          <w:numId w:val="9"/>
                        </w:numPr>
                        <w:spacing w:after="120" w:line="240" w:lineRule="auto"/>
                        <w:rPr>
                          <w:sz w:val="20"/>
                          <w:lang w:val="en-US"/>
                        </w:rPr>
                      </w:pPr>
                      <w:r w:rsidRPr="00A14C45">
                        <w:rPr>
                          <w:sz w:val="20"/>
                          <w:lang w:val="en-US"/>
                        </w:rPr>
                        <w:t xml:space="preserve">Participate in each Sprint review meeting, and provide timely feedback both for both work-in-progress and completed work. </w:t>
                      </w:r>
                    </w:p>
                    <w:p w14:paraId="24E2216B" w14:textId="77777777" w:rsidR="006975AF" w:rsidRPr="00A14C45" w:rsidRDefault="006975AF" w:rsidP="00A14C45">
                      <w:pPr>
                        <w:spacing w:after="120" w:line="240" w:lineRule="auto"/>
                        <w:rPr>
                          <w:sz w:val="20"/>
                          <w:lang w:val="en-US"/>
                        </w:rPr>
                      </w:pPr>
                      <w:r w:rsidRPr="00A14C45">
                        <w:rPr>
                          <w:sz w:val="20"/>
                          <w:lang w:val="en-US"/>
                        </w:rPr>
                        <w:t xml:space="preserve">***To company: Things to ensure are defined in the contract: </w:t>
                      </w:r>
                    </w:p>
                    <w:p w14:paraId="1228DA9E"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Total value of the contract</w:t>
                      </w:r>
                    </w:p>
                    <w:p w14:paraId="4457A395"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Rates for time and materials billing</w:t>
                      </w:r>
                    </w:p>
                    <w:p w14:paraId="712B7034" w14:textId="77777777" w:rsidR="006975AF" w:rsidRPr="00A14C45" w:rsidRDefault="006975AF" w:rsidP="00A14C45">
                      <w:pPr>
                        <w:pStyle w:val="ListParagraph"/>
                        <w:numPr>
                          <w:ilvl w:val="0"/>
                          <w:numId w:val="10"/>
                        </w:numPr>
                        <w:spacing w:after="120" w:line="240" w:lineRule="auto"/>
                        <w:rPr>
                          <w:sz w:val="20"/>
                          <w:lang w:val="en-US"/>
                        </w:rPr>
                      </w:pPr>
                      <w:r w:rsidRPr="00A14C45">
                        <w:rPr>
                          <w:sz w:val="20"/>
                          <w:lang w:val="en-US"/>
                        </w:rPr>
                        <w:t>Scope of the contract</w:t>
                      </w:r>
                    </w:p>
                    <w:p w14:paraId="2A7C7C5E" w14:textId="77777777" w:rsidR="006975AF" w:rsidRPr="00A14C45" w:rsidRDefault="006975AF" w:rsidP="00A14C45">
                      <w:pPr>
                        <w:pStyle w:val="Heading2"/>
                        <w:rPr>
                          <w:lang w:val="en-US"/>
                        </w:rPr>
                      </w:pPr>
                      <w:r w:rsidRPr="00A14C45">
                        <w:rPr>
                          <w:lang w:val="en-US"/>
                        </w:rPr>
                        <w:t xml:space="preserve">Clause: Early Termination (Money for Nothing) </w:t>
                      </w:r>
                    </w:p>
                    <w:p w14:paraId="04BBF732" w14:textId="77777777" w:rsidR="006975AF" w:rsidRPr="00A14C45" w:rsidRDefault="006975AF" w:rsidP="00A14C45">
                      <w:pPr>
                        <w:spacing w:after="120" w:line="240" w:lineRule="auto"/>
                        <w:rPr>
                          <w:sz w:val="20"/>
                          <w:lang w:val="en-US"/>
                        </w:rPr>
                      </w:pPr>
                      <w:r w:rsidRPr="00A14C45">
                        <w:rPr>
                          <w:sz w:val="20"/>
                          <w:lang w:val="en-US"/>
                        </w:rPr>
                        <w:t xml:space="preserve">The Customer may terminate the contract at the end of any Sprint. The standard metric for termination is when the Customer perceives the cost of continuing the project is higher than the additional value received. The Customer will pay Company 20% of the remaining contract value to exercise early termination. </w:t>
                      </w:r>
                    </w:p>
                    <w:p w14:paraId="3A06F2DC" w14:textId="77777777" w:rsidR="006975AF" w:rsidRPr="00A14C45" w:rsidRDefault="006975AF" w:rsidP="00A14C45">
                      <w:pPr>
                        <w:spacing w:after="120" w:line="240" w:lineRule="auto"/>
                        <w:rPr>
                          <w:sz w:val="20"/>
                          <w:lang w:val="en-US"/>
                        </w:rPr>
                      </w:pPr>
                      <w:r w:rsidRPr="00A14C45">
                        <w:rPr>
                          <w:sz w:val="20"/>
                          <w:lang w:val="en-US"/>
                        </w:rPr>
                        <w:t xml:space="preserve">Company commits to delivering 80% of the project scope as high quality by the agreed upon delivery date. High quality is defined by the agreed upon Definition of Done. </w:t>
                      </w:r>
                    </w:p>
                    <w:p w14:paraId="379FB684" w14:textId="77777777" w:rsidR="006975AF" w:rsidRPr="00A14C45" w:rsidRDefault="006975AF" w:rsidP="00A14C45">
                      <w:pPr>
                        <w:spacing w:after="120" w:line="240" w:lineRule="auto"/>
                        <w:rPr>
                          <w:sz w:val="20"/>
                          <w:lang w:val="en-US"/>
                        </w:rPr>
                      </w:pPr>
                      <w:r w:rsidRPr="00A14C45">
                        <w:rPr>
                          <w:sz w:val="20"/>
                          <w:lang w:val="en-US"/>
                        </w:rPr>
                        <w:t xml:space="preserve">This clause can only be enacted if the Customer maintains Participation in the Team Scrum during the project. </w:t>
                      </w:r>
                    </w:p>
                    <w:p w14:paraId="0529C292" w14:textId="77777777" w:rsidR="006975AF" w:rsidRPr="00A14C45" w:rsidRDefault="006975AF" w:rsidP="00A14C45">
                      <w:pPr>
                        <w:spacing w:after="120" w:line="240" w:lineRule="auto"/>
                        <w:rPr>
                          <w:sz w:val="20"/>
                          <w:lang w:val="en-US"/>
                        </w:rPr>
                      </w:pPr>
                      <w:r w:rsidRPr="00A14C45">
                        <w:rPr>
                          <w:sz w:val="20"/>
                          <w:lang w:val="en-US"/>
                        </w:rPr>
                        <w:t>In the event that both parties cannot mutually agree on work item estimates or that the Customer does not maintain participation in the Scrum Team, the contract shall revert to a time and materials billing.</w:t>
                      </w:r>
                    </w:p>
                    <w:p w14:paraId="2E19FBA2" w14:textId="77777777" w:rsidR="006975AF" w:rsidRPr="00A14C45" w:rsidRDefault="006975AF" w:rsidP="00A14C45">
                      <w:pPr>
                        <w:pStyle w:val="Heading2"/>
                        <w:rPr>
                          <w:lang w:val="en-US"/>
                        </w:rPr>
                      </w:pPr>
                      <w:r w:rsidRPr="00A14C45">
                        <w:rPr>
                          <w:lang w:val="en-US"/>
                        </w:rPr>
                        <w:t>Clause: Change For Free</w:t>
                      </w:r>
                    </w:p>
                    <w:p w14:paraId="35D75037" w14:textId="77777777" w:rsidR="006975AF" w:rsidRDefault="006975AF" w:rsidP="002D3193">
                      <w:pPr>
                        <w:spacing w:after="120"/>
                        <w:rPr>
                          <w:sz w:val="20"/>
                          <w:lang w:val="en-US"/>
                        </w:rPr>
                      </w:pPr>
                      <w:r w:rsidRPr="00A14C45">
                        <w:rPr>
                          <w:sz w:val="20"/>
                          <w:lang w:val="en-US"/>
                        </w:rPr>
                        <w:t xml:space="preserve">If the Customer maintains Participation in Scrum Team during the entire project, Customer shall be able to make changes to the Scope without incurring any additional cost if total Scope of contracted work is not changed. New features may be added for free at Sprint boundaries if items of equal scope are removed from the contract. </w:t>
                      </w:r>
                    </w:p>
                    <w:p w14:paraId="29E8738B" w14:textId="476537FC" w:rsidR="006975AF" w:rsidRPr="002D3193" w:rsidRDefault="006975AF" w:rsidP="002D3193">
                      <w:pPr>
                        <w:spacing w:after="120"/>
                        <w:jc w:val="right"/>
                        <w:rPr>
                          <w:sz w:val="12"/>
                        </w:rPr>
                      </w:pPr>
                      <w:hyperlink r:id="rId44" w:history="1">
                        <w:r w:rsidRPr="002D3193">
                          <w:rPr>
                            <w:rStyle w:val="Hyperlink"/>
                            <w:sz w:val="16"/>
                            <w:lang w:val="en-US"/>
                          </w:rPr>
                          <w:t>http://www.coactivate.org/projects/agile-contracts/money-for-nothing-change-for-free</w:t>
                        </w:r>
                      </w:hyperlink>
                    </w:p>
                  </w:txbxContent>
                </v:textbox>
                <w10:wrap type="square"/>
              </v:shape>
            </w:pict>
          </mc:Fallback>
        </mc:AlternateContent>
      </w:r>
      <w:r w:rsidR="003C6FA2" w:rsidRPr="00951BC4">
        <w:rPr>
          <w:lang w:val="en-US"/>
        </w:rPr>
        <w:t xml:space="preserve">In my experience, </w:t>
      </w:r>
      <w:proofErr w:type="gramStart"/>
      <w:r w:rsidR="003C6FA2" w:rsidRPr="00951BC4">
        <w:rPr>
          <w:lang w:val="en-US"/>
        </w:rPr>
        <w:t>Agile</w:t>
      </w:r>
      <w:proofErr w:type="gramEnd"/>
      <w:r w:rsidR="003C6FA2" w:rsidRPr="00951BC4">
        <w:rPr>
          <w:lang w:val="en-US"/>
        </w:rPr>
        <w:t xml:space="preserve"> software development can be done using largely the same contracts as traditional development. However, there are certain </w:t>
      </w:r>
      <w:proofErr w:type="gramStart"/>
      <w:r w:rsidR="003C6FA2" w:rsidRPr="00951BC4">
        <w:rPr>
          <w:lang w:val="en-US"/>
        </w:rPr>
        <w:t>things that is</w:t>
      </w:r>
      <w:proofErr w:type="gramEnd"/>
      <w:r w:rsidR="003C6FA2" w:rsidRPr="00951BC4">
        <w:rPr>
          <w:lang w:val="en-US"/>
        </w:rPr>
        <w:t xml:space="preserve"> recommended to be different.</w:t>
      </w:r>
      <w:r w:rsidR="00EB2670" w:rsidRPr="00951BC4">
        <w:rPr>
          <w:lang w:val="en-US"/>
        </w:rPr>
        <w:t xml:space="preserve"> The following additions can be added to virtually any contract. </w:t>
      </w:r>
    </w:p>
    <w:p w14:paraId="6A536C15" w14:textId="1531C2BF" w:rsidR="002D3193" w:rsidRPr="00951BC4" w:rsidRDefault="002D3193" w:rsidP="00C417A8">
      <w:pPr>
        <w:rPr>
          <w:lang w:val="en-US"/>
        </w:rPr>
      </w:pPr>
    </w:p>
    <w:p w14:paraId="2A0B6519" w14:textId="1D664B81" w:rsidR="00C417A8" w:rsidRPr="00951BC4" w:rsidRDefault="00EB2670" w:rsidP="00C417A8">
      <w:pPr>
        <w:rPr>
          <w:lang w:val="en-US"/>
        </w:rPr>
      </w:pPr>
      <w:r w:rsidRPr="00951BC4">
        <w:rPr>
          <w:lang w:val="en-US"/>
        </w:rPr>
        <w:t xml:space="preserve">In your table group, discuss the impact these two clauses would have on a project contract. </w:t>
      </w:r>
      <w:r w:rsidR="00C417A8" w:rsidRPr="00951BC4">
        <w:rPr>
          <w:lang w:val="en-US"/>
        </w:rPr>
        <w:br w:type="page"/>
      </w:r>
    </w:p>
    <w:p w14:paraId="12322C7A" w14:textId="77777777" w:rsidR="00C417A8" w:rsidRPr="00951BC4" w:rsidRDefault="00C417A8" w:rsidP="00C876B0">
      <w:pPr>
        <w:pStyle w:val="Heading1"/>
        <w:rPr>
          <w:lang w:val="en-US"/>
        </w:rPr>
      </w:pPr>
      <w:r w:rsidRPr="00951BC4">
        <w:rPr>
          <w:lang w:val="en-US"/>
        </w:rPr>
        <w:lastRenderedPageBreak/>
        <w:t>Retrospective</w:t>
      </w:r>
    </w:p>
    <w:p w14:paraId="29E1073C" w14:textId="69BE6018" w:rsidR="00C417A8" w:rsidRPr="00951BC4" w:rsidRDefault="00834489">
      <w:pPr>
        <w:rPr>
          <w:lang w:val="en-US"/>
        </w:rPr>
      </w:pPr>
      <w:r w:rsidRPr="00951BC4">
        <w:rPr>
          <w:lang w:val="en-US"/>
        </w:rPr>
        <w:t>In your table group, hold a simple retrospective regarding this course. Please select one of the template structures below.</w:t>
      </w:r>
    </w:p>
    <w:p w14:paraId="6CB66391" w14:textId="77777777" w:rsidR="00834489" w:rsidRPr="00951BC4" w:rsidRDefault="00834489" w:rsidP="00834489">
      <w:pPr>
        <w:pStyle w:val="Heading2"/>
        <w:rPr>
          <w:lang w:val="en-US"/>
        </w:rPr>
      </w:pPr>
    </w:p>
    <w:p w14:paraId="2277D1F5" w14:textId="415B5444" w:rsidR="00834489" w:rsidRPr="00951BC4" w:rsidRDefault="00834489" w:rsidP="00834489">
      <w:pPr>
        <w:pStyle w:val="Heading2"/>
        <w:rPr>
          <w:lang w:val="en-US"/>
        </w:rPr>
      </w:pPr>
      <w:r w:rsidRPr="00951BC4">
        <w:rPr>
          <w:lang w:val="en-US"/>
        </w:rPr>
        <w:t>The Good, The Bad, the Improvement</w:t>
      </w:r>
    </w:p>
    <w:p w14:paraId="6AFCB44B" w14:textId="77777777" w:rsidR="00834489" w:rsidRPr="00951BC4" w:rsidRDefault="00834489" w:rsidP="00834489">
      <w:pPr>
        <w:rPr>
          <w:lang w:val="en-US"/>
        </w:rPr>
      </w:pPr>
      <w:r w:rsidRPr="00951BC4">
        <w:rPr>
          <w:lang w:val="en-US"/>
        </w:rPr>
        <w:t xml:space="preserve">In this template structure, there are three rounds around the table. On each round, each participant mentions one thing, and only one, that hasn’t been mentioned before. </w:t>
      </w:r>
    </w:p>
    <w:p w14:paraId="390CF68D" w14:textId="201945AD" w:rsidR="00834489" w:rsidRPr="00951BC4" w:rsidRDefault="00834489" w:rsidP="00834489">
      <w:pPr>
        <w:rPr>
          <w:lang w:val="en-US"/>
        </w:rPr>
      </w:pPr>
      <w:r w:rsidRPr="00951BC4">
        <w:rPr>
          <w:lang w:val="en-US"/>
        </w:rPr>
        <w:t>On the first round, mention something that went well on the course.</w:t>
      </w:r>
    </w:p>
    <w:p w14:paraId="689B1248" w14:textId="72FF6483" w:rsidR="00834489" w:rsidRPr="00951BC4" w:rsidRDefault="00834489" w:rsidP="00834489">
      <w:pPr>
        <w:rPr>
          <w:lang w:val="en-US"/>
        </w:rPr>
      </w:pPr>
      <w:r w:rsidRPr="00951BC4">
        <w:rPr>
          <w:lang w:val="en-US"/>
        </w:rPr>
        <w:t>On the second round, mention something that didn’t go so well.</w:t>
      </w:r>
    </w:p>
    <w:p w14:paraId="4C4E4D7C" w14:textId="3F0C181A" w:rsidR="00834489" w:rsidRPr="00951BC4" w:rsidRDefault="00834489" w:rsidP="00834489">
      <w:pPr>
        <w:rPr>
          <w:lang w:val="en-US"/>
        </w:rPr>
      </w:pPr>
      <w:r w:rsidRPr="00951BC4">
        <w:rPr>
          <w:lang w:val="en-US"/>
        </w:rPr>
        <w:t>On the third round, make a concrete suggestion as to how to improve the course.</w:t>
      </w:r>
    </w:p>
    <w:p w14:paraId="4ABFE6F5" w14:textId="3F85024F" w:rsidR="00834489" w:rsidRPr="00951BC4" w:rsidRDefault="00834489" w:rsidP="00834489">
      <w:pPr>
        <w:rPr>
          <w:lang w:val="en-US"/>
        </w:rPr>
      </w:pPr>
      <w:r w:rsidRPr="00951BC4">
        <w:rPr>
          <w:lang w:val="en-US"/>
        </w:rPr>
        <w:t>Choose someone in the group to act as a record keeper and to write the items down.</w:t>
      </w:r>
    </w:p>
    <w:p w14:paraId="4E0561C8" w14:textId="77777777" w:rsidR="00834489" w:rsidRPr="00951BC4" w:rsidRDefault="00834489" w:rsidP="00834489">
      <w:pPr>
        <w:rPr>
          <w:lang w:val="en-US"/>
        </w:rPr>
      </w:pPr>
    </w:p>
    <w:p w14:paraId="2C16ADD5" w14:textId="7345A2B6" w:rsidR="00834489" w:rsidRPr="00951BC4" w:rsidRDefault="00834489" w:rsidP="00834489">
      <w:pPr>
        <w:pStyle w:val="Heading2"/>
        <w:rPr>
          <w:lang w:val="en-US"/>
        </w:rPr>
      </w:pPr>
      <w:r w:rsidRPr="00951BC4">
        <w:rPr>
          <w:lang w:val="en-US"/>
        </w:rPr>
        <w:t>Plus</w:t>
      </w:r>
      <w:r w:rsidR="0039104B" w:rsidRPr="00951BC4">
        <w:rPr>
          <w:lang w:val="en-US"/>
        </w:rPr>
        <w:t>es</w:t>
      </w:r>
      <w:r w:rsidRPr="00951BC4">
        <w:rPr>
          <w:lang w:val="en-US"/>
        </w:rPr>
        <w:t xml:space="preserve"> and Delta</w:t>
      </w:r>
      <w:r w:rsidR="0039104B" w:rsidRPr="00951BC4">
        <w:rPr>
          <w:lang w:val="en-US"/>
        </w:rPr>
        <w:t>s</w:t>
      </w:r>
    </w:p>
    <w:p w14:paraId="7D179D77" w14:textId="4A8CE74E" w:rsidR="00834489" w:rsidRPr="00951BC4" w:rsidRDefault="00834489" w:rsidP="00834489">
      <w:pPr>
        <w:rPr>
          <w:lang w:val="en-US"/>
        </w:rPr>
      </w:pPr>
      <w:r w:rsidRPr="00951BC4">
        <w:rPr>
          <w:lang w:val="en-US"/>
        </w:rPr>
        <w:t>In this template structure, take a flipchart sheet and draw the figure shown below on it. Alternatively you can mark corresponding areas on your group table.</w:t>
      </w:r>
    </w:p>
    <w:p w14:paraId="5236FBEF" w14:textId="1A928417" w:rsidR="00834489" w:rsidRPr="00951BC4" w:rsidRDefault="003C6DF2" w:rsidP="00834489">
      <w:pPr>
        <w:rPr>
          <w:lang w:val="en-US"/>
        </w:rPr>
      </w:pPr>
      <w:r w:rsidRPr="00951BC4">
        <w:rPr>
          <w:noProof/>
          <w:lang w:val="en-US"/>
        </w:rPr>
        <mc:AlternateContent>
          <mc:Choice Requires="wpg">
            <w:drawing>
              <wp:anchor distT="0" distB="0" distL="114300" distR="114300" simplePos="0" relativeHeight="251691008" behindDoc="0" locked="0" layoutInCell="1" allowOverlap="1" wp14:anchorId="1C0F7C1E" wp14:editId="1DF4AE5E">
                <wp:simplePos x="0" y="0"/>
                <wp:positionH relativeFrom="column">
                  <wp:posOffset>914400</wp:posOffset>
                </wp:positionH>
                <wp:positionV relativeFrom="paragraph">
                  <wp:posOffset>116840</wp:posOffset>
                </wp:positionV>
                <wp:extent cx="3657600" cy="1949450"/>
                <wp:effectExtent l="50800" t="0" r="76200" b="82550"/>
                <wp:wrapThrough wrapText="bothSides">
                  <wp:wrapPolygon edited="0">
                    <wp:start x="4650" y="281"/>
                    <wp:lineTo x="-300" y="5066"/>
                    <wp:lineTo x="-300" y="6192"/>
                    <wp:lineTo x="10350" y="9569"/>
                    <wp:lineTo x="10500" y="22233"/>
                    <wp:lineTo x="11100" y="22233"/>
                    <wp:lineTo x="11250" y="9569"/>
                    <wp:lineTo x="13050" y="9569"/>
                    <wp:lineTo x="21900" y="5910"/>
                    <wp:lineTo x="21900" y="5066"/>
                    <wp:lineTo x="16800" y="281"/>
                    <wp:lineTo x="4650" y="281"/>
                  </wp:wrapPolygon>
                </wp:wrapThrough>
                <wp:docPr id="49" name="Group 49"/>
                <wp:cNvGraphicFramePr/>
                <a:graphic xmlns:a="http://schemas.openxmlformats.org/drawingml/2006/main">
                  <a:graphicData uri="http://schemas.microsoft.com/office/word/2010/wordprocessingGroup">
                    <wpg:wgp>
                      <wpg:cNvGrpSpPr/>
                      <wpg:grpSpPr>
                        <a:xfrm>
                          <a:off x="0" y="0"/>
                          <a:ext cx="3657600" cy="1949450"/>
                          <a:chOff x="0" y="0"/>
                          <a:chExt cx="3657600" cy="1949450"/>
                        </a:xfrm>
                      </wpg:grpSpPr>
                      <wps:wsp>
                        <wps:cNvPr id="42" name="Straight Connector 42"/>
                        <wps:cNvCnPr/>
                        <wps:spPr>
                          <a:xfrm>
                            <a:off x="0" y="463550"/>
                            <a:ext cx="3657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3" name="Straight Connector 43"/>
                        <wps:cNvCnPr/>
                        <wps:spPr>
                          <a:xfrm>
                            <a:off x="1828800" y="120650"/>
                            <a:ext cx="0" cy="1828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4" name="Plus 44"/>
                        <wps:cNvSpPr/>
                        <wps:spPr>
                          <a:xfrm>
                            <a:off x="685800" y="0"/>
                            <a:ext cx="463550" cy="463550"/>
                          </a:xfrm>
                          <a:prstGeom prst="mathPlus">
                            <a:avLst/>
                          </a:prstGeom>
                          <a:ln/>
                        </wps:spPr>
                        <wps:style>
                          <a:lnRef idx="1">
                            <a:schemeClr val="accent1"/>
                          </a:lnRef>
                          <a:fillRef idx="2">
                            <a:schemeClr val="accent1"/>
                          </a:fillRef>
                          <a:effectRef idx="1">
                            <a:schemeClr val="accent1"/>
                          </a:effectRef>
                          <a:fontRef idx="minor">
                            <a:schemeClr val="dk1"/>
                          </a:fontRef>
                        </wps:style>
                        <wps:bodyPr/>
                      </wps:wsp>
                      <wpg:grpSp>
                        <wpg:cNvPr id="47" name="Group 47"/>
                        <wpg:cNvGrpSpPr/>
                        <wpg:grpSpPr>
                          <a:xfrm>
                            <a:off x="2597785" y="59055"/>
                            <a:ext cx="374015" cy="337820"/>
                            <a:chOff x="0" y="0"/>
                            <a:chExt cx="374015" cy="337820"/>
                          </a:xfrm>
                        </wpg:grpSpPr>
                        <wps:wsp>
                          <wps:cNvPr id="45" name="Isosceles Triangle 45"/>
                          <wps:cNvSpPr/>
                          <wps:spPr>
                            <a:xfrm>
                              <a:off x="0" y="0"/>
                              <a:ext cx="374015" cy="337820"/>
                            </a:xfrm>
                            <a:prstGeom prst="triangle">
                              <a:avLst/>
                            </a:prstGeom>
                            <a:ln/>
                          </wps:spPr>
                          <wps:style>
                            <a:lnRef idx="1">
                              <a:schemeClr val="accent1"/>
                            </a:lnRef>
                            <a:fillRef idx="2">
                              <a:schemeClr val="accent1"/>
                            </a:fillRef>
                            <a:effectRef idx="1">
                              <a:schemeClr val="accent1"/>
                            </a:effectRef>
                            <a:fontRef idx="minor">
                              <a:schemeClr val="dk1"/>
                            </a:fontRef>
                          </wps:style>
                          <wps:bodyPr/>
                        </wps:wsp>
                        <wps:wsp>
                          <wps:cNvPr id="46" name="Isosceles Triangle 46"/>
                          <wps:cNvSpPr>
                            <a:spLocks noChangeAspect="1"/>
                          </wps:cNvSpPr>
                          <wps:spPr>
                            <a:xfrm>
                              <a:off x="135890" y="168910"/>
                              <a:ext cx="103505" cy="93345"/>
                            </a:xfrm>
                            <a:prstGeom prst="triangle">
                              <a:avLst/>
                            </a:prstGeom>
                            <a:solidFill>
                              <a:schemeClr val="bg1"/>
                            </a:solidFill>
                            <a:ln/>
                            <a:effectLst/>
                          </wps:spPr>
                          <wps:style>
                            <a:lnRef idx="1">
                              <a:schemeClr val="accent1"/>
                            </a:lnRef>
                            <a:fillRef idx="2">
                              <a:schemeClr val="accent1"/>
                            </a:fillRef>
                            <a:effectRef idx="1">
                              <a:schemeClr val="accent1"/>
                            </a:effectRef>
                            <a:fontRef idx="minor">
                              <a:schemeClr val="dk1"/>
                            </a:fontRef>
                          </wps:style>
                          <wps:bodyPr/>
                        </wps:wsp>
                      </wpg:grpSp>
                    </wpg:wgp>
                  </a:graphicData>
                </a:graphic>
              </wp:anchor>
            </w:drawing>
          </mc:Choice>
          <mc:Fallback>
            <w:pict>
              <v:group id="Group 49" o:spid="_x0000_s1026" style="position:absolute;margin-left:1in;margin-top:9.2pt;width:4in;height:153.5pt;z-index:251691008" coordsize="3657600,1949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">
                <v:line id="Straight Connector 42" o:spid="_x0000_s1027" style="position:absolute;visibility:visible;mso-wrap-style:square" from="0,463550" to="3657600,46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YmsMAAADbAAAADwAAAGRycy9kb3ducmV2LnhtbESPwWrDMBBE74H+g9hAb4mcUErrRgkh&#10;EOjJYDsh10XaWCbWyrXU2O3XV4VCj8PMvGE2u8l14k5DaD0rWC0zEMTam5YbBaf6uHgBESKywc4z&#10;KfiiALvtw2yDufEjl3SvYiMShEOOCmyMfS5l0JYchqXviZN39YPDmOTQSDPgmOCuk+sse5YOW04L&#10;Fns6WNK36tMp0KdLc/7Yc1HWr2f9jYUpnDVKPc6n/RuISFP8D/+1342CpzX8fkk/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GJrDAAAA2wAAAA8AAAAAAAAAAAAA&#10;AAAAoQIAAGRycy9kb3ducmV2LnhtbFBLBQYAAAAABAAEAPkAAACRAwAAAAA=&#10;" strokecolor="#4f81bd [3204]" strokeweight="2pt">
                  <v:shadow on="t" opacity="24903f" mv:blur="40000f" origin=",.5" offset="0,20000emu"/>
                </v:line>
                <v:line id="Straight Connector 43" o:spid="_x0000_s1028" style="position:absolute;visibility:visible;mso-wrap-style:square" from="1828800,120650" to="1828800,1949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G9AcMAAADbAAAADwAAAGRycy9kb3ducmV2LnhtbESPQWvCQBSE74X+h+UVeqsbWykasxEp&#10;CJ4CasTrY/eZDWbfptmtpv31bqHQ4zAz3zDFanSduNIQWs8KppMMBLH2puVGQX3YvMxBhIhssPNM&#10;Cr4pwKp8fCgwN/7GO7ruYyMShEOOCmyMfS5l0JYchonviZN39oPDmOTQSDPgLcFdJ1+z7F06bDkt&#10;WOzpw5K+7L+cAl2fmuPnmqvdYXHUP1iZylmj1PPTuF6CiDTG//Bfe2sUzN7g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hvQHDAAAA2wAAAA8AAAAAAAAAAAAA&#10;AAAAoQIAAGRycy9kb3ducmV2LnhtbFBLBQYAAAAABAAEAPkAAACRAwAAAAA=&#10;" strokecolor="#4f81bd [3204]" strokeweight="2pt">
                  <v:shadow on="t" opacity="24903f" mv:blur="40000f" origin=",.5" offset="0,20000emu"/>
                </v:line>
                <v:shape id="Plus 44" o:spid="_x0000_s1029" style="position:absolute;left:685800;width:463550;height:463550;visibility:visible;mso-wrap-style:square;v-text-anchor:top" coordsize="463550,4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OsZwwAA&#10;ANsAAAAPAAAAZHJzL2Rvd25yZXYueG1sRI9BawIxFITvBf9DeIK3mrWKyNYoIlS9SHGV9vrYvO4u&#10;bl7WJOrqr28EweMwM98w03lranEh5yvLCgb9BARxbnXFhYLD/ut9AsIHZI21ZVJwIw/zWedtiqm2&#10;V97RJQuFiBD2KSooQ2hSKX1ekkHftw1x9P6sMxiidIXUDq8Rbmr5kSRjabDiuFBiQ8uS8mN2Ngq+&#10;721++g3VzdWr+89p7YfZds1K9brt4hNEoDa8ws/2RisYjeDxJf4A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aOsZwwAAANsAAAAPAAAAAAAAAAAAAAAAAJcCAABkcnMvZG93&#10;bnJldi54bWxQSwUGAAAAAAQABAD1AAAAhwMAAAAA&#10;" path="m61444,177262l177262,177262,177262,61444,286288,61444,286288,177262,402106,177262,402106,286288,286288,286288,286288,402106,177262,402106,177262,286288,61444,286288,61444,177262xe" fillcolor="#a7bfde [1620]" strokecolor="#4579b8 [3044]">
                  <v:fill color2="#e4ecf5 [500]" rotate="t" colors="0 #a3c4ff;22938f #bfd5ff;1 #e5eeff" type="gradient"/>
                  <v:shadow on="t" opacity="24903f" mv:blur="40000f" origin=",.5" offset="0,20000emu"/>
                  <v:path arrowok="t" o:connecttype="custom" o:connectlocs="61444,177262;177262,177262;177262,61444;286288,61444;286288,177262;402106,177262;402106,286288;286288,286288;286288,402106;177262,402106;177262,286288;61444,286288;61444,177262" o:connectangles="0,0,0,0,0,0,0,0,0,0,0,0,0"/>
                </v:shape>
                <v:group id="Group 47" o:spid="_x0000_s1030" style="position:absolute;left:2597785;top:59055;width:374015;height:337820" coordsize="374015,33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31" type="#_x0000_t5" style="position:absolute;width:374015;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tWuwQAA&#10;ANsAAAAPAAAAZHJzL2Rvd25yZXYueG1sRI/disIwEIXvBd8hjLB3mq5UkWqUVRAWQUXXBS+HZrYt&#10;m0xKE7W+vREELw/n5+PMFq014kqNrxwr+BwkIIhzpysuFJx+1v0JCB+QNRrHpOBOHhbzbmeGmXY3&#10;PtD1GAoRR9hnqKAMoc6k9HlJFv3A1cTR+3ONxRBlU0jd4C2OWyOHSTKWFiuOhBJrWpWU/x8vNnLp&#10;l9aFXJpDgtvTxqTnvdylSn302q8piEBteIdf7W+tIB3B80v8A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LbVrsEAAADbAAAADwAAAAAAAAAAAAAAAACXAgAAZHJzL2Rvd25y&#10;ZXYueG1sUEsFBgAAAAAEAAQA9QAAAIUDAAAAAA==&#10;" fillcolor="#a7bfde [1620]" strokecolor="#4579b8 [3044]">
                    <v:fill color2="#e4ecf5 [500]" rotate="t" colors="0 #a3c4ff;22938f #bfd5ff;1 #e5eeff" type="gradient"/>
                    <v:shadow on="t" opacity="24903f" mv:blur="40000f" origin=",.5" offset="0,20000emu"/>
                  </v:shape>
                  <v:shape id="Isosceles Triangle 46" o:spid="_x0000_s1032" type="#_x0000_t5" style="position:absolute;left:135890;top:168910;width:103505;height:93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kVkxgAA&#10;ANsAAAAPAAAAZHJzL2Rvd25yZXYueG1sRI/dagIxFITvhb5DOIXeSM1WipTVKLYgWmih9ef+mBw3&#10;i5uTbRJ126dvCgUvh5n5hpnMOteIM4VYe1bwMChAEGtvaq4UbDeL+ycQMSEbbDyTgm+KMJve9CZY&#10;Gn/hTzqvUyUyhGOJCmxKbSll1JYcxoFvibN38MFhyjJU0gS8ZLhr5LAoRtJhzXnBYksvlvRxfXIK&#10;Pr7eTyu96//YsBsuX/tS7zfPb0rd3XbzMYhEXbqG/9sro+BxBH9f8g+Q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ZkVkxgAAANsAAAAPAAAAAAAAAAAAAAAAAJcCAABkcnMv&#10;ZG93bnJldi54bWxQSwUGAAAAAAQABAD1AAAAigMAAAAA&#10;" fillcolor="white [3212]" strokecolor="#4579b8 [3044]">
                    <v:path arrowok="t"/>
                    <o:lock v:ext="edit" aspectratio="t"/>
                  </v:shape>
                </v:group>
                <w10:wrap type="through"/>
              </v:group>
            </w:pict>
          </mc:Fallback>
        </mc:AlternateContent>
      </w:r>
    </w:p>
    <w:p w14:paraId="49C255ED" w14:textId="77777777" w:rsidR="003C6DF2" w:rsidRPr="00951BC4" w:rsidRDefault="003C6DF2">
      <w:pPr>
        <w:rPr>
          <w:lang w:val="en-US"/>
        </w:rPr>
      </w:pPr>
    </w:p>
    <w:p w14:paraId="3F673246" w14:textId="77777777" w:rsidR="003C6DF2" w:rsidRPr="00951BC4" w:rsidRDefault="003C6DF2">
      <w:pPr>
        <w:rPr>
          <w:lang w:val="en-US"/>
        </w:rPr>
      </w:pPr>
    </w:p>
    <w:p w14:paraId="750084B6" w14:textId="77777777" w:rsidR="003C6DF2" w:rsidRPr="00951BC4" w:rsidRDefault="003C6DF2">
      <w:pPr>
        <w:rPr>
          <w:lang w:val="en-US"/>
        </w:rPr>
      </w:pPr>
    </w:p>
    <w:p w14:paraId="2FF03FCA" w14:textId="77777777" w:rsidR="003C6DF2" w:rsidRPr="00951BC4" w:rsidRDefault="003C6DF2">
      <w:pPr>
        <w:rPr>
          <w:lang w:val="en-US"/>
        </w:rPr>
      </w:pPr>
    </w:p>
    <w:p w14:paraId="2ECC0406" w14:textId="77777777" w:rsidR="003C6DF2" w:rsidRPr="00951BC4" w:rsidRDefault="003C6DF2">
      <w:pPr>
        <w:rPr>
          <w:lang w:val="en-US"/>
        </w:rPr>
      </w:pPr>
    </w:p>
    <w:p w14:paraId="63C31346" w14:textId="77777777" w:rsidR="003C6DF2" w:rsidRPr="00951BC4" w:rsidRDefault="003C6DF2">
      <w:pPr>
        <w:rPr>
          <w:lang w:val="en-US"/>
        </w:rPr>
      </w:pPr>
    </w:p>
    <w:p w14:paraId="5D549014" w14:textId="77777777" w:rsidR="003C6DF2" w:rsidRPr="00951BC4" w:rsidRDefault="003C6DF2">
      <w:pPr>
        <w:rPr>
          <w:lang w:val="en-US"/>
        </w:rPr>
      </w:pPr>
      <w:r w:rsidRPr="00951BC4">
        <w:rPr>
          <w:lang w:val="en-US"/>
        </w:rPr>
        <w:t>Using post-it notes, take a minute or two to silently write down two kinds of things, one item per note:</w:t>
      </w:r>
    </w:p>
    <w:p w14:paraId="7237EFE9" w14:textId="1299F025" w:rsidR="003C6DF2" w:rsidRPr="00951BC4" w:rsidRDefault="003C6DF2" w:rsidP="003C6DF2">
      <w:pPr>
        <w:pStyle w:val="ListParagraph"/>
        <w:numPr>
          <w:ilvl w:val="0"/>
          <w:numId w:val="17"/>
        </w:numPr>
        <w:rPr>
          <w:lang w:val="en-US"/>
        </w:rPr>
      </w:pPr>
      <w:r w:rsidRPr="00951BC4">
        <w:rPr>
          <w:lang w:val="en-US"/>
        </w:rPr>
        <w:t>Things to keep (plusses, i.e. things that were good about the course)</w:t>
      </w:r>
    </w:p>
    <w:p w14:paraId="370E25C8" w14:textId="2DFC1097" w:rsidR="003C6DF2" w:rsidRPr="00951BC4" w:rsidRDefault="003C6DF2" w:rsidP="003C6DF2">
      <w:pPr>
        <w:pStyle w:val="ListParagraph"/>
        <w:numPr>
          <w:ilvl w:val="0"/>
          <w:numId w:val="17"/>
        </w:numPr>
        <w:rPr>
          <w:lang w:val="en-US"/>
        </w:rPr>
      </w:pPr>
      <w:r w:rsidRPr="00951BC4">
        <w:rPr>
          <w:lang w:val="en-US"/>
        </w:rPr>
        <w:t xml:space="preserve">Things to change (deltas, </w:t>
      </w:r>
      <w:r w:rsidR="0039104B" w:rsidRPr="00951BC4">
        <w:rPr>
          <w:lang w:val="en-US"/>
        </w:rPr>
        <w:t xml:space="preserve">i.e. </w:t>
      </w:r>
      <w:r w:rsidRPr="00951BC4">
        <w:rPr>
          <w:lang w:val="en-US"/>
        </w:rPr>
        <w:t>things to either modify, stop using, or start using)</w:t>
      </w:r>
    </w:p>
    <w:p w14:paraId="38DF4424" w14:textId="5E917B83" w:rsidR="00B866AB" w:rsidRPr="00951BC4" w:rsidRDefault="003C6DF2" w:rsidP="003C6DF2">
      <w:pPr>
        <w:rPr>
          <w:lang w:val="en-US"/>
        </w:rPr>
      </w:pPr>
      <w:r w:rsidRPr="00951BC4">
        <w:rPr>
          <w:lang w:val="en-US"/>
        </w:rPr>
        <w:t xml:space="preserve">Once written, group similar notes together on the diagram. </w:t>
      </w:r>
      <w:r w:rsidR="0039104B" w:rsidRPr="00951BC4">
        <w:rPr>
          <w:lang w:val="en-US"/>
        </w:rPr>
        <w:t>Look at the diagram and discuss what do you see. Any surprises? What issues stand out? What are the key recommendations for modifications?</w:t>
      </w:r>
      <w:r w:rsidR="00B866AB" w:rsidRPr="00951BC4">
        <w:rPr>
          <w:lang w:val="en-US"/>
        </w:rPr>
        <w:br w:type="page"/>
      </w:r>
    </w:p>
    <w:p w14:paraId="6845ED85" w14:textId="77777777" w:rsidR="00B866AB" w:rsidRPr="00951BC4" w:rsidRDefault="00E91240" w:rsidP="00B866AB">
      <w:pPr>
        <w:pStyle w:val="NoSpacing"/>
        <w:rPr>
          <w:rFonts w:cstheme="minorHAnsi"/>
          <w:b/>
          <w:sz w:val="24"/>
          <w:szCs w:val="24"/>
        </w:rPr>
      </w:pPr>
      <w:r w:rsidRPr="00951BC4">
        <w:rPr>
          <w:noProof/>
        </w:rPr>
        <w:lastRenderedPageBreak/>
        <w:drawing>
          <wp:anchor distT="0" distB="0" distL="114300" distR="114300" simplePos="0" relativeHeight="251594752" behindDoc="0" locked="0" layoutInCell="1" allowOverlap="1" wp14:anchorId="47F56E3D" wp14:editId="4ED220E4">
            <wp:simplePos x="0" y="0"/>
            <wp:positionH relativeFrom="column">
              <wp:posOffset>35560</wp:posOffset>
            </wp:positionH>
            <wp:positionV relativeFrom="paragraph">
              <wp:posOffset>57785</wp:posOffset>
            </wp:positionV>
            <wp:extent cx="1261745" cy="1261745"/>
            <wp:effectExtent l="0" t="0" r="0" b="0"/>
            <wp:wrapSquare wrapText="bothSides"/>
            <wp:docPr id="1" name="Picture 1" descr="Petri_heiram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i_heiramo_squa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6AB" w:rsidRPr="00951BC4">
        <w:rPr>
          <w:rFonts w:cstheme="minorHAnsi"/>
          <w:b/>
          <w:sz w:val="24"/>
          <w:szCs w:val="24"/>
        </w:rPr>
        <w:t>Petri Heiramo</w:t>
      </w:r>
    </w:p>
    <w:p w14:paraId="5DB5FC5A" w14:textId="77777777" w:rsidR="00B866AB" w:rsidRPr="00951BC4" w:rsidRDefault="00B866AB" w:rsidP="00B866AB">
      <w:pPr>
        <w:pStyle w:val="NoSpacing"/>
        <w:rPr>
          <w:rFonts w:cstheme="minorHAnsi"/>
          <w:b/>
          <w:sz w:val="24"/>
          <w:szCs w:val="24"/>
        </w:rPr>
      </w:pPr>
      <w:r w:rsidRPr="00951BC4">
        <w:rPr>
          <w:rFonts w:cstheme="minorHAnsi"/>
          <w:b/>
          <w:sz w:val="24"/>
          <w:szCs w:val="24"/>
        </w:rPr>
        <w:t>CollabNet Certified Scrum Trainer (CST) and Agile Transformation Mentor</w:t>
      </w:r>
    </w:p>
    <w:p w14:paraId="299EFE42"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I’m particularly interested in looking at Scrum and Agile as a holistic approach to improving the competitiveness of businesses. I find myself often in discussions where I emphasize the need for businesses to focus on generating value (over managing costs) as a means to success. Be it in a project or in an organization, I frequently see dysfunctions where silly savings are made at the cost of significant value. And many times the decision makers are totally unaware of the impact of their decisions. It is this mismatch between intent (to work for the best of the company) and </w:t>
      </w:r>
      <w:r w:rsidRPr="00951BC4">
        <w:rPr>
          <w:rFonts w:asciiTheme="minorHAnsi" w:eastAsiaTheme="minorHAnsi" w:hAnsiTheme="minorHAnsi" w:cstheme="minorHAnsi"/>
        </w:rPr>
        <w:t>action that I seek to eliminate. When focusing on value, we need to focus on customer delight,</w:t>
      </w:r>
      <w:r w:rsidRPr="00951BC4">
        <w:rPr>
          <w:rFonts w:asciiTheme="minorHAnsi" w:hAnsiTheme="minorHAnsi" w:cstheme="minorHAnsi"/>
        </w:rPr>
        <w:t xml:space="preserve"> job satisfaction and continuous improvement.</w:t>
      </w:r>
    </w:p>
    <w:p w14:paraId="538D0397"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I've studied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methods actively since Fall 2005. In addition, to leading Scrum and Agile projects, I have been doing Scrum and Agility training and consulting since early 2006. I was certified as Scrum Practitioner in April 2007 and as CST in November 2008.</w:t>
      </w:r>
    </w:p>
    <w:p w14:paraId="63CF9AFC"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 have over 10 years of experience in developing software as a developer, project manager, QA manager, ScrumMaster, process developer, coach and trainer – and experience with both the traditional and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approaches to software development. I've seen a wide variety of projects, and as a result, have come to appreciate the positive effects of Scrum on the human side of software development. Seeing people enjoy their work again has been my greatest joy in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deployments. Of course, seeing a happy and engaged customer is great, too, and so is instilling a new kind of pride and common sense in the work people do.</w:t>
      </w:r>
    </w:p>
    <w:p w14:paraId="2E799B4D" w14:textId="77777777" w:rsidR="00B866AB" w:rsidRPr="00951BC4" w:rsidRDefault="00B866AB" w:rsidP="00B866AB">
      <w:pPr>
        <w:pStyle w:val="Heading3"/>
        <w:spacing w:before="0" w:line="240" w:lineRule="auto"/>
        <w:rPr>
          <w:b/>
          <w:lang w:val="en-US"/>
        </w:rPr>
      </w:pPr>
      <w:r w:rsidRPr="00951BC4">
        <w:rPr>
          <w:b/>
          <w:lang w:val="en-US"/>
        </w:rPr>
        <w:t>Transform with Experience</w:t>
      </w:r>
    </w:p>
    <w:p w14:paraId="0A47A614" w14:textId="77777777" w:rsidR="00B866AB" w:rsidRPr="00951BC4" w:rsidRDefault="00B866AB" w:rsidP="00B866AB">
      <w:pPr>
        <w:pStyle w:val="NormalWeb"/>
        <w:rPr>
          <w:rFonts w:asciiTheme="minorHAnsi" w:hAnsiTheme="minorHAnsi" w:cstheme="minorHAnsi"/>
        </w:rPr>
      </w:pP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training division has helped hundreds of companies successfully adopt and scale Scrum and Agile. As the largest Scrum Alliance certified training facility,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Certified Scrum Trainers possess deep experience leading organizations — from small businesses to multinational enterprises — through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transformations. With a full range of training services,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offerings can meet the needs of any organization.</w:t>
      </w:r>
      <w:r w:rsidRPr="00951BC4">
        <w:rPr>
          <w:rFonts w:asciiTheme="minorHAnsi" w:hAnsiTheme="minorHAnsi" w:cstheme="minorHAnsi"/>
        </w:rPr>
        <w:br/>
      </w:r>
      <w:r w:rsidRPr="00951BC4">
        <w:rPr>
          <w:rFonts w:asciiTheme="minorHAnsi" w:hAnsiTheme="minorHAnsi" w:cstheme="minorHAnsi"/>
        </w:rPr>
        <w:br/>
        <w:t xml:space="preserve">The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team conducts regularly scheduled public courses in major markets throughout North America and Europe, offering ScrumMaster and Product Owner Certification courses. Additionally,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trainers are available for on-site private coaching engagements. These coaching sessions connect organizations with an experienced Scrum coach, who can lead them through a transformation or help them resolve specific challenges. </w:t>
      </w:r>
      <w:r w:rsidRPr="00951BC4">
        <w:rPr>
          <w:rFonts w:asciiTheme="minorHAnsi" w:hAnsiTheme="minorHAnsi" w:cstheme="minorHAnsi"/>
        </w:rPr>
        <w:br/>
      </w:r>
      <w:r w:rsidRPr="00951BC4">
        <w:rPr>
          <w:rFonts w:asciiTheme="minorHAnsi" w:hAnsiTheme="minorHAnsi" w:cstheme="minorHAnsi"/>
        </w:rPr>
        <w:br/>
        <w:t xml:space="preserve">For more information, visit </w:t>
      </w:r>
      <w:hyperlink r:id="rId46" w:history="1">
        <w:r w:rsidRPr="00951BC4">
          <w:rPr>
            <w:rStyle w:val="Hyperlink"/>
            <w:rFonts w:asciiTheme="minorHAnsi" w:hAnsiTheme="minorHAnsi" w:cstheme="minorHAnsi"/>
          </w:rPr>
          <w:t>http://www.open.collab.net/training/scrummaster</w:t>
        </w:r>
      </w:hyperlink>
      <w:r w:rsidRPr="00951BC4">
        <w:rPr>
          <w:rFonts w:asciiTheme="minorHAnsi" w:hAnsiTheme="minorHAnsi" w:cstheme="minorHAnsi"/>
        </w:rPr>
        <w:t xml:space="preserve">, or to speak with a training specialist contact </w:t>
      </w:r>
      <w:hyperlink r:id="rId47" w:history="1">
        <w:r w:rsidRPr="00951BC4">
          <w:rPr>
            <w:rFonts w:asciiTheme="minorHAnsi" w:hAnsiTheme="minorHAnsi" w:cstheme="minorHAnsi"/>
            <w:color w:val="0256E2"/>
          </w:rPr>
          <w:t>scrumtraining@collab.net</w:t>
        </w:r>
      </w:hyperlink>
      <w:r w:rsidRPr="00951BC4">
        <w:rPr>
          <w:rFonts w:asciiTheme="minorHAnsi" w:hAnsiTheme="minorHAnsi" w:cstheme="minorHAnsi"/>
        </w:rPr>
        <w:t>.</w:t>
      </w:r>
    </w:p>
    <w:p w14:paraId="79BAFD37" w14:textId="77777777" w:rsidR="00A716C1" w:rsidRPr="00951BC4" w:rsidRDefault="00A716C1">
      <w:pPr>
        <w:rPr>
          <w:lang w:val="en-US"/>
        </w:rPr>
        <w:sectPr w:rsidR="00A716C1" w:rsidRPr="00951BC4" w:rsidSect="00C25EDC">
          <w:type w:val="continuous"/>
          <w:pgSz w:w="11907" w:h="16839" w:code="9"/>
          <w:pgMar w:top="1560" w:right="1368" w:bottom="1008" w:left="1368" w:header="706" w:footer="302" w:gutter="0"/>
          <w:cols w:space="708"/>
          <w:docGrid w:linePitch="360"/>
        </w:sectPr>
      </w:pPr>
      <w:r w:rsidRPr="00951BC4">
        <w:rPr>
          <w:lang w:val="en-US"/>
        </w:rPr>
        <w:br w:type="page"/>
      </w:r>
    </w:p>
    <w:p w14:paraId="159130C7" w14:textId="77777777" w:rsidR="00A716C1" w:rsidRPr="00951BC4" w:rsidRDefault="008869F3">
      <w:pPr>
        <w:rPr>
          <w:lang w:val="en-US"/>
        </w:rPr>
      </w:pPr>
      <w:r w:rsidRPr="00951BC4">
        <w:rPr>
          <w:rFonts w:ascii="Times New Roman" w:hAnsi="Times New Roman" w:cs="Times New Roman"/>
          <w:noProof/>
          <w:szCs w:val="24"/>
          <w:lang w:val="en-US"/>
        </w:rPr>
        <w:lastRenderedPageBreak/>
        <mc:AlternateContent>
          <mc:Choice Requires="wps">
            <w:drawing>
              <wp:anchor distT="0" distB="0" distL="114300" distR="114300" simplePos="0" relativeHeight="251590656" behindDoc="0" locked="0" layoutInCell="1" allowOverlap="1" wp14:anchorId="7A6DCCBF" wp14:editId="6E44B560">
                <wp:simplePos x="0" y="0"/>
                <wp:positionH relativeFrom="column">
                  <wp:posOffset>-467995</wp:posOffset>
                </wp:positionH>
                <wp:positionV relativeFrom="page">
                  <wp:posOffset>902335</wp:posOffset>
                </wp:positionV>
                <wp:extent cx="1471930" cy="3086100"/>
                <wp:effectExtent l="0" t="0" r="1397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B9C7" w14:textId="77777777" w:rsidR="006975AF" w:rsidRPr="008869F3" w:rsidRDefault="006975AF" w:rsidP="008869F3">
                            <w:pPr>
                              <w:pStyle w:val="SidebarSubhead"/>
                              <w:rPr>
                                <w:color w:val="0060A9"/>
                              </w:rPr>
                            </w:pPr>
                            <w:r w:rsidRPr="008869F3">
                              <w:rPr>
                                <w:color w:val="0060A9"/>
                              </w:rPr>
                              <w:t>CONTACT US</w:t>
                            </w:r>
                          </w:p>
                          <w:p w14:paraId="0086D73F" w14:textId="77777777" w:rsidR="006975AF" w:rsidRDefault="006975AF" w:rsidP="008869F3">
                            <w:pPr>
                              <w:pStyle w:val="SidebarText"/>
                            </w:pPr>
                            <w:r>
                              <w:t xml:space="preserve">Corporate Headquarters </w:t>
                            </w:r>
                            <w:r>
                              <w:br/>
                              <w:t xml:space="preserve">8000 Marina Blvd, </w:t>
                            </w:r>
                            <w:r>
                              <w:br/>
                              <w:t xml:space="preserve">Suite 600 </w:t>
                            </w:r>
                            <w:r>
                              <w:br/>
                              <w:t xml:space="preserve">Brisbane, CA 94005 </w:t>
                            </w:r>
                            <w:r>
                              <w:br/>
                              <w:t xml:space="preserve">United States </w:t>
                            </w:r>
                            <w:r>
                              <w:br/>
                              <w:t xml:space="preserve">Phone: +1 (650) 228-2500 </w:t>
                            </w:r>
                            <w:r>
                              <w:br/>
                              <w:t>Toll Free: +1 (888) 778-9793</w:t>
                            </w:r>
                          </w:p>
                          <w:p w14:paraId="4FFC3818" w14:textId="77777777" w:rsidR="006975AF" w:rsidRDefault="006975AF" w:rsidP="008869F3">
                            <w:pPr>
                              <w:pStyle w:val="SidebarText"/>
                            </w:pPr>
                            <w:r>
                              <w:t xml:space="preserve">Chennai, India Office </w:t>
                            </w:r>
                            <w:r>
                              <w:br/>
                              <w:t>Phone: +91 44 4220-3700</w:t>
                            </w:r>
                          </w:p>
                          <w:p w14:paraId="1A00D101" w14:textId="77777777" w:rsidR="006975AF" w:rsidRDefault="006975AF" w:rsidP="008869F3">
                            <w:pPr>
                              <w:pStyle w:val="SidebarText"/>
                            </w:pPr>
                            <w:r>
                              <w:t xml:space="preserve">Shanghai, China Office </w:t>
                            </w:r>
                            <w:r>
                              <w:br/>
                              <w:t>Phone: +86-21-61221082</w:t>
                            </w:r>
                          </w:p>
                          <w:p w14:paraId="2C5EE1F7" w14:textId="77777777" w:rsidR="006975AF" w:rsidRDefault="006975AF" w:rsidP="008869F3">
                            <w:pPr>
                              <w:pStyle w:val="SidebarText"/>
                            </w:pPr>
                            <w:r>
                              <w:t xml:space="preserve">Seoul, Korea Office </w:t>
                            </w:r>
                            <w:r>
                              <w:br/>
                              <w:t>Phone</w:t>
                            </w:r>
                            <w:proofErr w:type="gramStart"/>
                            <w:r>
                              <w:t>:+</w:t>
                            </w:r>
                            <w:proofErr w:type="gramEnd"/>
                            <w:r>
                              <w:t>82-2-722-8271</w:t>
                            </w:r>
                          </w:p>
                          <w:p w14:paraId="4F0F88F6" w14:textId="77777777" w:rsidR="006975AF" w:rsidRDefault="006975AF" w:rsidP="008869F3">
                            <w:pPr>
                              <w:pStyle w:val="SidebarText"/>
                            </w:pPr>
                            <w:r>
                              <w:t xml:space="preserve">Tokyo, Japan Office </w:t>
                            </w:r>
                            <w:r>
                              <w:br/>
                              <w:t>Phone</w:t>
                            </w:r>
                            <w:proofErr w:type="gramStart"/>
                            <w:r>
                              <w:t>:+</w:t>
                            </w:r>
                            <w:proofErr w:type="gramEnd"/>
                            <w:r>
                              <w:t>81-3-5789-5366</w:t>
                            </w:r>
                          </w:p>
                          <w:p w14:paraId="2206231B" w14:textId="77777777" w:rsidR="006975AF" w:rsidRDefault="006975AF" w:rsidP="008869F3">
                            <w:pPr>
                              <w:pStyle w:val="SidebarText"/>
                            </w:pPr>
                            <w:r>
                              <w:t xml:space="preserve">London, UK Office </w:t>
                            </w:r>
                            <w:r>
                              <w:br/>
                              <w:t>Phone</w:t>
                            </w:r>
                            <w:proofErr w:type="gramStart"/>
                            <w:r>
                              <w:t>:+</w:t>
                            </w:r>
                            <w:proofErr w:type="gramEnd"/>
                            <w:r>
                              <w:t>44 (0) 207-397-8690</w:t>
                            </w:r>
                          </w:p>
                          <w:p w14:paraId="607D7F33" w14:textId="77777777" w:rsidR="006975AF" w:rsidRDefault="006975AF" w:rsidP="008869F3">
                            <w:pPr>
                              <w:pStyle w:val="SidebarText"/>
                            </w:pPr>
                            <w:proofErr w:type="spellStart"/>
                            <w:r>
                              <w:t>Munich</w:t>
                            </w:r>
                            <w:proofErr w:type="gramStart"/>
                            <w:r>
                              <w:t>,Germany</w:t>
                            </w:r>
                            <w:proofErr w:type="spellEnd"/>
                            <w:proofErr w:type="gramEnd"/>
                            <w:r>
                              <w:t xml:space="preserve"> Office </w:t>
                            </w:r>
                            <w:r>
                              <w:br/>
                              <w:t>Phone: +49 (89) 24218-442</w:t>
                            </w:r>
                          </w:p>
                          <w:p w14:paraId="4985B0CD" w14:textId="77777777" w:rsidR="006975AF" w:rsidRDefault="006975AF" w:rsidP="008869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65" type="#_x0000_t202" style="position:absolute;margin-left:-36.8pt;margin-top:71.05pt;width:115.9pt;height:2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anzrQCAAC1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" filled="f" stroked="f">
                <v:textbox inset="0,0,0,0">
                  <w:txbxContent>
                    <w:p w14:paraId="2FFFB9C7" w14:textId="77777777" w:rsidR="006975AF" w:rsidRPr="008869F3" w:rsidRDefault="006975AF" w:rsidP="008869F3">
                      <w:pPr>
                        <w:pStyle w:val="SidebarSubhead"/>
                        <w:rPr>
                          <w:color w:val="0060A9"/>
                        </w:rPr>
                      </w:pPr>
                      <w:r w:rsidRPr="008869F3">
                        <w:rPr>
                          <w:color w:val="0060A9"/>
                        </w:rPr>
                        <w:t>CONTACT US</w:t>
                      </w:r>
                    </w:p>
                    <w:p w14:paraId="0086D73F" w14:textId="77777777" w:rsidR="006975AF" w:rsidRDefault="006975AF" w:rsidP="008869F3">
                      <w:pPr>
                        <w:pStyle w:val="SidebarText"/>
                      </w:pPr>
                      <w:r>
                        <w:t xml:space="preserve">Corporate Headquarters </w:t>
                      </w:r>
                      <w:r>
                        <w:br/>
                        <w:t xml:space="preserve">8000 Marina Blvd, </w:t>
                      </w:r>
                      <w:r>
                        <w:br/>
                        <w:t xml:space="preserve">Suite 600 </w:t>
                      </w:r>
                      <w:r>
                        <w:br/>
                        <w:t xml:space="preserve">Brisbane, CA 94005 </w:t>
                      </w:r>
                      <w:r>
                        <w:br/>
                        <w:t xml:space="preserve">United States </w:t>
                      </w:r>
                      <w:r>
                        <w:br/>
                        <w:t xml:space="preserve">Phone: +1 (650) 228-2500 </w:t>
                      </w:r>
                      <w:r>
                        <w:br/>
                        <w:t>Toll Free: +1 (888) 778-9793</w:t>
                      </w:r>
                    </w:p>
                    <w:p w14:paraId="4FFC3818" w14:textId="77777777" w:rsidR="006975AF" w:rsidRDefault="006975AF" w:rsidP="008869F3">
                      <w:pPr>
                        <w:pStyle w:val="SidebarText"/>
                      </w:pPr>
                      <w:r>
                        <w:t xml:space="preserve">Chennai, India Office </w:t>
                      </w:r>
                      <w:r>
                        <w:br/>
                        <w:t>Phone: +91 44 4220-3700</w:t>
                      </w:r>
                    </w:p>
                    <w:p w14:paraId="1A00D101" w14:textId="77777777" w:rsidR="006975AF" w:rsidRDefault="006975AF" w:rsidP="008869F3">
                      <w:pPr>
                        <w:pStyle w:val="SidebarText"/>
                      </w:pPr>
                      <w:r>
                        <w:t xml:space="preserve">Shanghai, China Office </w:t>
                      </w:r>
                      <w:r>
                        <w:br/>
                        <w:t>Phone: +86-21-61221082</w:t>
                      </w:r>
                    </w:p>
                    <w:p w14:paraId="2C5EE1F7" w14:textId="77777777" w:rsidR="006975AF" w:rsidRDefault="006975AF" w:rsidP="008869F3">
                      <w:pPr>
                        <w:pStyle w:val="SidebarText"/>
                      </w:pPr>
                      <w:r>
                        <w:t xml:space="preserve">Seoul, Korea Office </w:t>
                      </w:r>
                      <w:r>
                        <w:br/>
                        <w:t>Phone</w:t>
                      </w:r>
                      <w:proofErr w:type="gramStart"/>
                      <w:r>
                        <w:t>:+</w:t>
                      </w:r>
                      <w:proofErr w:type="gramEnd"/>
                      <w:r>
                        <w:t>82-2-722-8271</w:t>
                      </w:r>
                    </w:p>
                    <w:p w14:paraId="4F0F88F6" w14:textId="77777777" w:rsidR="006975AF" w:rsidRDefault="006975AF" w:rsidP="008869F3">
                      <w:pPr>
                        <w:pStyle w:val="SidebarText"/>
                      </w:pPr>
                      <w:r>
                        <w:t xml:space="preserve">Tokyo, Japan Office </w:t>
                      </w:r>
                      <w:r>
                        <w:br/>
                        <w:t>Phone</w:t>
                      </w:r>
                      <w:proofErr w:type="gramStart"/>
                      <w:r>
                        <w:t>:+</w:t>
                      </w:r>
                      <w:proofErr w:type="gramEnd"/>
                      <w:r>
                        <w:t>81-3-5789-5366</w:t>
                      </w:r>
                    </w:p>
                    <w:p w14:paraId="2206231B" w14:textId="77777777" w:rsidR="006975AF" w:rsidRDefault="006975AF" w:rsidP="008869F3">
                      <w:pPr>
                        <w:pStyle w:val="SidebarText"/>
                      </w:pPr>
                      <w:r>
                        <w:t xml:space="preserve">London, UK Office </w:t>
                      </w:r>
                      <w:r>
                        <w:br/>
                        <w:t>Phone</w:t>
                      </w:r>
                      <w:proofErr w:type="gramStart"/>
                      <w:r>
                        <w:t>:+</w:t>
                      </w:r>
                      <w:proofErr w:type="gramEnd"/>
                      <w:r>
                        <w:t>44 (0) 207-397-8690</w:t>
                      </w:r>
                    </w:p>
                    <w:p w14:paraId="607D7F33" w14:textId="77777777" w:rsidR="006975AF" w:rsidRDefault="006975AF" w:rsidP="008869F3">
                      <w:pPr>
                        <w:pStyle w:val="SidebarText"/>
                      </w:pPr>
                      <w:proofErr w:type="spellStart"/>
                      <w:r>
                        <w:t>Munich</w:t>
                      </w:r>
                      <w:proofErr w:type="gramStart"/>
                      <w:r>
                        <w:t>,Germany</w:t>
                      </w:r>
                      <w:proofErr w:type="spellEnd"/>
                      <w:proofErr w:type="gramEnd"/>
                      <w:r>
                        <w:t xml:space="preserve"> Office </w:t>
                      </w:r>
                      <w:r>
                        <w:br/>
                        <w:t>Phone: +49 (89) 24218-442</w:t>
                      </w:r>
                    </w:p>
                    <w:p w14:paraId="4985B0CD" w14:textId="77777777" w:rsidR="006975AF" w:rsidRDefault="006975AF" w:rsidP="008869F3"/>
                  </w:txbxContent>
                </v:textbox>
                <w10:wrap anchory="page"/>
              </v:shape>
            </w:pict>
          </mc:Fallback>
        </mc:AlternateContent>
      </w:r>
      <w:r w:rsidRPr="00951BC4">
        <w:rPr>
          <w:noProof/>
          <w:lang w:val="en-US"/>
        </w:rPr>
        <w:drawing>
          <wp:anchor distT="0" distB="0" distL="114300" distR="114300" simplePos="0" relativeHeight="251591680" behindDoc="0" locked="0" layoutInCell="1" allowOverlap="1" wp14:anchorId="083D9DBF" wp14:editId="5CEF08F4">
            <wp:simplePos x="0" y="0"/>
            <wp:positionH relativeFrom="column">
              <wp:posOffset>-427382</wp:posOffset>
            </wp:positionH>
            <wp:positionV relativeFrom="paragraph">
              <wp:posOffset>-433512</wp:posOffset>
            </wp:positionV>
            <wp:extent cx="1428750" cy="2571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Net-logomark-150-CMYK.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257175"/>
                    </a:xfrm>
                    <a:prstGeom prst="rect">
                      <a:avLst/>
                    </a:prstGeom>
                  </pic:spPr>
                </pic:pic>
              </a:graphicData>
            </a:graphic>
            <wp14:sizeRelH relativeFrom="page">
              <wp14:pctWidth>0</wp14:pctWidth>
            </wp14:sizeRelH>
            <wp14:sizeRelV relativeFrom="page">
              <wp14:pctHeight>0</wp14:pctHeight>
            </wp14:sizeRelV>
          </wp:anchor>
        </w:drawing>
      </w:r>
    </w:p>
    <w:p w14:paraId="7E08F744" w14:textId="77777777" w:rsidR="00C020C5" w:rsidRPr="00951BC4" w:rsidRDefault="008869F3" w:rsidP="00A716C1">
      <w:pPr>
        <w:ind w:left="360"/>
        <w:rPr>
          <w:lang w:val="en-US"/>
        </w:rPr>
      </w:pPr>
      <w:r w:rsidRPr="00951BC4">
        <w:rPr>
          <w:noProof/>
          <w:lang w:val="en-US"/>
        </w:rPr>
        <mc:AlternateContent>
          <mc:Choice Requires="wps">
            <w:drawing>
              <wp:anchor distT="0" distB="0" distL="114300" distR="114300" simplePos="0" relativeHeight="251584512" behindDoc="0" locked="0" layoutInCell="1" allowOverlap="1" wp14:anchorId="31B4B555" wp14:editId="593753D4">
                <wp:simplePos x="0" y="0"/>
                <wp:positionH relativeFrom="column">
                  <wp:posOffset>1003935</wp:posOffset>
                </wp:positionH>
                <wp:positionV relativeFrom="paragraph">
                  <wp:posOffset>9679940</wp:posOffset>
                </wp:positionV>
                <wp:extent cx="1485900" cy="342900"/>
                <wp:effectExtent l="381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DB28"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66" type="#_x0000_t202" style="position:absolute;left:0;text-align:left;margin-left:79.05pt;margin-top:762.2pt;width:117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" filled="f" stroked="f">
                <v:textbox>
                  <w:txbxContent>
                    <w:p w14:paraId="2FADDB28" w14:textId="77777777" w:rsidR="006975AF" w:rsidRDefault="006975AF"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83488" behindDoc="0" locked="0" layoutInCell="1" allowOverlap="1" wp14:anchorId="38C57BD7" wp14:editId="3A97C807">
                <wp:simplePos x="0" y="0"/>
                <wp:positionH relativeFrom="column">
                  <wp:posOffset>318135</wp:posOffset>
                </wp:positionH>
                <wp:positionV relativeFrom="paragraph">
                  <wp:posOffset>9641840</wp:posOffset>
                </wp:positionV>
                <wp:extent cx="7429500" cy="330200"/>
                <wp:effectExtent l="3810" t="254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72C73" w14:textId="77777777" w:rsidR="006975AF" w:rsidRPr="000E3649" w:rsidRDefault="006975AF"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367" type="#_x0000_t202" style="position:absolute;left:0;text-align:left;margin-left:25.05pt;margin-top:759.2pt;width:585pt;height:2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" fillcolor="#003196" stroked="f">
                <v:fill color2="#496cb4" angle="-90" focus="100%" type="gradient"/>
                <v:textbox>
                  <w:txbxContent>
                    <w:p w14:paraId="6A872C73" w14:textId="77777777" w:rsidR="006975AF" w:rsidRPr="000E3649" w:rsidRDefault="006975AF"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sidRPr="00951BC4">
        <w:rPr>
          <w:noProof/>
          <w:lang w:val="en-US"/>
        </w:rPr>
        <mc:AlternateContent>
          <mc:Choice Requires="wps">
            <w:drawing>
              <wp:anchor distT="0" distB="0" distL="114300" distR="114300" simplePos="0" relativeHeight="251582464" behindDoc="0" locked="0" layoutInCell="1" allowOverlap="1" wp14:anchorId="4C29F5A9" wp14:editId="6BE1907A">
                <wp:simplePos x="0" y="0"/>
                <wp:positionH relativeFrom="column">
                  <wp:posOffset>1003935</wp:posOffset>
                </wp:positionH>
                <wp:positionV relativeFrom="paragraph">
                  <wp:posOffset>9679940</wp:posOffset>
                </wp:positionV>
                <wp:extent cx="1485900" cy="342900"/>
                <wp:effectExtent l="3810" t="254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CA3F"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68" type="#_x0000_t202" style="position:absolute;left:0;text-align:left;margin-left:79.05pt;margin-top:762.2pt;width:117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y94rg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" filled="f" stroked="f">
                <v:textbox>
                  <w:txbxContent>
                    <w:p w14:paraId="3584CA3F" w14:textId="77777777" w:rsidR="006975AF" w:rsidRDefault="006975AF"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81440" behindDoc="0" locked="0" layoutInCell="1" allowOverlap="1" wp14:anchorId="32525E0B" wp14:editId="477093A7">
                <wp:simplePos x="0" y="0"/>
                <wp:positionH relativeFrom="column">
                  <wp:posOffset>318135</wp:posOffset>
                </wp:positionH>
                <wp:positionV relativeFrom="paragraph">
                  <wp:posOffset>9641840</wp:posOffset>
                </wp:positionV>
                <wp:extent cx="7429500" cy="330200"/>
                <wp:effectExtent l="3810" t="254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B7AE6" w14:textId="77777777" w:rsidR="006975AF" w:rsidRPr="000E3649" w:rsidRDefault="006975AF"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69" type="#_x0000_t202" style="position:absolute;left:0;text-align:left;margin-left:25.05pt;margin-top:759.2pt;width:585pt;height:2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" fillcolor="#003196" stroked="f">
                <v:fill color2="#496cb4" angle="-90" focus="100%" type="gradient"/>
                <v:textbox>
                  <w:txbxContent>
                    <w:p w14:paraId="01AB7AE6" w14:textId="77777777" w:rsidR="006975AF" w:rsidRPr="000E3649" w:rsidRDefault="006975AF"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sidR="00A716C1" w:rsidRPr="00951BC4">
        <w:rPr>
          <w:noProof/>
          <w:lang w:val="en-US"/>
        </w:rPr>
        <mc:AlternateContent>
          <mc:Choice Requires="wps">
            <w:drawing>
              <wp:anchor distT="0" distB="0" distL="114300" distR="114300" simplePos="0" relativeHeight="251580416" behindDoc="0" locked="0" layoutInCell="1" allowOverlap="1" wp14:anchorId="06E787C0" wp14:editId="44DD46E8">
                <wp:simplePos x="0" y="0"/>
                <wp:positionH relativeFrom="column">
                  <wp:posOffset>851535</wp:posOffset>
                </wp:positionH>
                <wp:positionV relativeFrom="paragraph">
                  <wp:posOffset>9527540</wp:posOffset>
                </wp:positionV>
                <wp:extent cx="1485900" cy="342900"/>
                <wp:effectExtent l="3810" t="254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53A8"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70" type="#_x0000_t202" style="position:absolute;left:0;text-align:left;margin-left:67.05pt;margin-top:750.2pt;width:117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" filled="f" stroked="f">
                <v:textbox>
                  <w:txbxContent>
                    <w:p w14:paraId="69C053A8" w14:textId="77777777" w:rsidR="006975AF" w:rsidRDefault="006975AF" w:rsidP="0048062F">
                      <w:pPr>
                        <w:pStyle w:val="URL"/>
                      </w:pPr>
                      <w:r>
                        <w:t>www.collab.net</w:t>
                      </w:r>
                    </w:p>
                  </w:txbxContent>
                </v:textbox>
              </v:shape>
            </w:pict>
          </mc:Fallback>
        </mc:AlternateContent>
      </w:r>
      <w:r w:rsidR="00A716C1" w:rsidRPr="00951BC4">
        <w:rPr>
          <w:noProof/>
          <w:lang w:val="en-US"/>
        </w:rPr>
        <mc:AlternateContent>
          <mc:Choice Requires="wps">
            <w:drawing>
              <wp:anchor distT="0" distB="0" distL="114300" distR="114300" simplePos="0" relativeHeight="251579392" behindDoc="0" locked="0" layoutInCell="1" allowOverlap="1" wp14:anchorId="372FA88C" wp14:editId="77F618EE">
                <wp:simplePos x="0" y="0"/>
                <wp:positionH relativeFrom="column">
                  <wp:posOffset>165735</wp:posOffset>
                </wp:positionH>
                <wp:positionV relativeFrom="paragraph">
                  <wp:posOffset>9489440</wp:posOffset>
                </wp:positionV>
                <wp:extent cx="7429500" cy="330200"/>
                <wp:effectExtent l="3810" t="254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AB87"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71" type="#_x0000_t202" style="position:absolute;left:0;text-align:left;margin-left:13.05pt;margin-top:747.2pt;width:585pt;height:2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" fillcolor="#003196" stroked="f">
                <v:fill color2="#496cb4" angle="-90" focus="100%" type="gradient"/>
                <v:textbox>
                  <w:txbxContent>
                    <w:p w14:paraId="12D3AB87"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p>
    <w:p w14:paraId="3902D5A7" w14:textId="77777777" w:rsidR="00C020C5" w:rsidRPr="00951BC4" w:rsidRDefault="00C020C5" w:rsidP="00C020C5">
      <w:pPr>
        <w:rPr>
          <w:lang w:val="en-US"/>
        </w:rPr>
      </w:pPr>
    </w:p>
    <w:p w14:paraId="3CCB3B83" w14:textId="77777777" w:rsidR="00C020C5" w:rsidRPr="00951BC4" w:rsidRDefault="008869F3" w:rsidP="00C020C5">
      <w:pPr>
        <w:rPr>
          <w:lang w:val="en-US"/>
        </w:rPr>
      </w:pPr>
      <w:r w:rsidRPr="00951BC4">
        <w:rPr>
          <w:noProof/>
          <w:lang w:val="en-US"/>
        </w:rPr>
        <mc:AlternateContent>
          <mc:Choice Requires="wps">
            <w:drawing>
              <wp:anchor distT="0" distB="0" distL="114300" distR="114300" simplePos="0" relativeHeight="251588608" behindDoc="0" locked="0" layoutInCell="1" allowOverlap="1" wp14:anchorId="53F2B803" wp14:editId="37275CD2">
                <wp:simplePos x="0" y="0"/>
                <wp:positionH relativeFrom="column">
                  <wp:posOffset>-252730</wp:posOffset>
                </wp:positionH>
                <wp:positionV relativeFrom="paragraph">
                  <wp:posOffset>8350664</wp:posOffset>
                </wp:positionV>
                <wp:extent cx="148590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7B0E"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72" type="#_x0000_t202" style="position:absolute;margin-left:-19.85pt;margin-top:657.55pt;width:117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uqrY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" filled="f" stroked="f">
                <v:textbox>
                  <w:txbxContent>
                    <w:p w14:paraId="7BAD7B0E" w14:textId="77777777" w:rsidR="006975AF" w:rsidRDefault="006975AF"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87584" behindDoc="0" locked="0" layoutInCell="1" allowOverlap="1" wp14:anchorId="4F6C2574" wp14:editId="7C20AF97">
                <wp:simplePos x="0" y="0"/>
                <wp:positionH relativeFrom="column">
                  <wp:posOffset>-789305</wp:posOffset>
                </wp:positionH>
                <wp:positionV relativeFrom="paragraph">
                  <wp:posOffset>8312564</wp:posOffset>
                </wp:positionV>
                <wp:extent cx="7429500" cy="3302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F6408" w14:textId="77777777" w:rsidR="006975AF" w:rsidRPr="000E3649" w:rsidRDefault="006975AF" w:rsidP="0048062F">
                            <w:pPr>
                              <w:pStyle w:val="Copyright"/>
                              <w:ind w:left="3600"/>
                              <w:rPr>
                                <w:sz w:val="14"/>
                              </w:rPr>
                            </w:pPr>
                            <w:r w:rsidRPr="008869F3">
                              <w:rPr>
                                <w:sz w:val="14"/>
                              </w:rPr>
                              <w:t>©</w:t>
                            </w:r>
                            <w:r w:rsidRPr="000E3649">
                              <w:rPr>
                                <w:sz w:val="14"/>
                              </w:rPr>
                              <w:t xml:space="preserve"> </w:t>
                            </w:r>
                            <w:proofErr w:type="gramStart"/>
                            <w:r>
                              <w:rPr>
                                <w:sz w:val="14"/>
                              </w:rPr>
                              <w:t xml:space="preserve">2011 </w:t>
                            </w:r>
                            <w:r w:rsidRPr="000E3649">
                              <w:rPr>
                                <w:sz w:val="14"/>
                              </w:rPr>
                              <w:t xml:space="preserve"> CollabNet</w:t>
                            </w:r>
                            <w:proofErr w:type="gramEnd"/>
                            <w:r w:rsidRPr="000E3649">
                              <w:rPr>
                                <w:sz w:val="14"/>
                              </w:rPr>
                              <w:t xml:space="preserve">, Inc. All rights reserved. CollabNet is a trademark or registered trademark of CollabNet Inc., in the US and other countries. All other trademarks, brand names, or product names belong to their respective holders. </w:t>
                            </w:r>
                            <w:r>
                              <w:rPr>
                                <w:sz w:val="14"/>
                              </w:rPr>
                              <w:t>012711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73" type="#_x0000_t202" style="position:absolute;margin-left:-62.1pt;margin-top:654.55pt;width:585pt;height:2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" fillcolor="#003196" stroked="f">
                <v:fill color2="#496cb4" angle="-90" focus="100%" type="gradient"/>
                <v:textbox>
                  <w:txbxContent>
                    <w:p w14:paraId="1F9F6408" w14:textId="77777777" w:rsidR="006975AF" w:rsidRPr="000E3649" w:rsidRDefault="006975AF" w:rsidP="0048062F">
                      <w:pPr>
                        <w:pStyle w:val="Copyright"/>
                        <w:ind w:left="3600"/>
                        <w:rPr>
                          <w:sz w:val="14"/>
                        </w:rPr>
                      </w:pPr>
                      <w:r w:rsidRPr="008869F3">
                        <w:rPr>
                          <w:sz w:val="14"/>
                        </w:rPr>
                        <w:t>©</w:t>
                      </w:r>
                      <w:r w:rsidRPr="000E3649">
                        <w:rPr>
                          <w:sz w:val="14"/>
                        </w:rPr>
                        <w:t xml:space="preserve"> </w:t>
                      </w:r>
                      <w:proofErr w:type="gramStart"/>
                      <w:r>
                        <w:rPr>
                          <w:sz w:val="14"/>
                        </w:rPr>
                        <w:t xml:space="preserve">2011 </w:t>
                      </w:r>
                      <w:r w:rsidRPr="000E3649">
                        <w:rPr>
                          <w:sz w:val="14"/>
                        </w:rPr>
                        <w:t xml:space="preserve"> CollabNet</w:t>
                      </w:r>
                      <w:proofErr w:type="gramEnd"/>
                      <w:r w:rsidRPr="000E3649">
                        <w:rPr>
                          <w:sz w:val="14"/>
                        </w:rPr>
                        <w:t xml:space="preserve">, Inc. All rights reserved. CollabNet is a trademark or registered trademark of CollabNet Inc., in the US and other countries. All other trademarks, brand names, or product names belong to their respective holders. </w:t>
                      </w:r>
                      <w:r>
                        <w:rPr>
                          <w:sz w:val="14"/>
                        </w:rPr>
                        <w:t>012711</w:t>
                      </w:r>
                    </w:p>
                  </w:txbxContent>
                </v:textbox>
              </v:shape>
            </w:pict>
          </mc:Fallback>
        </mc:AlternateContent>
      </w:r>
    </w:p>
    <w:sectPr w:rsidR="00C020C5" w:rsidRPr="00951BC4" w:rsidSect="005B6F3C">
      <w:headerReference w:type="default" r:id="rId48"/>
      <w:pgSz w:w="11907" w:h="16839" w:code="9"/>
      <w:pgMar w:top="1411" w:right="1368" w:bottom="1008" w:left="1368" w:header="706" w:footer="3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08BFC" w14:textId="77777777" w:rsidR="006975AF" w:rsidRDefault="006975AF" w:rsidP="006B5686">
      <w:r>
        <w:separator/>
      </w:r>
    </w:p>
  </w:endnote>
  <w:endnote w:type="continuationSeparator" w:id="0">
    <w:p w14:paraId="0771880F" w14:textId="77777777" w:rsidR="006975AF" w:rsidRDefault="006975AF" w:rsidP="006B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loudsplitter UC BB">
    <w:panose1 w:val="02000506000000020004"/>
    <w:charset w:val="00"/>
    <w:family w:val="auto"/>
    <w:pitch w:val="variable"/>
    <w:sig w:usb0="80000007" w:usb1="0000000A"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loudsplitter LC BB">
    <w:panose1 w:val="02000506000000020004"/>
    <w:charset w:val="00"/>
    <w:family w:val="auto"/>
    <w:pitch w:val="variable"/>
    <w:sig w:usb0="80000007" w:usb1="0000000A"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CB5DE" w14:textId="77777777" w:rsidR="006975AF" w:rsidRDefault="006975AF" w:rsidP="005B6F3C">
    <w:pPr>
      <w:pStyle w:val="Footer"/>
      <w:tabs>
        <w:tab w:val="clear" w:pos="4680"/>
      </w:tabs>
      <w:rPr>
        <w:color w:val="808080" w:themeColor="background1" w:themeShade="80"/>
        <w:sz w:val="16"/>
        <w:szCs w:val="16"/>
      </w:rPr>
    </w:pPr>
  </w:p>
  <w:p w14:paraId="7939D3DF" w14:textId="77777777" w:rsidR="006975AF" w:rsidRPr="006B5686" w:rsidRDefault="006975AF" w:rsidP="005B6F3C">
    <w:pPr>
      <w:pStyle w:val="Footer"/>
      <w:tabs>
        <w:tab w:val="clear" w:pos="4680"/>
        <w:tab w:val="clear" w:pos="9360"/>
        <w:tab w:val="left" w:pos="1409"/>
      </w:tabs>
      <w:rPr>
        <w:rFonts w:ascii="Cloudsplitter LC BB" w:hAnsi="Cloudsplitter LC BB"/>
        <w:color w:val="4F6228" w:themeColor="accent3" w:themeShade="80"/>
      </w:rPr>
    </w:pPr>
    <w:r>
      <w:rPr>
        <w:rFonts w:ascii="Times New Roman" w:hAnsi="Times New Roman" w:cs="Times New Roman"/>
        <w:noProof/>
        <w:szCs w:val="24"/>
        <w:lang w:val="en-US"/>
      </w:rPr>
      <w:t xml:space="preserve"> </w:t>
    </w:r>
    <w:r>
      <w:rPr>
        <w:rFonts w:ascii="Times New Roman" w:hAnsi="Times New Roman" w:cs="Times New Roman"/>
        <w:noProof/>
        <w:szCs w:val="24"/>
        <w:lang w:val="en-US"/>
      </w:rPr>
      <mc:AlternateContent>
        <mc:Choice Requires="wps">
          <w:drawing>
            <wp:anchor distT="0" distB="0" distL="114300" distR="114300" simplePos="0" relativeHeight="251662336" behindDoc="0" locked="0" layoutInCell="1" allowOverlap="1" wp14:anchorId="4A2A27DF" wp14:editId="4E486895">
              <wp:simplePos x="0" y="0"/>
              <wp:positionH relativeFrom="column">
                <wp:posOffset>851535</wp:posOffset>
              </wp:positionH>
              <wp:positionV relativeFrom="paragraph">
                <wp:posOffset>9527540</wp:posOffset>
              </wp:positionV>
              <wp:extent cx="1485900" cy="342900"/>
              <wp:effectExtent l="381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B7F8"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374" type="#_x0000_t202" style="position:absolute;margin-left:67.05pt;margin-top:750.2pt;width:11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38kbICAAC7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" filled="f" stroked="f">
              <v:textbox>
                <w:txbxContent>
                  <w:p w14:paraId="2A11B7F8" w14:textId="77777777" w:rsidR="006975AF" w:rsidRDefault="006975AF" w:rsidP="0048062F">
                    <w:pPr>
                      <w:pStyle w:val="URL"/>
                    </w:pPr>
                    <w:r>
                      <w:t>www.collab.net</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1312" behindDoc="0" locked="0" layoutInCell="1" allowOverlap="1" wp14:anchorId="4AE0FC69" wp14:editId="344031A5">
              <wp:simplePos x="0" y="0"/>
              <wp:positionH relativeFrom="column">
                <wp:posOffset>165735</wp:posOffset>
              </wp:positionH>
              <wp:positionV relativeFrom="paragraph">
                <wp:posOffset>9489440</wp:posOffset>
              </wp:positionV>
              <wp:extent cx="7429500" cy="330200"/>
              <wp:effectExtent l="3810" t="254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6337"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75" type="#_x0000_t202" style="position:absolute;margin-left:13.05pt;margin-top:747.2pt;width:58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" fillcolor="#003196" stroked="f">
              <v:fill color2="#496cb4" angle="-90" focus="100%" type="gradient"/>
              <v:textbox>
                <w:txbxContent>
                  <w:p w14:paraId="08B86337"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0288" behindDoc="0" locked="0" layoutInCell="1" allowOverlap="1" wp14:anchorId="1DBD5731" wp14:editId="03C6BAE3">
              <wp:simplePos x="0" y="0"/>
              <wp:positionH relativeFrom="column">
                <wp:posOffset>127635</wp:posOffset>
              </wp:positionH>
              <wp:positionV relativeFrom="paragraph">
                <wp:posOffset>8655050</wp:posOffset>
              </wp:positionV>
              <wp:extent cx="7429500" cy="330200"/>
              <wp:effectExtent l="381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83236"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76" type="#_x0000_t202" style="position:absolute;margin-left:10.05pt;margin-top:681.5pt;width:58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B03zMF3QIAANQFAAAOAAAAAAAAAAAAAAAA&#10;ACwCAABkcnMvZTJvRG9jLnhtbFBLAQItABQABgAIAAAAIQBplijR4gAAAA0BAAAPAAAAAAAAAAAA&#10;AAAAADUFAABkcnMvZG93bnJldi54bWxQSwUGAAAAAAQABADzAAAARAYAAAAA&#10;" fillcolor="#003196" stroked="f">
              <v:fill color2="#496cb4" angle="-90" focus="100%" type="gradient"/>
              <v:textbox>
                <w:txbxContent>
                  <w:p w14:paraId="62F83236"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59264" behindDoc="0" locked="0" layoutInCell="1" allowOverlap="1" wp14:anchorId="79FC3FE6" wp14:editId="5D2C458D">
              <wp:simplePos x="0" y="0"/>
              <wp:positionH relativeFrom="column">
                <wp:posOffset>127635</wp:posOffset>
              </wp:positionH>
              <wp:positionV relativeFrom="paragraph">
                <wp:posOffset>8655050</wp:posOffset>
              </wp:positionV>
              <wp:extent cx="7429500" cy="330200"/>
              <wp:effectExtent l="381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F54BE"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377" type="#_x0000_t202" style="position:absolute;margin-left:10.05pt;margin-top:681.5pt;width:58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BOSXHt3QIAANQFAAAOAAAAAAAAAAAAAAAA&#10;ACwCAABkcnMvZTJvRG9jLnhtbFBLAQItABQABgAIAAAAIQBplijR4gAAAA0BAAAPAAAAAAAAAAAA&#10;AAAAADUFAABkcnMvZG93bnJldi54bWxQSwUGAAAAAAQABADzAAAARAYAAAAA&#10;" fillcolor="#003196" stroked="f">
              <v:fill color2="#496cb4" angle="-90" focus="100%" type="gradient"/>
              <v:textbox>
                <w:txbxContent>
                  <w:p w14:paraId="4F0F54BE"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1272" w14:textId="77777777" w:rsidR="006975AF" w:rsidRDefault="006975AF" w:rsidP="005B6F3C">
    <w:pPr>
      <w:pStyle w:val="Footer"/>
      <w:tabs>
        <w:tab w:val="clear" w:pos="4680"/>
      </w:tabs>
      <w:rPr>
        <w:color w:val="808080" w:themeColor="background1" w:themeShade="80"/>
        <w:sz w:val="16"/>
        <w:szCs w:val="16"/>
      </w:rPr>
    </w:pPr>
  </w:p>
  <w:p w14:paraId="69677581" w14:textId="77777777" w:rsidR="006975AF" w:rsidRPr="00F313B1" w:rsidRDefault="006975AF" w:rsidP="005B6F3C">
    <w:pPr>
      <w:pStyle w:val="Footer"/>
      <w:tabs>
        <w:tab w:val="clear" w:pos="4680"/>
        <w:tab w:val="clear" w:pos="9360"/>
        <w:tab w:val="center" w:pos="4590"/>
        <w:tab w:val="right" w:pos="8910"/>
      </w:tabs>
      <w:rPr>
        <w:color w:val="808080" w:themeColor="background1" w:themeShade="80"/>
        <w:sz w:val="16"/>
        <w:szCs w:val="16"/>
      </w:rPr>
    </w:pPr>
    <w:sdt>
      <w:sdtPr>
        <w:rPr>
          <w:color w:val="808080" w:themeColor="background1" w:themeShade="80"/>
          <w:sz w:val="16"/>
          <w:szCs w:val="16"/>
        </w:rPr>
        <w:id w:val="-1425403947"/>
        <w:docPartObj>
          <w:docPartGallery w:val="Page Numbers (Bottom of Page)"/>
          <w:docPartUnique/>
        </w:docPartObj>
      </w:sdtPr>
      <w:sdtEndPr>
        <w:rPr>
          <w:noProof/>
        </w:rPr>
      </w:sdtEndPr>
      <w:sdtContent>
        <w:r w:rsidRPr="005B6F3C">
          <w:rPr>
            <w:color w:val="808080" w:themeColor="background1" w:themeShade="80"/>
            <w:sz w:val="16"/>
            <w:szCs w:val="16"/>
          </w:rPr>
          <w:t xml:space="preserve">© 2011  CollabNet, Inc. </w:t>
        </w:r>
        <w:proofErr w:type="spellStart"/>
        <w:r w:rsidRPr="005B6F3C">
          <w:rPr>
            <w:color w:val="808080" w:themeColor="background1" w:themeShade="80"/>
            <w:sz w:val="16"/>
            <w:szCs w:val="16"/>
          </w:rPr>
          <w:t>All</w:t>
        </w:r>
        <w:proofErr w:type="spellEnd"/>
        <w:r w:rsidRPr="005B6F3C">
          <w:rPr>
            <w:color w:val="808080" w:themeColor="background1" w:themeShade="80"/>
            <w:sz w:val="16"/>
            <w:szCs w:val="16"/>
          </w:rPr>
          <w:t xml:space="preserve"> </w:t>
        </w:r>
        <w:proofErr w:type="spellStart"/>
        <w:r w:rsidRPr="005B6F3C">
          <w:rPr>
            <w:color w:val="808080" w:themeColor="background1" w:themeShade="80"/>
            <w:sz w:val="16"/>
            <w:szCs w:val="16"/>
          </w:rPr>
          <w:t>rights</w:t>
        </w:r>
        <w:proofErr w:type="spellEnd"/>
        <w:r w:rsidRPr="005B6F3C">
          <w:rPr>
            <w:color w:val="808080" w:themeColor="background1" w:themeShade="80"/>
            <w:sz w:val="16"/>
            <w:szCs w:val="16"/>
          </w:rPr>
          <w:t xml:space="preserve"> </w:t>
        </w:r>
        <w:proofErr w:type="spellStart"/>
        <w:r w:rsidRPr="005B6F3C">
          <w:rPr>
            <w:color w:val="808080" w:themeColor="background1" w:themeShade="80"/>
            <w:sz w:val="16"/>
            <w:szCs w:val="16"/>
          </w:rPr>
          <w:t>reserved</w:t>
        </w:r>
        <w:proofErr w:type="spellEnd"/>
        <w:r w:rsidRPr="005B6F3C">
          <w:rPr>
            <w:color w:val="808080" w:themeColor="background1" w:themeShade="80"/>
            <w:sz w:val="16"/>
            <w:szCs w:val="16"/>
          </w:rPr>
          <w:t>.</w:t>
        </w:r>
        <w:r>
          <w:rPr>
            <w:color w:val="808080" w:themeColor="background1" w:themeShade="80"/>
            <w:sz w:val="16"/>
            <w:szCs w:val="16"/>
          </w:rPr>
          <w:tab/>
        </w:r>
        <w:r>
          <w:rPr>
            <w:b/>
            <w:color w:val="808080" w:themeColor="background1" w:themeShade="80"/>
            <w:sz w:val="16"/>
            <w:szCs w:val="16"/>
          </w:rPr>
          <w:t xml:space="preserve">CSM Course </w:t>
        </w:r>
        <w:proofErr w:type="spellStart"/>
        <w:r>
          <w:rPr>
            <w:b/>
            <w:color w:val="808080" w:themeColor="background1" w:themeShade="80"/>
            <w:sz w:val="16"/>
            <w:szCs w:val="16"/>
          </w:rPr>
          <w:t>Workbook</w:t>
        </w:r>
        <w:proofErr w:type="spellEnd"/>
        <w:r w:rsidRPr="00F313B1">
          <w:rPr>
            <w:color w:val="808080" w:themeColor="background1" w:themeShade="80"/>
            <w:sz w:val="16"/>
            <w:szCs w:val="16"/>
          </w:rPr>
          <w:tab/>
        </w:r>
        <w:r w:rsidRPr="00F313B1">
          <w:rPr>
            <w:color w:val="808080" w:themeColor="background1" w:themeShade="80"/>
            <w:sz w:val="16"/>
            <w:szCs w:val="16"/>
          </w:rPr>
          <w:fldChar w:fldCharType="begin"/>
        </w:r>
        <w:r w:rsidRPr="00F313B1">
          <w:rPr>
            <w:color w:val="808080" w:themeColor="background1" w:themeShade="80"/>
            <w:sz w:val="16"/>
            <w:szCs w:val="16"/>
          </w:rPr>
          <w:instrText xml:space="preserve"> PAGE   \* MERGEFORMAT </w:instrText>
        </w:r>
        <w:r w:rsidRPr="00F313B1">
          <w:rPr>
            <w:color w:val="808080" w:themeColor="background1" w:themeShade="80"/>
            <w:sz w:val="16"/>
            <w:szCs w:val="16"/>
          </w:rPr>
          <w:fldChar w:fldCharType="separate"/>
        </w:r>
        <w:r w:rsidR="001E0781">
          <w:rPr>
            <w:noProof/>
            <w:color w:val="808080" w:themeColor="background1" w:themeShade="80"/>
            <w:sz w:val="16"/>
            <w:szCs w:val="16"/>
          </w:rPr>
          <w:t>19</w:t>
        </w:r>
        <w:r w:rsidRPr="00F313B1">
          <w:rPr>
            <w:noProof/>
            <w:color w:val="808080" w:themeColor="background1" w:themeShade="80"/>
            <w:sz w:val="16"/>
            <w:szCs w:val="16"/>
          </w:rPr>
          <w:fldChar w:fldCharType="end"/>
        </w:r>
      </w:sdtContent>
    </w:sdt>
  </w:p>
  <w:p w14:paraId="4113CAC0" w14:textId="77777777" w:rsidR="006975AF" w:rsidRPr="006B5686" w:rsidRDefault="006975AF" w:rsidP="005B6F3C">
    <w:pPr>
      <w:pStyle w:val="Footer"/>
      <w:tabs>
        <w:tab w:val="clear" w:pos="4680"/>
        <w:tab w:val="clear" w:pos="9360"/>
        <w:tab w:val="left" w:pos="1409"/>
      </w:tabs>
      <w:rPr>
        <w:rFonts w:ascii="Cloudsplitter LC BB" w:hAnsi="Cloudsplitter LC BB"/>
        <w:color w:val="4F6228" w:themeColor="accent3" w:themeShade="80"/>
      </w:rPr>
    </w:pPr>
    <w:r>
      <w:rPr>
        <w:rFonts w:ascii="Times New Roman" w:hAnsi="Times New Roman" w:cs="Times New Roman"/>
        <w:noProof/>
        <w:szCs w:val="24"/>
        <w:lang w:val="en-US"/>
      </w:rPr>
      <w:t xml:space="preserve"> </w:t>
    </w:r>
    <w:r>
      <w:rPr>
        <w:rFonts w:ascii="Times New Roman" w:hAnsi="Times New Roman" w:cs="Times New Roman"/>
        <w:noProof/>
        <w:szCs w:val="24"/>
        <w:lang w:val="en-US"/>
      </w:rPr>
      <mc:AlternateContent>
        <mc:Choice Requires="wps">
          <w:drawing>
            <wp:anchor distT="0" distB="0" distL="114300" distR="114300" simplePos="0" relativeHeight="251667456" behindDoc="0" locked="0" layoutInCell="1" allowOverlap="1" wp14:anchorId="0F7BE802" wp14:editId="1F805FA8">
              <wp:simplePos x="0" y="0"/>
              <wp:positionH relativeFrom="column">
                <wp:posOffset>851535</wp:posOffset>
              </wp:positionH>
              <wp:positionV relativeFrom="paragraph">
                <wp:posOffset>9527540</wp:posOffset>
              </wp:positionV>
              <wp:extent cx="1485900" cy="342900"/>
              <wp:effectExtent l="381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ACED" w14:textId="77777777" w:rsidR="006975AF" w:rsidRDefault="006975AF"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378" type="#_x0000_t202" style="position:absolute;margin-left:67.05pt;margin-top:750.2pt;width:11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kKRLUCAADA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" filled="f" stroked="f">
              <v:textbox>
                <w:txbxContent>
                  <w:p w14:paraId="2B80ACED" w14:textId="77777777" w:rsidR="006975AF" w:rsidRDefault="006975AF" w:rsidP="0048062F">
                    <w:pPr>
                      <w:pStyle w:val="URL"/>
                    </w:pPr>
                    <w:r>
                      <w:t>www.collab.net</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6432" behindDoc="0" locked="0" layoutInCell="1" allowOverlap="1" wp14:anchorId="1AE27C16" wp14:editId="7DBF197A">
              <wp:simplePos x="0" y="0"/>
              <wp:positionH relativeFrom="column">
                <wp:posOffset>165735</wp:posOffset>
              </wp:positionH>
              <wp:positionV relativeFrom="paragraph">
                <wp:posOffset>9489440</wp:posOffset>
              </wp:positionV>
              <wp:extent cx="7429500" cy="330200"/>
              <wp:effectExtent l="3810" t="254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978A"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79" type="#_x0000_t202" style="position:absolute;margin-left:13.05pt;margin-top:747.2pt;width:58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" fillcolor="#003196" stroked="f">
              <v:fill color2="#496cb4" angle="-90" focus="100%" type="gradient"/>
              <v:textbox>
                <w:txbxContent>
                  <w:p w14:paraId="1F91978A"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5408" behindDoc="0" locked="0" layoutInCell="1" allowOverlap="1" wp14:anchorId="27415415" wp14:editId="10437FBA">
              <wp:simplePos x="0" y="0"/>
              <wp:positionH relativeFrom="column">
                <wp:posOffset>127635</wp:posOffset>
              </wp:positionH>
              <wp:positionV relativeFrom="paragraph">
                <wp:posOffset>8655050</wp:posOffset>
              </wp:positionV>
              <wp:extent cx="7429500" cy="330200"/>
              <wp:effectExtent l="381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F59DB"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80" type="#_x0000_t202" style="position:absolute;margin-left:10.05pt;margin-top:681.5pt;width:58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APtDAL3QIAANQFAAAOAAAAAAAAAAAAAAAA&#10;ACwCAABkcnMvZTJvRG9jLnhtbFBLAQItABQABgAIAAAAIQBplijR4gAAAA0BAAAPAAAAAAAAAAAA&#10;AAAAADUFAABkcnMvZG93bnJldi54bWxQSwUGAAAAAAQABADzAAAARAYAAAAA&#10;" fillcolor="#003196" stroked="f">
              <v:fill color2="#496cb4" angle="-90" focus="100%" type="gradient"/>
              <v:textbox>
                <w:txbxContent>
                  <w:p w14:paraId="5E9F59DB"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4384" behindDoc="0" locked="0" layoutInCell="1" allowOverlap="1" wp14:anchorId="0887AABC" wp14:editId="57ADAF8F">
              <wp:simplePos x="0" y="0"/>
              <wp:positionH relativeFrom="column">
                <wp:posOffset>127635</wp:posOffset>
              </wp:positionH>
              <wp:positionV relativeFrom="paragraph">
                <wp:posOffset>8655050</wp:posOffset>
              </wp:positionV>
              <wp:extent cx="7429500" cy="330200"/>
              <wp:effectExtent l="381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8645B"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81" type="#_x0000_t202" style="position:absolute;margin-left:10.05pt;margin-top:681.5pt;width:585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" fillcolor="#003196" stroked="f">
              <v:fill color2="#496cb4" angle="-90" focus="100%" type="gradient"/>
              <v:textbox>
                <w:txbxContent>
                  <w:p w14:paraId="1AD8645B" w14:textId="77777777" w:rsidR="006975AF" w:rsidRPr="000E3649" w:rsidRDefault="006975A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34729" w14:textId="77777777" w:rsidR="006975AF" w:rsidRDefault="006975AF" w:rsidP="006B5686">
      <w:r>
        <w:separator/>
      </w:r>
    </w:p>
  </w:footnote>
  <w:footnote w:type="continuationSeparator" w:id="0">
    <w:p w14:paraId="38F54378" w14:textId="77777777" w:rsidR="006975AF" w:rsidRDefault="006975AF" w:rsidP="006B5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320B" w14:textId="77777777" w:rsidR="006975AF" w:rsidRDefault="006975AF">
    <w:pPr>
      <w:pStyle w:val="Header"/>
    </w:pPr>
    <w:r>
      <w:rPr>
        <w:noProof/>
        <w:lang w:val="en-US"/>
      </w:rPr>
      <w:drawing>
        <wp:inline distT="0" distB="0" distL="0" distR="0" wp14:anchorId="06751AC0" wp14:editId="558FFA23">
          <wp:extent cx="5832475" cy="285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Course-Workbook-heade.jpg"/>
                  <pic:cNvPicPr/>
                </pic:nvPicPr>
                <pic:blipFill>
                  <a:blip r:embed="rId1">
                    <a:extLst>
                      <a:ext uri="{28A0092B-C50C-407E-A947-70E740481C1C}">
                        <a14:useLocalDpi xmlns:a14="http://schemas.microsoft.com/office/drawing/2010/main" val="0"/>
                      </a:ext>
                    </a:extLst>
                  </a:blip>
                  <a:stretch>
                    <a:fillRect/>
                  </a:stretch>
                </pic:blipFill>
                <pic:spPr>
                  <a:xfrm>
                    <a:off x="0" y="0"/>
                    <a:ext cx="5832475" cy="285115"/>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8B7BC" w14:textId="77777777" w:rsidR="006975AF" w:rsidRDefault="006975A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C4391"/>
    <w:multiLevelType w:val="hybridMultilevel"/>
    <w:tmpl w:val="8DBC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B0C55"/>
    <w:multiLevelType w:val="hybridMultilevel"/>
    <w:tmpl w:val="75AE12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23570963"/>
    <w:multiLevelType w:val="hybridMultilevel"/>
    <w:tmpl w:val="B00C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9764C6"/>
    <w:multiLevelType w:val="hybridMultilevel"/>
    <w:tmpl w:val="9510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A6341"/>
    <w:multiLevelType w:val="hybridMultilevel"/>
    <w:tmpl w:val="11DC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3F14B5"/>
    <w:multiLevelType w:val="hybridMultilevel"/>
    <w:tmpl w:val="109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2390E"/>
    <w:multiLevelType w:val="hybridMultilevel"/>
    <w:tmpl w:val="1E0E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C22A4"/>
    <w:multiLevelType w:val="hybridMultilevel"/>
    <w:tmpl w:val="5196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0D4CC1"/>
    <w:multiLevelType w:val="hybridMultilevel"/>
    <w:tmpl w:val="BCFCB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496591"/>
    <w:multiLevelType w:val="hybridMultilevel"/>
    <w:tmpl w:val="5782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D4685"/>
    <w:multiLevelType w:val="hybridMultilevel"/>
    <w:tmpl w:val="3C4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9F1814"/>
    <w:multiLevelType w:val="hybridMultilevel"/>
    <w:tmpl w:val="D836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1554BC"/>
    <w:multiLevelType w:val="hybridMultilevel"/>
    <w:tmpl w:val="FAF2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1A1650"/>
    <w:multiLevelType w:val="hybridMultilevel"/>
    <w:tmpl w:val="3EB0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A10041"/>
    <w:multiLevelType w:val="hybridMultilevel"/>
    <w:tmpl w:val="ED569B8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693317FB"/>
    <w:multiLevelType w:val="hybridMultilevel"/>
    <w:tmpl w:val="7FC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F266FF"/>
    <w:multiLevelType w:val="hybridMultilevel"/>
    <w:tmpl w:val="023AD0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7A9876A5"/>
    <w:multiLevelType w:val="hybridMultilevel"/>
    <w:tmpl w:val="B52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136A54"/>
    <w:multiLevelType w:val="hybridMultilevel"/>
    <w:tmpl w:val="D1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2"/>
  </w:num>
  <w:num w:numId="5">
    <w:abstractNumId w:val="6"/>
  </w:num>
  <w:num w:numId="6">
    <w:abstractNumId w:val="0"/>
  </w:num>
  <w:num w:numId="7">
    <w:abstractNumId w:val="7"/>
  </w:num>
  <w:num w:numId="8">
    <w:abstractNumId w:val="5"/>
  </w:num>
  <w:num w:numId="9">
    <w:abstractNumId w:val="15"/>
  </w:num>
  <w:num w:numId="10">
    <w:abstractNumId w:val="9"/>
  </w:num>
  <w:num w:numId="11">
    <w:abstractNumId w:val="11"/>
  </w:num>
  <w:num w:numId="12">
    <w:abstractNumId w:val="4"/>
  </w:num>
  <w:num w:numId="13">
    <w:abstractNumId w:val="17"/>
  </w:num>
  <w:num w:numId="14">
    <w:abstractNumId w:val="13"/>
  </w:num>
  <w:num w:numId="15">
    <w:abstractNumId w:val="16"/>
  </w:num>
  <w:num w:numId="16">
    <w:abstractNumId w:val="14"/>
  </w:num>
  <w:num w:numId="17">
    <w:abstractNumId w:val="12"/>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506"/>
    <w:rsid w:val="0002657C"/>
    <w:rsid w:val="00031965"/>
    <w:rsid w:val="00035032"/>
    <w:rsid w:val="00051A13"/>
    <w:rsid w:val="00083213"/>
    <w:rsid w:val="000A54DA"/>
    <w:rsid w:val="000A5765"/>
    <w:rsid w:val="000C5F70"/>
    <w:rsid w:val="000C6874"/>
    <w:rsid w:val="000D2E74"/>
    <w:rsid w:val="000E0783"/>
    <w:rsid w:val="00100C68"/>
    <w:rsid w:val="00113F3E"/>
    <w:rsid w:val="001149C0"/>
    <w:rsid w:val="00117209"/>
    <w:rsid w:val="001224D2"/>
    <w:rsid w:val="001B202A"/>
    <w:rsid w:val="001C4F9E"/>
    <w:rsid w:val="001D30E1"/>
    <w:rsid w:val="001E0781"/>
    <w:rsid w:val="001E472A"/>
    <w:rsid w:val="002218A0"/>
    <w:rsid w:val="00252391"/>
    <w:rsid w:val="002579C1"/>
    <w:rsid w:val="00257A58"/>
    <w:rsid w:val="0028196E"/>
    <w:rsid w:val="002836BA"/>
    <w:rsid w:val="00286C17"/>
    <w:rsid w:val="00291BFF"/>
    <w:rsid w:val="002940D0"/>
    <w:rsid w:val="002A27F5"/>
    <w:rsid w:val="002C3724"/>
    <w:rsid w:val="002C5569"/>
    <w:rsid w:val="002D3193"/>
    <w:rsid w:val="002E610D"/>
    <w:rsid w:val="002E72A6"/>
    <w:rsid w:val="002F3F28"/>
    <w:rsid w:val="002F7446"/>
    <w:rsid w:val="0030667A"/>
    <w:rsid w:val="00310506"/>
    <w:rsid w:val="00342C63"/>
    <w:rsid w:val="0037462A"/>
    <w:rsid w:val="00385E44"/>
    <w:rsid w:val="0039104B"/>
    <w:rsid w:val="0039292E"/>
    <w:rsid w:val="00392D82"/>
    <w:rsid w:val="003A6D2B"/>
    <w:rsid w:val="003B66F4"/>
    <w:rsid w:val="003C1B18"/>
    <w:rsid w:val="003C2550"/>
    <w:rsid w:val="003C6DF2"/>
    <w:rsid w:val="003C6FA2"/>
    <w:rsid w:val="003F67A7"/>
    <w:rsid w:val="00405474"/>
    <w:rsid w:val="00405DBE"/>
    <w:rsid w:val="0040620F"/>
    <w:rsid w:val="00417F62"/>
    <w:rsid w:val="00446B04"/>
    <w:rsid w:val="0044753D"/>
    <w:rsid w:val="004605E1"/>
    <w:rsid w:val="004760D8"/>
    <w:rsid w:val="0048062F"/>
    <w:rsid w:val="00483AB6"/>
    <w:rsid w:val="004A7840"/>
    <w:rsid w:val="00500C3C"/>
    <w:rsid w:val="0050236E"/>
    <w:rsid w:val="00523AEE"/>
    <w:rsid w:val="00534536"/>
    <w:rsid w:val="00542A92"/>
    <w:rsid w:val="00543472"/>
    <w:rsid w:val="00546C62"/>
    <w:rsid w:val="00554466"/>
    <w:rsid w:val="005761B9"/>
    <w:rsid w:val="0058003F"/>
    <w:rsid w:val="0058273B"/>
    <w:rsid w:val="005B4308"/>
    <w:rsid w:val="005B6F3C"/>
    <w:rsid w:val="005C35E7"/>
    <w:rsid w:val="005C3C01"/>
    <w:rsid w:val="005E23CB"/>
    <w:rsid w:val="005E4674"/>
    <w:rsid w:val="005F03DE"/>
    <w:rsid w:val="0060716D"/>
    <w:rsid w:val="006270A3"/>
    <w:rsid w:val="00662396"/>
    <w:rsid w:val="00677BDC"/>
    <w:rsid w:val="006975AF"/>
    <w:rsid w:val="006B5686"/>
    <w:rsid w:val="006B7E18"/>
    <w:rsid w:val="006F0AC2"/>
    <w:rsid w:val="006F7B3E"/>
    <w:rsid w:val="00714269"/>
    <w:rsid w:val="0073346E"/>
    <w:rsid w:val="00735939"/>
    <w:rsid w:val="00753ACB"/>
    <w:rsid w:val="007606DE"/>
    <w:rsid w:val="00773F0C"/>
    <w:rsid w:val="00775F8D"/>
    <w:rsid w:val="00790653"/>
    <w:rsid w:val="0079391C"/>
    <w:rsid w:val="00794F2B"/>
    <w:rsid w:val="007A6EF2"/>
    <w:rsid w:val="007B36D0"/>
    <w:rsid w:val="007C1379"/>
    <w:rsid w:val="007C50E8"/>
    <w:rsid w:val="007D670E"/>
    <w:rsid w:val="007E5069"/>
    <w:rsid w:val="0080091D"/>
    <w:rsid w:val="00802050"/>
    <w:rsid w:val="0080339A"/>
    <w:rsid w:val="008152FA"/>
    <w:rsid w:val="00834489"/>
    <w:rsid w:val="00866BD0"/>
    <w:rsid w:val="008869F3"/>
    <w:rsid w:val="008A7374"/>
    <w:rsid w:val="008B0DF4"/>
    <w:rsid w:val="008E6A1B"/>
    <w:rsid w:val="008F20EC"/>
    <w:rsid w:val="008F22C0"/>
    <w:rsid w:val="00901E68"/>
    <w:rsid w:val="00912D93"/>
    <w:rsid w:val="009149EE"/>
    <w:rsid w:val="009162DF"/>
    <w:rsid w:val="00922E2F"/>
    <w:rsid w:val="00951BC4"/>
    <w:rsid w:val="00952B6F"/>
    <w:rsid w:val="00981A94"/>
    <w:rsid w:val="00995662"/>
    <w:rsid w:val="009A4D03"/>
    <w:rsid w:val="009C20DF"/>
    <w:rsid w:val="009C4D7C"/>
    <w:rsid w:val="009E7B2C"/>
    <w:rsid w:val="009F54AB"/>
    <w:rsid w:val="00A03DD6"/>
    <w:rsid w:val="00A14C45"/>
    <w:rsid w:val="00A217DB"/>
    <w:rsid w:val="00A716C1"/>
    <w:rsid w:val="00A75BD1"/>
    <w:rsid w:val="00A82B1A"/>
    <w:rsid w:val="00A95764"/>
    <w:rsid w:val="00AF6CFF"/>
    <w:rsid w:val="00AF7169"/>
    <w:rsid w:val="00B01C8F"/>
    <w:rsid w:val="00B02F2B"/>
    <w:rsid w:val="00B60282"/>
    <w:rsid w:val="00B633C1"/>
    <w:rsid w:val="00B67043"/>
    <w:rsid w:val="00B67C45"/>
    <w:rsid w:val="00B866AB"/>
    <w:rsid w:val="00BA6463"/>
    <w:rsid w:val="00BB6843"/>
    <w:rsid w:val="00BD7C4C"/>
    <w:rsid w:val="00BE1424"/>
    <w:rsid w:val="00BF698F"/>
    <w:rsid w:val="00C020C5"/>
    <w:rsid w:val="00C20E8B"/>
    <w:rsid w:val="00C24A82"/>
    <w:rsid w:val="00C25EDC"/>
    <w:rsid w:val="00C31BFE"/>
    <w:rsid w:val="00C417A8"/>
    <w:rsid w:val="00C82BBF"/>
    <w:rsid w:val="00C876B0"/>
    <w:rsid w:val="00CD37EE"/>
    <w:rsid w:val="00CF2D96"/>
    <w:rsid w:val="00D166B0"/>
    <w:rsid w:val="00D17705"/>
    <w:rsid w:val="00D60352"/>
    <w:rsid w:val="00D9490C"/>
    <w:rsid w:val="00D95B1A"/>
    <w:rsid w:val="00DD1DC2"/>
    <w:rsid w:val="00E13815"/>
    <w:rsid w:val="00E359B8"/>
    <w:rsid w:val="00E35B7C"/>
    <w:rsid w:val="00E44E09"/>
    <w:rsid w:val="00E46442"/>
    <w:rsid w:val="00E55B17"/>
    <w:rsid w:val="00E76816"/>
    <w:rsid w:val="00E8081E"/>
    <w:rsid w:val="00E84A32"/>
    <w:rsid w:val="00E91240"/>
    <w:rsid w:val="00EB2670"/>
    <w:rsid w:val="00EB6872"/>
    <w:rsid w:val="00EC0419"/>
    <w:rsid w:val="00ED3C18"/>
    <w:rsid w:val="00ED79CA"/>
    <w:rsid w:val="00EF75FA"/>
    <w:rsid w:val="00F01655"/>
    <w:rsid w:val="00F069AC"/>
    <w:rsid w:val="00F5593A"/>
    <w:rsid w:val="00F80EC0"/>
    <w:rsid w:val="00F81A67"/>
    <w:rsid w:val="00F90F60"/>
    <w:rsid w:val="00F97DA8"/>
    <w:rsid w:val="00FC68FB"/>
    <w:rsid w:val="00FE0E2F"/>
    <w:rsid w:val="00FE6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D4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8D"/>
    <w:rPr>
      <w:sz w:val="24"/>
      <w:szCs w:val="20"/>
      <w:lang w:val="fi-FI"/>
    </w:rPr>
  </w:style>
  <w:style w:type="paragraph" w:styleId="Heading1">
    <w:name w:val="heading 1"/>
    <w:basedOn w:val="Normal"/>
    <w:next w:val="Normal"/>
    <w:link w:val="Heading1Char"/>
    <w:autoRedefine/>
    <w:uiPriority w:val="9"/>
    <w:qFormat/>
    <w:rsid w:val="00C876B0"/>
    <w:pPr>
      <w:keepNext/>
      <w:keepLines/>
      <w:spacing w:after="120"/>
      <w:outlineLvl w:val="0"/>
    </w:pPr>
    <w:rPr>
      <w:rFonts w:eastAsiaTheme="majorEastAsia" w:cstheme="majorBidi"/>
      <w:bCs/>
      <w:caps/>
      <w:color w:val="0060A9"/>
      <w:sz w:val="36"/>
      <w:szCs w:val="36"/>
    </w:rPr>
  </w:style>
  <w:style w:type="paragraph" w:styleId="Heading2">
    <w:name w:val="heading 2"/>
    <w:basedOn w:val="Normal"/>
    <w:next w:val="Normal"/>
    <w:link w:val="Heading2Char"/>
    <w:uiPriority w:val="9"/>
    <w:unhideWhenUsed/>
    <w:qFormat/>
    <w:rsid w:val="00113F3E"/>
    <w:pPr>
      <w:keepNext/>
      <w:keepLines/>
      <w:spacing w:before="200" w:after="120"/>
      <w:outlineLvl w:val="1"/>
    </w:pPr>
    <w:rPr>
      <w:rFonts w:ascii="Cloudsplitter UC BB" w:eastAsiaTheme="majorEastAsia" w:hAnsi="Cloudsplitter UC BB" w:cstheme="majorBidi"/>
      <w:bCs/>
      <w:color w:val="4F6228" w:themeColor="accent3" w:themeShade="80"/>
      <w:sz w:val="28"/>
      <w:szCs w:val="28"/>
    </w:rPr>
  </w:style>
  <w:style w:type="paragraph" w:styleId="Heading3">
    <w:name w:val="heading 3"/>
    <w:basedOn w:val="Normal"/>
    <w:next w:val="Normal"/>
    <w:link w:val="Heading3Char"/>
    <w:uiPriority w:val="9"/>
    <w:unhideWhenUsed/>
    <w:qFormat/>
    <w:rsid w:val="00952B6F"/>
    <w:pPr>
      <w:keepNext/>
      <w:keepLines/>
      <w:spacing w:before="200" w:after="0"/>
      <w:outlineLvl w:val="2"/>
    </w:pPr>
    <w:rPr>
      <w:rFonts w:eastAsiaTheme="majorEastAsia" w:cstheme="majorBidi"/>
      <w:bCs/>
      <w:color w:val="6E6E6E"/>
      <w:szCs w:val="24"/>
      <w14:textFill>
        <w14:solidFill>
          <w14:srgbClr w14:val="6E6E6E">
            <w14:lumMod w14:val="50000"/>
          </w14:srgbClr>
        </w14:solidFill>
      </w14:textFill>
    </w:rPr>
  </w:style>
  <w:style w:type="paragraph" w:styleId="Heading4">
    <w:name w:val="heading 4"/>
    <w:basedOn w:val="Normal"/>
    <w:next w:val="Normal"/>
    <w:link w:val="Heading4Char"/>
    <w:uiPriority w:val="9"/>
    <w:unhideWhenUsed/>
    <w:qFormat/>
    <w:rsid w:val="00EF75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7C"/>
  </w:style>
  <w:style w:type="paragraph" w:styleId="Footer">
    <w:name w:val="footer"/>
    <w:aliases w:val="Accellion Footer"/>
    <w:basedOn w:val="Normal"/>
    <w:link w:val="FooterChar"/>
    <w:unhideWhenUsed/>
    <w:rsid w:val="0002657C"/>
    <w:pPr>
      <w:tabs>
        <w:tab w:val="center" w:pos="4680"/>
        <w:tab w:val="right" w:pos="9360"/>
      </w:tabs>
      <w:spacing w:after="0" w:line="240" w:lineRule="auto"/>
    </w:pPr>
  </w:style>
  <w:style w:type="character" w:customStyle="1" w:styleId="FooterChar">
    <w:name w:val="Footer Char"/>
    <w:aliases w:val="Accellion Footer Char"/>
    <w:basedOn w:val="DefaultParagraphFont"/>
    <w:link w:val="Footer"/>
    <w:uiPriority w:val="99"/>
    <w:rsid w:val="0002657C"/>
  </w:style>
  <w:style w:type="paragraph" w:styleId="BalloonText">
    <w:name w:val="Balloon Text"/>
    <w:basedOn w:val="Normal"/>
    <w:link w:val="BalloonTextChar"/>
    <w:uiPriority w:val="99"/>
    <w:semiHidden/>
    <w:unhideWhenUsed/>
    <w:rsid w:val="0002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7C"/>
    <w:rPr>
      <w:rFonts w:ascii="Tahoma" w:hAnsi="Tahoma" w:cs="Tahoma"/>
      <w:sz w:val="16"/>
      <w:szCs w:val="16"/>
    </w:rPr>
  </w:style>
  <w:style w:type="character" w:styleId="Hyperlink">
    <w:name w:val="Hyperlink"/>
    <w:basedOn w:val="DefaultParagraphFont"/>
    <w:uiPriority w:val="99"/>
    <w:unhideWhenUsed/>
    <w:rsid w:val="0002657C"/>
    <w:rPr>
      <w:color w:val="0000FF" w:themeColor="hyperlink"/>
      <w:u w:val="single"/>
    </w:rPr>
  </w:style>
  <w:style w:type="character" w:customStyle="1" w:styleId="Heading1Char">
    <w:name w:val="Heading 1 Char"/>
    <w:basedOn w:val="DefaultParagraphFont"/>
    <w:link w:val="Heading1"/>
    <w:uiPriority w:val="9"/>
    <w:rsid w:val="00C876B0"/>
    <w:rPr>
      <w:rFonts w:eastAsiaTheme="majorEastAsia" w:cstheme="majorBidi"/>
      <w:bCs/>
      <w:caps/>
      <w:color w:val="0060A9"/>
      <w:sz w:val="36"/>
      <w:szCs w:val="36"/>
      <w:lang w:val="fi-FI"/>
    </w:rPr>
  </w:style>
  <w:style w:type="paragraph" w:styleId="Title">
    <w:name w:val="Title"/>
    <w:basedOn w:val="Normal"/>
    <w:next w:val="Normal"/>
    <w:link w:val="TitleChar"/>
    <w:uiPriority w:val="10"/>
    <w:qFormat/>
    <w:rsid w:val="00A82B1A"/>
    <w:pPr>
      <w:pBdr>
        <w:bottom w:val="single" w:sz="8" w:space="4" w:color="4F81BD" w:themeColor="accent1"/>
      </w:pBdr>
      <w:spacing w:before="360" w:after="480" w:line="240" w:lineRule="auto"/>
      <w:contextualSpacing/>
    </w:pPr>
    <w:rPr>
      <w:rFonts w:ascii="Century Gothic" w:eastAsiaTheme="majorEastAsia" w:hAnsi="Century Gothic" w:cstheme="majorBidi"/>
      <w:color w:val="283214"/>
      <w:spacing w:val="5"/>
      <w:kern w:val="28"/>
      <w:sz w:val="52"/>
      <w:szCs w:val="52"/>
    </w:rPr>
  </w:style>
  <w:style w:type="character" w:customStyle="1" w:styleId="TitleChar">
    <w:name w:val="Title Char"/>
    <w:basedOn w:val="DefaultParagraphFont"/>
    <w:link w:val="Title"/>
    <w:uiPriority w:val="10"/>
    <w:rsid w:val="00A82B1A"/>
    <w:rPr>
      <w:rFonts w:ascii="Century Gothic" w:eastAsiaTheme="majorEastAsia" w:hAnsi="Century Gothic" w:cstheme="majorBidi"/>
      <w:color w:val="283214"/>
      <w:spacing w:val="5"/>
      <w:kern w:val="28"/>
      <w:sz w:val="52"/>
      <w:szCs w:val="52"/>
      <w:lang w:val="fi-FI"/>
    </w:rPr>
  </w:style>
  <w:style w:type="table" w:styleId="TableGrid">
    <w:name w:val="Table Grid"/>
    <w:basedOn w:val="TableNormal"/>
    <w:uiPriority w:val="59"/>
    <w:rsid w:val="00543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3F3E"/>
    <w:rPr>
      <w:rFonts w:ascii="Cloudsplitter UC BB" w:eastAsiaTheme="majorEastAsia" w:hAnsi="Cloudsplitter UC BB" w:cstheme="majorBidi"/>
      <w:bCs/>
      <w:color w:val="4F6228" w:themeColor="accent3" w:themeShade="80"/>
      <w:sz w:val="28"/>
      <w:szCs w:val="28"/>
      <w:lang w:val="fi-FI"/>
    </w:rPr>
  </w:style>
  <w:style w:type="paragraph" w:styleId="ListParagraph">
    <w:name w:val="List Paragraph"/>
    <w:basedOn w:val="Normal"/>
    <w:uiPriority w:val="34"/>
    <w:qFormat/>
    <w:rsid w:val="00405DBE"/>
    <w:pPr>
      <w:ind w:left="720"/>
      <w:contextualSpacing/>
    </w:pPr>
  </w:style>
  <w:style w:type="character" w:customStyle="1" w:styleId="Heading3Char">
    <w:name w:val="Heading 3 Char"/>
    <w:basedOn w:val="DefaultParagraphFont"/>
    <w:link w:val="Heading3"/>
    <w:uiPriority w:val="9"/>
    <w:rsid w:val="00952B6F"/>
    <w:rPr>
      <w:rFonts w:eastAsiaTheme="majorEastAsia" w:cstheme="majorBidi"/>
      <w:bCs/>
      <w:color w:val="6E6E6E"/>
      <w:sz w:val="24"/>
      <w:szCs w:val="24"/>
      <w:lang w:val="fi-FI"/>
      <w14:textFill>
        <w14:solidFill>
          <w14:srgbClr w14:val="6E6E6E">
            <w14:lumMod w14:val="50000"/>
          </w14:srgbClr>
        </w14:solidFill>
      </w14:textFill>
    </w:rPr>
  </w:style>
  <w:style w:type="paragraph" w:customStyle="1" w:styleId="SidebarText">
    <w:name w:val="SidebarText"/>
    <w:rsid w:val="00A716C1"/>
    <w:pPr>
      <w:spacing w:after="80" w:line="180" w:lineRule="exact"/>
    </w:pPr>
    <w:rPr>
      <w:rFonts w:ascii="Arial" w:eastAsia="Times New Roman" w:hAnsi="Arial" w:cs="Times New Roman"/>
      <w:color w:val="808080"/>
      <w:sz w:val="16"/>
      <w:szCs w:val="24"/>
    </w:rPr>
  </w:style>
  <w:style w:type="paragraph" w:customStyle="1" w:styleId="SidebarSubhead">
    <w:name w:val="SidebarSubhead"/>
    <w:basedOn w:val="SidebarText"/>
    <w:rsid w:val="00A716C1"/>
    <w:pPr>
      <w:spacing w:before="240"/>
    </w:pPr>
    <w:rPr>
      <w:caps/>
      <w:color w:val="002A81"/>
      <w:sz w:val="18"/>
    </w:rPr>
  </w:style>
  <w:style w:type="paragraph" w:customStyle="1" w:styleId="Copyright">
    <w:name w:val="Copyright"/>
    <w:rsid w:val="00A716C1"/>
    <w:pPr>
      <w:spacing w:after="0" w:line="240" w:lineRule="auto"/>
    </w:pPr>
    <w:rPr>
      <w:rFonts w:ascii="Arial" w:eastAsia="Times New Roman" w:hAnsi="Arial" w:cs="Times New Roman"/>
      <w:color w:val="FFFFFF"/>
      <w:sz w:val="16"/>
      <w:szCs w:val="24"/>
    </w:rPr>
  </w:style>
  <w:style w:type="paragraph" w:customStyle="1" w:styleId="URL">
    <w:name w:val="URL"/>
    <w:basedOn w:val="Normal"/>
    <w:rsid w:val="00A716C1"/>
    <w:pPr>
      <w:spacing w:after="0" w:line="240" w:lineRule="auto"/>
    </w:pPr>
    <w:rPr>
      <w:rFonts w:ascii="Arial Bold" w:eastAsia="Times New Roman" w:hAnsi="Arial Bold" w:cs="Times New Roman"/>
      <w:b/>
      <w:color w:val="FFFFFF"/>
      <w:szCs w:val="24"/>
      <w:lang w:val="en-US"/>
    </w:rPr>
  </w:style>
  <w:style w:type="paragraph" w:styleId="NormalWeb">
    <w:name w:val="Normal (Web)"/>
    <w:basedOn w:val="Normal"/>
    <w:uiPriority w:val="99"/>
    <w:semiHidden/>
    <w:unhideWhenUsed/>
    <w:rsid w:val="00B866AB"/>
    <w:pPr>
      <w:spacing w:before="100" w:beforeAutospacing="1" w:after="100" w:afterAutospacing="1" w:line="240" w:lineRule="auto"/>
    </w:pPr>
    <w:rPr>
      <w:rFonts w:ascii="Times New Roman" w:eastAsia="Times New Roman" w:hAnsi="Times New Roman" w:cs="Times New Roman"/>
      <w:szCs w:val="24"/>
      <w:lang w:val="en-US"/>
    </w:rPr>
  </w:style>
  <w:style w:type="paragraph" w:styleId="NoSpacing">
    <w:name w:val="No Spacing"/>
    <w:uiPriority w:val="1"/>
    <w:qFormat/>
    <w:rsid w:val="00B866AB"/>
    <w:pPr>
      <w:spacing w:after="0" w:line="240" w:lineRule="auto"/>
    </w:pPr>
  </w:style>
  <w:style w:type="character" w:customStyle="1" w:styleId="Heading4Char">
    <w:name w:val="Heading 4 Char"/>
    <w:basedOn w:val="DefaultParagraphFont"/>
    <w:link w:val="Heading4"/>
    <w:uiPriority w:val="9"/>
    <w:rsid w:val="00EF75FA"/>
    <w:rPr>
      <w:rFonts w:asciiTheme="majorHAnsi" w:eastAsiaTheme="majorEastAsia" w:hAnsiTheme="majorHAnsi" w:cstheme="majorBidi"/>
      <w:b/>
      <w:bCs/>
      <w:i/>
      <w:iCs/>
      <w:color w:val="4F81BD" w:themeColor="accent1"/>
      <w:sz w:val="24"/>
      <w:szCs w:val="20"/>
      <w:lang w:val="fi-F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8D"/>
    <w:rPr>
      <w:sz w:val="24"/>
      <w:szCs w:val="20"/>
      <w:lang w:val="fi-FI"/>
    </w:rPr>
  </w:style>
  <w:style w:type="paragraph" w:styleId="Heading1">
    <w:name w:val="heading 1"/>
    <w:basedOn w:val="Normal"/>
    <w:next w:val="Normal"/>
    <w:link w:val="Heading1Char"/>
    <w:autoRedefine/>
    <w:uiPriority w:val="9"/>
    <w:qFormat/>
    <w:rsid w:val="00C876B0"/>
    <w:pPr>
      <w:keepNext/>
      <w:keepLines/>
      <w:spacing w:after="120"/>
      <w:outlineLvl w:val="0"/>
    </w:pPr>
    <w:rPr>
      <w:rFonts w:eastAsiaTheme="majorEastAsia" w:cstheme="majorBidi"/>
      <w:bCs/>
      <w:caps/>
      <w:color w:val="0060A9"/>
      <w:sz w:val="36"/>
      <w:szCs w:val="36"/>
    </w:rPr>
  </w:style>
  <w:style w:type="paragraph" w:styleId="Heading2">
    <w:name w:val="heading 2"/>
    <w:basedOn w:val="Normal"/>
    <w:next w:val="Normal"/>
    <w:link w:val="Heading2Char"/>
    <w:uiPriority w:val="9"/>
    <w:unhideWhenUsed/>
    <w:qFormat/>
    <w:rsid w:val="00113F3E"/>
    <w:pPr>
      <w:keepNext/>
      <w:keepLines/>
      <w:spacing w:before="200" w:after="120"/>
      <w:outlineLvl w:val="1"/>
    </w:pPr>
    <w:rPr>
      <w:rFonts w:ascii="Cloudsplitter UC BB" w:eastAsiaTheme="majorEastAsia" w:hAnsi="Cloudsplitter UC BB" w:cstheme="majorBidi"/>
      <w:bCs/>
      <w:color w:val="4F6228" w:themeColor="accent3" w:themeShade="80"/>
      <w:sz w:val="28"/>
      <w:szCs w:val="28"/>
    </w:rPr>
  </w:style>
  <w:style w:type="paragraph" w:styleId="Heading3">
    <w:name w:val="heading 3"/>
    <w:basedOn w:val="Normal"/>
    <w:next w:val="Normal"/>
    <w:link w:val="Heading3Char"/>
    <w:uiPriority w:val="9"/>
    <w:unhideWhenUsed/>
    <w:qFormat/>
    <w:rsid w:val="00952B6F"/>
    <w:pPr>
      <w:keepNext/>
      <w:keepLines/>
      <w:spacing w:before="200" w:after="0"/>
      <w:outlineLvl w:val="2"/>
    </w:pPr>
    <w:rPr>
      <w:rFonts w:eastAsiaTheme="majorEastAsia" w:cstheme="majorBidi"/>
      <w:bCs/>
      <w:color w:val="6E6E6E"/>
      <w:szCs w:val="24"/>
      <w14:textFill>
        <w14:solidFill>
          <w14:srgbClr w14:val="6E6E6E">
            <w14:lumMod w14:val="50000"/>
          </w14:srgbClr>
        </w14:solidFill>
      </w14:textFill>
    </w:rPr>
  </w:style>
  <w:style w:type="paragraph" w:styleId="Heading4">
    <w:name w:val="heading 4"/>
    <w:basedOn w:val="Normal"/>
    <w:next w:val="Normal"/>
    <w:link w:val="Heading4Char"/>
    <w:uiPriority w:val="9"/>
    <w:unhideWhenUsed/>
    <w:qFormat/>
    <w:rsid w:val="00EF75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7C"/>
  </w:style>
  <w:style w:type="paragraph" w:styleId="Footer">
    <w:name w:val="footer"/>
    <w:aliases w:val="Accellion Footer"/>
    <w:basedOn w:val="Normal"/>
    <w:link w:val="FooterChar"/>
    <w:unhideWhenUsed/>
    <w:rsid w:val="0002657C"/>
    <w:pPr>
      <w:tabs>
        <w:tab w:val="center" w:pos="4680"/>
        <w:tab w:val="right" w:pos="9360"/>
      </w:tabs>
      <w:spacing w:after="0" w:line="240" w:lineRule="auto"/>
    </w:pPr>
  </w:style>
  <w:style w:type="character" w:customStyle="1" w:styleId="FooterChar">
    <w:name w:val="Footer Char"/>
    <w:aliases w:val="Accellion Footer Char"/>
    <w:basedOn w:val="DefaultParagraphFont"/>
    <w:link w:val="Footer"/>
    <w:uiPriority w:val="99"/>
    <w:rsid w:val="0002657C"/>
  </w:style>
  <w:style w:type="paragraph" w:styleId="BalloonText">
    <w:name w:val="Balloon Text"/>
    <w:basedOn w:val="Normal"/>
    <w:link w:val="BalloonTextChar"/>
    <w:uiPriority w:val="99"/>
    <w:semiHidden/>
    <w:unhideWhenUsed/>
    <w:rsid w:val="0002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7C"/>
    <w:rPr>
      <w:rFonts w:ascii="Tahoma" w:hAnsi="Tahoma" w:cs="Tahoma"/>
      <w:sz w:val="16"/>
      <w:szCs w:val="16"/>
    </w:rPr>
  </w:style>
  <w:style w:type="character" w:styleId="Hyperlink">
    <w:name w:val="Hyperlink"/>
    <w:basedOn w:val="DefaultParagraphFont"/>
    <w:uiPriority w:val="99"/>
    <w:unhideWhenUsed/>
    <w:rsid w:val="0002657C"/>
    <w:rPr>
      <w:color w:val="0000FF" w:themeColor="hyperlink"/>
      <w:u w:val="single"/>
    </w:rPr>
  </w:style>
  <w:style w:type="character" w:customStyle="1" w:styleId="Heading1Char">
    <w:name w:val="Heading 1 Char"/>
    <w:basedOn w:val="DefaultParagraphFont"/>
    <w:link w:val="Heading1"/>
    <w:uiPriority w:val="9"/>
    <w:rsid w:val="00C876B0"/>
    <w:rPr>
      <w:rFonts w:eastAsiaTheme="majorEastAsia" w:cstheme="majorBidi"/>
      <w:bCs/>
      <w:caps/>
      <w:color w:val="0060A9"/>
      <w:sz w:val="36"/>
      <w:szCs w:val="36"/>
      <w:lang w:val="fi-FI"/>
    </w:rPr>
  </w:style>
  <w:style w:type="paragraph" w:styleId="Title">
    <w:name w:val="Title"/>
    <w:basedOn w:val="Normal"/>
    <w:next w:val="Normal"/>
    <w:link w:val="TitleChar"/>
    <w:uiPriority w:val="10"/>
    <w:qFormat/>
    <w:rsid w:val="00A82B1A"/>
    <w:pPr>
      <w:pBdr>
        <w:bottom w:val="single" w:sz="8" w:space="4" w:color="4F81BD" w:themeColor="accent1"/>
      </w:pBdr>
      <w:spacing w:before="360" w:after="480" w:line="240" w:lineRule="auto"/>
      <w:contextualSpacing/>
    </w:pPr>
    <w:rPr>
      <w:rFonts w:ascii="Century Gothic" w:eastAsiaTheme="majorEastAsia" w:hAnsi="Century Gothic" w:cstheme="majorBidi"/>
      <w:color w:val="283214"/>
      <w:spacing w:val="5"/>
      <w:kern w:val="28"/>
      <w:sz w:val="52"/>
      <w:szCs w:val="52"/>
    </w:rPr>
  </w:style>
  <w:style w:type="character" w:customStyle="1" w:styleId="TitleChar">
    <w:name w:val="Title Char"/>
    <w:basedOn w:val="DefaultParagraphFont"/>
    <w:link w:val="Title"/>
    <w:uiPriority w:val="10"/>
    <w:rsid w:val="00A82B1A"/>
    <w:rPr>
      <w:rFonts w:ascii="Century Gothic" w:eastAsiaTheme="majorEastAsia" w:hAnsi="Century Gothic" w:cstheme="majorBidi"/>
      <w:color w:val="283214"/>
      <w:spacing w:val="5"/>
      <w:kern w:val="28"/>
      <w:sz w:val="52"/>
      <w:szCs w:val="52"/>
      <w:lang w:val="fi-FI"/>
    </w:rPr>
  </w:style>
  <w:style w:type="table" w:styleId="TableGrid">
    <w:name w:val="Table Grid"/>
    <w:basedOn w:val="TableNormal"/>
    <w:uiPriority w:val="59"/>
    <w:rsid w:val="00543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3F3E"/>
    <w:rPr>
      <w:rFonts w:ascii="Cloudsplitter UC BB" w:eastAsiaTheme="majorEastAsia" w:hAnsi="Cloudsplitter UC BB" w:cstheme="majorBidi"/>
      <w:bCs/>
      <w:color w:val="4F6228" w:themeColor="accent3" w:themeShade="80"/>
      <w:sz w:val="28"/>
      <w:szCs w:val="28"/>
      <w:lang w:val="fi-FI"/>
    </w:rPr>
  </w:style>
  <w:style w:type="paragraph" w:styleId="ListParagraph">
    <w:name w:val="List Paragraph"/>
    <w:basedOn w:val="Normal"/>
    <w:uiPriority w:val="34"/>
    <w:qFormat/>
    <w:rsid w:val="00405DBE"/>
    <w:pPr>
      <w:ind w:left="720"/>
      <w:contextualSpacing/>
    </w:pPr>
  </w:style>
  <w:style w:type="character" w:customStyle="1" w:styleId="Heading3Char">
    <w:name w:val="Heading 3 Char"/>
    <w:basedOn w:val="DefaultParagraphFont"/>
    <w:link w:val="Heading3"/>
    <w:uiPriority w:val="9"/>
    <w:rsid w:val="00952B6F"/>
    <w:rPr>
      <w:rFonts w:eastAsiaTheme="majorEastAsia" w:cstheme="majorBidi"/>
      <w:bCs/>
      <w:color w:val="6E6E6E"/>
      <w:sz w:val="24"/>
      <w:szCs w:val="24"/>
      <w:lang w:val="fi-FI"/>
      <w14:textFill>
        <w14:solidFill>
          <w14:srgbClr w14:val="6E6E6E">
            <w14:lumMod w14:val="50000"/>
          </w14:srgbClr>
        </w14:solidFill>
      </w14:textFill>
    </w:rPr>
  </w:style>
  <w:style w:type="paragraph" w:customStyle="1" w:styleId="SidebarText">
    <w:name w:val="SidebarText"/>
    <w:rsid w:val="00A716C1"/>
    <w:pPr>
      <w:spacing w:after="80" w:line="180" w:lineRule="exact"/>
    </w:pPr>
    <w:rPr>
      <w:rFonts w:ascii="Arial" w:eastAsia="Times New Roman" w:hAnsi="Arial" w:cs="Times New Roman"/>
      <w:color w:val="808080"/>
      <w:sz w:val="16"/>
      <w:szCs w:val="24"/>
    </w:rPr>
  </w:style>
  <w:style w:type="paragraph" w:customStyle="1" w:styleId="SidebarSubhead">
    <w:name w:val="SidebarSubhead"/>
    <w:basedOn w:val="SidebarText"/>
    <w:rsid w:val="00A716C1"/>
    <w:pPr>
      <w:spacing w:before="240"/>
    </w:pPr>
    <w:rPr>
      <w:caps/>
      <w:color w:val="002A81"/>
      <w:sz w:val="18"/>
    </w:rPr>
  </w:style>
  <w:style w:type="paragraph" w:customStyle="1" w:styleId="Copyright">
    <w:name w:val="Copyright"/>
    <w:rsid w:val="00A716C1"/>
    <w:pPr>
      <w:spacing w:after="0" w:line="240" w:lineRule="auto"/>
    </w:pPr>
    <w:rPr>
      <w:rFonts w:ascii="Arial" w:eastAsia="Times New Roman" w:hAnsi="Arial" w:cs="Times New Roman"/>
      <w:color w:val="FFFFFF"/>
      <w:sz w:val="16"/>
      <w:szCs w:val="24"/>
    </w:rPr>
  </w:style>
  <w:style w:type="paragraph" w:customStyle="1" w:styleId="URL">
    <w:name w:val="URL"/>
    <w:basedOn w:val="Normal"/>
    <w:rsid w:val="00A716C1"/>
    <w:pPr>
      <w:spacing w:after="0" w:line="240" w:lineRule="auto"/>
    </w:pPr>
    <w:rPr>
      <w:rFonts w:ascii="Arial Bold" w:eastAsia="Times New Roman" w:hAnsi="Arial Bold" w:cs="Times New Roman"/>
      <w:b/>
      <w:color w:val="FFFFFF"/>
      <w:szCs w:val="24"/>
      <w:lang w:val="en-US"/>
    </w:rPr>
  </w:style>
  <w:style w:type="paragraph" w:styleId="NormalWeb">
    <w:name w:val="Normal (Web)"/>
    <w:basedOn w:val="Normal"/>
    <w:uiPriority w:val="99"/>
    <w:semiHidden/>
    <w:unhideWhenUsed/>
    <w:rsid w:val="00B866AB"/>
    <w:pPr>
      <w:spacing w:before="100" w:beforeAutospacing="1" w:after="100" w:afterAutospacing="1" w:line="240" w:lineRule="auto"/>
    </w:pPr>
    <w:rPr>
      <w:rFonts w:ascii="Times New Roman" w:eastAsia="Times New Roman" w:hAnsi="Times New Roman" w:cs="Times New Roman"/>
      <w:szCs w:val="24"/>
      <w:lang w:val="en-US"/>
    </w:rPr>
  </w:style>
  <w:style w:type="paragraph" w:styleId="NoSpacing">
    <w:name w:val="No Spacing"/>
    <w:uiPriority w:val="1"/>
    <w:qFormat/>
    <w:rsid w:val="00B866AB"/>
    <w:pPr>
      <w:spacing w:after="0" w:line="240" w:lineRule="auto"/>
    </w:pPr>
  </w:style>
  <w:style w:type="character" w:customStyle="1" w:styleId="Heading4Char">
    <w:name w:val="Heading 4 Char"/>
    <w:basedOn w:val="DefaultParagraphFont"/>
    <w:link w:val="Heading4"/>
    <w:uiPriority w:val="9"/>
    <w:rsid w:val="00EF75FA"/>
    <w:rPr>
      <w:rFonts w:asciiTheme="majorHAnsi" w:eastAsiaTheme="majorEastAsia" w:hAnsiTheme="majorHAnsi" w:cstheme="majorBidi"/>
      <w:b/>
      <w:bCs/>
      <w:i/>
      <w:iCs/>
      <w:color w:val="4F81BD" w:themeColor="accent1"/>
      <w:sz w:val="24"/>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2310">
      <w:bodyDiv w:val="1"/>
      <w:marLeft w:val="0"/>
      <w:marRight w:val="0"/>
      <w:marTop w:val="0"/>
      <w:marBottom w:val="0"/>
      <w:divBdr>
        <w:top w:val="none" w:sz="0" w:space="0" w:color="auto"/>
        <w:left w:val="none" w:sz="0" w:space="0" w:color="auto"/>
        <w:bottom w:val="none" w:sz="0" w:space="0" w:color="auto"/>
        <w:right w:val="none" w:sz="0" w:space="0" w:color="auto"/>
      </w:divBdr>
      <w:divsChild>
        <w:div w:id="1870872424">
          <w:marLeft w:val="763"/>
          <w:marRight w:val="0"/>
          <w:marTop w:val="512"/>
          <w:marBottom w:val="0"/>
          <w:divBdr>
            <w:top w:val="none" w:sz="0" w:space="0" w:color="auto"/>
            <w:left w:val="none" w:sz="0" w:space="0" w:color="auto"/>
            <w:bottom w:val="none" w:sz="0" w:space="0" w:color="auto"/>
            <w:right w:val="none" w:sz="0" w:space="0" w:color="auto"/>
          </w:divBdr>
        </w:div>
        <w:div w:id="1639530876">
          <w:marLeft w:val="763"/>
          <w:marRight w:val="0"/>
          <w:marTop w:val="512"/>
          <w:marBottom w:val="0"/>
          <w:divBdr>
            <w:top w:val="none" w:sz="0" w:space="0" w:color="auto"/>
            <w:left w:val="none" w:sz="0" w:space="0" w:color="auto"/>
            <w:bottom w:val="none" w:sz="0" w:space="0" w:color="auto"/>
            <w:right w:val="none" w:sz="0" w:space="0" w:color="auto"/>
          </w:divBdr>
        </w:div>
        <w:div w:id="146869269">
          <w:marLeft w:val="763"/>
          <w:marRight w:val="0"/>
          <w:marTop w:val="512"/>
          <w:marBottom w:val="0"/>
          <w:divBdr>
            <w:top w:val="none" w:sz="0" w:space="0" w:color="auto"/>
            <w:left w:val="none" w:sz="0" w:space="0" w:color="auto"/>
            <w:bottom w:val="none" w:sz="0" w:space="0" w:color="auto"/>
            <w:right w:val="none" w:sz="0" w:space="0" w:color="auto"/>
          </w:divBdr>
        </w:div>
        <w:div w:id="532155260">
          <w:marLeft w:val="763"/>
          <w:marRight w:val="0"/>
          <w:marTop w:val="512"/>
          <w:marBottom w:val="0"/>
          <w:divBdr>
            <w:top w:val="none" w:sz="0" w:space="0" w:color="auto"/>
            <w:left w:val="none" w:sz="0" w:space="0" w:color="auto"/>
            <w:bottom w:val="none" w:sz="0" w:space="0" w:color="auto"/>
            <w:right w:val="none" w:sz="0" w:space="0" w:color="auto"/>
          </w:divBdr>
        </w:div>
      </w:divsChild>
    </w:div>
    <w:div w:id="621575083">
      <w:bodyDiv w:val="1"/>
      <w:marLeft w:val="0"/>
      <w:marRight w:val="0"/>
      <w:marTop w:val="0"/>
      <w:marBottom w:val="0"/>
      <w:divBdr>
        <w:top w:val="none" w:sz="0" w:space="0" w:color="auto"/>
        <w:left w:val="none" w:sz="0" w:space="0" w:color="auto"/>
        <w:bottom w:val="none" w:sz="0" w:space="0" w:color="auto"/>
        <w:right w:val="none" w:sz="0" w:space="0" w:color="auto"/>
      </w:divBdr>
    </w:div>
    <w:div w:id="660817816">
      <w:bodyDiv w:val="1"/>
      <w:marLeft w:val="0"/>
      <w:marRight w:val="0"/>
      <w:marTop w:val="0"/>
      <w:marBottom w:val="0"/>
      <w:divBdr>
        <w:top w:val="none" w:sz="0" w:space="0" w:color="auto"/>
        <w:left w:val="none" w:sz="0" w:space="0" w:color="auto"/>
        <w:bottom w:val="none" w:sz="0" w:space="0" w:color="auto"/>
        <w:right w:val="none" w:sz="0" w:space="0" w:color="auto"/>
      </w:divBdr>
      <w:divsChild>
        <w:div w:id="1922056420">
          <w:marLeft w:val="763"/>
          <w:marRight w:val="0"/>
          <w:marTop w:val="512"/>
          <w:marBottom w:val="0"/>
          <w:divBdr>
            <w:top w:val="none" w:sz="0" w:space="0" w:color="auto"/>
            <w:left w:val="none" w:sz="0" w:space="0" w:color="auto"/>
            <w:bottom w:val="none" w:sz="0" w:space="0" w:color="auto"/>
            <w:right w:val="none" w:sz="0" w:space="0" w:color="auto"/>
          </w:divBdr>
        </w:div>
        <w:div w:id="659043056">
          <w:marLeft w:val="763"/>
          <w:marRight w:val="0"/>
          <w:marTop w:val="512"/>
          <w:marBottom w:val="0"/>
          <w:divBdr>
            <w:top w:val="none" w:sz="0" w:space="0" w:color="auto"/>
            <w:left w:val="none" w:sz="0" w:space="0" w:color="auto"/>
            <w:bottom w:val="none" w:sz="0" w:space="0" w:color="auto"/>
            <w:right w:val="none" w:sz="0" w:space="0" w:color="auto"/>
          </w:divBdr>
        </w:div>
        <w:div w:id="1932934980">
          <w:marLeft w:val="763"/>
          <w:marRight w:val="0"/>
          <w:marTop w:val="512"/>
          <w:marBottom w:val="0"/>
          <w:divBdr>
            <w:top w:val="none" w:sz="0" w:space="0" w:color="auto"/>
            <w:left w:val="none" w:sz="0" w:space="0" w:color="auto"/>
            <w:bottom w:val="none" w:sz="0" w:space="0" w:color="auto"/>
            <w:right w:val="none" w:sz="0" w:space="0" w:color="auto"/>
          </w:divBdr>
        </w:div>
      </w:divsChild>
    </w:div>
    <w:div w:id="767505799">
      <w:bodyDiv w:val="1"/>
      <w:marLeft w:val="0"/>
      <w:marRight w:val="0"/>
      <w:marTop w:val="0"/>
      <w:marBottom w:val="0"/>
      <w:divBdr>
        <w:top w:val="none" w:sz="0" w:space="0" w:color="auto"/>
        <w:left w:val="none" w:sz="0" w:space="0" w:color="auto"/>
        <w:bottom w:val="none" w:sz="0" w:space="0" w:color="auto"/>
        <w:right w:val="none" w:sz="0" w:space="0" w:color="auto"/>
      </w:divBdr>
    </w:div>
    <w:div w:id="1301108463">
      <w:bodyDiv w:val="1"/>
      <w:marLeft w:val="0"/>
      <w:marRight w:val="0"/>
      <w:marTop w:val="0"/>
      <w:marBottom w:val="0"/>
      <w:divBdr>
        <w:top w:val="none" w:sz="0" w:space="0" w:color="auto"/>
        <w:left w:val="none" w:sz="0" w:space="0" w:color="auto"/>
        <w:bottom w:val="none" w:sz="0" w:space="0" w:color="auto"/>
        <w:right w:val="none" w:sz="0" w:space="0" w:color="auto"/>
      </w:divBdr>
    </w:div>
    <w:div w:id="1643461194">
      <w:bodyDiv w:val="1"/>
      <w:marLeft w:val="0"/>
      <w:marRight w:val="0"/>
      <w:marTop w:val="0"/>
      <w:marBottom w:val="0"/>
      <w:divBdr>
        <w:top w:val="none" w:sz="0" w:space="0" w:color="auto"/>
        <w:left w:val="none" w:sz="0" w:space="0" w:color="auto"/>
        <w:bottom w:val="none" w:sz="0" w:space="0" w:color="auto"/>
        <w:right w:val="none" w:sz="0" w:space="0" w:color="auto"/>
      </w:divBdr>
      <w:divsChild>
        <w:div w:id="1759208069">
          <w:marLeft w:val="763"/>
          <w:marRight w:val="0"/>
          <w:marTop w:val="512"/>
          <w:marBottom w:val="0"/>
          <w:divBdr>
            <w:top w:val="none" w:sz="0" w:space="0" w:color="auto"/>
            <w:left w:val="none" w:sz="0" w:space="0" w:color="auto"/>
            <w:bottom w:val="none" w:sz="0" w:space="0" w:color="auto"/>
            <w:right w:val="none" w:sz="0" w:space="0" w:color="auto"/>
          </w:divBdr>
        </w:div>
        <w:div w:id="1040009967">
          <w:marLeft w:val="763"/>
          <w:marRight w:val="0"/>
          <w:marTop w:val="512"/>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open.collab.net/training/scrummaster" TargetMode="External"/><Relationship Id="rId47" Type="http://schemas.openxmlformats.org/officeDocument/2006/relationships/hyperlink" Target="mailto:scrumtraining@collab.net" TargetMode="Externa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9.emf"/><Relationship Id="rId21" Type="http://schemas.openxmlformats.org/officeDocument/2006/relationships/image" Target="media/image10.wmf"/><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13.wmf"/><Relationship Id="rId25" Type="http://schemas.openxmlformats.org/officeDocument/2006/relationships/image" Target="media/image14.wmf"/><Relationship Id="rId26" Type="http://schemas.openxmlformats.org/officeDocument/2006/relationships/image" Target="media/image15.wmf"/><Relationship Id="rId27" Type="http://schemas.openxmlformats.org/officeDocument/2006/relationships/image" Target="media/image16.wmf"/><Relationship Id="rId28" Type="http://schemas.openxmlformats.org/officeDocument/2006/relationships/image" Target="media/image17.wmf"/><Relationship Id="rId29" Type="http://schemas.openxmlformats.org/officeDocument/2006/relationships/image" Target="media/image18.w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image" Target="media/image21.wmf"/><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wmf"/><Relationship Id="rId34" Type="http://schemas.openxmlformats.org/officeDocument/2006/relationships/image" Target="media/image23.wmf"/><Relationship Id="rId35" Type="http://schemas.openxmlformats.org/officeDocument/2006/relationships/image" Target="media/image24.wmf"/><Relationship Id="rId36" Type="http://schemas.openxmlformats.org/officeDocument/2006/relationships/image" Target="media/image25.wmf"/><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hyperlink" Target="http://www.noop.nl/2008/08/simple-vs-complicated-vs-complex-vs-chaotic.html" TargetMode="External"/><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wmf"/><Relationship Id="rId19" Type="http://schemas.openxmlformats.org/officeDocument/2006/relationships/image" Target="media/image8.wmf"/><Relationship Id="rId37" Type="http://schemas.openxmlformats.org/officeDocument/2006/relationships/image" Target="media/image26.emf"/><Relationship Id="rId38" Type="http://schemas.openxmlformats.org/officeDocument/2006/relationships/image" Target="media/image27.emf"/><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hyperlink" Target="http://www.coactivate.org/projects/agile-contracts/money-for-nothing-change-for-free" TargetMode="External"/><Relationship Id="rId44" Type="http://schemas.openxmlformats.org/officeDocument/2006/relationships/hyperlink" Target="http://www.coactivate.org/projects/agile-contracts/money-for-nothing-change-for-free" TargetMode="External"/><Relationship Id="rId45"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i%20Heiramo\AppData\Roaming\Microsoft\Templates\Agilecraft%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wrap="square">
        <a:noAutofit/>
      </a:bodyPr>
      <a:lstStyle/>
      <a:style>
        <a:lnRef idx="1">
          <a:schemeClr val="accent1"/>
        </a:lnRef>
        <a:fillRef idx="2">
          <a:schemeClr val="accent1"/>
        </a:fillRef>
        <a:effectRef idx="1">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81B9B-340A-9642-BF68-0030F080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\Users\Petri Heiramo\AppData\Roaming\Microsoft\Templates\Agilecraft Document Template.dotx</Template>
  <TotalTime>4</TotalTime>
  <Pages>30</Pages>
  <Words>3976</Words>
  <Characters>22669</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CollabNet</Company>
  <LinksUpToDate>false</LinksUpToDate>
  <CharactersWithSpaces>26592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Petri Heiramo</cp:lastModifiedBy>
  <cp:revision>3</cp:revision>
  <cp:lastPrinted>2011-05-09T09:39:00Z</cp:lastPrinted>
  <dcterms:created xsi:type="dcterms:W3CDTF">2011-05-09T09:39:00Z</dcterms:created>
  <dcterms:modified xsi:type="dcterms:W3CDTF">2011-05-09T09:49:00Z</dcterms:modified>
</cp:coreProperties>
</file>