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8F8AF" w14:textId="77777777" w:rsidR="00714269" w:rsidRPr="00951BC4" w:rsidRDefault="004A7840" w:rsidP="00714269">
      <w:pPr>
        <w:spacing w:before="240" w:after="0" w:line="240" w:lineRule="auto"/>
        <w:ind w:right="274" w:hanging="30"/>
        <w:rPr>
          <w:rFonts w:ascii="Times New Roman" w:eastAsia="Calibri" w:hAnsi="Times New Roman" w:cs="Times New Roman"/>
          <w:color w:val="0060A9"/>
          <w:sz w:val="108"/>
          <w:szCs w:val="108"/>
          <w:lang w:val="en-US"/>
        </w:rPr>
      </w:pPr>
      <w:r w:rsidRPr="00951BC4">
        <w:rPr>
          <w:noProof/>
          <w:lang w:val="en-US"/>
        </w:rPr>
        <w:drawing>
          <wp:anchor distT="0" distB="0" distL="114300" distR="114300" simplePos="0" relativeHeight="251599872" behindDoc="1" locked="0" layoutInCell="1" allowOverlap="1" wp14:anchorId="5BB6F43E" wp14:editId="703C0440">
            <wp:simplePos x="0" y="0"/>
            <wp:positionH relativeFrom="column">
              <wp:posOffset>-771467</wp:posOffset>
            </wp:positionH>
            <wp:positionV relativeFrom="paragraph">
              <wp:posOffset>-394335</wp:posOffset>
            </wp:positionV>
            <wp:extent cx="7762875" cy="10046073"/>
            <wp:effectExtent l="0" t="0" r="952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manifes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2875" cy="10046073"/>
                    </a:xfrm>
                    <a:prstGeom prst="rect">
                      <a:avLst/>
                    </a:prstGeom>
                  </pic:spPr>
                </pic:pic>
              </a:graphicData>
            </a:graphic>
            <wp14:sizeRelH relativeFrom="page">
              <wp14:pctWidth>0</wp14:pctWidth>
            </wp14:sizeRelH>
            <wp14:sizeRelV relativeFrom="page">
              <wp14:pctHeight>0</wp14:pctHeight>
            </wp14:sizeRelV>
          </wp:anchor>
        </w:drawing>
      </w:r>
      <w:r w:rsidR="00714269" w:rsidRPr="00951BC4">
        <w:rPr>
          <w:noProof/>
          <w:lang w:val="en-US"/>
        </w:rPr>
        <w:drawing>
          <wp:anchor distT="0" distB="0" distL="114300" distR="114300" simplePos="0" relativeHeight="251597824" behindDoc="0" locked="0" layoutInCell="1" allowOverlap="1" wp14:anchorId="5FA002EB" wp14:editId="497BF307">
            <wp:simplePos x="0" y="0"/>
            <wp:positionH relativeFrom="column">
              <wp:posOffset>47404</wp:posOffset>
            </wp:positionH>
            <wp:positionV relativeFrom="paragraph">
              <wp:posOffset>-262255</wp:posOffset>
            </wp:positionV>
            <wp:extent cx="1428750" cy="2571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Net-logomark-150-CMYK.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257175"/>
                    </a:xfrm>
                    <a:prstGeom prst="rect">
                      <a:avLst/>
                    </a:prstGeom>
                  </pic:spPr>
                </pic:pic>
              </a:graphicData>
            </a:graphic>
            <wp14:sizeRelH relativeFrom="page">
              <wp14:pctWidth>0</wp14:pctWidth>
            </wp14:sizeRelH>
            <wp14:sizeRelV relativeFrom="page">
              <wp14:pctHeight>0</wp14:pctHeight>
            </wp14:sizeRelV>
          </wp:anchor>
        </w:drawing>
      </w:r>
    </w:p>
    <w:p w14:paraId="761906C5" w14:textId="77777777" w:rsidR="00714269" w:rsidRPr="00951BC4" w:rsidRDefault="00714269" w:rsidP="00714269">
      <w:pPr>
        <w:spacing w:before="240" w:after="0" w:line="240" w:lineRule="auto"/>
        <w:ind w:right="274" w:hanging="30"/>
        <w:rPr>
          <w:rFonts w:ascii="Times New Roman" w:eastAsia="Calibri" w:hAnsi="Times New Roman" w:cs="Times New Roman"/>
          <w:color w:val="0060A9"/>
          <w:sz w:val="108"/>
          <w:szCs w:val="108"/>
          <w:lang w:val="en-US"/>
        </w:rPr>
      </w:pPr>
    </w:p>
    <w:p w14:paraId="3925B26C" w14:textId="2733ED8D" w:rsidR="00714269" w:rsidRPr="00951BC4" w:rsidRDefault="00A75BD1" w:rsidP="00A75BD1">
      <w:pPr>
        <w:spacing w:after="0" w:line="1080" w:lineRule="exact"/>
        <w:ind w:right="274"/>
        <w:rPr>
          <w:rFonts w:ascii="Calibri" w:eastAsia="Calibri" w:hAnsi="Calibri" w:cs="Times New Roman"/>
          <w:color w:val="0060A9"/>
          <w:sz w:val="16"/>
          <w:szCs w:val="16"/>
          <w:lang w:val="en-US"/>
        </w:rPr>
      </w:pPr>
      <w:r w:rsidRPr="00951BC4">
        <w:rPr>
          <w:rFonts w:ascii="Times New Roman" w:eastAsia="Calibri" w:hAnsi="Times New Roman" w:cs="Times New Roman"/>
          <w:color w:val="0060A9"/>
          <w:sz w:val="108"/>
          <w:szCs w:val="108"/>
          <w:lang w:val="en-US"/>
        </w:rPr>
        <w:t>Certi</w:t>
      </w:r>
      <w:r w:rsidR="00546C62" w:rsidRPr="00951BC4">
        <w:rPr>
          <w:rFonts w:ascii="Times New Roman" w:eastAsia="Calibri" w:hAnsi="Times New Roman" w:cs="Times New Roman"/>
          <w:color w:val="0060A9"/>
          <w:sz w:val="108"/>
          <w:szCs w:val="108"/>
          <w:lang w:val="en-US"/>
        </w:rPr>
        <w:t>ﬁ</w:t>
      </w:r>
      <w:r w:rsidRPr="00951BC4">
        <w:rPr>
          <w:rFonts w:ascii="Times New Roman" w:eastAsia="Calibri" w:hAnsi="Times New Roman" w:cs="Times New Roman"/>
          <w:color w:val="0060A9"/>
          <w:sz w:val="108"/>
          <w:szCs w:val="108"/>
          <w:lang w:val="en-US"/>
        </w:rPr>
        <w:t>ed Scrum</w:t>
      </w:r>
      <w:r w:rsidR="00206328">
        <w:rPr>
          <w:rFonts w:ascii="Times New Roman" w:eastAsia="Calibri" w:hAnsi="Times New Roman" w:cs="Times New Roman"/>
          <w:color w:val="0060A9"/>
          <w:sz w:val="108"/>
          <w:szCs w:val="108"/>
          <w:lang w:val="en-US"/>
        </w:rPr>
        <w:t xml:space="preserve"> Product Owner</w:t>
      </w:r>
      <w:r w:rsidRPr="00951BC4">
        <w:rPr>
          <w:rFonts w:ascii="Times New Roman" w:eastAsia="Calibri" w:hAnsi="Times New Roman" w:cs="Times New Roman"/>
          <w:color w:val="0060A9"/>
          <w:sz w:val="108"/>
          <w:szCs w:val="108"/>
          <w:lang w:val="en-US"/>
        </w:rPr>
        <w:t xml:space="preserve"> Course</w:t>
      </w:r>
    </w:p>
    <w:p w14:paraId="763AA0A3" w14:textId="54E8EEBD" w:rsidR="005B6F3C" w:rsidRPr="00951BC4" w:rsidRDefault="00F97DA8" w:rsidP="00A75BD1">
      <w:pPr>
        <w:spacing w:before="240"/>
        <w:rPr>
          <w:sz w:val="42"/>
          <w:szCs w:val="42"/>
          <w:lang w:val="en-US"/>
        </w:rPr>
        <w:sectPr w:rsidR="005B6F3C" w:rsidRPr="00951BC4" w:rsidSect="005B6F3C">
          <w:footerReference w:type="default" r:id="rId11"/>
          <w:pgSz w:w="11907" w:h="16839" w:code="9"/>
          <w:pgMar w:top="1411" w:right="1368" w:bottom="1008" w:left="1368" w:header="706" w:footer="302" w:gutter="0"/>
          <w:cols w:space="708"/>
          <w:docGrid w:linePitch="360"/>
        </w:sectPr>
      </w:pPr>
      <w:r>
        <w:rPr>
          <w:rFonts w:ascii="Calibri" w:eastAsia="Calibri" w:hAnsi="Calibri" w:cs="Times New Roman"/>
          <w:noProof/>
          <w:color w:val="0060A9"/>
          <w:sz w:val="42"/>
          <w:szCs w:val="42"/>
          <w:lang w:val="en-US"/>
        </w:rPr>
        <mc:AlternateContent>
          <mc:Choice Requires="wps">
            <w:drawing>
              <wp:anchor distT="0" distB="0" distL="114300" distR="114300" simplePos="0" relativeHeight="252105728" behindDoc="0" locked="0" layoutInCell="1" allowOverlap="1" wp14:anchorId="071BBE9A" wp14:editId="33271D0C">
                <wp:simplePos x="0" y="0"/>
                <wp:positionH relativeFrom="column">
                  <wp:posOffset>2743200</wp:posOffset>
                </wp:positionH>
                <wp:positionV relativeFrom="paragraph">
                  <wp:posOffset>4384675</wp:posOffset>
                </wp:positionV>
                <wp:extent cx="3429000" cy="685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429000" cy="685800"/>
                        </a:xfrm>
                        <a:prstGeom prst="rect">
                          <a:avLst/>
                        </a:prstGeom>
                        <a:solidFill>
                          <a:schemeClr val="bg1">
                            <a:alpha val="49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4E423" w14:textId="661C951C" w:rsidR="00D7092A" w:rsidRDefault="00D7092A" w:rsidP="00F97DA8">
                            <w:pPr>
                              <w:pBdr>
                                <w:bottom w:val="single" w:sz="4" w:space="1" w:color="auto"/>
                              </w:pBdr>
                            </w:pPr>
                            <w:proofErr w:type="spellStart"/>
                            <w:r>
                              <w:t>Name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5" o:spid="_x0000_s1026" type="#_x0000_t202" style="position:absolute;margin-left:3in;margin-top:345.25pt;width:270pt;height:5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" fillcolor="white [3212]" stroked="f">
                <v:fill opacity="32125f"/>
                <v:textbox>
                  <w:txbxContent>
                    <w:p w14:paraId="54F4E423" w14:textId="661C951C" w:rsidR="00D34ED4" w:rsidRDefault="00D34ED4" w:rsidP="00F97DA8">
                      <w:pPr>
                        <w:pBdr>
                          <w:bottom w:val="single" w:sz="4" w:space="1" w:color="auto"/>
                        </w:pBdr>
                      </w:pPr>
                      <w:proofErr w:type="spellStart"/>
                      <w:r>
                        <w:t>Name</w:t>
                      </w:r>
                      <w:proofErr w:type="spellEnd"/>
                      <w:r>
                        <w:t>:</w:t>
                      </w:r>
                    </w:p>
                  </w:txbxContent>
                </v:textbox>
                <w10:wrap type="square"/>
              </v:shape>
            </w:pict>
          </mc:Fallback>
        </mc:AlternateContent>
      </w:r>
      <w:r w:rsidR="00714269" w:rsidRPr="00951BC4">
        <w:rPr>
          <w:rFonts w:ascii="Calibri" w:eastAsia="Calibri" w:hAnsi="Calibri" w:cs="Times New Roman"/>
          <w:color w:val="0060A9"/>
          <w:sz w:val="42"/>
          <w:szCs w:val="42"/>
          <w:lang w:val="en-US"/>
        </w:rPr>
        <w:t>Workbook</w:t>
      </w:r>
    </w:p>
    <w:p w14:paraId="42319163" w14:textId="77777777" w:rsidR="0048062F" w:rsidRPr="00951BC4" w:rsidRDefault="0048062F" w:rsidP="00C876B0">
      <w:pPr>
        <w:pStyle w:val="Heading1"/>
        <w:rPr>
          <w:lang w:val="en-US"/>
        </w:rPr>
      </w:pPr>
      <w:r w:rsidRPr="00951BC4">
        <w:rPr>
          <w:lang w:val="en-US"/>
        </w:rPr>
        <w:lastRenderedPageBreak/>
        <w:t>Course Agenda</w:t>
      </w:r>
    </w:p>
    <w:p w14:paraId="02A36CB1" w14:textId="77777777" w:rsidR="0048062F" w:rsidRPr="00951BC4" w:rsidRDefault="0048062F" w:rsidP="0048062F">
      <w:pPr>
        <w:rPr>
          <w:lang w:val="en-US"/>
        </w:rPr>
      </w:pPr>
      <w:r w:rsidRPr="00951BC4">
        <w:rPr>
          <w:lang w:val="en-US"/>
        </w:rPr>
        <w:t>This course is not organized traditionally. During the first afternoon, you, the course participants, will collaboratively prioritize the possible course topics and select the topics that are most highly valued on this particular course.</w:t>
      </w:r>
    </w:p>
    <w:p w14:paraId="528D8117" w14:textId="77777777" w:rsidR="0048062F" w:rsidRPr="00951BC4" w:rsidRDefault="0048062F" w:rsidP="0048062F">
      <w:pPr>
        <w:rPr>
          <w:lang w:val="en-US"/>
        </w:rPr>
      </w:pPr>
      <w:r w:rsidRPr="00951BC4">
        <w:rPr>
          <w:lang w:val="en-US"/>
        </w:rPr>
        <w:t xml:space="preserve">However, some topics are ”musts”, </w:t>
      </w:r>
      <w:r w:rsidR="002940D0" w:rsidRPr="00951BC4">
        <w:rPr>
          <w:lang w:val="en-US"/>
        </w:rPr>
        <w:t>because</w:t>
      </w:r>
      <w:r w:rsidRPr="00951BC4">
        <w:rPr>
          <w:lang w:val="en-US"/>
        </w:rPr>
        <w:t xml:space="preserve"> we will have to cover those in order for the course to be a certified ScrumMaster course. These ”must” topics are:</w:t>
      </w:r>
    </w:p>
    <w:p w14:paraId="199E3171" w14:textId="34786FC9" w:rsidR="0048062F" w:rsidRPr="00951BC4" w:rsidRDefault="0048062F" w:rsidP="00D60352">
      <w:pPr>
        <w:pStyle w:val="ListParagraph"/>
        <w:numPr>
          <w:ilvl w:val="0"/>
          <w:numId w:val="4"/>
        </w:numPr>
        <w:rPr>
          <w:lang w:val="en-US"/>
        </w:rPr>
      </w:pPr>
      <w:r w:rsidRPr="00951BC4">
        <w:rPr>
          <w:b/>
          <w:lang w:val="en-US"/>
        </w:rPr>
        <w:t>Agile Thinking</w:t>
      </w:r>
      <w:r w:rsidR="00523AEE" w:rsidRPr="00951BC4">
        <w:rPr>
          <w:lang w:val="en-US"/>
        </w:rPr>
        <w:t xml:space="preserve"> – </w:t>
      </w:r>
      <w:r w:rsidR="00523AEE" w:rsidRPr="00951BC4">
        <w:rPr>
          <w:i/>
          <w:lang w:val="en-US"/>
        </w:rPr>
        <w:t>Agile values, 12 principles, predictable vs. Complex systems</w:t>
      </w:r>
    </w:p>
    <w:p w14:paraId="64DB7D9C" w14:textId="10EF1873" w:rsidR="0048062F" w:rsidRPr="00951BC4" w:rsidRDefault="0048062F" w:rsidP="00D60352">
      <w:pPr>
        <w:pStyle w:val="ListParagraph"/>
        <w:numPr>
          <w:ilvl w:val="0"/>
          <w:numId w:val="4"/>
        </w:numPr>
        <w:rPr>
          <w:lang w:val="en-US"/>
        </w:rPr>
      </w:pPr>
      <w:r w:rsidRPr="00951BC4">
        <w:rPr>
          <w:b/>
          <w:lang w:val="en-US"/>
        </w:rPr>
        <w:t>Scrum Framework</w:t>
      </w:r>
      <w:r w:rsidR="00523AEE" w:rsidRPr="00951BC4">
        <w:rPr>
          <w:lang w:val="en-US"/>
        </w:rPr>
        <w:t xml:space="preserve"> – </w:t>
      </w:r>
      <w:r w:rsidR="00523AEE" w:rsidRPr="00951BC4">
        <w:rPr>
          <w:i/>
          <w:lang w:val="en-US"/>
        </w:rPr>
        <w:t>Meetings, roles, artifacts, self-organization, emergence</w:t>
      </w:r>
    </w:p>
    <w:p w14:paraId="536EC767" w14:textId="66CC3E23" w:rsidR="00D60352" w:rsidRPr="00951BC4" w:rsidRDefault="00D60352" w:rsidP="00D60352">
      <w:pPr>
        <w:pStyle w:val="ListParagraph"/>
        <w:numPr>
          <w:ilvl w:val="0"/>
          <w:numId w:val="4"/>
        </w:numPr>
        <w:rPr>
          <w:lang w:val="en-US"/>
        </w:rPr>
      </w:pPr>
      <w:r w:rsidRPr="00951BC4">
        <w:rPr>
          <w:b/>
          <w:lang w:val="en-US"/>
        </w:rPr>
        <w:t>Product Vision</w:t>
      </w:r>
      <w:r w:rsidR="00523AEE" w:rsidRPr="00951BC4">
        <w:rPr>
          <w:lang w:val="en-US"/>
        </w:rPr>
        <w:t xml:space="preserve"> – </w:t>
      </w:r>
      <w:r w:rsidR="00523AEE" w:rsidRPr="00951BC4">
        <w:rPr>
          <w:i/>
          <w:lang w:val="en-US"/>
        </w:rPr>
        <w:t>Importance of vision to product success, testing templates</w:t>
      </w:r>
    </w:p>
    <w:p w14:paraId="5BE48C50" w14:textId="0167886F" w:rsidR="00D60352" w:rsidRPr="00951BC4" w:rsidRDefault="00D60352" w:rsidP="00D60352">
      <w:pPr>
        <w:pStyle w:val="ListParagraph"/>
        <w:numPr>
          <w:ilvl w:val="0"/>
          <w:numId w:val="4"/>
        </w:numPr>
        <w:rPr>
          <w:lang w:val="en-US"/>
        </w:rPr>
      </w:pPr>
      <w:r w:rsidRPr="00951BC4">
        <w:rPr>
          <w:b/>
          <w:lang w:val="en-US"/>
        </w:rPr>
        <w:t>Release Planning</w:t>
      </w:r>
      <w:r w:rsidR="00523AEE" w:rsidRPr="00951BC4">
        <w:rPr>
          <w:lang w:val="en-US"/>
        </w:rPr>
        <w:t xml:space="preserve"> – </w:t>
      </w:r>
      <w:r w:rsidR="00523AEE" w:rsidRPr="00951BC4">
        <w:rPr>
          <w:i/>
          <w:lang w:val="en-US"/>
        </w:rPr>
        <w:t>Basic techniques for creating longer term plans</w:t>
      </w:r>
    </w:p>
    <w:p w14:paraId="69E7C75B" w14:textId="00F9E3DA" w:rsidR="00D60352" w:rsidRPr="00951BC4" w:rsidRDefault="00D60352" w:rsidP="00D60352">
      <w:pPr>
        <w:pStyle w:val="ListParagraph"/>
        <w:numPr>
          <w:ilvl w:val="0"/>
          <w:numId w:val="4"/>
        </w:numPr>
        <w:rPr>
          <w:lang w:val="en-US"/>
        </w:rPr>
      </w:pPr>
      <w:r w:rsidRPr="00951BC4">
        <w:rPr>
          <w:b/>
          <w:lang w:val="en-US"/>
        </w:rPr>
        <w:t>Sprint Planning and Execution</w:t>
      </w:r>
      <w:r w:rsidR="00523AEE" w:rsidRPr="00951BC4">
        <w:rPr>
          <w:lang w:val="en-US"/>
        </w:rPr>
        <w:t xml:space="preserve"> – </w:t>
      </w:r>
      <w:r w:rsidR="002C708C">
        <w:rPr>
          <w:i/>
          <w:lang w:val="en-US"/>
        </w:rPr>
        <w:t>Sprint meetings in practice</w:t>
      </w:r>
    </w:p>
    <w:p w14:paraId="22447B66" w14:textId="48E7CEDF" w:rsidR="00D60352" w:rsidRPr="00951BC4" w:rsidRDefault="00D60352" w:rsidP="0048062F">
      <w:pPr>
        <w:rPr>
          <w:lang w:val="en-US"/>
        </w:rPr>
      </w:pPr>
      <w:r w:rsidRPr="00951BC4">
        <w:rPr>
          <w:lang w:val="en-US"/>
        </w:rPr>
        <w:t xml:space="preserve">The optional topics to </w:t>
      </w:r>
      <w:r w:rsidR="00951BC4" w:rsidRPr="00951BC4">
        <w:rPr>
          <w:lang w:val="en-US"/>
        </w:rPr>
        <w:t>prioritize</w:t>
      </w:r>
      <w:r w:rsidRPr="00951BC4">
        <w:rPr>
          <w:lang w:val="en-US"/>
        </w:rPr>
        <w:t xml:space="preserve"> from are:</w:t>
      </w:r>
    </w:p>
    <w:p w14:paraId="7550199F" w14:textId="3FFCA5EC" w:rsidR="002C708C" w:rsidRPr="002C708C" w:rsidRDefault="002C708C" w:rsidP="00D60352">
      <w:pPr>
        <w:pStyle w:val="ListParagraph"/>
        <w:numPr>
          <w:ilvl w:val="0"/>
          <w:numId w:val="5"/>
        </w:numPr>
        <w:rPr>
          <w:lang w:val="en-US"/>
        </w:rPr>
      </w:pPr>
      <w:r w:rsidRPr="002C708C">
        <w:rPr>
          <w:b/>
          <w:lang w:val="en-US"/>
        </w:rPr>
        <w:t>Business Value Game</w:t>
      </w:r>
      <w:r>
        <w:rPr>
          <w:lang w:val="en-US"/>
        </w:rPr>
        <w:t xml:space="preserve"> – </w:t>
      </w:r>
      <w:r w:rsidRPr="002C708C">
        <w:rPr>
          <w:i/>
          <w:lang w:val="en-US"/>
        </w:rPr>
        <w:t>Iterative planning and business value</w:t>
      </w:r>
    </w:p>
    <w:p w14:paraId="17F6957B" w14:textId="77777777" w:rsidR="002C708C" w:rsidRPr="00951BC4" w:rsidRDefault="002C708C" w:rsidP="002C708C">
      <w:pPr>
        <w:pStyle w:val="ListParagraph"/>
        <w:numPr>
          <w:ilvl w:val="0"/>
          <w:numId w:val="5"/>
        </w:numPr>
        <w:rPr>
          <w:lang w:val="en-US"/>
        </w:rPr>
      </w:pPr>
      <w:r w:rsidRPr="00951BC4">
        <w:rPr>
          <w:b/>
          <w:lang w:val="en-US"/>
        </w:rPr>
        <w:t>Relative Estimation</w:t>
      </w:r>
      <w:r w:rsidRPr="00951BC4">
        <w:rPr>
          <w:lang w:val="en-US"/>
        </w:rPr>
        <w:t xml:space="preserve"> – </w:t>
      </w:r>
      <w:r w:rsidRPr="00951BC4">
        <w:rPr>
          <w:i/>
          <w:lang w:val="en-US"/>
        </w:rPr>
        <w:t>Basics of relative estimation</w:t>
      </w:r>
    </w:p>
    <w:p w14:paraId="77E669D7" w14:textId="77777777" w:rsidR="002C708C" w:rsidRPr="00951BC4" w:rsidRDefault="002C708C" w:rsidP="002C708C">
      <w:pPr>
        <w:pStyle w:val="ListParagraph"/>
        <w:numPr>
          <w:ilvl w:val="0"/>
          <w:numId w:val="5"/>
        </w:numPr>
        <w:rPr>
          <w:lang w:val="en-US"/>
        </w:rPr>
      </w:pPr>
      <w:r w:rsidRPr="00951BC4">
        <w:rPr>
          <w:b/>
          <w:lang w:val="en-US"/>
        </w:rPr>
        <w:t>Writing User Stories</w:t>
      </w:r>
      <w:r w:rsidRPr="00951BC4">
        <w:rPr>
          <w:lang w:val="en-US"/>
        </w:rPr>
        <w:t xml:space="preserve"> – </w:t>
      </w:r>
      <w:r w:rsidRPr="00951BC4">
        <w:rPr>
          <w:i/>
          <w:lang w:val="en-US"/>
        </w:rPr>
        <w:t>writing effective user stories, INVEST criteria</w:t>
      </w:r>
    </w:p>
    <w:p w14:paraId="2F6D4C69" w14:textId="77777777" w:rsidR="002C708C" w:rsidRPr="00951BC4" w:rsidRDefault="002C708C" w:rsidP="002C708C">
      <w:pPr>
        <w:pStyle w:val="ListParagraph"/>
        <w:numPr>
          <w:ilvl w:val="0"/>
          <w:numId w:val="5"/>
        </w:numPr>
        <w:rPr>
          <w:lang w:val="en-US"/>
        </w:rPr>
      </w:pPr>
      <w:r w:rsidRPr="00951BC4">
        <w:rPr>
          <w:b/>
          <w:lang w:val="en-US"/>
        </w:rPr>
        <w:t>Scaling Scrum</w:t>
      </w:r>
      <w:r w:rsidRPr="00951BC4">
        <w:rPr>
          <w:lang w:val="en-US"/>
        </w:rPr>
        <w:t xml:space="preserve"> – </w:t>
      </w:r>
      <w:r w:rsidRPr="00951BC4">
        <w:rPr>
          <w:i/>
          <w:lang w:val="en-US"/>
        </w:rPr>
        <w:t>Key challenges and techniques for scaling Scrum in a controlled way</w:t>
      </w:r>
    </w:p>
    <w:p w14:paraId="4AA044A0" w14:textId="6B526556" w:rsidR="002C708C" w:rsidRPr="002C708C" w:rsidRDefault="002C708C" w:rsidP="002C708C">
      <w:pPr>
        <w:pStyle w:val="ListParagraph"/>
        <w:numPr>
          <w:ilvl w:val="0"/>
          <w:numId w:val="5"/>
        </w:numPr>
        <w:rPr>
          <w:lang w:val="en-US"/>
        </w:rPr>
      </w:pPr>
      <w:r w:rsidRPr="00951BC4">
        <w:rPr>
          <w:b/>
          <w:lang w:val="en-US"/>
        </w:rPr>
        <w:t>Technical Practices (XP)</w:t>
      </w:r>
      <w:r w:rsidRPr="00951BC4">
        <w:rPr>
          <w:lang w:val="en-US"/>
        </w:rPr>
        <w:t xml:space="preserve"> – </w:t>
      </w:r>
      <w:r>
        <w:rPr>
          <w:i/>
          <w:lang w:val="en-US"/>
        </w:rPr>
        <w:t>What PO needs to know about technical practices</w:t>
      </w:r>
    </w:p>
    <w:p w14:paraId="140DAA7E" w14:textId="79072B09" w:rsidR="002C708C" w:rsidRPr="005A3F86" w:rsidRDefault="002C708C" w:rsidP="002C708C">
      <w:pPr>
        <w:pStyle w:val="ListParagraph"/>
        <w:numPr>
          <w:ilvl w:val="0"/>
          <w:numId w:val="5"/>
        </w:numPr>
        <w:rPr>
          <w:lang w:val="en-US"/>
        </w:rPr>
      </w:pPr>
      <w:r>
        <w:rPr>
          <w:b/>
          <w:lang w:val="en-US"/>
        </w:rPr>
        <w:t>Estimating Business Value</w:t>
      </w:r>
      <w:r>
        <w:rPr>
          <w:lang w:val="en-US"/>
        </w:rPr>
        <w:t xml:space="preserve"> </w:t>
      </w:r>
      <w:r w:rsidR="005A3F86">
        <w:rPr>
          <w:lang w:val="en-US"/>
        </w:rPr>
        <w:t>–</w:t>
      </w:r>
      <w:r>
        <w:rPr>
          <w:lang w:val="en-US"/>
        </w:rPr>
        <w:t xml:space="preserve"> </w:t>
      </w:r>
      <w:r w:rsidR="005A3F86">
        <w:rPr>
          <w:i/>
          <w:lang w:val="en-US"/>
        </w:rPr>
        <w:t>Relative values, point-based methods, Kano model</w:t>
      </w:r>
    </w:p>
    <w:p w14:paraId="1030D63F" w14:textId="77777777" w:rsidR="005A3F86" w:rsidRPr="00951BC4" w:rsidRDefault="005A3F86" w:rsidP="005A3F86">
      <w:pPr>
        <w:pStyle w:val="ListParagraph"/>
        <w:numPr>
          <w:ilvl w:val="0"/>
          <w:numId w:val="5"/>
        </w:numPr>
        <w:rPr>
          <w:lang w:val="en-US"/>
        </w:rPr>
      </w:pPr>
      <w:r w:rsidRPr="00951BC4">
        <w:rPr>
          <w:b/>
          <w:lang w:val="en-US"/>
        </w:rPr>
        <w:t>Project Kick-Off Exercise</w:t>
      </w:r>
      <w:r w:rsidRPr="00951BC4">
        <w:rPr>
          <w:lang w:val="en-US"/>
        </w:rPr>
        <w:t xml:space="preserve"> – </w:t>
      </w:r>
      <w:r w:rsidRPr="00951BC4">
        <w:rPr>
          <w:i/>
          <w:lang w:val="en-US"/>
        </w:rPr>
        <w:t>How to kick-off a project effectively, initial release plan</w:t>
      </w:r>
    </w:p>
    <w:p w14:paraId="7F48097D" w14:textId="77777777" w:rsidR="005A3F86" w:rsidRPr="00951BC4" w:rsidRDefault="005A3F86" w:rsidP="005A3F86">
      <w:pPr>
        <w:pStyle w:val="ListParagraph"/>
        <w:numPr>
          <w:ilvl w:val="0"/>
          <w:numId w:val="5"/>
        </w:numPr>
        <w:rPr>
          <w:lang w:val="en-US"/>
        </w:rPr>
      </w:pPr>
      <w:r w:rsidRPr="00951BC4">
        <w:rPr>
          <w:b/>
          <w:lang w:val="en-US"/>
        </w:rPr>
        <w:t>Multi-Site Scrum</w:t>
      </w:r>
      <w:r w:rsidRPr="00951BC4">
        <w:rPr>
          <w:lang w:val="en-US"/>
        </w:rPr>
        <w:t xml:space="preserve"> – </w:t>
      </w:r>
      <w:r w:rsidRPr="00951BC4">
        <w:rPr>
          <w:i/>
          <w:lang w:val="en-US"/>
        </w:rPr>
        <w:t>Key challenges and mitigation strategies for distributed Scrum</w:t>
      </w:r>
    </w:p>
    <w:p w14:paraId="1A2136CB" w14:textId="77777777" w:rsidR="005A3F86" w:rsidRPr="00951BC4" w:rsidRDefault="005A3F86" w:rsidP="005A3F86">
      <w:pPr>
        <w:pStyle w:val="ListParagraph"/>
        <w:numPr>
          <w:ilvl w:val="0"/>
          <w:numId w:val="5"/>
        </w:numPr>
        <w:rPr>
          <w:lang w:val="en-US"/>
        </w:rPr>
      </w:pPr>
      <w:r w:rsidRPr="00951BC4">
        <w:rPr>
          <w:b/>
          <w:lang w:val="en-US"/>
        </w:rPr>
        <w:t>Managing Maintenance</w:t>
      </w:r>
      <w:r w:rsidRPr="00951BC4">
        <w:rPr>
          <w:lang w:val="en-US"/>
        </w:rPr>
        <w:t xml:space="preserve"> – </w:t>
      </w:r>
      <w:r w:rsidRPr="00951BC4">
        <w:rPr>
          <w:i/>
          <w:lang w:val="en-US"/>
        </w:rPr>
        <w:t>Control strategies for continuous flow of work</w:t>
      </w:r>
    </w:p>
    <w:p w14:paraId="1977D351" w14:textId="77777777" w:rsidR="005A3F86" w:rsidRPr="00951BC4" w:rsidRDefault="005A3F86" w:rsidP="005A3F86">
      <w:pPr>
        <w:pStyle w:val="ListParagraph"/>
        <w:numPr>
          <w:ilvl w:val="0"/>
          <w:numId w:val="5"/>
        </w:numPr>
        <w:rPr>
          <w:lang w:val="en-US"/>
        </w:rPr>
      </w:pPr>
      <w:r w:rsidRPr="00951BC4">
        <w:rPr>
          <w:b/>
          <w:lang w:val="en-US"/>
        </w:rPr>
        <w:t>Eliminating Waste</w:t>
      </w:r>
      <w:r w:rsidRPr="00951BC4">
        <w:rPr>
          <w:lang w:val="en-US"/>
        </w:rPr>
        <w:t xml:space="preserve"> – </w:t>
      </w:r>
      <w:r w:rsidRPr="00951BC4">
        <w:rPr>
          <w:i/>
          <w:lang w:val="en-US"/>
        </w:rPr>
        <w:t>7 types of waste in product development, values stream mapping</w:t>
      </w:r>
    </w:p>
    <w:p w14:paraId="5B606F79" w14:textId="77777777" w:rsidR="005A3F86" w:rsidRPr="00951BC4" w:rsidRDefault="005A3F86" w:rsidP="005A3F86">
      <w:pPr>
        <w:pStyle w:val="ListParagraph"/>
        <w:numPr>
          <w:ilvl w:val="0"/>
          <w:numId w:val="5"/>
        </w:numPr>
        <w:rPr>
          <w:lang w:val="en-US"/>
        </w:rPr>
      </w:pPr>
      <w:r w:rsidRPr="00951BC4">
        <w:rPr>
          <w:b/>
          <w:lang w:val="en-US"/>
        </w:rPr>
        <w:t>Agile Contracts</w:t>
      </w:r>
      <w:r w:rsidRPr="00951BC4">
        <w:rPr>
          <w:lang w:val="en-US"/>
        </w:rPr>
        <w:t xml:space="preserve"> – </w:t>
      </w:r>
      <w:r w:rsidRPr="00951BC4">
        <w:rPr>
          <w:i/>
          <w:lang w:val="en-US"/>
        </w:rPr>
        <w:t>How to turn any contract into an Agile contract</w:t>
      </w:r>
    </w:p>
    <w:p w14:paraId="7E1E7C22" w14:textId="77777777" w:rsidR="005A3F86" w:rsidRPr="005A3F86" w:rsidRDefault="005A3F86" w:rsidP="005A3F86">
      <w:pPr>
        <w:pStyle w:val="ListParagraph"/>
        <w:numPr>
          <w:ilvl w:val="0"/>
          <w:numId w:val="5"/>
        </w:numPr>
        <w:rPr>
          <w:lang w:val="en-US"/>
        </w:rPr>
      </w:pPr>
      <w:r w:rsidRPr="00951BC4">
        <w:rPr>
          <w:b/>
          <w:lang w:val="en-US"/>
        </w:rPr>
        <w:t>Pre-Assignment Wrap-Up</w:t>
      </w:r>
      <w:r w:rsidRPr="00951BC4">
        <w:rPr>
          <w:lang w:val="en-US"/>
        </w:rPr>
        <w:t xml:space="preserve"> – </w:t>
      </w:r>
      <w:r w:rsidRPr="00951BC4">
        <w:rPr>
          <w:i/>
          <w:lang w:val="en-US"/>
        </w:rPr>
        <w:t>Wrapping up the pre-assignment exercises, discussion</w:t>
      </w:r>
    </w:p>
    <w:p w14:paraId="35D0CC2D" w14:textId="77777777" w:rsidR="005A3F86" w:rsidRPr="005A3F86" w:rsidRDefault="005A3F86" w:rsidP="005A3F86">
      <w:pPr>
        <w:pStyle w:val="ListParagraph"/>
        <w:numPr>
          <w:ilvl w:val="0"/>
          <w:numId w:val="5"/>
        </w:numPr>
        <w:rPr>
          <w:lang w:val="en-US"/>
        </w:rPr>
      </w:pPr>
      <w:r>
        <w:rPr>
          <w:b/>
          <w:lang w:val="en-US"/>
        </w:rPr>
        <w:t xml:space="preserve">Agile </w:t>
      </w:r>
      <w:r w:rsidRPr="005A3F86">
        <w:rPr>
          <w:b/>
          <w:lang w:val="en-US"/>
        </w:rPr>
        <w:t>Stage-Gate Model</w:t>
      </w:r>
      <w:r>
        <w:rPr>
          <w:lang w:val="en-US"/>
        </w:rPr>
        <w:t xml:space="preserve"> – </w:t>
      </w:r>
      <w:r>
        <w:rPr>
          <w:i/>
          <w:lang w:val="en-US"/>
        </w:rPr>
        <w:t>Adjusting stage-gate model to accommodate Agile projects</w:t>
      </w:r>
    </w:p>
    <w:p w14:paraId="6F0388EB" w14:textId="591A6F97" w:rsidR="005A3F86" w:rsidRPr="005A3F86" w:rsidRDefault="005A3F86" w:rsidP="005A3F86">
      <w:pPr>
        <w:pStyle w:val="ListParagraph"/>
        <w:numPr>
          <w:ilvl w:val="0"/>
          <w:numId w:val="5"/>
        </w:numPr>
        <w:rPr>
          <w:lang w:val="en-US"/>
        </w:rPr>
      </w:pPr>
      <w:r>
        <w:rPr>
          <w:b/>
          <w:lang w:val="en-US"/>
        </w:rPr>
        <w:t>Refining User Stories</w:t>
      </w:r>
      <w:r>
        <w:rPr>
          <w:lang w:val="en-US"/>
        </w:rPr>
        <w:t xml:space="preserve"> – </w:t>
      </w:r>
      <w:r>
        <w:rPr>
          <w:i/>
          <w:lang w:val="en-US"/>
        </w:rPr>
        <w:t>Research vs. development, spikes, grooming, splitting stories</w:t>
      </w:r>
    </w:p>
    <w:p w14:paraId="1D3E0725" w14:textId="77777777" w:rsidR="005A3F86" w:rsidRPr="00951BC4" w:rsidRDefault="005A3F86" w:rsidP="005A3F86">
      <w:pPr>
        <w:pStyle w:val="ListParagraph"/>
        <w:numPr>
          <w:ilvl w:val="0"/>
          <w:numId w:val="5"/>
        </w:numPr>
        <w:rPr>
          <w:lang w:val="en-US"/>
        </w:rPr>
      </w:pPr>
      <w:r w:rsidRPr="00951BC4">
        <w:rPr>
          <w:b/>
          <w:lang w:val="en-US"/>
        </w:rPr>
        <w:t>Traditional PM vs. Scrum Roles</w:t>
      </w:r>
      <w:r w:rsidRPr="00951BC4">
        <w:rPr>
          <w:lang w:val="en-US"/>
        </w:rPr>
        <w:t xml:space="preserve"> – </w:t>
      </w:r>
      <w:r w:rsidRPr="00951BC4">
        <w:rPr>
          <w:i/>
          <w:lang w:val="en-US"/>
        </w:rPr>
        <w:t>Examining how PM role maps to Scrum roles</w:t>
      </w:r>
    </w:p>
    <w:p w14:paraId="6FA4D9B9" w14:textId="224192C2" w:rsidR="005A3F86" w:rsidRDefault="005A3F86" w:rsidP="0048062F">
      <w:pPr>
        <w:rPr>
          <w:lang w:val="en-US"/>
        </w:rPr>
      </w:pPr>
      <w:r>
        <w:rPr>
          <w:lang w:val="en-US"/>
        </w:rPr>
        <w:t>Participants are also encouraged to include their own topics to the list.</w:t>
      </w:r>
    </w:p>
    <w:p w14:paraId="69B7C727" w14:textId="77777777" w:rsidR="00D60352" w:rsidRPr="00951BC4" w:rsidRDefault="004605E1" w:rsidP="0048062F">
      <w:pPr>
        <w:rPr>
          <w:lang w:val="en-US"/>
        </w:rPr>
      </w:pPr>
      <w:r w:rsidRPr="00951BC4">
        <w:rPr>
          <w:lang w:val="en-US"/>
        </w:rPr>
        <w:t>There are too many potential topics that about half of them cannot be covered during the course. Additional information to the topics can be found from course material that is delivered after the course.</w:t>
      </w:r>
    </w:p>
    <w:p w14:paraId="4A602565" w14:textId="77777777" w:rsidR="0048062F" w:rsidRPr="00951BC4" w:rsidRDefault="0048062F">
      <w:pPr>
        <w:rPr>
          <w:rFonts w:eastAsiaTheme="majorEastAsia" w:cstheme="majorBidi"/>
          <w:bCs/>
          <w:caps/>
          <w:color w:val="0060A9"/>
          <w:sz w:val="36"/>
          <w:szCs w:val="36"/>
          <w:lang w:val="en-US"/>
        </w:rPr>
      </w:pPr>
      <w:r w:rsidRPr="00951BC4">
        <w:rPr>
          <w:lang w:val="en-US"/>
        </w:rPr>
        <w:br w:type="page"/>
      </w:r>
    </w:p>
    <w:p w14:paraId="6447D5C4" w14:textId="77777777" w:rsidR="002C3724" w:rsidRPr="00951BC4" w:rsidRDefault="002C3724" w:rsidP="00C876B0">
      <w:pPr>
        <w:pStyle w:val="Heading1"/>
        <w:rPr>
          <w:lang w:val="en-US"/>
        </w:rPr>
      </w:pPr>
      <w:r w:rsidRPr="00951BC4">
        <w:rPr>
          <w:lang w:val="en-US"/>
        </w:rPr>
        <w:lastRenderedPageBreak/>
        <w:t>Agile Manifesto</w:t>
      </w:r>
    </w:p>
    <w:p w14:paraId="32E0A954" w14:textId="77777777" w:rsidR="002C3724" w:rsidRPr="00951BC4" w:rsidRDefault="00E44E09" w:rsidP="002C3724">
      <w:pPr>
        <w:rPr>
          <w:lang w:val="en-US"/>
        </w:rPr>
      </w:pPr>
      <w:r w:rsidRPr="00951BC4">
        <w:rPr>
          <w:lang w:val="en-US"/>
        </w:rPr>
        <w:t xml:space="preserve">Here is the Agile Manifesto (for software development). In the space below the manifesto, you can </w:t>
      </w:r>
      <w:r w:rsidR="00C20E8B" w:rsidRPr="00951BC4">
        <w:rPr>
          <w:lang w:val="en-US"/>
        </w:rPr>
        <w:t>create a</w:t>
      </w:r>
      <w:r w:rsidRPr="00951BC4">
        <w:rPr>
          <w:lang w:val="en-US"/>
        </w:rPr>
        <w:t xml:space="preserve"> mind map </w:t>
      </w:r>
      <w:r w:rsidR="00C20E8B" w:rsidRPr="00951BC4">
        <w:rPr>
          <w:lang w:val="en-US"/>
        </w:rPr>
        <w:t xml:space="preserve">of your </w:t>
      </w:r>
      <w:r w:rsidRPr="00951BC4">
        <w:rPr>
          <w:lang w:val="en-US"/>
        </w:rPr>
        <w:t xml:space="preserve">insights and notes about it and the discussions. </w:t>
      </w:r>
    </w:p>
    <w:p w14:paraId="6FCCCF48" w14:textId="77777777" w:rsidR="007C1379" w:rsidRPr="00951BC4" w:rsidRDefault="007C1379" w:rsidP="002C3724">
      <w:pPr>
        <w:rPr>
          <w:lang w:val="en-US"/>
        </w:rPr>
      </w:pPr>
    </w:p>
    <w:p w14:paraId="1F390035" w14:textId="77777777" w:rsidR="002A27F5" w:rsidRPr="00951BC4" w:rsidRDefault="002A27F5" w:rsidP="002C3724">
      <w:pPr>
        <w:rPr>
          <w:lang w:val="en-US"/>
        </w:rPr>
      </w:pPr>
      <w:r w:rsidRPr="00951BC4">
        <w:rPr>
          <w:noProof/>
          <w:lang w:val="en-US"/>
        </w:rPr>
        <w:drawing>
          <wp:inline distT="0" distB="0" distL="0" distR="0" wp14:anchorId="520A29D7" wp14:editId="7E923677">
            <wp:extent cx="5832475" cy="3604794"/>
            <wp:effectExtent l="0" t="0" r="0" b="0"/>
            <wp:docPr id="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32475" cy="3604794"/>
                    </a:xfrm>
                    <a:prstGeom prst="rect">
                      <a:avLst/>
                    </a:prstGeom>
                  </pic:spPr>
                </pic:pic>
              </a:graphicData>
            </a:graphic>
          </wp:inline>
        </w:drawing>
      </w:r>
    </w:p>
    <w:p w14:paraId="68C9BF41" w14:textId="77777777" w:rsidR="002C3724" w:rsidRPr="00951BC4" w:rsidRDefault="00E44E09" w:rsidP="00471FEC">
      <w:pPr>
        <w:rPr>
          <w:lang w:val="en-US"/>
        </w:rPr>
      </w:pPr>
      <w:r w:rsidRPr="00951BC4">
        <w:rPr>
          <w:noProof/>
          <w:lang w:val="en-US"/>
        </w:rPr>
        <mc:AlternateContent>
          <mc:Choice Requires="wpg">
            <w:drawing>
              <wp:anchor distT="0" distB="0" distL="114300" distR="114300" simplePos="0" relativeHeight="251581440" behindDoc="0" locked="0" layoutInCell="1" allowOverlap="1" wp14:anchorId="2DEDA139" wp14:editId="4A405CA7">
                <wp:simplePos x="0" y="0"/>
                <wp:positionH relativeFrom="column">
                  <wp:posOffset>1838325</wp:posOffset>
                </wp:positionH>
                <wp:positionV relativeFrom="paragraph">
                  <wp:posOffset>1131570</wp:posOffset>
                </wp:positionV>
                <wp:extent cx="2078356" cy="1586866"/>
                <wp:effectExtent l="76200" t="0" r="106045" b="0"/>
                <wp:wrapNone/>
                <wp:docPr id="10" name="Group 10"/>
                <wp:cNvGraphicFramePr/>
                <a:graphic xmlns:a="http://schemas.openxmlformats.org/drawingml/2006/main">
                  <a:graphicData uri="http://schemas.microsoft.com/office/word/2010/wordprocessingGroup">
                    <wpg:wgp>
                      <wpg:cNvGrpSpPr/>
                      <wpg:grpSpPr>
                        <a:xfrm>
                          <a:off x="0" y="0"/>
                          <a:ext cx="2078356" cy="1586866"/>
                          <a:chOff x="0" y="0"/>
                          <a:chExt cx="1685925" cy="1285875"/>
                        </a:xfrm>
                      </wpg:grpSpPr>
                      <wps:wsp>
                        <wps:cNvPr id="6" name="Explosion 2 6"/>
                        <wps:cNvSpPr/>
                        <wps:spPr>
                          <a:xfrm rot="1237531">
                            <a:off x="0" y="0"/>
                            <a:ext cx="1685925" cy="1285875"/>
                          </a:xfrm>
                          <a:prstGeom prst="irregularSeal2">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209550" y="331170"/>
                            <a:ext cx="11334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4E2CE" w14:textId="77777777" w:rsidR="00D7092A" w:rsidRPr="00DD1DC2" w:rsidRDefault="00D7092A" w:rsidP="00083213">
                              <w:pPr>
                                <w:spacing w:after="0" w:line="440" w:lineRule="exact"/>
                                <w:jc w:val="center"/>
                                <w:rPr>
                                  <w:rFonts w:ascii="Century Gothic" w:hAnsi="Century Gothic" w:cstheme="minorHAnsi"/>
                                  <w:sz w:val="36"/>
                                  <w:szCs w:val="44"/>
                                </w:rPr>
                              </w:pPr>
                              <w:proofErr w:type="spellStart"/>
                              <w:r w:rsidRPr="00DD1DC2">
                                <w:rPr>
                                  <w:rFonts w:ascii="Century Gothic" w:hAnsi="Century Gothic" w:cstheme="minorHAnsi"/>
                                  <w:sz w:val="36"/>
                                  <w:szCs w:val="44"/>
                                </w:rPr>
                                <w:t>Agile</w:t>
                              </w:r>
                              <w:proofErr w:type="spellEnd"/>
                              <w:r w:rsidRPr="00DD1DC2">
                                <w:rPr>
                                  <w:rFonts w:ascii="Century Gothic" w:hAnsi="Century Gothic" w:cstheme="minorHAnsi"/>
                                  <w:sz w:val="36"/>
                                  <w:szCs w:val="44"/>
                                </w:rPr>
                                <w:t xml:space="preserve"> </w:t>
                              </w:r>
                              <w:proofErr w:type="spellStart"/>
                              <w:r w:rsidRPr="00DD1DC2">
                                <w:rPr>
                                  <w:rFonts w:ascii="Century Gothic" w:hAnsi="Century Gothic" w:cstheme="minorHAnsi"/>
                                  <w:sz w:val="36"/>
                                  <w:szCs w:val="44"/>
                                </w:rPr>
                                <w:t>Manifesto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7" style="position:absolute;margin-left:144.75pt;margin-top:89.1pt;width:163.65pt;height:124.95pt;z-index:251581440;mso-width-relative:margin;mso-height-relative:margin" coordsize="1685925,1285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">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6" o:spid="_x0000_s1028" type="#_x0000_t72" style="position:absolute;width:1685925;height:1285875;rotation:135171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EoO5vQAA&#10;ANoAAAAPAAAAZHJzL2Rvd25yZXYueG1sRI/NCsIwEITvgu8QVvCmqR5EqlFUED35/wBLs7bFZlOa&#10;qNGnN4LgcZiZb5jpPJhKPKhxpWUFg34CgjizuuRcweW87o1BOI+ssbJMCl7kYD5rt6aYavvkIz1O&#10;PhcRwi5FBYX3dSqlywoy6Pq2Jo7e1TYGfZRNLnWDzwg3lRwmyUgaLDkuFFjTqqDsdrobBSYsDrTf&#10;3DM83wIP3Hu53e2CUt1OWExAeAr+H/61t1rBCL5X4g2Qs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7EoO5vQAAANoAAAAPAAAAAAAAAAAAAAAAAJcCAABkcnMvZG93bnJldi54&#10;bWxQSwUGAAAAAAQABAD1AAAAgQMAAAAA&#10;" fillcolor="#a7bfde [1620]" strokecolor="#4579b8 [3044]">
                  <v:fill color2="#e4ecf5 [500]" rotate="t" colors="0 #a3c4ff;22938f #bfd5ff;1 #e5eeff" type="gradient"/>
                  <v:shadow on="t" opacity="24903f" mv:blur="40000f" origin=",.5" offset="0,20000emu"/>
                </v:shape>
                <v:shape id="Text Box 9" o:spid="_x0000_s1029" type="#_x0000_t202" style="position:absolute;left:209550;top:331170;width:1133475;height:5810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ELNxAAA&#10;ANoAAAAPAAAAZHJzL2Rvd25yZXYueG1sRI9BawIxFITvBf9DeIKXollFbN0apQjCHvaiLYXeHpvX&#10;zeLmZZvEdf33plDwOMzMN8xmN9hW9ORD41jBfJaBIK6cbrhW8PlxmL6CCBFZY+uYFNwowG47etpg&#10;rt2Vj9SfYi0ShEOOCkyMXS5lqAxZDDPXESfvx3mLMUlfS+3xmuC2lYssW0mLDacFgx3tDVXn08Uq&#10;6L+KpT72JvrnfVlkxbn8ffkulZqMh/c3EJGG+Aj/twutYA1/V9IN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RCzcQAAADaAAAADwAAAAAAAAAAAAAAAACXAgAAZHJzL2Rv&#10;d25yZXYueG1sUEsFBgAAAAAEAAQA9QAAAIgDAAAAAA==&#10;" filled="f" stroked="f" strokeweight=".5pt">
                  <v:textbox>
                    <w:txbxContent>
                      <w:p w14:paraId="3D34E2CE" w14:textId="77777777" w:rsidR="00D34ED4" w:rsidRPr="00DD1DC2" w:rsidRDefault="00D34ED4" w:rsidP="00083213">
                        <w:pPr>
                          <w:spacing w:after="0" w:line="440" w:lineRule="exact"/>
                          <w:jc w:val="center"/>
                          <w:rPr>
                            <w:rFonts w:ascii="Century Gothic" w:hAnsi="Century Gothic" w:cstheme="minorHAnsi"/>
                            <w:sz w:val="36"/>
                            <w:szCs w:val="44"/>
                          </w:rPr>
                        </w:pPr>
                        <w:proofErr w:type="spellStart"/>
                        <w:r w:rsidRPr="00DD1DC2">
                          <w:rPr>
                            <w:rFonts w:ascii="Century Gothic" w:hAnsi="Century Gothic" w:cstheme="minorHAnsi"/>
                            <w:sz w:val="36"/>
                            <w:szCs w:val="44"/>
                          </w:rPr>
                          <w:t>Agile</w:t>
                        </w:r>
                        <w:proofErr w:type="spellEnd"/>
                        <w:r w:rsidRPr="00DD1DC2">
                          <w:rPr>
                            <w:rFonts w:ascii="Century Gothic" w:hAnsi="Century Gothic" w:cstheme="minorHAnsi"/>
                            <w:sz w:val="36"/>
                            <w:szCs w:val="44"/>
                          </w:rPr>
                          <w:t xml:space="preserve"> </w:t>
                        </w:r>
                        <w:proofErr w:type="spellStart"/>
                        <w:r w:rsidRPr="00DD1DC2">
                          <w:rPr>
                            <w:rFonts w:ascii="Century Gothic" w:hAnsi="Century Gothic" w:cstheme="minorHAnsi"/>
                            <w:sz w:val="36"/>
                            <w:szCs w:val="44"/>
                          </w:rPr>
                          <w:t>Manifesto</w:t>
                        </w:r>
                        <w:proofErr w:type="spellEnd"/>
                      </w:p>
                    </w:txbxContent>
                  </v:textbox>
                </v:shape>
              </v:group>
            </w:pict>
          </mc:Fallback>
        </mc:AlternateContent>
      </w:r>
      <w:r w:rsidR="002C3724" w:rsidRPr="00951BC4">
        <w:rPr>
          <w:lang w:val="en-US"/>
        </w:rPr>
        <w:br w:type="page"/>
      </w:r>
    </w:p>
    <w:p w14:paraId="1EBAFDD4" w14:textId="77777777" w:rsidR="009E7B2C" w:rsidRPr="00951BC4" w:rsidRDefault="009E7B2C" w:rsidP="00C876B0">
      <w:pPr>
        <w:pStyle w:val="Heading1"/>
        <w:rPr>
          <w:lang w:val="en-US"/>
        </w:rPr>
      </w:pPr>
      <w:r w:rsidRPr="00951BC4">
        <w:rPr>
          <w:lang w:val="en-US"/>
        </w:rPr>
        <w:lastRenderedPageBreak/>
        <w:t>Complexity and Causality</w:t>
      </w:r>
    </w:p>
    <w:p w14:paraId="06A85FFF" w14:textId="77777777" w:rsidR="009E7B2C" w:rsidRPr="00951BC4" w:rsidRDefault="009E7B2C" w:rsidP="009E7B2C">
      <w:pPr>
        <w:rPr>
          <w:lang w:val="en-US"/>
        </w:rPr>
      </w:pPr>
      <w:r w:rsidRPr="00951BC4">
        <w:rPr>
          <w:lang w:val="en-US"/>
        </w:rPr>
        <w:t xml:space="preserve">Quoting from </w:t>
      </w:r>
      <w:hyperlink r:id="rId13" w:history="1">
        <w:r w:rsidR="00E55B17" w:rsidRPr="00951BC4">
          <w:rPr>
            <w:rStyle w:val="Hyperlink"/>
            <w:lang w:val="en-US"/>
          </w:rPr>
          <w:t>http://www.noop.nl/2008/08/simple-vs-complicated-vs-complex-vs-chaotic.html</w:t>
        </w:r>
      </w:hyperlink>
      <w:r w:rsidR="00E55B17" w:rsidRPr="00951BC4">
        <w:rPr>
          <w:lang w:val="en-US"/>
        </w:rPr>
        <w:t xml:space="preserve">, </w:t>
      </w:r>
    </w:p>
    <w:p w14:paraId="04777309" w14:textId="77777777" w:rsidR="009E7B2C" w:rsidRPr="00951BC4" w:rsidRDefault="009E7B2C" w:rsidP="009E7B2C">
      <w:pPr>
        <w:pStyle w:val="Heading3"/>
        <w:ind w:left="720"/>
        <w:rPr>
          <w:lang w:val="en-US"/>
        </w:rPr>
      </w:pPr>
      <w:r w:rsidRPr="00951BC4">
        <w:rPr>
          <w:lang w:val="en-US"/>
        </w:rPr>
        <w:t>My car key is simple.</w:t>
      </w:r>
    </w:p>
    <w:p w14:paraId="7584D8FD" w14:textId="77777777" w:rsidR="009E7B2C" w:rsidRPr="00951BC4" w:rsidRDefault="009E7B2C" w:rsidP="009E7B2C">
      <w:pPr>
        <w:ind w:left="720"/>
        <w:rPr>
          <w:sz w:val="20"/>
          <w:lang w:val="en-US"/>
        </w:rPr>
      </w:pPr>
      <w:r w:rsidRPr="00951BC4">
        <w:rPr>
          <w:sz w:val="20"/>
          <w:lang w:val="en-US"/>
        </w:rPr>
        <w:t xml:space="preserve">It took me about three seconds to understand how my car key works. OK, maybe that's not quite correct. Mine has a battery in it. If I take it apart it might take me another three hours to understand its details. But yeah, </w:t>
      </w:r>
      <w:proofErr w:type="gramStart"/>
      <w:r w:rsidRPr="00951BC4">
        <w:rPr>
          <w:sz w:val="20"/>
          <w:lang w:val="en-US"/>
        </w:rPr>
        <w:t>I'm smart</w:t>
      </w:r>
      <w:proofErr w:type="gramEnd"/>
      <w:r w:rsidRPr="00951BC4">
        <w:rPr>
          <w:sz w:val="20"/>
          <w:lang w:val="en-US"/>
        </w:rPr>
        <w:t xml:space="preserve">, </w:t>
      </w:r>
      <w:proofErr w:type="gramStart"/>
      <w:r w:rsidRPr="00951BC4">
        <w:rPr>
          <w:sz w:val="20"/>
          <w:lang w:val="en-US"/>
        </w:rPr>
        <w:t>I'll manage</w:t>
      </w:r>
      <w:proofErr w:type="gramEnd"/>
      <w:r w:rsidRPr="00951BC4">
        <w:rPr>
          <w:sz w:val="20"/>
          <w:lang w:val="en-US"/>
        </w:rPr>
        <w:t xml:space="preserve">. </w:t>
      </w:r>
    </w:p>
    <w:p w14:paraId="04854F02" w14:textId="77777777" w:rsidR="009E7B2C" w:rsidRPr="00951BC4" w:rsidRDefault="009E7B2C" w:rsidP="009E7B2C">
      <w:pPr>
        <w:pStyle w:val="Heading3"/>
        <w:ind w:left="720"/>
        <w:rPr>
          <w:lang w:val="en-US"/>
        </w:rPr>
      </w:pPr>
      <w:r w:rsidRPr="00951BC4">
        <w:rPr>
          <w:lang w:val="en-US"/>
        </w:rPr>
        <w:t>My car is complicated.</w:t>
      </w:r>
    </w:p>
    <w:p w14:paraId="0934C530" w14:textId="77777777" w:rsidR="009E7B2C" w:rsidRPr="00951BC4" w:rsidRDefault="009E7B2C" w:rsidP="009E7B2C">
      <w:pPr>
        <w:ind w:left="720"/>
        <w:rPr>
          <w:sz w:val="20"/>
          <w:lang w:val="en-US"/>
        </w:rPr>
      </w:pPr>
      <w:r w:rsidRPr="00951BC4">
        <w:rPr>
          <w:sz w:val="20"/>
          <w:lang w:val="en-US"/>
        </w:rPr>
        <w:t xml:space="preserve">It would take me years to understand how my car works. And I don't intend to. But if I did, then some day in the far future I would know with certainty the purpose of each mechanism and each electrical circuit. I would fully understand how to control it, and I would be able to take my car apart and reassemble it, driving it exactly as I did before. </w:t>
      </w:r>
      <w:proofErr w:type="gramStart"/>
      <w:r w:rsidRPr="00951BC4">
        <w:rPr>
          <w:sz w:val="20"/>
          <w:lang w:val="en-US"/>
        </w:rPr>
        <w:t>In theory, of course.</w:t>
      </w:r>
      <w:proofErr w:type="gramEnd"/>
      <w:r w:rsidRPr="00951BC4">
        <w:rPr>
          <w:sz w:val="20"/>
          <w:lang w:val="en-US"/>
        </w:rPr>
        <w:t xml:space="preserve"> In practice, only real men do things like that.</w:t>
      </w:r>
    </w:p>
    <w:p w14:paraId="487D8486" w14:textId="77777777" w:rsidR="009E7B2C" w:rsidRPr="00951BC4" w:rsidRDefault="009E7B2C" w:rsidP="009E7B2C">
      <w:pPr>
        <w:pStyle w:val="Heading3"/>
        <w:ind w:left="720"/>
        <w:rPr>
          <w:lang w:val="en-US"/>
        </w:rPr>
      </w:pPr>
      <w:r w:rsidRPr="00951BC4">
        <w:rPr>
          <w:lang w:val="en-US"/>
        </w:rPr>
        <w:t>Car traffic is complex.</w:t>
      </w:r>
    </w:p>
    <w:p w14:paraId="1251EA77" w14:textId="77777777" w:rsidR="009E7B2C" w:rsidRPr="00951BC4" w:rsidRDefault="009E7B2C" w:rsidP="009E7B2C">
      <w:pPr>
        <w:ind w:left="720"/>
        <w:rPr>
          <w:sz w:val="20"/>
          <w:lang w:val="en-US"/>
        </w:rPr>
      </w:pPr>
      <w:r w:rsidRPr="00951BC4">
        <w:rPr>
          <w:sz w:val="20"/>
          <w:lang w:val="en-US"/>
        </w:rPr>
        <w:t>I can travel up and down the same street for twenty years, and things would be different every time. There is no way to fully understand and know what happens around me on the road when I drive, how other drivers operate their vehicles, and how the people in the streets interact. I can make guesses, and I can gain experience in predicting outcomes. But I will never know for sure.</w:t>
      </w:r>
    </w:p>
    <w:p w14:paraId="6B9C8C47" w14:textId="77777777" w:rsidR="009E7B2C" w:rsidRPr="00951BC4" w:rsidRDefault="009E7B2C" w:rsidP="009E7B2C">
      <w:pPr>
        <w:pStyle w:val="Heading3"/>
        <w:ind w:left="720"/>
        <w:rPr>
          <w:lang w:val="en-US"/>
        </w:rPr>
      </w:pPr>
      <w:r w:rsidRPr="00951BC4">
        <w:rPr>
          <w:lang w:val="en-US"/>
        </w:rPr>
        <w:t>Car traffic in Lagos (Nigeria) is chaotic.</w:t>
      </w:r>
    </w:p>
    <w:p w14:paraId="6FBE70B5" w14:textId="77777777" w:rsidR="009E7B2C" w:rsidRPr="00951BC4" w:rsidRDefault="009E7B2C" w:rsidP="009E7B2C">
      <w:pPr>
        <w:ind w:left="720"/>
        <w:rPr>
          <w:sz w:val="20"/>
          <w:lang w:val="en-US"/>
        </w:rPr>
      </w:pPr>
      <w:r w:rsidRPr="00951BC4">
        <w:rPr>
          <w:sz w:val="20"/>
          <w:lang w:val="en-US"/>
        </w:rPr>
        <w:t xml:space="preserve">When things get too complex, they easily become chaotic. </w:t>
      </w:r>
      <w:proofErr w:type="gramStart"/>
      <w:r w:rsidRPr="00951BC4">
        <w:rPr>
          <w:sz w:val="20"/>
          <w:lang w:val="en-US"/>
        </w:rPr>
        <w:t>Traffic in Lagos is so bad</w:t>
      </w:r>
      <w:proofErr w:type="gramEnd"/>
      <w:r w:rsidRPr="00951BC4">
        <w:rPr>
          <w:sz w:val="20"/>
          <w:lang w:val="en-US"/>
        </w:rPr>
        <w:t xml:space="preserve">, </w:t>
      </w:r>
      <w:proofErr w:type="gramStart"/>
      <w:r w:rsidRPr="00951BC4">
        <w:rPr>
          <w:sz w:val="20"/>
          <w:lang w:val="en-US"/>
        </w:rPr>
        <w:t>it is not even predictable</w:t>
      </w:r>
      <w:proofErr w:type="gramEnd"/>
      <w:r w:rsidRPr="00951BC4">
        <w:rPr>
          <w:sz w:val="20"/>
          <w:lang w:val="en-US"/>
        </w:rPr>
        <w:t>. Poor infrastructure and planning, heaps of waste, pollution, lack of security, floods, and many more problems make it one of the worst places in the world to be, as a simple car driver.</w:t>
      </w:r>
    </w:p>
    <w:p w14:paraId="77F6C5C3" w14:textId="77777777" w:rsidR="009E7B2C" w:rsidRPr="00951BC4" w:rsidRDefault="00E55B17" w:rsidP="00F5593A">
      <w:pPr>
        <w:jc w:val="center"/>
        <w:rPr>
          <w:lang w:val="en-US"/>
        </w:rPr>
      </w:pPr>
      <w:r w:rsidRPr="00951BC4">
        <w:rPr>
          <w:noProof/>
          <w:lang w:val="en-US"/>
        </w:rPr>
        <w:drawing>
          <wp:inline distT="0" distB="0" distL="0" distR="0" wp14:anchorId="3BA89B1F" wp14:editId="222F6263">
            <wp:extent cx="3457575" cy="2973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9458" cy="2974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10DCD57" w14:textId="77777777" w:rsidR="00F90F60" w:rsidRPr="00951BC4" w:rsidRDefault="00F90F60">
      <w:pPr>
        <w:rPr>
          <w:lang w:val="en-US"/>
        </w:rPr>
      </w:pPr>
      <w:r w:rsidRPr="00951BC4">
        <w:rPr>
          <w:lang w:val="en-US"/>
        </w:rPr>
        <w:t>Discuss in 3-4 person groups what each of these categories mean</w:t>
      </w:r>
    </w:p>
    <w:p w14:paraId="198B540E" w14:textId="77777777" w:rsidR="009E7B2C" w:rsidRPr="00951BC4" w:rsidRDefault="00F90F60">
      <w:pPr>
        <w:rPr>
          <w:lang w:val="en-US"/>
        </w:rPr>
      </w:pPr>
      <w:r w:rsidRPr="00951BC4">
        <w:rPr>
          <w:lang w:val="en-US"/>
        </w:rPr>
        <w:t>Then</w:t>
      </w:r>
      <w:r w:rsidR="00E55B17" w:rsidRPr="00951BC4">
        <w:rPr>
          <w:lang w:val="en-US"/>
        </w:rPr>
        <w:t xml:space="preserve">, brainstorm </w:t>
      </w:r>
      <w:r w:rsidR="00F5593A" w:rsidRPr="00951BC4">
        <w:rPr>
          <w:lang w:val="en-US"/>
        </w:rPr>
        <w:t xml:space="preserve">in 3 minutes </w:t>
      </w:r>
      <w:r w:rsidR="00E55B17" w:rsidRPr="00951BC4">
        <w:rPr>
          <w:lang w:val="en-US"/>
        </w:rPr>
        <w:t>as many examples to each of the categories as you can</w:t>
      </w:r>
      <w:r w:rsidR="00F5593A" w:rsidRPr="00951BC4">
        <w:rPr>
          <w:lang w:val="en-US"/>
        </w:rPr>
        <w:t xml:space="preserve">. </w:t>
      </w:r>
      <w:r w:rsidR="00EF75FA" w:rsidRPr="00951BC4">
        <w:rPr>
          <w:lang w:val="en-US"/>
        </w:rPr>
        <w:t>Try to find</w:t>
      </w:r>
      <w:r w:rsidR="00F5593A" w:rsidRPr="00951BC4">
        <w:rPr>
          <w:lang w:val="en-US"/>
        </w:rPr>
        <w:t xml:space="preserve"> examples </w:t>
      </w:r>
      <w:r w:rsidR="00EF75FA" w:rsidRPr="00951BC4">
        <w:rPr>
          <w:lang w:val="en-US"/>
        </w:rPr>
        <w:t>that are</w:t>
      </w:r>
      <w:r w:rsidR="00F5593A" w:rsidRPr="00951BC4">
        <w:rPr>
          <w:lang w:val="en-US"/>
        </w:rPr>
        <w:t xml:space="preserve"> related to </w:t>
      </w:r>
      <w:r w:rsidR="00EF75FA" w:rsidRPr="00951BC4">
        <w:rPr>
          <w:lang w:val="en-US"/>
        </w:rPr>
        <w:t>your work</w:t>
      </w:r>
      <w:r w:rsidR="00F5593A" w:rsidRPr="00951BC4">
        <w:rPr>
          <w:lang w:val="en-US"/>
        </w:rPr>
        <w:t>in</w:t>
      </w:r>
      <w:r w:rsidR="00EF75FA" w:rsidRPr="00951BC4">
        <w:rPr>
          <w:lang w:val="en-US"/>
        </w:rPr>
        <w:t>g</w:t>
      </w:r>
      <w:r w:rsidR="00F5593A" w:rsidRPr="00951BC4">
        <w:rPr>
          <w:lang w:val="en-US"/>
        </w:rPr>
        <w:t xml:space="preserve"> environment.</w:t>
      </w:r>
      <w:r w:rsidR="009E7B2C" w:rsidRPr="00951BC4">
        <w:rPr>
          <w:lang w:val="en-US"/>
        </w:rPr>
        <w:br w:type="page"/>
      </w:r>
    </w:p>
    <w:p w14:paraId="438093D1" w14:textId="77777777" w:rsidR="0048505E" w:rsidRPr="00951BC4" w:rsidRDefault="0048505E" w:rsidP="00C876B0">
      <w:pPr>
        <w:pStyle w:val="Heading1"/>
        <w:rPr>
          <w:lang w:val="en-US"/>
        </w:rPr>
      </w:pPr>
      <w:r w:rsidRPr="00951BC4">
        <w:rPr>
          <w:lang w:val="en-US"/>
        </w:rPr>
        <w:lastRenderedPageBreak/>
        <w:t>Eliminating Waste</w:t>
      </w:r>
    </w:p>
    <w:p w14:paraId="36B38893" w14:textId="77777777" w:rsidR="0048505E" w:rsidRPr="00951BC4" w:rsidRDefault="0048505E" w:rsidP="00C417A8">
      <w:pPr>
        <w:rPr>
          <w:lang w:val="en-US"/>
        </w:rPr>
      </w:pPr>
      <w:r w:rsidRPr="00951BC4">
        <w:rPr>
          <w:lang w:val="en-US"/>
        </w:rPr>
        <w:t xml:space="preserve">The seven categories of waste (as defined by Tom and Mary </w:t>
      </w:r>
      <w:proofErr w:type="spellStart"/>
      <w:r w:rsidRPr="00951BC4">
        <w:rPr>
          <w:lang w:val="en-US"/>
        </w:rPr>
        <w:t>Poppendieck</w:t>
      </w:r>
      <w:proofErr w:type="spellEnd"/>
      <w:r w:rsidRPr="00951BC4">
        <w:rPr>
          <w:lang w:val="en-US"/>
        </w:rPr>
        <w:t>, in Lean Software Development):</w:t>
      </w:r>
    </w:p>
    <w:p w14:paraId="208B4C77" w14:textId="77777777" w:rsidR="0048505E" w:rsidRPr="00951BC4" w:rsidRDefault="0048505E">
      <w:pPr>
        <w:rPr>
          <w:lang w:val="en-US"/>
        </w:rPr>
      </w:pPr>
    </w:p>
    <w:p w14:paraId="1B013BA3" w14:textId="77777777" w:rsidR="0048505E" w:rsidRPr="00951BC4" w:rsidRDefault="0048505E">
      <w:pPr>
        <w:rPr>
          <w:lang w:val="en-US"/>
        </w:rPr>
      </w:pPr>
      <w:r w:rsidRPr="00951BC4">
        <w:rPr>
          <w:noProof/>
          <w:lang w:val="en-US"/>
        </w:rPr>
        <mc:AlternateContent>
          <mc:Choice Requires="wpg">
            <w:drawing>
              <wp:anchor distT="0" distB="0" distL="114300" distR="114300" simplePos="0" relativeHeight="252114944" behindDoc="0" locked="0" layoutInCell="1" allowOverlap="1" wp14:anchorId="68E58ED7" wp14:editId="49A5BB93">
                <wp:simplePos x="0" y="0"/>
                <wp:positionH relativeFrom="column">
                  <wp:posOffset>1120775</wp:posOffset>
                </wp:positionH>
                <wp:positionV relativeFrom="paragraph">
                  <wp:posOffset>328295</wp:posOffset>
                </wp:positionV>
                <wp:extent cx="3679825" cy="5623560"/>
                <wp:effectExtent l="50800" t="25400" r="79375" b="91440"/>
                <wp:wrapSquare wrapText="bothSides"/>
                <wp:docPr id="57974" name="Group 57974"/>
                <wp:cNvGraphicFramePr/>
                <a:graphic xmlns:a="http://schemas.openxmlformats.org/drawingml/2006/main">
                  <a:graphicData uri="http://schemas.microsoft.com/office/word/2010/wordprocessingGroup">
                    <wpg:wgp>
                      <wpg:cNvGrpSpPr/>
                      <wpg:grpSpPr>
                        <a:xfrm>
                          <a:off x="0" y="0"/>
                          <a:ext cx="3679825" cy="5623560"/>
                          <a:chOff x="0" y="0"/>
                          <a:chExt cx="3679825" cy="5623560"/>
                        </a:xfrm>
                      </wpg:grpSpPr>
                      <wps:wsp>
                        <wps:cNvPr id="57975" name="Teardrop 57975"/>
                        <wps:cNvSpPr/>
                        <wps:spPr>
                          <a:xfrm>
                            <a:off x="0" y="4800600"/>
                            <a:ext cx="1600200" cy="822960"/>
                          </a:xfrm>
                          <a:prstGeom prst="teardrop">
                            <a:avLst>
                              <a:gd name="adj" fmla="val 130756"/>
                            </a:avLst>
                          </a:prstGeom>
                        </wps:spPr>
                        <wps:style>
                          <a:lnRef idx="1">
                            <a:schemeClr val="dk1"/>
                          </a:lnRef>
                          <a:fillRef idx="2">
                            <a:schemeClr val="dk1"/>
                          </a:fillRef>
                          <a:effectRef idx="1">
                            <a:schemeClr val="dk1"/>
                          </a:effectRef>
                          <a:fontRef idx="minor">
                            <a:schemeClr val="dk1"/>
                          </a:fontRef>
                        </wps:style>
                        <wps:bodyPr wrap="square">
                          <a:noAutofit/>
                        </wps:bodyPr>
                      </wps:wsp>
                      <wps:wsp>
                        <wps:cNvPr id="57976" name="Oval 57976"/>
                        <wps:cNvSpPr/>
                        <wps:spPr>
                          <a:xfrm>
                            <a:off x="0" y="0"/>
                            <a:ext cx="1600200" cy="822960"/>
                          </a:xfrm>
                          <a:prstGeom prst="ellipse">
                            <a:avLst/>
                          </a:prstGeom>
                          <a:ln/>
                        </wps:spPr>
                        <wps:style>
                          <a:lnRef idx="1">
                            <a:schemeClr val="accent2"/>
                          </a:lnRef>
                          <a:fillRef idx="2">
                            <a:schemeClr val="accent2"/>
                          </a:fillRef>
                          <a:effectRef idx="1">
                            <a:schemeClr val="accent2"/>
                          </a:effectRef>
                          <a:fontRef idx="minor">
                            <a:schemeClr val="dk1"/>
                          </a:fontRef>
                        </wps:style>
                        <wps:bodyPr/>
                      </wps:wsp>
                      <wps:wsp>
                        <wps:cNvPr id="57978" name="Teardrop 57978"/>
                        <wps:cNvSpPr/>
                        <wps:spPr>
                          <a:xfrm>
                            <a:off x="0" y="3200400"/>
                            <a:ext cx="1600200" cy="822960"/>
                          </a:xfrm>
                          <a:prstGeom prst="teardrop">
                            <a:avLst>
                              <a:gd name="adj" fmla="val 130756"/>
                            </a:avLst>
                          </a:prstGeom>
                        </wps:spPr>
                        <wps:style>
                          <a:lnRef idx="1">
                            <a:schemeClr val="accent3"/>
                          </a:lnRef>
                          <a:fillRef idx="2">
                            <a:schemeClr val="accent3"/>
                          </a:fillRef>
                          <a:effectRef idx="1">
                            <a:schemeClr val="accent3"/>
                          </a:effectRef>
                          <a:fontRef idx="minor">
                            <a:schemeClr val="dk1"/>
                          </a:fontRef>
                        </wps:style>
                        <wps:bodyPr wrap="square">
                          <a:noAutofit/>
                        </wps:bodyPr>
                      </wps:wsp>
                      <wps:wsp>
                        <wps:cNvPr id="57979" name="Teardrop 57979"/>
                        <wps:cNvSpPr/>
                        <wps:spPr>
                          <a:xfrm>
                            <a:off x="0" y="1600200"/>
                            <a:ext cx="1600200" cy="822960"/>
                          </a:xfrm>
                          <a:prstGeom prst="teardrop">
                            <a:avLst>
                              <a:gd name="adj" fmla="val 130756"/>
                            </a:avLst>
                          </a:prstGeom>
                        </wps:spPr>
                        <wps:style>
                          <a:lnRef idx="1">
                            <a:schemeClr val="accent2"/>
                          </a:lnRef>
                          <a:fillRef idx="3">
                            <a:schemeClr val="accent2"/>
                          </a:fillRef>
                          <a:effectRef idx="2">
                            <a:schemeClr val="accent2"/>
                          </a:effectRef>
                          <a:fontRef idx="minor">
                            <a:schemeClr val="lt1"/>
                          </a:fontRef>
                        </wps:style>
                        <wps:bodyPr wrap="square">
                          <a:noAutofit/>
                        </wps:bodyPr>
                      </wps:wsp>
                      <wps:wsp>
                        <wps:cNvPr id="57980" name="Teardrop 57980"/>
                        <wps:cNvSpPr/>
                        <wps:spPr>
                          <a:xfrm flipH="1">
                            <a:off x="2079625" y="664845"/>
                            <a:ext cx="1600200" cy="822960"/>
                          </a:xfrm>
                          <a:prstGeom prst="teardrop">
                            <a:avLst>
                              <a:gd name="adj" fmla="val 130756"/>
                            </a:avLst>
                          </a:prstGeom>
                        </wps:spPr>
                        <wps:style>
                          <a:lnRef idx="1">
                            <a:schemeClr val="accent6"/>
                          </a:lnRef>
                          <a:fillRef idx="3">
                            <a:schemeClr val="accent6"/>
                          </a:fillRef>
                          <a:effectRef idx="2">
                            <a:schemeClr val="accent6"/>
                          </a:effectRef>
                          <a:fontRef idx="minor">
                            <a:schemeClr val="lt1"/>
                          </a:fontRef>
                        </wps:style>
                        <wps:bodyPr wrap="square">
                          <a:noAutofit/>
                        </wps:bodyPr>
                      </wps:wsp>
                      <wps:wsp>
                        <wps:cNvPr id="57981" name="Teardrop 57981"/>
                        <wps:cNvSpPr/>
                        <wps:spPr>
                          <a:xfrm flipH="1">
                            <a:off x="1943100" y="4000500"/>
                            <a:ext cx="1600200" cy="822960"/>
                          </a:xfrm>
                          <a:prstGeom prst="teardrop">
                            <a:avLst>
                              <a:gd name="adj" fmla="val 130756"/>
                            </a:avLst>
                          </a:prstGeom>
                        </wps:spPr>
                        <wps:style>
                          <a:lnRef idx="2">
                            <a:schemeClr val="accent3">
                              <a:shade val="50000"/>
                            </a:schemeClr>
                          </a:lnRef>
                          <a:fillRef idx="1">
                            <a:schemeClr val="accent3"/>
                          </a:fillRef>
                          <a:effectRef idx="0">
                            <a:schemeClr val="accent3"/>
                          </a:effectRef>
                          <a:fontRef idx="minor">
                            <a:schemeClr val="lt1"/>
                          </a:fontRef>
                        </wps:style>
                        <wps:bodyPr wrap="square">
                          <a:noAutofit/>
                        </wps:bodyPr>
                      </wps:wsp>
                      <wps:wsp>
                        <wps:cNvPr id="57982" name="Teardrop 57982"/>
                        <wps:cNvSpPr/>
                        <wps:spPr>
                          <a:xfrm flipH="1">
                            <a:off x="1943100" y="2400300"/>
                            <a:ext cx="1600200" cy="822960"/>
                          </a:xfrm>
                          <a:prstGeom prst="teardrop">
                            <a:avLst>
                              <a:gd name="adj" fmla="val 130756"/>
                            </a:avLst>
                          </a:prstGeom>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g:wgp>
                  </a:graphicData>
                </a:graphic>
              </wp:anchor>
            </w:drawing>
          </mc:Choice>
          <mc:Fallback>
            <w:pict>
              <v:group id="Group 57974" o:spid="_x0000_s1026" style="position:absolute;margin-left:88.25pt;margin-top:25.85pt;width:289.75pt;height:442.8pt;z-index:252114944" coordsize="3679825,5623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">
                <v:shape id="Teardrop 57975" o:spid="_x0000_s1027" style="position:absolute;top:4800600;width:1600200;height:822960;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0sIyQAA&#10;AN4AAAAPAAAAZHJzL2Rvd25yZXYueG1sRI9PawIxFMTvBb9DeIKXRbMKunVrFNtSKF5EK7TH183b&#10;P7h5WZJUt/30TaHgcZiZ3zCrTW9acSHnG8sKppMUBHFhdcOVgtPby/gehA/IGlvLpOCbPGzWg7sV&#10;5tpe+UCXY6hEhLDPUUEdQpdL6YuaDPqJ7YijV1pnMETpKqkdXiPctHKWpgtpsOG4UGNHTzUV5+OX&#10;UfD8udwtsjJxSWL324/Hn/Ld7KRSo2G/fQARqA+38H/7VSuYZ8tsDn934hWQ6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UN0sIyQAAAN4AAAAPAAAAAAAAAAAAAAAAAJcCAABk&#10;cnMvZG93bnJldi54bWxQSwUGAAAAAAQABAD1AAAAjQMAAAAA&#10;" path="m0,411480c0,184226,358217,,800100,,1148826,,1497552,-42185,1846279,-126555,1682226,52790,1600200,232135,1600200,411480,1600200,638734,1241983,822960,800100,822960,358217,822960,,638734,,411480xe" fillcolor="gray [1616]" strokecolor="black [3040]">
                  <v:fill color2="#d9d9d9 [496]" rotate="t" colors="0 #bcbcbc;22938f #d0d0d0;1 #ededed" type="gradient"/>
                  <v:shadow on="t" opacity="24903f" mv:blur="40000f" origin=",.5" offset="0,20000emu"/>
                  <v:path arrowok="t" o:connecttype="custom" o:connectlocs="0,411480;800100,0;1846279,-126555;1600200,411480;800100,822960;0,411480" o:connectangles="0,0,0,0,0,0"/>
                </v:shape>
                <v:oval id="Oval 57976" o:spid="_x0000_s1028" style="position:absolute;width:160020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nRAyQAA&#10;AN4AAAAPAAAAZHJzL2Rvd25yZXYueG1sRI/dasJAFITvhb7Dcgq9Ed20YBJTV7GWgj8XrdYHOGRP&#10;k2D2bMhuY/L2XaHg5TAz3zCLVW9q0VHrKssKnqcRCOLc6ooLBefvj0kKwnlkjbVlUjCQg9XyYbTA&#10;TNsrH6k7+UIECLsMFZTeN5mULi/JoJvahjh4P7Y16INsC6lbvAa4qeVLFMXSYMVhocSGNiXll9Ov&#10;UXBcR+P9+PI5vL3X58PXJt3ZWdIo9fTYr19BeOr9Pfzf3moFs2SexHC7E66AXP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glnRAyQAAAN4AAAAPAAAAAAAAAAAAAAAAAJcCAABk&#10;cnMvZG93bnJldi54bWxQSwUGAAAAAAQABAD1AAAAjQMAAAAA&#10;" fillcolor="#dfa7a6 [1621]" strokecolor="#bc4542 [3045]">
                  <v:fill color2="#f5e4e4 [501]" rotate="t" colors="0 #ffa2a1;22938f #ffbebd;1 #ffe5e5" type="gradient"/>
                  <v:shadow on="t" opacity="24903f" mv:blur="40000f" origin=",.5" offset="0,20000emu"/>
                </v:oval>
                <v:shape id="Teardrop 57978" o:spid="_x0000_s1029" style="position:absolute;top:3200400;width:1600200;height:822960;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uuDxAAA&#10;AN4AAAAPAAAAZHJzL2Rvd25yZXYueG1sRE/LagIxFN0X+g/hCt1polAfU6NYwSpIFx1t15fJ7cxg&#10;cjMkqY5/3ywKXR7Oe7nunRVXCrH1rGE8UiCIK29arjWcT7vhHERMyAatZ9Jwpwjr1ePDEgvjb/xB&#10;1zLVIodwLFBDk1JXSBmrhhzGke+IM/ftg8OUYailCXjL4c7KiVJT6bDl3NBgR9uGqkv54zS4r9ep&#10;ParN59v+HNT7+LBddLbV+mnQb15AJOrTv/jPfTAanmeLWd6b7+Qr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brg8QAAADeAAAADwAAAAAAAAAAAAAAAACXAgAAZHJzL2Rv&#10;d25yZXYueG1sUEsFBgAAAAAEAAQA9QAAAIgDAAAAAA==&#10;" path="m0,411480c0,184226,358217,,800100,,1148826,,1497552,-42185,1846279,-126555,1682226,52790,1600200,232135,1600200,411480,1600200,638734,1241983,822960,800100,822960,358217,822960,,638734,,411480xe" fillcolor="#cdddac [1622]" strokecolor="#94b64e [3046]">
                  <v:fill color2="#f0f4e6 [502]" rotate="t" colors="0 #dafda7;22938f #e4fdc2;1 #f5ffe6" type="gradient"/>
                  <v:shadow on="t" opacity="24903f" mv:blur="40000f" origin=",.5" offset="0,20000emu"/>
                  <v:path arrowok="t" o:connecttype="custom" o:connectlocs="0,411480;800100,0;1846279,-126555;1600200,411480;800100,822960;0,411480" o:connectangles="0,0,0,0,0,0"/>
                </v:shape>
                <v:shape id="Teardrop 57979" o:spid="_x0000_s1030" style="position:absolute;top:1600200;width:1600200;height:822960;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752wwAA&#10;AN4AAAAPAAAAZHJzL2Rvd25yZXYueG1sRI/NqsIwFIT3gu8QjuBO0ytqr71GEUF048KfjbtDc2zD&#10;bU5KE7W+vREEl8PMfMPMl62txJ0abxwr+BkmIIhzpw0XCs6nzeAXhA/IGivHpOBJHpaLbmeOmXYP&#10;PtD9GAoRIewzVFCGUGdS+rwki37oauLoXV1jMUTZFFI3+IhwW8lRkkylRcNxocSa1iXl/8ebVeB2&#10;12Iqn9uQHuTF8J4uphrXSvV77eoPRKA2fMOf9k4rmKSzdAbvO/EK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752wwAAAN4AAAAPAAAAAAAAAAAAAAAAAJcCAABkcnMvZG93&#10;bnJldi54bWxQSwUGAAAAAAQABAD1AAAAhwMAAAAA&#10;" path="m0,411480c0,184226,358217,,800100,,1148826,,1497552,-42185,1846279,-126555,1682226,52790,1600200,232135,1600200,411480,1600200,638734,1241983,822960,800100,822960,358217,822960,,638734,,411480xe" fillcolor="#652523 [1637]" strokecolor="#bc4542 [3045]">
                  <v:fill color2="#ba4442 [3013]" rotate="t" colors="0 #9b2d2a;52429f #cb3d3a;1 #ce3b37" type="gradient">
                    <o:fill v:ext="view" type="gradientUnscaled"/>
                  </v:fill>
                  <v:shadow on="t" opacity="22937f" mv:blur="40000f" origin=",.5" offset="0,23000emu"/>
                  <v:path arrowok="t" o:connecttype="custom" o:connectlocs="0,411480;800100,0;1846279,-126555;1600200,411480;800100,822960;0,411480" o:connectangles="0,0,0,0,0,0"/>
                </v:shape>
                <v:shape id="Teardrop 57980" o:spid="_x0000_s1031" style="position:absolute;left:2079625;top:664845;width:1600200;height:822960;flip:x;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FdwgAA&#10;AN4AAAAPAAAAZHJzL2Rvd25yZXYueG1sRI/NisIwFIX3A75DuIK7MVXQ0WoUEQbcmtH9pbk21eam&#10;NhlbfXqzGJjl4fzxrbe9q8WD2lB5VjAZZyCIC28qLhWcfr4/FyBCRDZYeyYFTwqw3Qw+1pgb3/GR&#10;HjqWIo1wyFGBjbHJpQyFJYdh7Bvi5F186zAm2ZbStNilcVfLaZbNpcOK04PFhvaWipv+dQr0aX+0&#10;0dxe137Z4fV+1nPTaKVGw363AhGpj//hv/bBKJh9LRcJIOEkFJCb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f8V3CAAAA3gAAAA8AAAAAAAAAAAAAAAAAlwIAAGRycy9kb3du&#10;cmV2LnhtbFBLBQYAAAAABAAEAPUAAACGAwAAAAA=&#10;" path="m0,411480c0,184226,358217,,800100,,1148826,,1497552,-42185,1846279,-126555,1682226,52790,1600200,232135,1600200,411480,1600200,638734,1241983,822960,800100,822960,358217,822960,,638734,,411480xe" fillcolor="#9a4906 [1641]" strokecolor="#f68c36 [3049]">
                  <v:fill color2="#f68a32 [3017]" rotate="t" colors="0 #cb6c1d;52429f #ff8f2a;1 #ff8f26" type="gradient">
                    <o:fill v:ext="view" type="gradientUnscaled"/>
                  </v:fill>
                  <v:shadow on="t" opacity="22937f" mv:blur="40000f" origin=",.5" offset="0,23000emu"/>
                  <v:path arrowok="t" o:connecttype="custom" o:connectlocs="0,411480;800100,0;1846279,-126555;1600200,411480;800100,822960;0,411480" o:connectangles="0,0,0,0,0,0"/>
                </v:shape>
                <v:shape id="Teardrop 57981" o:spid="_x0000_s1032" style="position:absolute;left:1943100;top:4000500;width:1600200;height:822960;flip:x;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jONxgAA&#10;AN4AAAAPAAAAZHJzL2Rvd25yZXYueG1sRI9Ba8JAFITvBf/D8gq91U1ErU1dRQTRk2Ia6PU1+5pE&#10;s2/D7lbjv3eFQo/DzHzDzJe9acWFnG8sK0iHCQji0uqGKwXF5+Z1BsIHZI2tZVJwIw/LxeBpjpm2&#10;Vz7SJQ+ViBD2GSqoQ+gyKX1Zk0E/tB1x9H6sMxiidJXUDq8Rblo5SpKpNNhwXKixo3VN5Tn/NQrk&#10;ZvxVnIoWU/e9HZ1ofzv3h1ypl+d+9QEiUB/+w3/tnVYweXufpfC4E6+AXN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EjONxgAAAN4AAAAPAAAAAAAAAAAAAAAAAJcCAABkcnMv&#10;ZG93bnJldi54bWxQSwUGAAAAAAQABAD1AAAAigMAAAAA&#10;" path="m0,411480c0,184226,358217,,800100,,1148826,,1497552,-42185,1846279,-126555,1682226,52790,1600200,232135,1600200,411480,1600200,638734,1241983,822960,800100,822960,358217,822960,,638734,,411480xe" fillcolor="#9bbb59 [3206]" strokecolor="#4e6128 [1606]" strokeweight="2pt">
                  <v:path arrowok="t" o:connecttype="custom" o:connectlocs="0,411480;800100,0;1846279,-126555;1600200,411480;800100,822960;0,411480" o:connectangles="0,0,0,0,0,0"/>
                </v:shape>
                <v:shape id="Teardrop 57982" o:spid="_x0000_s1033" style="position:absolute;left:1943100;top:2400300;width:1600200;height:822960;flip:x;visibility:visible;mso-wrap-style:square;v-text-anchor:top" coordsize="160020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9wLxgAA&#10;AN4AAAAPAAAAZHJzL2Rvd25yZXYueG1sRI9Ba8JAFITvhf6H5RW81U0FrY2uUgSLHjzUSvH4yD6T&#10;YPa9uLuN8d+7hUKPw8x8w8yXvWtURz7UwgZehhko4kJszaWBw9f6eQoqRGSLjTAZuFGA5eLxYY65&#10;lSt/UrePpUoQDjkaqGJsc61DUZHDMJSWOHkn8Q5jkr7U1uM1wV2jR1k20Q5rTgsVtrSqqDjvf5yB&#10;XX06fMezv5Ry7IQ/tq2stmNjBk/9+wxUpD7+h//aG2tg/Po2HcHvnXQF9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f9wLxgAAAN4AAAAPAAAAAAAAAAAAAAAAAJcCAABkcnMv&#10;ZG93bnJldi54bWxQSwUGAAAAAAQABAD1AAAAigMAAAAA&#10;" path="m0,411480c0,184226,358217,,800100,,1148826,,1497552,-42185,1846279,-126555,1682226,52790,1600200,232135,1600200,411480,1600200,638734,1241983,822960,800100,822960,358217,822960,,638734,,411480xe" fillcolor="#4f81bd [3204]" strokecolor="#243f60 [1604]" strokeweight="2pt">
                  <v:path arrowok="t" o:connecttype="custom" o:connectlocs="0,411480;800100,0;1846279,-126555;1600200,411480;800100,822960;0,411480" o:connectangles="0,0,0,0,0,0"/>
                </v:shape>
                <w10:wrap type="square"/>
              </v:group>
            </w:pict>
          </mc:Fallback>
        </mc:AlternateContent>
      </w:r>
    </w:p>
    <w:p w14:paraId="19599DDB" w14:textId="77777777" w:rsidR="0048505E" w:rsidRPr="00951BC4" w:rsidRDefault="0048505E">
      <w:pPr>
        <w:rPr>
          <w:lang w:val="en-US"/>
        </w:rPr>
      </w:pPr>
    </w:p>
    <w:p w14:paraId="1E099288" w14:textId="77777777" w:rsidR="0048505E" w:rsidRPr="00951BC4" w:rsidRDefault="0048505E">
      <w:pPr>
        <w:rPr>
          <w:lang w:val="en-US"/>
        </w:rPr>
      </w:pPr>
    </w:p>
    <w:p w14:paraId="7047392E" w14:textId="77777777" w:rsidR="0048505E" w:rsidRPr="00951BC4" w:rsidRDefault="0048505E">
      <w:pPr>
        <w:rPr>
          <w:lang w:val="en-US"/>
        </w:rPr>
      </w:pPr>
    </w:p>
    <w:p w14:paraId="77698861" w14:textId="77777777" w:rsidR="0048505E" w:rsidRPr="00951BC4" w:rsidRDefault="0048505E">
      <w:pPr>
        <w:rPr>
          <w:lang w:val="en-US"/>
        </w:rPr>
      </w:pPr>
    </w:p>
    <w:p w14:paraId="26A1D605" w14:textId="77777777" w:rsidR="0048505E" w:rsidRPr="00951BC4" w:rsidRDefault="0048505E">
      <w:pPr>
        <w:rPr>
          <w:lang w:val="en-US"/>
        </w:rPr>
      </w:pPr>
    </w:p>
    <w:p w14:paraId="299C3D22" w14:textId="77777777" w:rsidR="0048505E" w:rsidRPr="00951BC4" w:rsidRDefault="0048505E">
      <w:pPr>
        <w:rPr>
          <w:lang w:val="en-US"/>
        </w:rPr>
      </w:pPr>
    </w:p>
    <w:p w14:paraId="69E2077B" w14:textId="77777777" w:rsidR="0048505E" w:rsidRPr="00951BC4" w:rsidRDefault="0048505E">
      <w:pPr>
        <w:rPr>
          <w:lang w:val="en-US"/>
        </w:rPr>
      </w:pPr>
    </w:p>
    <w:p w14:paraId="1F45FA7D" w14:textId="77777777" w:rsidR="0048505E" w:rsidRPr="00951BC4" w:rsidRDefault="0048505E">
      <w:pPr>
        <w:rPr>
          <w:lang w:val="en-US"/>
        </w:rPr>
      </w:pPr>
    </w:p>
    <w:p w14:paraId="5AA74A1A" w14:textId="77777777" w:rsidR="0048505E" w:rsidRPr="00951BC4" w:rsidRDefault="0048505E">
      <w:pPr>
        <w:rPr>
          <w:lang w:val="en-US"/>
        </w:rPr>
      </w:pPr>
    </w:p>
    <w:p w14:paraId="5ED2A63A" w14:textId="77777777" w:rsidR="0048505E" w:rsidRPr="00951BC4" w:rsidRDefault="0048505E">
      <w:pPr>
        <w:rPr>
          <w:lang w:val="en-US"/>
        </w:rPr>
      </w:pPr>
    </w:p>
    <w:p w14:paraId="523FF6A8" w14:textId="77777777" w:rsidR="0048505E" w:rsidRPr="00951BC4" w:rsidRDefault="0048505E">
      <w:pPr>
        <w:rPr>
          <w:lang w:val="en-US"/>
        </w:rPr>
      </w:pPr>
    </w:p>
    <w:p w14:paraId="7AE660F9" w14:textId="77777777" w:rsidR="0048505E" w:rsidRPr="00951BC4" w:rsidRDefault="0048505E">
      <w:pPr>
        <w:rPr>
          <w:lang w:val="en-US"/>
        </w:rPr>
      </w:pPr>
    </w:p>
    <w:p w14:paraId="73231768" w14:textId="77777777" w:rsidR="0048505E" w:rsidRPr="00951BC4" w:rsidRDefault="0048505E">
      <w:pPr>
        <w:rPr>
          <w:lang w:val="en-US"/>
        </w:rPr>
      </w:pPr>
    </w:p>
    <w:p w14:paraId="2445E0CD" w14:textId="77777777" w:rsidR="0048505E" w:rsidRPr="00951BC4" w:rsidRDefault="0048505E">
      <w:pPr>
        <w:rPr>
          <w:lang w:val="en-US"/>
        </w:rPr>
      </w:pPr>
    </w:p>
    <w:p w14:paraId="27CDE13B" w14:textId="77777777" w:rsidR="0048505E" w:rsidRPr="00951BC4" w:rsidRDefault="0048505E">
      <w:pPr>
        <w:rPr>
          <w:lang w:val="en-US"/>
        </w:rPr>
      </w:pPr>
    </w:p>
    <w:p w14:paraId="20465639" w14:textId="77777777" w:rsidR="0048505E" w:rsidRPr="00951BC4" w:rsidRDefault="0048505E">
      <w:pPr>
        <w:rPr>
          <w:lang w:val="en-US"/>
        </w:rPr>
      </w:pPr>
    </w:p>
    <w:p w14:paraId="45668E9D" w14:textId="77777777" w:rsidR="0048505E" w:rsidRPr="00951BC4" w:rsidRDefault="0048505E">
      <w:pPr>
        <w:rPr>
          <w:lang w:val="en-US"/>
        </w:rPr>
      </w:pPr>
    </w:p>
    <w:p w14:paraId="0A7A08EF" w14:textId="77777777" w:rsidR="0048505E" w:rsidRPr="00951BC4" w:rsidRDefault="0048505E">
      <w:pPr>
        <w:rPr>
          <w:lang w:val="en-US"/>
        </w:rPr>
      </w:pPr>
    </w:p>
    <w:p w14:paraId="06B581E2" w14:textId="77777777" w:rsidR="0048505E" w:rsidRPr="00951BC4" w:rsidRDefault="0048505E">
      <w:pPr>
        <w:rPr>
          <w:lang w:val="en-US"/>
        </w:rPr>
      </w:pPr>
    </w:p>
    <w:p w14:paraId="7C447265" w14:textId="77777777" w:rsidR="0048505E" w:rsidRPr="00951BC4" w:rsidRDefault="0048505E">
      <w:pPr>
        <w:rPr>
          <w:lang w:val="en-US"/>
        </w:rPr>
      </w:pPr>
      <w:r w:rsidRPr="00951BC4">
        <w:rPr>
          <w:lang w:val="en-US"/>
        </w:rPr>
        <w:t>In your table group, discuss the seven forms of waste and identify at least one example for each category. Then discuss how those wastes could be eliminated (or at least significantly reduced).</w:t>
      </w:r>
      <w:r w:rsidRPr="00951BC4">
        <w:rPr>
          <w:lang w:val="en-US"/>
        </w:rPr>
        <w:br w:type="page"/>
      </w:r>
    </w:p>
    <w:p w14:paraId="11246193" w14:textId="77777777" w:rsidR="00310506" w:rsidRPr="00951BC4" w:rsidRDefault="0058273B" w:rsidP="00C876B0">
      <w:pPr>
        <w:pStyle w:val="Heading1"/>
        <w:rPr>
          <w:lang w:val="en-US"/>
        </w:rPr>
      </w:pPr>
      <w:r w:rsidRPr="00951BC4">
        <w:rPr>
          <w:lang w:val="en-US"/>
        </w:rPr>
        <w:lastRenderedPageBreak/>
        <w:t>The Big Picture</w:t>
      </w:r>
    </w:p>
    <w:p w14:paraId="3BBFF8A1" w14:textId="77777777" w:rsidR="006B5686" w:rsidRPr="00951BC4" w:rsidRDefault="0058273B" w:rsidP="006B5686">
      <w:pPr>
        <w:rPr>
          <w:lang w:val="en-US"/>
        </w:rPr>
      </w:pPr>
      <w:r w:rsidRPr="00951BC4">
        <w:rPr>
          <w:lang w:val="en-US"/>
        </w:rPr>
        <w:t>As this topic is discussed, update the diagram below with conceptual levels and elements that are related to each level.</w:t>
      </w:r>
    </w:p>
    <w:p w14:paraId="4EB2031E" w14:textId="77777777" w:rsidR="0058273B" w:rsidRPr="00951BC4" w:rsidRDefault="0058273B" w:rsidP="006B5686">
      <w:pPr>
        <w:rPr>
          <w:lang w:val="en-US"/>
        </w:rPr>
      </w:pPr>
    </w:p>
    <w:p w14:paraId="1E2E6C71" w14:textId="77777777" w:rsidR="0058273B" w:rsidRPr="00951BC4" w:rsidRDefault="00EF75FA">
      <w:pPr>
        <w:rPr>
          <w:lang w:val="en-US"/>
        </w:rPr>
      </w:pPr>
      <w:r w:rsidRPr="00951BC4">
        <w:rPr>
          <w:noProof/>
          <w:lang w:val="en-US"/>
        </w:rPr>
        <w:drawing>
          <wp:anchor distT="0" distB="0" distL="114300" distR="114300" simplePos="0" relativeHeight="251582464" behindDoc="0" locked="0" layoutInCell="1" allowOverlap="1" wp14:anchorId="7DC667C1" wp14:editId="0EDE4323">
            <wp:simplePos x="0" y="0"/>
            <wp:positionH relativeFrom="column">
              <wp:posOffset>685800</wp:posOffset>
            </wp:positionH>
            <wp:positionV relativeFrom="paragraph">
              <wp:posOffset>993140</wp:posOffset>
            </wp:positionV>
            <wp:extent cx="4243705" cy="53721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3705" cy="5372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73B" w:rsidRPr="00951BC4">
        <w:rPr>
          <w:lang w:val="en-US"/>
        </w:rPr>
        <w:br w:type="page"/>
      </w:r>
    </w:p>
    <w:p w14:paraId="7602FD05" w14:textId="77777777" w:rsidR="0058273B" w:rsidRPr="00951BC4" w:rsidRDefault="00A95764" w:rsidP="00C876B0">
      <w:pPr>
        <w:pStyle w:val="Heading1"/>
        <w:rPr>
          <w:lang w:val="en-US"/>
        </w:rPr>
      </w:pPr>
      <w:r w:rsidRPr="00951BC4">
        <w:rPr>
          <w:lang w:val="en-US"/>
        </w:rPr>
        <w:lastRenderedPageBreak/>
        <w:t>Scrum ROles vs. Traditional Project Manager</w:t>
      </w:r>
    </w:p>
    <w:p w14:paraId="6BB19E14" w14:textId="5C788284" w:rsidR="00A95764" w:rsidRPr="00951BC4" w:rsidRDefault="00A95764" w:rsidP="00A95764">
      <w:pPr>
        <w:rPr>
          <w:lang w:val="en-US"/>
        </w:rPr>
      </w:pPr>
      <w:r w:rsidRPr="00951BC4">
        <w:rPr>
          <w:lang w:val="en-US"/>
        </w:rPr>
        <w:t xml:space="preserve">In small groups, discuss the different kinds of responsibilities and activities traditional project managers typically have. Then discuss how those responsibilities and activities would map to Scrum roles. </w:t>
      </w:r>
      <w:r w:rsidR="002836BA" w:rsidRPr="00951BC4">
        <w:rPr>
          <w:lang w:val="en-US"/>
        </w:rPr>
        <w:t>Please</w:t>
      </w:r>
      <w:r w:rsidRPr="00951BC4">
        <w:rPr>
          <w:lang w:val="en-US"/>
        </w:rPr>
        <w:t xml:space="preserve"> write your mapping to the diagram below.</w:t>
      </w:r>
      <w:r w:rsidR="00252391" w:rsidRPr="00951BC4">
        <w:rPr>
          <w:noProof/>
          <w:lang w:val="en-US"/>
        </w:rPr>
        <w:t xml:space="preserve"> </w:t>
      </w:r>
    </w:p>
    <w:p w14:paraId="180A4973" w14:textId="338C5E13" w:rsidR="0058273B" w:rsidRPr="00951BC4" w:rsidRDefault="00DD1DC2" w:rsidP="000D2E74">
      <w:pPr>
        <w:rPr>
          <w:lang w:val="en-US"/>
        </w:rPr>
      </w:pPr>
      <w:r w:rsidRPr="00951BC4">
        <w:rPr>
          <w:noProof/>
          <w:lang w:val="en-US"/>
        </w:rPr>
        <w:drawing>
          <wp:anchor distT="0" distB="0" distL="114300" distR="114300" simplePos="0" relativeHeight="251633664" behindDoc="0" locked="0" layoutInCell="1" allowOverlap="1" wp14:anchorId="01804A45" wp14:editId="7FC26104">
            <wp:simplePos x="0" y="0"/>
            <wp:positionH relativeFrom="column">
              <wp:posOffset>1714500</wp:posOffset>
            </wp:positionH>
            <wp:positionV relativeFrom="paragraph">
              <wp:posOffset>4089400</wp:posOffset>
            </wp:positionV>
            <wp:extent cx="996950" cy="512424"/>
            <wp:effectExtent l="0" t="0" r="0" b="0"/>
            <wp:wrapNone/>
            <wp:docPr id="21509" name="Picture 21509" descr="MCj0240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3" descr="MCj0240361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6950" cy="51242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B202A" w:rsidRPr="00951BC4">
        <w:rPr>
          <w:noProof/>
          <w:lang w:val="en-US"/>
        </w:rPr>
        <mc:AlternateContent>
          <mc:Choice Requires="wps">
            <w:drawing>
              <wp:anchor distT="0" distB="0" distL="114300" distR="114300" simplePos="0" relativeHeight="251637760" behindDoc="0" locked="0" layoutInCell="1" allowOverlap="1" wp14:anchorId="00B59CC8" wp14:editId="5F10C558">
                <wp:simplePos x="0" y="0"/>
                <wp:positionH relativeFrom="column">
                  <wp:posOffset>5029200</wp:posOffset>
                </wp:positionH>
                <wp:positionV relativeFrom="paragraph">
                  <wp:posOffset>4091940</wp:posOffset>
                </wp:positionV>
                <wp:extent cx="515620" cy="515620"/>
                <wp:effectExtent l="50800" t="25400" r="68580" b="93980"/>
                <wp:wrapThrough wrapText="bothSides">
                  <wp:wrapPolygon edited="0">
                    <wp:start x="4256" y="-1064"/>
                    <wp:lineTo x="-2128" y="0"/>
                    <wp:lineTo x="-2128" y="17025"/>
                    <wp:lineTo x="4256" y="24473"/>
                    <wp:lineTo x="17025" y="24473"/>
                    <wp:lineTo x="23409" y="17025"/>
                    <wp:lineTo x="23409" y="11704"/>
                    <wp:lineTo x="21281" y="6384"/>
                    <wp:lineTo x="17025" y="-1064"/>
                    <wp:lineTo x="4256" y="-1064"/>
                  </wp:wrapPolygon>
                </wp:wrapThrough>
                <wp:docPr id="21523" name="&quot;No&quot; Symbol 21523"/>
                <wp:cNvGraphicFramePr/>
                <a:graphic xmlns:a="http://schemas.openxmlformats.org/drawingml/2006/main">
                  <a:graphicData uri="http://schemas.microsoft.com/office/word/2010/wordprocessingShape">
                    <wps:wsp>
                      <wps:cNvSpPr/>
                      <wps:spPr>
                        <a:xfrm>
                          <a:off x="0" y="0"/>
                          <a:ext cx="515620" cy="515620"/>
                        </a:xfrm>
                        <a:prstGeom prst="noSmoking">
                          <a:avLst>
                            <a:gd name="adj" fmla="val 10032"/>
                          </a:avLst>
                        </a:prstGeom>
                        <a:ln/>
                      </wps:spPr>
                      <wps:style>
                        <a:lnRef idx="1">
                          <a:schemeClr val="accent2"/>
                        </a:lnRef>
                        <a:fillRef idx="3">
                          <a:schemeClr val="accent2"/>
                        </a:fillRef>
                        <a:effectRef idx="2">
                          <a:schemeClr val="accent2"/>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0,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1523" o:spid="_x0000_s1026" type="#_x0000_t57" style="position:absolute;margin-left:396pt;margin-top:322.2pt;width:40.6pt;height:40.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" adj="2167"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sidR="00BE1424" w:rsidRPr="00951BC4">
        <w:rPr>
          <w:noProof/>
          <w:lang w:val="en-US"/>
        </w:rPr>
        <mc:AlternateContent>
          <mc:Choice Requires="wpg">
            <w:drawing>
              <wp:anchor distT="0" distB="0" distL="114300" distR="114300" simplePos="0" relativeHeight="251635712" behindDoc="0" locked="0" layoutInCell="1" allowOverlap="1" wp14:anchorId="3244722C" wp14:editId="216FBA94">
                <wp:simplePos x="0" y="0"/>
                <wp:positionH relativeFrom="column">
                  <wp:posOffset>2286000</wp:posOffset>
                </wp:positionH>
                <wp:positionV relativeFrom="paragraph">
                  <wp:posOffset>320040</wp:posOffset>
                </wp:positionV>
                <wp:extent cx="429649" cy="685800"/>
                <wp:effectExtent l="0" t="0" r="2540" b="0"/>
                <wp:wrapNone/>
                <wp:docPr id="18434" name="Group 14"/>
                <wp:cNvGraphicFramePr/>
                <a:graphic xmlns:a="http://schemas.openxmlformats.org/drawingml/2006/main">
                  <a:graphicData uri="http://schemas.microsoft.com/office/word/2010/wordprocessingGroup">
                    <wpg:wgp>
                      <wpg:cNvGrpSpPr/>
                      <wpg:grpSpPr bwMode="auto">
                        <a:xfrm>
                          <a:off x="0" y="0"/>
                          <a:ext cx="429649" cy="685800"/>
                          <a:chOff x="2458419" y="0"/>
                          <a:chExt cx="770" cy="1230"/>
                        </a:xfrm>
                        <a:extLst>
                          <a:ext uri="{0CCBE362-F206-4b92-989A-16890622DB6E}">
                            <ma14:wrappingTextBoxFlag xmlns:ma14="http://schemas.microsoft.com/office/mac/drawingml/2011/main"/>
                          </a:ext>
                        </a:extLst>
                      </wpg:grpSpPr>
                      <wps:wsp>
                        <wps:cNvPr id="18435" name="Rectangle 18435"/>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0534894D" w14:textId="77777777" w:rsidR="00D7092A" w:rsidRDefault="00D7092A" w:rsidP="00252391">
                              <w:pPr>
                                <w:rPr>
                                  <w:rFonts w:eastAsia="Times New Roman" w:cs="Times New Roman"/>
                                </w:rPr>
                              </w:pPr>
                            </w:p>
                          </w:txbxContent>
                        </wps:txbx>
                        <wps:bodyPr/>
                      </wps:wsp>
                      <wps:wsp>
                        <wps:cNvPr id="18445" name="Freeform 18445"/>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4B83FF60" w14:textId="77777777" w:rsidR="00D7092A" w:rsidRDefault="00D7092A" w:rsidP="00252391">
                              <w:pPr>
                                <w:rPr>
                                  <w:rFonts w:eastAsia="Times New Roman" w:cs="Times New Roman"/>
                                </w:rPr>
                              </w:pPr>
                            </w:p>
                          </w:txbxContent>
                        </wps:txbx>
                        <wps:bodyPr/>
                      </wps:wsp>
                      <wps:wsp>
                        <wps:cNvPr id="18446" name="Freeform 18446"/>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21E8ECC1" w14:textId="77777777" w:rsidR="00D7092A" w:rsidRDefault="00D7092A" w:rsidP="00252391">
                              <w:pPr>
                                <w:rPr>
                                  <w:rFonts w:eastAsia="Times New Roman" w:cs="Times New Roman"/>
                                </w:rPr>
                              </w:pPr>
                            </w:p>
                          </w:txbxContent>
                        </wps:txbx>
                        <wps:bodyPr/>
                      </wps:wsp>
                      <wps:wsp>
                        <wps:cNvPr id="18447" name="Freeform 18447"/>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7FCF6AA5" w14:textId="77777777" w:rsidR="00D7092A" w:rsidRDefault="00D7092A" w:rsidP="00252391">
                              <w:pPr>
                                <w:rPr>
                                  <w:rFonts w:eastAsia="Times New Roman" w:cs="Times New Roman"/>
                                </w:rPr>
                              </w:pPr>
                            </w:p>
                          </w:txbxContent>
                        </wps:txbx>
                        <wps:bodyPr/>
                      </wps:wsp>
                      <wps:wsp>
                        <wps:cNvPr id="18448" name="Freeform 18448"/>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533B4788" w14:textId="77777777" w:rsidR="00D7092A" w:rsidRDefault="00D7092A" w:rsidP="00252391">
                              <w:pPr>
                                <w:rPr>
                                  <w:rFonts w:eastAsia="Times New Roman" w:cs="Times New Roman"/>
                                </w:rPr>
                              </w:pPr>
                            </w:p>
                          </w:txbxContent>
                        </wps:txbx>
                        <wps:bodyPr/>
                      </wps:wsp>
                      <wps:wsp>
                        <wps:cNvPr id="18449" name="Freeform 18449"/>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24341588" w14:textId="77777777" w:rsidR="00D7092A" w:rsidRDefault="00D7092A" w:rsidP="00252391">
                              <w:pPr>
                                <w:rPr>
                                  <w:rFonts w:eastAsia="Times New Roman" w:cs="Times New Roman"/>
                                </w:rPr>
                              </w:pPr>
                            </w:p>
                          </w:txbxContent>
                        </wps:txbx>
                        <wps:bodyPr/>
                      </wps:wsp>
                      <wps:wsp>
                        <wps:cNvPr id="18450" name="Freeform 18450"/>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7D2AD62C" w14:textId="77777777" w:rsidR="00D7092A" w:rsidRDefault="00D7092A" w:rsidP="00252391">
                              <w:pPr>
                                <w:rPr>
                                  <w:rFonts w:eastAsia="Times New Roman" w:cs="Times New Roman"/>
                                </w:rPr>
                              </w:pPr>
                            </w:p>
                          </w:txbxContent>
                        </wps:txbx>
                        <wps:bodyPr/>
                      </wps:wsp>
                      <wps:wsp>
                        <wps:cNvPr id="18451" name="Freeform 18451"/>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6F675908" w14:textId="77777777" w:rsidR="00D7092A" w:rsidRDefault="00D7092A" w:rsidP="00252391">
                              <w:pPr>
                                <w:rPr>
                                  <w:rFonts w:eastAsia="Times New Roman" w:cs="Times New Roman"/>
                                </w:rPr>
                              </w:pPr>
                            </w:p>
                          </w:txbxContent>
                        </wps:txbx>
                        <wps:bodyPr/>
                      </wps:wsp>
                      <wps:wsp>
                        <wps:cNvPr id="18452" name="Freeform 18452"/>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6ACF7C45" w14:textId="77777777" w:rsidR="00D7092A" w:rsidRDefault="00D7092A" w:rsidP="00252391">
                              <w:pPr>
                                <w:rPr>
                                  <w:rFonts w:eastAsia="Times New Roman" w:cs="Times New Roman"/>
                                </w:rPr>
                              </w:pPr>
                            </w:p>
                          </w:txbxContent>
                        </wps:txbx>
                        <wps:bodyPr/>
                      </wps:wsp>
                      <wps:wsp>
                        <wps:cNvPr id="18453" name="Freeform 18453"/>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34DF405A" w14:textId="77777777" w:rsidR="00D7092A" w:rsidRDefault="00D7092A" w:rsidP="00252391">
                              <w:pPr>
                                <w:rPr>
                                  <w:rFonts w:eastAsia="Times New Roman" w:cs="Times New Roman"/>
                                </w:rPr>
                              </w:pPr>
                            </w:p>
                          </w:txbxContent>
                        </wps:txbx>
                        <wps:bodyPr/>
                      </wps:wsp>
                      <wps:wsp>
                        <wps:cNvPr id="18454" name="Freeform 18454"/>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73B49C14" w14:textId="77777777" w:rsidR="00D7092A" w:rsidRDefault="00D7092A" w:rsidP="00252391">
                              <w:pPr>
                                <w:rPr>
                                  <w:rFonts w:eastAsia="Times New Roman" w:cs="Times New Roman"/>
                                </w:rPr>
                              </w:pPr>
                            </w:p>
                          </w:txbxContent>
                        </wps:txbx>
                        <wps:bodyPr/>
                      </wps:wsp>
                      <wps:wsp>
                        <wps:cNvPr id="18455" name="Freeform 18455"/>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72D48DDE" w14:textId="77777777" w:rsidR="00D7092A" w:rsidRDefault="00D7092A" w:rsidP="00252391">
                              <w:pPr>
                                <w:rPr>
                                  <w:rFonts w:eastAsia="Times New Roman" w:cs="Times New Roman"/>
                                </w:rPr>
                              </w:pPr>
                            </w:p>
                          </w:txbxContent>
                        </wps:txbx>
                        <wps:bodyPr/>
                      </wps:wsp>
                      <wps:wsp>
                        <wps:cNvPr id="18456" name="Freeform 18456"/>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5F537F59" w14:textId="77777777" w:rsidR="00D7092A" w:rsidRDefault="00D7092A" w:rsidP="00252391">
                              <w:pPr>
                                <w:rPr>
                                  <w:rFonts w:eastAsia="Times New Roman" w:cs="Times New Roman"/>
                                </w:rPr>
                              </w:pPr>
                            </w:p>
                          </w:txbxContent>
                        </wps:txbx>
                        <wps:bodyPr/>
                      </wps:wsp>
                      <wps:wsp>
                        <wps:cNvPr id="18457" name="Freeform 18457"/>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2149635C" w14:textId="77777777" w:rsidR="00D7092A" w:rsidRDefault="00D7092A" w:rsidP="00252391">
                              <w:pPr>
                                <w:rPr>
                                  <w:rFonts w:eastAsia="Times New Roman" w:cs="Times New Roman"/>
                                </w:rPr>
                              </w:pPr>
                            </w:p>
                          </w:txbxContent>
                        </wps:txbx>
                        <wps:bodyPr/>
                      </wps:wsp>
                      <wps:wsp>
                        <wps:cNvPr id="18458" name="Freeform 18458"/>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177574BA" w14:textId="77777777" w:rsidR="00D7092A" w:rsidRDefault="00D7092A" w:rsidP="00252391">
                              <w:pPr>
                                <w:rPr>
                                  <w:rFonts w:eastAsia="Times New Roman" w:cs="Times New Roman"/>
                                </w:rPr>
                              </w:pPr>
                            </w:p>
                          </w:txbxContent>
                        </wps:txbx>
                        <wps:bodyPr/>
                      </wps:wsp>
                      <wps:wsp>
                        <wps:cNvPr id="18459" name="Freeform 18459"/>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100BAECF" w14:textId="77777777" w:rsidR="00D7092A" w:rsidRDefault="00D7092A" w:rsidP="00252391">
                              <w:pPr>
                                <w:rPr>
                                  <w:rFonts w:eastAsia="Times New Roman" w:cs="Times New Roman"/>
                                </w:rPr>
                              </w:pPr>
                            </w:p>
                          </w:txbxContent>
                        </wps:txbx>
                        <wps:bodyPr/>
                      </wps:wsp>
                      <wps:wsp>
                        <wps:cNvPr id="18460" name="Freeform 18460"/>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2B3DE742" w14:textId="77777777" w:rsidR="00D7092A" w:rsidRDefault="00D7092A" w:rsidP="00252391">
                              <w:pPr>
                                <w:rPr>
                                  <w:rFonts w:eastAsia="Times New Roman" w:cs="Times New Roman"/>
                                </w:rPr>
                              </w:pPr>
                            </w:p>
                          </w:txbxContent>
                        </wps:txbx>
                        <wps:bodyPr/>
                      </wps:wsp>
                      <wps:wsp>
                        <wps:cNvPr id="18461" name="Freeform 18461"/>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00DDA154" w14:textId="77777777" w:rsidR="00D7092A" w:rsidRDefault="00D7092A" w:rsidP="00252391">
                              <w:pPr>
                                <w:rPr>
                                  <w:rFonts w:eastAsia="Times New Roman" w:cs="Times New Roman"/>
                                </w:rPr>
                              </w:pPr>
                            </w:p>
                          </w:txbxContent>
                        </wps:txbx>
                        <wps:bodyPr/>
                      </wps:wsp>
                      <wps:wsp>
                        <wps:cNvPr id="18462" name="Freeform 18462"/>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5182B888" w14:textId="77777777" w:rsidR="00D7092A" w:rsidRDefault="00D7092A" w:rsidP="00252391">
                              <w:pPr>
                                <w:rPr>
                                  <w:rFonts w:eastAsia="Times New Roman" w:cs="Times New Roman"/>
                                </w:rPr>
                              </w:pPr>
                            </w:p>
                          </w:txbxContent>
                        </wps:txbx>
                        <wps:bodyPr/>
                      </wps:wsp>
                      <wps:wsp>
                        <wps:cNvPr id="18463" name="Freeform 18463"/>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1EEE08E9" w14:textId="77777777" w:rsidR="00D7092A" w:rsidRDefault="00D7092A" w:rsidP="00252391">
                              <w:pPr>
                                <w:rPr>
                                  <w:rFonts w:eastAsia="Times New Roman" w:cs="Times New Roman"/>
                                </w:rPr>
                              </w:pPr>
                            </w:p>
                          </w:txbxContent>
                        </wps:txbx>
                        <wps:bodyPr/>
                      </wps:wsp>
                      <wps:wsp>
                        <wps:cNvPr id="21504" name="Freeform 21504"/>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2CD886DF" w14:textId="77777777" w:rsidR="00D7092A" w:rsidRDefault="00D7092A" w:rsidP="00252391">
                              <w:pPr>
                                <w:rPr>
                                  <w:rFonts w:eastAsia="Times New Roman" w:cs="Times New Roman"/>
                                </w:rPr>
                              </w:pPr>
                            </w:p>
                          </w:txbxContent>
                        </wps:txbx>
                        <wps:bodyPr/>
                      </wps:wsp>
                      <wps:wsp>
                        <wps:cNvPr id="21505" name="Freeform 21505"/>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09BAE3A5" w14:textId="77777777" w:rsidR="00D7092A" w:rsidRDefault="00D7092A" w:rsidP="00252391">
                              <w:pPr>
                                <w:rPr>
                                  <w:rFonts w:eastAsia="Times New Roman" w:cs="Times New Roman"/>
                                </w:rPr>
                              </w:pPr>
                            </w:p>
                          </w:txbxContent>
                        </wps:txbx>
                        <wps:bodyPr/>
                      </wps:wsp>
                      <wps:wsp>
                        <wps:cNvPr id="21506" name="Freeform 21506"/>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61BBE11E" w14:textId="77777777" w:rsidR="00D7092A" w:rsidRDefault="00D7092A" w:rsidP="00252391">
                              <w:pPr>
                                <w:rPr>
                                  <w:rFonts w:eastAsia="Times New Roman" w:cs="Times New Roman"/>
                                </w:rPr>
                              </w:pPr>
                            </w:p>
                          </w:txbxContent>
                        </wps:txbx>
                        <wps:bodyPr/>
                      </wps:wsp>
                      <wps:wsp>
                        <wps:cNvPr id="21507" name="Freeform 21507"/>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7FB8343B" w14:textId="77777777" w:rsidR="00D7092A" w:rsidRDefault="00D7092A" w:rsidP="00252391">
                              <w:pPr>
                                <w:rPr>
                                  <w:rFonts w:eastAsia="Times New Roman" w:cs="Times New Roman"/>
                                </w:rPr>
                              </w:pPr>
                            </w:p>
                          </w:txbxContent>
                        </wps:txbx>
                        <wps:bodyPr/>
                      </wps:wsp>
                      <wps:wsp>
                        <wps:cNvPr id="21508" name="Freeform 21508"/>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58B8B0B2" w14:textId="77777777" w:rsidR="00D7092A" w:rsidRDefault="00D7092A" w:rsidP="00252391">
                              <w:pPr>
                                <w:rPr>
                                  <w:rFonts w:eastAsia="Times New Roman" w:cs="Times New Roman"/>
                                </w:rPr>
                              </w:pPr>
                            </w:p>
                          </w:txbxContent>
                        </wps:txbx>
                        <wps:bodyPr/>
                      </wps:wsp>
                      <wps:wsp>
                        <wps:cNvPr id="21511" name="Freeform 21511"/>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405F80D8" w14:textId="77777777" w:rsidR="00D7092A" w:rsidRDefault="00D7092A" w:rsidP="00252391">
                              <w:pPr>
                                <w:rPr>
                                  <w:rFonts w:eastAsia="Times New Roman" w:cs="Times New Roman"/>
                                </w:rPr>
                              </w:pPr>
                            </w:p>
                          </w:txbxContent>
                        </wps:txbx>
                        <wps:bodyPr/>
                      </wps:wsp>
                      <wps:wsp>
                        <wps:cNvPr id="21512" name="Freeform 21512"/>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2ADEB2B1" w14:textId="77777777" w:rsidR="00D7092A" w:rsidRDefault="00D7092A" w:rsidP="00252391">
                              <w:pPr>
                                <w:rPr>
                                  <w:rFonts w:eastAsia="Times New Roman" w:cs="Times New Roman"/>
                                </w:rPr>
                              </w:pPr>
                            </w:p>
                          </w:txbxContent>
                        </wps:txbx>
                        <wps:bodyPr/>
                      </wps:wsp>
                      <wps:wsp>
                        <wps:cNvPr id="21513" name="Freeform 21513"/>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3C79EA12" w14:textId="77777777" w:rsidR="00D7092A" w:rsidRDefault="00D7092A" w:rsidP="00252391">
                              <w:pPr>
                                <w:rPr>
                                  <w:rFonts w:eastAsia="Times New Roman" w:cs="Times New Roman"/>
                                </w:rPr>
                              </w:pPr>
                            </w:p>
                          </w:txbxContent>
                        </wps:txbx>
                        <wps:bodyPr/>
                      </wps:wsp>
                      <wps:wsp>
                        <wps:cNvPr id="21514" name="Freeform 21514"/>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2C15901A" w14:textId="77777777" w:rsidR="00D7092A" w:rsidRDefault="00D7092A" w:rsidP="00252391">
                              <w:pPr>
                                <w:rPr>
                                  <w:rFonts w:eastAsia="Times New Roman" w:cs="Times New Roman"/>
                                </w:rPr>
                              </w:pPr>
                            </w:p>
                          </w:txbxContent>
                        </wps:txbx>
                        <wps:bodyPr/>
                      </wps:wsp>
                      <wps:wsp>
                        <wps:cNvPr id="21515" name="Freeform 21515"/>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52460DEF" w14:textId="77777777" w:rsidR="00D7092A" w:rsidRDefault="00D7092A" w:rsidP="00252391">
                              <w:pPr>
                                <w:rPr>
                                  <w:rFonts w:eastAsia="Times New Roman" w:cs="Times New Roman"/>
                                </w:rPr>
                              </w:pPr>
                            </w:p>
                          </w:txbxContent>
                        </wps:txbx>
                        <wps:bodyPr/>
                      </wps:wsp>
                      <wps:wsp>
                        <wps:cNvPr id="21516" name="Freeform 21516"/>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64917784" w14:textId="77777777" w:rsidR="00D7092A" w:rsidRDefault="00D7092A" w:rsidP="00252391">
                              <w:pPr>
                                <w:rPr>
                                  <w:rFonts w:eastAsia="Times New Roman" w:cs="Times New Roman"/>
                                </w:rPr>
                              </w:pPr>
                            </w:p>
                          </w:txbxContent>
                        </wps:txbx>
                        <wps:bodyPr/>
                      </wps:wsp>
                      <wps:wsp>
                        <wps:cNvPr id="21517" name="Freeform 21517"/>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3BA30029" w14:textId="77777777" w:rsidR="00D7092A" w:rsidRDefault="00D7092A" w:rsidP="00252391">
                              <w:pPr>
                                <w:rPr>
                                  <w:rFonts w:eastAsia="Times New Roman" w:cs="Times New Roman"/>
                                </w:rPr>
                              </w:pPr>
                            </w:p>
                          </w:txbxContent>
                        </wps:txbx>
                        <wps:bodyPr/>
                      </wps:wsp>
                      <wps:wsp>
                        <wps:cNvPr id="21518" name="Freeform 21518"/>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7749EC60" w14:textId="77777777" w:rsidR="00D7092A" w:rsidRDefault="00D7092A" w:rsidP="00252391">
                              <w:pPr>
                                <w:rPr>
                                  <w:rFonts w:eastAsia="Times New Roman" w:cs="Times New Roman"/>
                                </w:rPr>
                              </w:pPr>
                            </w:p>
                          </w:txbxContent>
                        </wps:txbx>
                        <wps:bodyPr/>
                      </wps:wsp>
                      <wps:wsp>
                        <wps:cNvPr id="21519" name="Freeform 21519"/>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69FE03A7" w14:textId="77777777" w:rsidR="00D7092A" w:rsidRDefault="00D7092A" w:rsidP="00252391">
                              <w:pPr>
                                <w:rPr>
                                  <w:rFonts w:eastAsia="Times New Roman" w:cs="Times New Roman"/>
                                </w:rPr>
                              </w:pPr>
                            </w:p>
                          </w:txbxContent>
                        </wps:txbx>
                        <wps:bodyPr/>
                      </wps:wsp>
                      <wps:wsp>
                        <wps:cNvPr id="21520" name="Freeform 21520"/>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50DF0358" w14:textId="77777777" w:rsidR="00D7092A" w:rsidRDefault="00D7092A" w:rsidP="00252391">
                              <w:pPr>
                                <w:rPr>
                                  <w:rFonts w:eastAsia="Times New Roman" w:cs="Times New Roman"/>
                                </w:rPr>
                              </w:pPr>
                            </w:p>
                          </w:txbxContent>
                        </wps:txbx>
                        <wps:bodyPr/>
                      </wps:wsp>
                      <wps:wsp>
                        <wps:cNvPr id="21521" name="Freeform 21521"/>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16903378" w14:textId="77777777" w:rsidR="00D7092A" w:rsidRDefault="00D7092A" w:rsidP="00252391">
                              <w:pPr>
                                <w:rPr>
                                  <w:rFonts w:eastAsia="Times New Roman" w:cs="Times New Roman"/>
                                </w:rPr>
                              </w:pPr>
                            </w:p>
                          </w:txbxContent>
                        </wps:txbx>
                        <wps:bodyPr/>
                      </wps:wsp>
                      <wps:wsp>
                        <wps:cNvPr id="21522" name="Freeform 21522"/>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351336AB" w14:textId="77777777" w:rsidR="00D7092A" w:rsidRDefault="00D7092A" w:rsidP="00252391">
                              <w:pPr>
                                <w:rPr>
                                  <w:rFonts w:eastAsia="Times New Roman" w:cs="Times New Roman"/>
                                </w:rPr>
                              </w:pPr>
                            </w:p>
                          </w:txbxContent>
                        </wps:txbx>
                        <wps:bodyPr/>
                      </wps:wsp>
                    </wpg:wgp>
                  </a:graphicData>
                </a:graphic>
                <wp14:sizeRelH relativeFrom="page">
                  <wp14:pctWidth>0</wp14:pctWidth>
                </wp14:sizeRelH>
                <wp14:sizeRelV relativeFrom="page">
                  <wp14:pctHeight>0</wp14:pctHeight>
                </wp14:sizeRelV>
              </wp:anchor>
            </w:drawing>
          </mc:Choice>
          <mc:Fallback>
            <w:pict>
              <v:group id="Group 14" o:spid="_x0000_s1030" style="position:absolute;margin-left:180pt;margin-top:25.2pt;width:33.85pt;height:54pt;z-index:251635712" coordorigin="2458419" coordsize="770,1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">
                <v:rect id="Rectangle 18435" o:spid="_x0000_s1031"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mPOxQAA&#10;AN4AAAAPAAAAZHJzL2Rvd25yZXYueG1sRE9La8JAEL4X/A/LCL3VTW0rIbqRVBSrOdV68TbNTh40&#10;Oxuyq6b/visUvM3H95zFcjCtuFDvGssKnicRCOLC6oYrBcevzVMMwnlkja1lUvBLDpbp6GGBibZX&#10;/qTLwVcihLBLUEHtfZdI6YqaDLqJ7YgDV9reoA+wr6Tu8RrCTSunUTSTBhsODTV2tKqp+DmcjYLy&#10;JDOTbXPZ7f37aTMd8t36O1fqcTxkcxCeBn8X/7s/dJgfv768we2dcIN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CY87FAAAA3gAAAA8AAAAAAAAAAAAAAAAAlwIAAGRycy9k&#10;b3ducmV2LnhtbFBLBQYAAAAABAAEAPUAAACJAwAAAAA=&#10;" fillcolor="#b1cce2" stroked="f">
                  <v:textbox>
                    <w:txbxContent>
                      <w:p w14:paraId="0534894D" w14:textId="77777777" w:rsidR="00D34ED4" w:rsidRDefault="00D34ED4" w:rsidP="00252391">
                        <w:pPr>
                          <w:rPr>
                            <w:rFonts w:eastAsia="Times New Roman" w:cs="Times New Roman"/>
                          </w:rPr>
                        </w:pPr>
                      </w:p>
                    </w:txbxContent>
                  </v:textbox>
                </v:rect>
                <v:shape id="Freeform 18445" o:spid="_x0000_s1032"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HvexAAA&#10;AN4AAAAPAAAAZHJzL2Rvd25yZXYueG1sRE/dasIwFL4f+A7hCLsZmmxWKdUoQzYYYyD+PMCxOTal&#10;zUlpMq1vvwwGuzsf3+9ZbQbXiiv1ofas4XmqQBCX3tRcaTgd3yc5iBCRDbaeScOdAmzWo4cVFsbf&#10;eE/XQ6xECuFQoAYbY1dIGUpLDsPUd8SJu/jeYUywr6Tp8ZbCXStflFpIhzWnBosdbS2VzeHbadjd&#10;83A8f9WcqbenZqto1tjPmdaP4+F1CSLSEP/Ff+4Pk+bnWTaH33fSD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x73sQAAADeAAAADwAAAAAAAAAAAAAAAACXAgAAZHJzL2Rv&#10;d25yZXYueG1sUEsFBgAAAAAEAAQA9QAAAIgDA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4B83FF60" w14:textId="77777777" w:rsidR="00D34ED4" w:rsidRDefault="00D34ED4" w:rsidP="00252391">
                        <w:pPr>
                          <w:rPr>
                            <w:rFonts w:eastAsia="Times New Roman" w:cs="Times New Roman"/>
                          </w:rPr>
                        </w:pPr>
                      </w:p>
                    </w:txbxContent>
                  </v:textbox>
                </v:shape>
                <v:shape id="Freeform 18446" o:spid="_x0000_s1033"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5YWxQAA&#10;AN4AAAAPAAAAZHJzL2Rvd25yZXYueG1sRE/basJAEH0X/IdlhL6IbhSxGl1FBGmhiNQbPo7ZMUmb&#10;nQ3ZbUz/vlsQfJvDuc582ZhC1FS53LKCQT8CQZxYnXOq4HjY9CYgnEfWWFgmBb/kYLlot+YYa3vn&#10;T6r3PhUhhF2MCjLvy1hKl2Rk0PVtSRy4m60M+gCrVOoK7yHcFHIYRWNpMOfQkGFJ64yS7/2PUVDK&#10;+jR1H9cvGuy2Rdee+fI6fVPqpdOsZiA8Nf4pfrjfdZg/GY3G8P9OuEE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PlhbFAAAA3gAAAA8AAAAAAAAAAAAAAAAAlwIAAGRycy9k&#10;b3ducmV2LnhtbFBLBQYAAAAABAAEAPUAAACJAw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21E8ECC1" w14:textId="77777777" w:rsidR="00D34ED4" w:rsidRDefault="00D34ED4" w:rsidP="00252391">
                        <w:pPr>
                          <w:rPr>
                            <w:rFonts w:eastAsia="Times New Roman" w:cs="Times New Roman"/>
                          </w:rPr>
                        </w:pPr>
                      </w:p>
                    </w:txbxContent>
                  </v:textbox>
                </v:shape>
                <v:shape id="Freeform 18447" o:spid="_x0000_s1034"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CDhwQAA&#10;AN4AAAAPAAAAZHJzL2Rvd25yZXYueG1sRE/bagIxEH0X+g9hCr5ptuKN1SitIOqLou0HjJvZC91M&#10;liTq+vdGEHybw7nOfNmaWlzJ+cqygq9+AoI4s7riQsHf77o3BeEDssbaMim4k4fl4qMzx1TbGx/p&#10;egqFiCHsU1RQhtCkUvqsJIO+bxviyOXWGQwRukJqh7cYbmo5SJKxNFhxbCixoVVJ2f/pYhTYnS9o&#10;cN7U+Wa9R/dzyHl0kUp1P9vvGYhAbXiLX+6tjvOnw+EEnu/EG+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swg4cEAAADeAAAADwAAAAAAAAAAAAAAAACXAgAAZHJzL2Rvd25y&#10;ZXYueG1sUEsFBgAAAAAEAAQA9QAAAIU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7FCF6AA5" w14:textId="77777777" w:rsidR="00D34ED4" w:rsidRDefault="00D34ED4" w:rsidP="00252391">
                        <w:pPr>
                          <w:rPr>
                            <w:rFonts w:eastAsia="Times New Roman" w:cs="Times New Roman"/>
                          </w:rPr>
                        </w:pPr>
                      </w:p>
                    </w:txbxContent>
                  </v:textbox>
                </v:shape>
                <v:shape id="Freeform 18448" o:spid="_x0000_s1035"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BQhxgAA&#10;AN4AAAAPAAAAZHJzL2Rvd25yZXYueG1sRI9BawIxEIXvQv9DmII3zSpSZGsUKSz0UISql96myTS7&#10;uJksm3Rd/fWdQ8HbDO/Ne99sdmNo1UB9aiIbWMwLUMQ2uoa9gfOpmq1BpYzssI1MBm6UYLd9mmyw&#10;dPHKnzQcs1cSwqlEA3XOXal1sjUFTPPYEYv2E/uAWdbea9fjVcJDq5dF8aIDNiwNNXb0VpO9HH+D&#10;ga8QlkNx0IvT3fu2+qis+7bJmOnzuH8FlWnMD/P/9bsT/PVqJbzyjsy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GBQh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533B4788" w14:textId="77777777" w:rsidR="00D34ED4" w:rsidRDefault="00D34ED4" w:rsidP="00252391">
                        <w:pPr>
                          <w:rPr>
                            <w:rFonts w:eastAsia="Times New Roman" w:cs="Times New Roman"/>
                          </w:rPr>
                        </w:pPr>
                      </w:p>
                    </w:txbxContent>
                  </v:textbox>
                </v:shape>
                <v:shape id="Freeform 18449" o:spid="_x0000_s1036"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t4lxQAA&#10;AN4AAAAPAAAAZHJzL2Rvd25yZXYueG1sRE9Na8JAEL0X/A/LFHqrm1q1MbqKiGIPvVQLrbchOybR&#10;7GzYXU38926h0Ns83ufMFp2pxZWcrywreOknIIhzqysuFHztN88pCB+QNdaWScGNPCzmvYcZZtq2&#10;/EnXXShEDGGfoYIyhCaT0uclGfR92xBH7midwRChK6R22MZwU8tBkoylwYpjQ4kNrUrKz7uLUVAd&#10;Pkbfb2l7etXmZ+Rxu7mtXa3U02O3nIII1IV/8Z/7Xcf56XA4gd934g1y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23iXFAAAA3gAAAA8AAAAAAAAAAAAAAAAAlwIAAGRycy9k&#10;b3ducmV2LnhtbFBLBQYAAAAABAAEAPUAAACJAwAAAAA=&#10;" adj="-11796480,,5400" path="m0,26l42,,86,12,92,64,72,20,50,12,,26xe" fillcolor="#d1d1d1" stroked="f">
                  <v:stroke joinstyle="round"/>
                  <v:formulas/>
                  <v:path arrowok="t" o:connecttype="custom" o:connectlocs="0,26;42,0;86,12;92,64;72,20;50,12;0,26" o:connectangles="0,0,0,0,0,0,0" textboxrect="0,0,92,64"/>
                  <v:textbox>
                    <w:txbxContent>
                      <w:p w14:paraId="24341588" w14:textId="77777777" w:rsidR="00D34ED4" w:rsidRDefault="00D34ED4" w:rsidP="00252391">
                        <w:pPr>
                          <w:rPr>
                            <w:rFonts w:eastAsia="Times New Roman" w:cs="Times New Roman"/>
                          </w:rPr>
                        </w:pPr>
                      </w:p>
                    </w:txbxContent>
                  </v:textbox>
                </v:shape>
                <v:shape id="Freeform 18450" o:spid="_x0000_s1037"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SnKyAAA&#10;AN4AAAAPAAAAZHJzL2Rvd25yZXYueG1sRI9PT8MwDMXvSHyHyEhcEEv5M5jKsmlCgLjSIcRuXmOa&#10;ao1TJVlb+PT4gMTNlp/fe7/levKdGiimNrCBq1kBirgOtuXGwPv2+XIBKmVki11gMvBNCdar05Ml&#10;ljaM/EZDlRslJpxKNOBy7kutU+3IY5qFnlhuXyF6zLLGRtuIo5j7Tl8XxZ322LIkOOzp0VF9qI7e&#10;QOd3nzf31bAZxuP0s4+Hj6cL92LM+dm0eQCVacr/4r/vVyv1F7dzARAcmUG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QdKcr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7D2AD62C" w14:textId="77777777" w:rsidR="00D34ED4" w:rsidRDefault="00D34ED4" w:rsidP="00252391">
                        <w:pPr>
                          <w:rPr>
                            <w:rFonts w:eastAsia="Times New Roman" w:cs="Times New Roman"/>
                          </w:rPr>
                        </w:pPr>
                      </w:p>
                    </w:txbxContent>
                  </v:textbox>
                </v:shape>
                <v:shape id="Freeform 18451" o:spid="_x0000_s1038"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G2DwwAA&#10;AN4AAAAPAAAAZHJzL2Rvd25yZXYueG1sRE9NawIxEL0X/A9hhN5qVqld2RqlFBZ6EEHtocdxM90s&#10;biYhibr990YQepvH+5zlerC9uFCInWMF00kBgrhxuuNWwfehflmAiAlZY++YFPxRhPVq9LTESrsr&#10;7+iyT63IIRwrVGBS8pWUsTFkMU6cJ87crwsWU4ahlTrgNYfbXs6K4k1a7Dg3GPT0aag57c9WQVFu&#10;2mOo/bw/Gf/DZluWtTsq9TwePt5BJBrSv/jh/tJ5/uJ1PoX7O/kG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tG2DwwAAAN4AAAAPAAAAAAAAAAAAAAAAAJcCAABkcnMvZG93&#10;bnJldi54bWxQSwUGAAAAAAQABAD1AAAAhwM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6F675908" w14:textId="77777777" w:rsidR="00D34ED4" w:rsidRDefault="00D34ED4" w:rsidP="00252391">
                        <w:pPr>
                          <w:rPr>
                            <w:rFonts w:eastAsia="Times New Roman" w:cs="Times New Roman"/>
                          </w:rPr>
                        </w:pPr>
                      </w:p>
                    </w:txbxContent>
                  </v:textbox>
                </v:shape>
                <v:shape id="Freeform 18452" o:spid="_x0000_s1039"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hhdwwAA&#10;AN4AAAAPAAAAZHJzL2Rvd25yZXYueG1sRI9Bi8IwEIXvgv8hjOBFNFVUpBplVxG86q73oRmbYjOp&#10;TbR1f/1GELzN8N68781q09pSPKj2hWMF41ECgjhzuuBcwe/PfrgA4QOyxtIxKXiSh82621lhql3D&#10;R3qcQi5iCPsUFZgQqlRKnxmy6EeuIo7axdUWQ1zrXOoamxhuSzlJkrm0WHAkGKxoayi7nu42Qm7h&#10;ng0ae65MM7dy+3cc7/BbqX6v/VqCCNSGj/l9fdCx/mI6m8DrnTiD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uhhdwwAAAN4AAAAPAAAAAAAAAAAAAAAAAJcCAABkcnMvZG93&#10;bnJldi54bWxQSwUGAAAAAAQABAD1AAAAhwM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6ACF7C45" w14:textId="77777777" w:rsidR="00D34ED4" w:rsidRDefault="00D34ED4" w:rsidP="00252391">
                        <w:pPr>
                          <w:rPr>
                            <w:rFonts w:eastAsia="Times New Roman" w:cs="Times New Roman"/>
                          </w:rPr>
                        </w:pPr>
                      </w:p>
                    </w:txbxContent>
                  </v:textbox>
                </v:shape>
                <v:shape id="Freeform 18453" o:spid="_x0000_s1040"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dbhxwAA&#10;AN4AAAAPAAAAZHJzL2Rvd25yZXYueG1sRE9LawIxEL4L/Q9hCr2IZqv1wWqU0lJoT62rQnsbNuNm&#10;6WayJKmu/fWmUPA2H99zluvONuJIPtSOFdwPMxDEpdM1Vwp225fBHESIyBobx6TgTAHWq5veEnPt&#10;TryhYxErkUI45KjAxNjmUobSkMUwdC1x4g7OW4wJ+kpqj6cUbhs5yrKptFhzajDY0pOh8rv4sQo+&#10;vOm/T2eFzM5fb3Lz2+6fP0d7pe5uu8cFiEhdvIr/3a86zZ8/TMbw9066Qa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bnW4ccAAADeAAAADwAAAAAAAAAAAAAAAACXAgAAZHJz&#10;L2Rvd25yZXYueG1sUEsFBgAAAAAEAAQA9QAAAIsDA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34DF405A" w14:textId="77777777" w:rsidR="00D34ED4" w:rsidRDefault="00D34ED4" w:rsidP="00252391">
                        <w:pPr>
                          <w:rPr>
                            <w:rFonts w:eastAsia="Times New Roman" w:cs="Times New Roman"/>
                          </w:rPr>
                        </w:pPr>
                      </w:p>
                    </w:txbxContent>
                  </v:textbox>
                </v:shape>
                <v:shape id="Freeform 18454" o:spid="_x0000_s1041"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7HfxQAA&#10;AN4AAAAPAAAAZHJzL2Rvd25yZXYueG1sRE9La8JAEL4X/A/LCN7qxpIWSV2DBAsFvfjqeZqdJtHs&#10;bLq7auyv7xYK3ubje84s700rLuR8Y1nBZJyAIC6tbrhSsN+9PU5B+ICssbVMCm7kIZ8PHmaYaXvl&#10;DV22oRIxhH2GCuoQukxKX9Zk0I9tRxy5L+sMhghdJbXDaww3rXxKkhdpsOHYUGNHRU3laXs2CpbL&#10;jzY9ft8++4PvDj/Jxvl1sVJqNOwXryAC9eEu/ne/6zh/mj6n8PdOvE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fsd/FAAAA3gAAAA8AAAAAAAAAAAAAAAAAlwIAAGRycy9k&#10;b3ducmV2LnhtbFBLBQYAAAAABAAEAPUAAACJAw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73B49C14" w14:textId="77777777" w:rsidR="00D34ED4" w:rsidRDefault="00D34ED4" w:rsidP="00252391">
                        <w:pPr>
                          <w:rPr>
                            <w:rFonts w:eastAsia="Times New Roman" w:cs="Times New Roman"/>
                          </w:rPr>
                        </w:pPr>
                      </w:p>
                    </w:txbxContent>
                  </v:textbox>
                </v:shape>
                <v:shape id="Freeform 18455" o:spid="_x0000_s1042"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uhlxAAA&#10;AN4AAAAPAAAAZHJzL2Rvd25yZXYueG1sRE9La8JAEL4L/odlhN7qRqkPoqvEQmm9iEa9D9kxiWZn&#10;0+zWpP++KxS8zcf3nOW6M5W4U+NKywpGwwgEcWZ1ybmC0/HjdQ7CeWSNlWVS8EsO1qt+b4mxti0f&#10;6J76XIQQdjEqKLyvYyldVpBBN7Q1ceAutjHoA2xyqRtsQ7ip5DiKptJgyaGhwJreC8pu6Y9RYJKd&#10;n523abL73m4+r+05Z3PaK/Uy6JIFCE+df4r/3V86zJ+/TSbweCfc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7oZcQAAADeAAAADwAAAAAAAAAAAAAAAACXAgAAZHJzL2Rv&#10;d25yZXYueG1sUEsFBgAAAAAEAAQA9QAAAIgDAAAAAA==&#10;" adj="-11796480,,5400" path="m0,0l0,,14,14,28,28,28,26,14,14,,0xe" fillcolor="#3b5477" stroked="f">
                  <v:stroke joinstyle="round"/>
                  <v:formulas/>
                  <v:path arrowok="t" o:connecttype="custom" o:connectlocs="0,0;0,0;14,14;28,28;28,28;28,26;28,26;14,14;0,0;0,0;0,0;0,0" o:connectangles="0,0,0,0,0,0,0,0,0,0,0,0" textboxrect="0,0,28,28"/>
                  <v:textbox>
                    <w:txbxContent>
                      <w:p w14:paraId="72D48DDE" w14:textId="77777777" w:rsidR="00D34ED4" w:rsidRDefault="00D34ED4" w:rsidP="00252391">
                        <w:pPr>
                          <w:rPr>
                            <w:rFonts w:eastAsia="Times New Roman" w:cs="Times New Roman"/>
                          </w:rPr>
                        </w:pPr>
                      </w:p>
                    </w:txbxContent>
                  </v:textbox>
                </v:shape>
                <v:shape id="Freeform 18456" o:spid="_x0000_s1043"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6BrwQAA&#10;AN4AAAAPAAAAZHJzL2Rvd25yZXYueG1sRE9Ni8IwEL0v+B/CCN7WVHGLVKOoIHpdt7DsbWjGpthM&#10;ShJt/fdmYWFv83ifs94OthUP8qFxrGA2zUAQV043XCsov47vSxAhImtsHZOCJwXYbkZvayy06/mT&#10;HpdYixTCoUAFJsaukDJUhiyGqeuIE3d13mJM0NdSe+xTuG3lPMtyabHh1GCwo4Oh6na5WwU/tDvL&#10;va+zYL7z075391KWpNRkPOxWICIN8V/85z7rNH+5+Mjh9510g9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4ega8EAAADeAAAADwAAAAAAAAAAAAAAAACXAgAAZHJzL2Rvd25y&#10;ZXYueG1sUEsFBgAAAAAEAAQA9QAAAIUDA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5F537F59" w14:textId="77777777" w:rsidR="00D34ED4" w:rsidRDefault="00D34ED4" w:rsidP="00252391">
                        <w:pPr>
                          <w:rPr>
                            <w:rFonts w:eastAsia="Times New Roman" w:cs="Times New Roman"/>
                          </w:rPr>
                        </w:pPr>
                      </w:p>
                    </w:txbxContent>
                  </v:textbox>
                </v:shape>
                <v:shape id="Freeform 18457" o:spid="_x0000_s1044"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4klwwAA&#10;AN4AAAAPAAAAZHJzL2Rvd25yZXYueG1sRE9Ni8IwEL0v+B/CCN7WVNGtVqPIsooetaLXoRnbajMp&#10;TdTuv98IC97m8T5nvmxNJR7UuNKygkE/AkGcWV1yruCYrj8nIJxH1lhZJgW/5GC56HzMMdH2yXt6&#10;HHwuQgi7BBUU3teJlC4ryKDr25o4cBfbGPQBNrnUDT5DuKnkMIq+pMGSQ0OBNX0XlN0Od6MgpjSe&#10;bnbZNP2J8vVq6zfl+XpSqtdtVzMQnlr/Fv+7tzrMn4zGMbzeCT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Q4klwwAAAN4AAAAPAAAAAAAAAAAAAAAAAJcCAABkcnMvZG93&#10;bnJldi54bWxQSwUGAAAAAAQABAD1AAAAhwM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2149635C" w14:textId="77777777" w:rsidR="00D34ED4" w:rsidRDefault="00D34ED4" w:rsidP="00252391">
                        <w:pPr>
                          <w:rPr>
                            <w:rFonts w:eastAsia="Times New Roman" w:cs="Times New Roman"/>
                          </w:rPr>
                        </w:pPr>
                      </w:p>
                    </w:txbxContent>
                  </v:textbox>
                </v:shape>
                <v:shape id="Freeform 18458" o:spid="_x0000_s1045"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pVBxQAA&#10;AN4AAAAPAAAAZHJzL2Rvd25yZXYueG1sRI9BS8NAEIXvQv/DMgVvdtOiUmK3pRQKol6MPXgcs2MS&#10;zM6G3TGJ/945CN5meG/e+2Z3mENvRkq5i+xgvSrAENfRd9w4uLydb7ZgsiB77COTgx/KcNgvrnZY&#10;+jjxK42VNEZDOJfooBUZSmtz3VLAvIoDsWqfMQUUXVNjfcJJw0NvN0VxbwN2rA0tDnRqqf6qvoOD&#10;LONTNYTmkia7LjbHD3l5fxbnrpfz8QGM0Cz/5r/rR6/429s75dV3dAa7/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SlUHFAAAA3gAAAA8AAAAAAAAAAAAAAAAAlwIAAGRycy9k&#10;b3ducmV2LnhtbFBLBQYAAAAABAAEAPUAAACJ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177574BA" w14:textId="77777777" w:rsidR="00D34ED4" w:rsidRDefault="00D34ED4" w:rsidP="00252391">
                        <w:pPr>
                          <w:rPr>
                            <w:rFonts w:eastAsia="Times New Roman" w:cs="Times New Roman"/>
                          </w:rPr>
                        </w:pPr>
                      </w:p>
                    </w:txbxContent>
                  </v:textbox>
                </v:shape>
                <v:shape id="Freeform 18459" o:spid="_x0000_s1046"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eYmxAAA&#10;AN4AAAAPAAAAZHJzL2Rvd25yZXYueG1sRE9Ni8IwEL0L/ocwwl5EUxddtGsUEYQVD2pX8Do0s22x&#10;mdQmW+u/N4LgbR7vc+bL1pSiodoVlhWMhhEI4tTqgjMFp9/NYArCeWSNpWVScCcHy0W3M8dY2xsf&#10;qUl8JkIIuxgV5N5XsZQuzcmgG9qKOHB/tjboA6wzqWu8hXBTys8o+pIGCw4NOVa0zim9JP9GwZgv&#10;Tf+wvfblPdvtfHte271MlProtatvEJ5a/xa/3D86zJ+OJzN4vhNu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HmJsQAAADeAAAADwAAAAAAAAAAAAAAAACXAgAAZHJzL2Rv&#10;d25yZXYueG1sUEsFBgAAAAAEAAQA9QAAAIgDA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100BAECF" w14:textId="77777777" w:rsidR="00D34ED4" w:rsidRDefault="00D34ED4" w:rsidP="00252391">
                        <w:pPr>
                          <w:rPr>
                            <w:rFonts w:eastAsia="Times New Roman" w:cs="Times New Roman"/>
                          </w:rPr>
                        </w:pPr>
                      </w:p>
                    </w:txbxContent>
                  </v:textbox>
                </v:shape>
                <v:shape id="Freeform 18460" o:spid="_x0000_s1047"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GG4xwAA&#10;AN4AAAAPAAAAZHJzL2Rvd25yZXYueG1sRI9BT8MwDIXvSPsPkZG4sRQEo5Rl0wRC2mEgse2ym2lM&#10;W9E4VWK28u/xYRI3W35+733z5Rh6c6SUu8gObqYFGOI6+o4bB/vd63UJJguyxz4yOfilDMvF5GKO&#10;lY8n/qDjVhqjJpwrdNCKDJW1uW4pYJ7GgVhvXzEFFF1TY33Ck5qH3t4WxcwG7FgTWhzouaX6e/sT&#10;HHSPvJe3XRkOD4f7F/8uZVp/bpy7uhxXT2CERvkXn7/XXuuXdzMFUBydw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OxhuM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2B3DE742" w14:textId="77777777" w:rsidR="00D34ED4" w:rsidRDefault="00D34ED4" w:rsidP="00252391">
                        <w:pPr>
                          <w:rPr>
                            <w:rFonts w:eastAsia="Times New Roman" w:cs="Times New Roman"/>
                          </w:rPr>
                        </w:pPr>
                      </w:p>
                    </w:txbxContent>
                  </v:textbox>
                </v:shape>
                <v:shape id="Freeform 18461" o:spid="_x0000_s1048"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rGFxAAA&#10;AN4AAAAPAAAAZHJzL2Rvd25yZXYueG1sRE9Na8JAEL0L/Q/LFLyIbmJFQ3QTSqHoTUxL8ThkxySY&#10;nQ3ZbYz++m6h0Ns83ufs8tG0YqDeNZYVxIsIBHFpdcOVgs+P93kCwnlkja1lUnAnB3n2NNlhqu2N&#10;TzQUvhIhhF2KCmrvu1RKV9Zk0C1sRxy4i+0N+gD7SuoebyHctHIZRWtpsOHQUGNHbzWV1+LbKHgc&#10;qSi7h4zdlxlmSXPcv5w3e6Wmz+PrFoSn0f+L/9wHHeYnq3UMv++EG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axhcQAAADeAAAADwAAAAAAAAAAAAAAAACXAgAAZHJzL2Rv&#10;d25yZXYueG1sUEsFBgAAAAAEAAQA9QAAAIg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00DDA154" w14:textId="77777777" w:rsidR="00D34ED4" w:rsidRDefault="00D34ED4" w:rsidP="00252391">
                        <w:pPr>
                          <w:rPr>
                            <w:rFonts w:eastAsia="Times New Roman" w:cs="Times New Roman"/>
                          </w:rPr>
                        </w:pPr>
                      </w:p>
                    </w:txbxContent>
                  </v:textbox>
                </v:shape>
                <v:shape id="Freeform 18462" o:spid="_x0000_s1049"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5jJxAAA&#10;AN4AAAAPAAAAZHJzL2Rvd25yZXYueG1sRE9La8JAEL4X+h+WEbwU3dS2ItE1hELBQ2nRevE2ZCfZ&#10;YHY2ZDcP/71bKPQ2H99zdtlkGzFQ52vHCp6XCQjiwumaKwXnn4/FBoQPyBobx6TgRh6y/ePDDlPt&#10;Rj7ScAqViCHsU1RgQmhTKX1hyKJfupY4cqXrLIYIu0rqDscYbhu5SpK1tFhzbDDY0ruh4nrqrYIx&#10;jM239Bd+Kj/ztxfTfmFS9krNZ1O+BRFoCv/iP/dBx/mb1/UKft+JN8j9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eYycQAAADeAAAADwAAAAAAAAAAAAAAAACXAgAAZHJzL2Rv&#10;d25yZXYueG1sUEsFBgAAAAAEAAQA9QAAAIgDA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5182B888" w14:textId="77777777" w:rsidR="00D34ED4" w:rsidRDefault="00D34ED4" w:rsidP="00252391">
                        <w:pPr>
                          <w:rPr>
                            <w:rFonts w:eastAsia="Times New Roman" w:cs="Times New Roman"/>
                          </w:rPr>
                        </w:pPr>
                      </w:p>
                    </w:txbxContent>
                  </v:textbox>
                </v:shape>
                <v:shape id="Freeform 18463" o:spid="_x0000_s1050"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nEGxQAA&#10;AN4AAAAPAAAAZHJzL2Rvd25yZXYueG1sRE9Na8JAEL0X+h+WEbzVjbEJaeoqoVDw4MGmHuxtmh2T&#10;YHY2ZLcm/vuuUOhtHu9z1tvJdOJKg2stK1guIhDEldUt1wqOn+9PGQjnkTV2lknBjRxsN48Pa8y1&#10;HfmDrqWvRQhhl6OCxvs+l9JVDRl0C9sTB+5sB4M+wKGWesAxhJtOxlGUSoMth4YGe3prqLqUP0ZB&#10;Gp+y8ZaM6Oz3IUrSaf9SfGVKzWdT8QrC0+T/xX/unQ7zs+d0Bfd3wg1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2cQbFAAAA3gAAAA8AAAAAAAAAAAAAAAAAlwIAAGRycy9k&#10;b3ducmV2LnhtbFBLBQYAAAAABAAEAPUAAACJAw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1EEE08E9" w14:textId="77777777" w:rsidR="00D34ED4" w:rsidRDefault="00D34ED4" w:rsidP="00252391">
                        <w:pPr>
                          <w:rPr>
                            <w:rFonts w:eastAsia="Times New Roman" w:cs="Times New Roman"/>
                          </w:rPr>
                        </w:pPr>
                      </w:p>
                    </w:txbxContent>
                  </v:textbox>
                </v:shape>
                <v:shape id="Freeform 21504" o:spid="_x0000_s1051"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9K88xwAA&#10;AN4AAAAPAAAAZHJzL2Rvd25yZXYueG1sRI9PawIxFMTvhX6H8AreauK/RbdGKRWhFnpwW/D62Dx3&#10;125elk3U9NubgtDjMDO/YZbraFtxod43jjWMhgoEcelMw5WG76/t8xyED8gGW8ek4Zc8rFePD0vM&#10;jbvyni5FqESCsM9RQx1Cl0vpy5os+qHriJN3dL3FkGRfSdPjNcFtK8dKZdJiw2mhxo7eaip/irPV&#10;kB0Xp0LJSfZ52H1spvN99KdN1HrwFF9fQASK4T98b78bDePRTE3h7066AnJ1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vSvPM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2CD886DF" w14:textId="77777777" w:rsidR="00D34ED4" w:rsidRDefault="00D34ED4" w:rsidP="00252391">
                        <w:pPr>
                          <w:rPr>
                            <w:rFonts w:eastAsia="Times New Roman" w:cs="Times New Roman"/>
                          </w:rPr>
                        </w:pPr>
                      </w:p>
                    </w:txbxContent>
                  </v:textbox>
                </v:shape>
                <v:shape id="Freeform 21505" o:spid="_x0000_s1052"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AqnxwAA&#10;AN4AAAAPAAAAZHJzL2Rvd25yZXYueG1sRI9BawIxFITvQv9DeAVvmqh10a1RSkVoCz24LXh9bJ67&#10;azcvyyZq/PemUOhxmJlvmNUm2lZcqPeNYw2TsQJBXDrTcKXh+2s3WoDwAdlg65g03MjDZv0wWGFu&#10;3JX3dClCJRKEfY4a6hC6XEpf1mTRj11HnLyj6y2GJPtKmh6vCW5bOVUqkxYbTgs1dvRaU/lTnK2G&#10;7Lg8FUrOss/D+8f2abGP/rSNWg8f48sziEAx/If/2m9Gw3QyV3P4vZOugFz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bgKp8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09BAE3A5" w14:textId="77777777" w:rsidR="00D34ED4" w:rsidRDefault="00D34ED4" w:rsidP="00252391">
                        <w:pPr>
                          <w:rPr>
                            <w:rFonts w:eastAsia="Times New Roman" w:cs="Times New Roman"/>
                          </w:rPr>
                        </w:pPr>
                      </w:p>
                    </w:txbxContent>
                  </v:textbox>
                </v:shape>
                <v:shape id="Freeform 21506" o:spid="_x0000_s1053"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hPixwAA&#10;AN4AAAAPAAAAZHJzL2Rvd25yZXYueG1sRI9Pa8JAFMTvhX6H5Qm91Y2WpiW6CUUUPAmmhdLbI/tM&#10;gtm3Mbvmj5++KxR6HGbmN8w6G00jeupcbVnBYh6BIC6srrlU8PW5e34H4TyyxsYyKZjIQZY+Pqwx&#10;0XbgI/W5L0WAsEtQQeV9m0jpiooMurltiYN3sp1BH2RXSt3hEOCmkcsoiqXBmsNChS1tKirO+dUo&#10;oJ/DdnjZxo7s+fJ9e5uwP+1RqafZ+LEC4Wn0/+G/9l4rWC5eoxjud8IVkO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zYT4scAAADeAAAADwAAAAAAAAAAAAAAAACXAgAAZHJz&#10;L2Rvd25yZXYueG1sUEsFBgAAAAAEAAQA9QAAAIsDA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61BBE11E" w14:textId="77777777" w:rsidR="00D34ED4" w:rsidRDefault="00D34ED4" w:rsidP="00252391">
                        <w:pPr>
                          <w:rPr>
                            <w:rFonts w:eastAsia="Times New Roman" w:cs="Times New Roman"/>
                          </w:rPr>
                        </w:pPr>
                      </w:p>
                    </w:txbxContent>
                  </v:textbox>
                </v:shape>
                <v:shape id="Freeform 21507" o:spid="_x0000_s1054"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myAAA&#10;AN4AAAAPAAAAZHJzL2Rvd25yZXYueG1sRI9BSwMxFITvgv8hvEIvYpMWVu22aRFpQS+Ftio9Pjav&#10;m6WblzWJ7eqvN4LgcZiZb5j5snetOFOIjWcN45ECQVx503Ct4XW/vn0AEROywdYzafiiCMvF9dUc&#10;S+MvvKXzLtUiQziWqMGm1JVSxsqSwzjyHXH2jj44TFmGWpqAlwx3rZwodScdNpwXLHb0ZKk67T6d&#10;hrC6oenH9u2wVpUt3vfy5XuzKbQeDvrHGYhEffoP/7WfjYbJuFD38HsnXwG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f766bIAAAA3gAAAA8AAAAAAAAAAAAAAAAAlwIAAGRy&#10;cy9kb3ducmV2LnhtbFBLBQYAAAAABAAEAPUAAACMAw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7FB8343B" w14:textId="77777777" w:rsidR="00D34ED4" w:rsidRDefault="00D34ED4" w:rsidP="00252391">
                        <w:pPr>
                          <w:rPr>
                            <w:rFonts w:eastAsia="Times New Roman" w:cs="Times New Roman"/>
                          </w:rPr>
                        </w:pPr>
                      </w:p>
                    </w:txbxContent>
                  </v:textbox>
                </v:shape>
                <v:shape id="Freeform 21508" o:spid="_x0000_s1055"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mUDwwAA&#10;AN4AAAAPAAAAZHJzL2Rvd25yZXYueG1sRE9Na8JAEL0X+h+WKXirG5VKSV1FCoLgIahFehyyYzaa&#10;nU2za4z/vnMo9Ph434vV4BvVUxfrwAYm4wwUcRlszZWBr+Pm9R1UTMgWm8Bk4EERVsvnpwXmNtx5&#10;T/0hVUpCOOZowKXU5lrH0pHHOA4tsXDn0HlMArtK2w7vEu4bPc2yufZYszQ4bOnTUXk93LyU8N71&#10;Rbu+9KdTsdv9zM7fttDGjF6G9QeoREP6F/+5t9bAdPKWyV65I1dA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qmUDwwAAAN4AAAAPAAAAAAAAAAAAAAAAAJcCAABkcnMvZG93&#10;bnJldi54bWxQSwUGAAAAAAQABAD1AAAAhwM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58B8B0B2" w14:textId="77777777" w:rsidR="00D34ED4" w:rsidRDefault="00D34ED4" w:rsidP="00252391">
                        <w:pPr>
                          <w:rPr>
                            <w:rFonts w:eastAsia="Times New Roman" w:cs="Times New Roman"/>
                          </w:rPr>
                        </w:pPr>
                      </w:p>
                    </w:txbxContent>
                  </v:textbox>
                </v:shape>
                <v:shape id="Freeform 21511" o:spid="_x0000_s1056"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aVmxgAA&#10;AN4AAAAPAAAAZHJzL2Rvd25yZXYueG1sRI9BawIxFITvBf9DeAVvNbuKIlujiLQiXqRaLL29bl43&#10;SzcvSxJ1/femIHgcZuYbZrbobCPO5EPtWEE+yEAQl07XXCn4PLy/TEGEiKyxcUwKrhRgMe89zbDQ&#10;7sIfdN7HSiQIhwIVmBjbQspQGrIYBq4lTt6v8xZjkr6S2uMlwW0jh1k2kRZrTgsGW1oZKv/2J6tg&#10;9/MdXfm13Prj2BzXpxG+7cxWqf5zt3wFEamLj/C9vdEKhvk4z+H/Tro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baVmxgAAAN4AAAAPAAAAAAAAAAAAAAAAAJcCAABkcnMv&#10;ZG93bnJldi54bWxQSwUGAAAAAAQABAD1AAAAigM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405F80D8" w14:textId="77777777" w:rsidR="00D34ED4" w:rsidRDefault="00D34ED4" w:rsidP="00252391">
                        <w:pPr>
                          <w:rPr>
                            <w:rFonts w:eastAsia="Times New Roman" w:cs="Times New Roman"/>
                          </w:rPr>
                        </w:pPr>
                      </w:p>
                    </w:txbxContent>
                  </v:textbox>
                </v:shape>
                <v:shape id="Freeform 21512" o:spid="_x0000_s1057"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oV5xgAA&#10;AN4AAAAPAAAAZHJzL2Rvd25yZXYueG1sRI/daoNAFITvC3mH5QR6U+Kq0CYxriEUSn8gFzF5gIN7&#10;ohL3rLirsW/fLRR6OczMN0y+n00nJhpca1lBEsUgiCurW64VXM5vqw0I55E1dpZJwTc52BeLhxwz&#10;be98oqn0tQgQdhkqaLzvMyld1ZBBF9meOHhXOxj0QQ611APeA9x0Mo3jF2mw5bDQYE+vDVW3cjQK&#10;unGkr/F9+jyy83L7tK5liwelHpfzYQfC0+z/w3/tD60gTZ6TFH7vhCsg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6oV5xgAAAN4AAAAPAAAAAAAAAAAAAAAAAJcCAABkcnMv&#10;ZG93bnJldi54bWxQSwUGAAAAAAQABAD1AAAAigMAAAAA&#10;" adj="-11796480,,5400" path="m0,6l0,6,,12,4,14,8,14,12,8,10,2,8,,2,,,6xe" fillcolor="#6f6e6d" stroked="f">
                  <v:stroke joinstyle="round"/>
                  <v:formulas/>
                  <v:path arrowok="t" o:connecttype="custom" o:connectlocs="0,6;0,6;0,12;4,14;4,14;8,14;12,8;12,8;10,2;8,0;8,0;2,0;0,6;0,6" o:connectangles="0,0,0,0,0,0,0,0,0,0,0,0,0,0" textboxrect="0,0,12,14"/>
                  <v:textbox>
                    <w:txbxContent>
                      <w:p w14:paraId="2ADEB2B1" w14:textId="77777777" w:rsidR="00D34ED4" w:rsidRDefault="00D34ED4" w:rsidP="00252391">
                        <w:pPr>
                          <w:rPr>
                            <w:rFonts w:eastAsia="Times New Roman" w:cs="Times New Roman"/>
                          </w:rPr>
                        </w:pPr>
                      </w:p>
                    </w:txbxContent>
                  </v:textbox>
                </v:shape>
                <v:shape id="Freeform 21513" o:spid="_x0000_s1058"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ZRxQAA&#10;AN4AAAAPAAAAZHJzL2Rvd25yZXYueG1sRI9BSwMxFITvgv8hPKE3m92WiqxNiwhqD/bQtbDXx+a5&#10;G9y8xCRut//eFAoeh5n5hllvJzuIkUI0jhWU8wIEceu04U7B8fP1/hFETMgaB8ek4EwRtpvbmzVW&#10;2p34QGOdOpEhHCtU0KfkKylj25PFOHeeOHtfLlhMWYZO6oCnDLeDXBTFg7RoOC/06Omlp/a7/rUK&#10;zFvz4e2RAzau+TH+sB/r96TU7G56fgKRaEr/4Wt7pxUsylW5hMudfA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ERlHFAAAA3gAAAA8AAAAAAAAAAAAAAAAAlwIAAGRycy9k&#10;b3ducmV2LnhtbFBLBQYAAAAABAAEAPUAAACJAw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3C79EA12" w14:textId="77777777" w:rsidR="00D34ED4" w:rsidRDefault="00D34ED4" w:rsidP="00252391">
                        <w:pPr>
                          <w:rPr>
                            <w:rFonts w:eastAsia="Times New Roman" w:cs="Times New Roman"/>
                          </w:rPr>
                        </w:pPr>
                      </w:p>
                    </w:txbxContent>
                  </v:textbox>
                </v:shape>
                <v:shape id="Freeform 21514" o:spid="_x0000_s1059"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3QexwAA&#10;AN4AAAAPAAAAZHJzL2Rvd25yZXYueG1sRI9Pa8JAFMTvQr/D8gq9FN0kptWmrlIEtdeqB4+P7Msf&#10;mn0bdrcxfvtuoeBxmJnfMKvNaDoxkPOtZQXpLAFBXFrdcq3gfNpNlyB8QNbYWSYFN/KwWT9MVlho&#10;e+UvGo6hFhHCvkAFTQh9IaUvGzLoZ7Ynjl5lncEQpauldniNcNPJLElepcGW40KDPW0bKr+PP0bB&#10;cMu32Xy53785fVnkz7o6nA6VUk+P48c7iEBjuIf/259aQZa+pDn83YlX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ft0Hs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2C15901A" w14:textId="77777777" w:rsidR="00D34ED4" w:rsidRDefault="00D34ED4" w:rsidP="00252391">
                        <w:pPr>
                          <w:rPr>
                            <w:rFonts w:eastAsia="Times New Roman" w:cs="Times New Roman"/>
                          </w:rPr>
                        </w:pPr>
                      </w:p>
                    </w:txbxContent>
                  </v:textbox>
                </v:shape>
                <v:shape id="Freeform 21515" o:spid="_x0000_s1060"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3uwyAAA&#10;AN4AAAAPAAAAZHJzL2Rvd25yZXYueG1sRI9Ba8JAFITvBf/D8oTe6iaKRdJsxLYIrfVitGhvj+xr&#10;Epp9G7Jbjf/eFQSPw8x8w6Tz3jTiSJ2rLSuIRxEI4sLqmksFu+3yaQbCeWSNjWVScCYH82zwkGKi&#10;7Yk3dMx9KQKEXYIKKu/bREpXVGTQjWxLHLxf2xn0QXal1B2eAtw0chxFz9JgzWGhwpbeKir+8n+j&#10;4Pu13dU//Wzytf7c7BfvKzvB5UGpx2G/eAHhqff38K39oRWM42k8heudcAVkd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Pe7DIAAAA3gAAAA8AAAAAAAAAAAAAAAAAlwIAAGRy&#10;cy9kb3ducmV2LnhtbFBLBQYAAAAABAAEAPUAAACMAw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52460DEF" w14:textId="77777777" w:rsidR="00D34ED4" w:rsidRDefault="00D34ED4" w:rsidP="00252391">
                        <w:pPr>
                          <w:rPr>
                            <w:rFonts w:eastAsia="Times New Roman" w:cs="Times New Roman"/>
                          </w:rPr>
                        </w:pPr>
                      </w:p>
                    </w:txbxContent>
                  </v:textbox>
                </v:shape>
                <v:shape id="Freeform 21516" o:spid="_x0000_s1061"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s7xxQAA&#10;AN4AAAAPAAAAZHJzL2Rvd25yZXYueG1sRI9BawIxFITvBf9DeEIvRbOrVGU1ioiC9Oa2B4+PzXOz&#10;uHkJm6jbf2+EQo/DzHzDrDa9bcWdutA4VpCPMxDEldMN1wp+vg+jBYgQkTW2jknBLwXYrAdvKyy0&#10;e/CJ7mWsRYJwKFCBidEXUobKkMUwdp44eRfXWYxJdrXUHT4S3LZykmUzabHhtGDQ085QdS1vVsHX&#10;vDyZs+e8cbv+UN78/mOa7ZV6H/bbJYhIffwP/7WPWsEk/8xn8LqTroB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uzvHFAAAA3gAAAA8AAAAAAAAAAAAAAAAAlwIAAGRycy9k&#10;b3ducmV2LnhtbFBLBQYAAAAABAAEAPUAAACJAw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64917784" w14:textId="77777777" w:rsidR="00D34ED4" w:rsidRDefault="00D34ED4" w:rsidP="00252391">
                        <w:pPr>
                          <w:rPr>
                            <w:rFonts w:eastAsia="Times New Roman" w:cs="Times New Roman"/>
                          </w:rPr>
                        </w:pPr>
                      </w:p>
                    </w:txbxContent>
                  </v:textbox>
                </v:shape>
                <v:shape id="Freeform 21517" o:spid="_x0000_s1062"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p65yAAA&#10;AN4AAAAPAAAAZHJzL2Rvd25yZXYueG1sRI9Pa8JAFMTvBb/D8gRvdROljURXsUqhUHrwz8XbM/tM&#10;otm3aXY1aT99tyB4HGbmN8xs0ZlK3KhxpWUF8TACQZxZXXKuYL97f56AcB5ZY2WZFPyQg8W89zTD&#10;VNuWN3Tb+lwECLsUFRTe16mULivIoBvamjh4J9sY9EE2udQNtgFuKjmKoldpsOSwUGBNq4Kyy/Zq&#10;FByxXEdjmX3vP38Pif1a7ZL27azUoN8tpyA8df4Rvrc/tIJR/BIn8H8nXAE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MenrnIAAAA3gAAAA8AAAAAAAAAAAAAAAAAlwIAAGRy&#10;cy9kb3ducmV2LnhtbFBLBQYAAAAABAAEAPUAAACMAw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3BA30029" w14:textId="77777777" w:rsidR="00D34ED4" w:rsidRDefault="00D34ED4" w:rsidP="00252391">
                        <w:pPr>
                          <w:rPr>
                            <w:rFonts w:eastAsia="Times New Roman" w:cs="Times New Roman"/>
                          </w:rPr>
                        </w:pPr>
                      </w:p>
                    </w:txbxContent>
                  </v:textbox>
                </v:shape>
                <v:shape id="Freeform 21518" o:spid="_x0000_s1063"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0rvwAA&#10;AN4AAAAPAAAAZHJzL2Rvd25yZXYueG1sRE/LisIwFN0L/kO4A+40qeCrYxQRBRdufO0vzZ22THNT&#10;kqj1781CcHk47+W6s414kA+1Yw3ZSIEgLpypudRwveyHcxAhIhtsHJOGFwVYr/q9JebGPflEj3Ms&#10;RQrhkKOGKsY2lzIUFVkMI9cSJ+7PeYsxQV9K4/GZwm0jx0pNpcWaU0OFLW0rKv7Pd6vBFepI7jhR&#10;fnFXs+nNvnbzS6314Kfb/IKI1MWv+OM+GA3jbJKlvelOugJy9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9tDSu/AAAA3gAAAA8AAAAAAAAAAAAAAAAAlwIAAGRycy9kb3ducmV2&#10;LnhtbFBLBQYAAAAABAAEAPUAAACDAw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7749EC60" w14:textId="77777777" w:rsidR="00D34ED4" w:rsidRDefault="00D34ED4" w:rsidP="00252391">
                        <w:pPr>
                          <w:rPr>
                            <w:rFonts w:eastAsia="Times New Roman" w:cs="Times New Roman"/>
                          </w:rPr>
                        </w:pPr>
                      </w:p>
                    </w:txbxContent>
                  </v:textbox>
                </v:shape>
                <v:shape id="Freeform 21519" o:spid="_x0000_s1064"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reHyAAA&#10;AN4AAAAPAAAAZHJzL2Rvd25yZXYueG1sRI9Ba8JAFITvBf/D8oReim4iWGp0FREEL6VUrXp8Zl83&#10;odm3MbvVmF/fLRR6HGbmG2a2aG0lrtT40rGCdJiAIM6dLtko2O/WgxcQPiBrrByTgjt5WMx7DzPM&#10;tLvxO123wYgIYZ+hgiKEOpPS5wVZ9ENXE0fv0zUWQ5SNkbrBW4TbSo6S5FlaLDkuFFjTqqD8a/tt&#10;FWw+usqUT6+Ht8uks93qaPLzaanUY79dTkEEasN/+K+90QpG6TidwO+deAXk/A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2ut4fIAAAA3gAAAA8AAAAAAAAAAAAAAAAAlwIAAGRy&#10;cy9kb3ducmV2LnhtbFBLBQYAAAAABAAEAPUAAACMAw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69FE03A7" w14:textId="77777777" w:rsidR="00D34ED4" w:rsidRDefault="00D34ED4" w:rsidP="00252391">
                        <w:pPr>
                          <w:rPr>
                            <w:rFonts w:eastAsia="Times New Roman" w:cs="Times New Roman"/>
                          </w:rPr>
                        </w:pPr>
                      </w:p>
                    </w:txbxContent>
                  </v:textbox>
                </v:shape>
                <v:shape id="Freeform 21520" o:spid="_x0000_s1065"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Y+RwgAA&#10;AN4AAAAPAAAAZHJzL2Rvd25yZXYueG1sRI9Na8JAEIbvhf6HZQRvddeARaKriCAInkzrfcyOSTA7&#10;GzNbjf767qHQ48v7xbNcD75Vd+qlCWxhOjGgiMvgGq4sfH/tPuagJCI7bAOThScJrFfvb0vMXXjw&#10;ke5FrFQaYcnRQh1jl2stZU0eZRI64uRdQu8xJtlX2vX4SOO+1Zkxn9pjw+mhxo62NZXX4sdbKMQc&#10;XoaP5+3NiZfuvJPhcrJ2PBo2C1CRhvgf/mvvnYVsOssSQMJJKK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hj5HCAAAA3gAAAA8AAAAAAAAAAAAAAAAAlwIAAGRycy9kb3du&#10;cmV2LnhtbFBLBQYAAAAABAAEAPUAAACGAw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50DF0358" w14:textId="77777777" w:rsidR="00D34ED4" w:rsidRDefault="00D34ED4" w:rsidP="00252391">
                        <w:pPr>
                          <w:rPr>
                            <w:rFonts w:eastAsia="Times New Roman" w:cs="Times New Roman"/>
                          </w:rPr>
                        </w:pPr>
                      </w:p>
                    </w:txbxContent>
                  </v:textbox>
                </v:shape>
                <v:shape id="Freeform 21521" o:spid="_x0000_s1066"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2nryAAA&#10;AN4AAAAPAAAAZHJzL2Rvd25yZXYueG1sRI9Pa8JAFMTvgt9heYI33SSlVVJXsRZBKD345+LtNftM&#10;otm3aXY1aT+9KxR6HGbmN8xs0ZlK3KhxpWUF8TgCQZxZXXKu4LBfj6YgnEfWWFkmBT/kYDHv92aY&#10;atvylm47n4sAYZeigsL7OpXSZQUZdGNbEwfvZBuDPsgml7rBNsBNJZMoepEGSw4LBda0Kii77K5G&#10;wReW79GTzL4PH7/Hif1c7Sft21mp4aBbvoLw1Pn/8F97oxUk8XMSw+NOuAJyf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3Xaev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16903378" w14:textId="77777777" w:rsidR="00D34ED4" w:rsidRDefault="00D34ED4" w:rsidP="00252391">
                        <w:pPr>
                          <w:rPr>
                            <w:rFonts w:eastAsia="Times New Roman" w:cs="Times New Roman"/>
                          </w:rPr>
                        </w:pPr>
                      </w:p>
                    </w:txbxContent>
                  </v:textbox>
                </v:shape>
                <v:shape id="Freeform 21522" o:spid="_x0000_s1067"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fecyQAA&#10;AN4AAAAPAAAAZHJzL2Rvd25yZXYueG1sRI9Pa8JAFMTvhX6H5RV6q5uktJboRqpFEKQH/1x6e2af&#10;SWz2bcxuTeqndwXB4zAzv2HGk97U4kStqywriAcRCOLc6ooLBdvN/OUDhPPIGmvLpOCfHEyyx4cx&#10;ptp2vKLT2hciQNilqKD0vkmldHlJBt3ANsTB29vWoA+yLaRusQtwU8skit6lwYrDQokNzUrKf9d/&#10;RsEOq6/oVebH7fL8M7Tfs82wmx6Uen7qP0cgPPX+Hr61F1pBEr8lCVzvhCsgsw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dBfecyQAAAN4AAAAPAAAAAAAAAAAAAAAAAJcCAABk&#10;cnMvZG93bnJldi54bWxQSwUGAAAAAAQABAD1AAAAjQM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351336AB" w14:textId="77777777" w:rsidR="00D34ED4" w:rsidRDefault="00D34ED4" w:rsidP="00252391">
                        <w:pPr>
                          <w:rPr>
                            <w:rFonts w:eastAsia="Times New Roman" w:cs="Times New Roman"/>
                          </w:rPr>
                        </w:pPr>
                      </w:p>
                    </w:txbxContent>
                  </v:textbox>
                </v:shape>
              </v:group>
            </w:pict>
          </mc:Fallback>
        </mc:AlternateContent>
      </w:r>
      <w:r w:rsidR="00BE1424" w:rsidRPr="00951BC4">
        <w:rPr>
          <w:noProof/>
          <w:lang w:val="en-US"/>
        </w:rPr>
        <w:drawing>
          <wp:anchor distT="0" distB="0" distL="114300" distR="114300" simplePos="0" relativeHeight="251634688" behindDoc="0" locked="0" layoutInCell="1" allowOverlap="1" wp14:anchorId="472E1CB5" wp14:editId="56559209">
            <wp:simplePos x="0" y="0"/>
            <wp:positionH relativeFrom="column">
              <wp:posOffset>5143500</wp:posOffset>
            </wp:positionH>
            <wp:positionV relativeFrom="paragraph">
              <wp:posOffset>317500</wp:posOffset>
            </wp:positionV>
            <wp:extent cx="461010" cy="685800"/>
            <wp:effectExtent l="0" t="0" r="0" b="0"/>
            <wp:wrapNone/>
            <wp:docPr id="21510" name="Picture 21510" descr="MCj0186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4" descr="MCj0186172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54466" w:rsidRPr="00951BC4">
        <w:rPr>
          <w:noProof/>
          <w:lang w:val="en-US"/>
        </w:rPr>
        <mc:AlternateContent>
          <mc:Choice Requires="wps">
            <w:drawing>
              <wp:anchor distT="0" distB="0" distL="114300" distR="114300" simplePos="0" relativeHeight="251626496" behindDoc="0" locked="0" layoutInCell="1" allowOverlap="1" wp14:anchorId="7763C86F" wp14:editId="2BD04E0B">
                <wp:simplePos x="0" y="0"/>
                <wp:positionH relativeFrom="column">
                  <wp:posOffset>114300</wp:posOffset>
                </wp:positionH>
                <wp:positionV relativeFrom="paragraph">
                  <wp:posOffset>205740</wp:posOffset>
                </wp:positionV>
                <wp:extent cx="2743200" cy="3657600"/>
                <wp:effectExtent l="50800" t="25400" r="76200" b="101600"/>
                <wp:wrapNone/>
                <wp:docPr id="57365" name="Rounded Rectangle 57365"/>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35CECB4E" w14:textId="78C7DA35" w:rsidR="00D7092A" w:rsidRPr="00DD1DC2" w:rsidRDefault="00D7092A" w:rsidP="00554466">
                            <w:pPr>
                              <w:ind w:left="284" w:right="1268" w:hanging="284"/>
                              <w:rPr>
                                <w:rFonts w:ascii="Century Gothic" w:hAnsi="Century Gothic"/>
                                <w:sz w:val="22"/>
                              </w:rPr>
                            </w:pPr>
                            <w:r w:rsidRPr="00DD1DC2">
                              <w:rPr>
                                <w:rFonts w:ascii="Century Gothic" w:hAnsi="Century Gothic"/>
                                <w:sz w:val="22"/>
                              </w:rPr>
                              <w:t xml:space="preserve">Product </w:t>
                            </w:r>
                            <w:proofErr w:type="spellStart"/>
                            <w:r w:rsidRPr="00DD1DC2">
                              <w:rPr>
                                <w:rFonts w:ascii="Century Gothic" w:hAnsi="Century Gothic"/>
                                <w:sz w:val="22"/>
                              </w:rPr>
                              <w:t>Owner</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5" o:spid="_x0000_s1068" style="position:absolute;margin-left:9pt;margin-top:16.2pt;width:3in;height:4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" fillcolor="#fbcaa2 [1625]" strokecolor="#f68c36 [3049]">
                <v:fill color2="#fdefe3 [505]" rotate="t" colors="0 #ffbe86;22938f #ffd0aa;1 #ffebdb" type="gradient"/>
                <v:shadow on="t" opacity="24903f" mv:blur="40000f" origin=",.5" offset="0,20000emu"/>
                <v:textbox>
                  <w:txbxContent>
                    <w:p w14:paraId="35CECB4E" w14:textId="78C7DA35" w:rsidR="00D34ED4" w:rsidRPr="00DD1DC2" w:rsidRDefault="00D34ED4" w:rsidP="00554466">
                      <w:pPr>
                        <w:ind w:left="284" w:right="1268" w:hanging="284"/>
                        <w:rPr>
                          <w:rFonts w:ascii="Century Gothic" w:hAnsi="Century Gothic"/>
                          <w:sz w:val="22"/>
                        </w:rPr>
                      </w:pPr>
                      <w:r w:rsidRPr="00DD1DC2">
                        <w:rPr>
                          <w:rFonts w:ascii="Century Gothic" w:hAnsi="Century Gothic"/>
                          <w:sz w:val="22"/>
                        </w:rPr>
                        <w:t xml:space="preserve">Product </w:t>
                      </w:r>
                      <w:proofErr w:type="spellStart"/>
                      <w:r w:rsidRPr="00DD1DC2">
                        <w:rPr>
                          <w:rFonts w:ascii="Century Gothic" w:hAnsi="Century Gothic"/>
                          <w:sz w:val="22"/>
                        </w:rPr>
                        <w:t>Owner</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v:textbox>
              </v:roundrect>
            </w:pict>
          </mc:Fallback>
        </mc:AlternateContent>
      </w:r>
      <w:r w:rsidR="00554466" w:rsidRPr="00951BC4">
        <w:rPr>
          <w:noProof/>
          <w:lang w:val="en-US"/>
        </w:rPr>
        <mc:AlternateContent>
          <mc:Choice Requires="wps">
            <w:drawing>
              <wp:anchor distT="0" distB="0" distL="114300" distR="114300" simplePos="0" relativeHeight="251632640" behindDoc="0" locked="0" layoutInCell="1" allowOverlap="1" wp14:anchorId="101D9E35" wp14:editId="714ECF9D">
                <wp:simplePos x="0" y="0"/>
                <wp:positionH relativeFrom="column">
                  <wp:posOffset>2971800</wp:posOffset>
                </wp:positionH>
                <wp:positionV relativeFrom="paragraph">
                  <wp:posOffset>205740</wp:posOffset>
                </wp:positionV>
                <wp:extent cx="2743200" cy="3657600"/>
                <wp:effectExtent l="50800" t="25400" r="76200" b="101600"/>
                <wp:wrapNone/>
                <wp:docPr id="57369" name="Rounded Rectangle 57369"/>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922131F" w14:textId="75870B13" w:rsidR="00D7092A" w:rsidRPr="00DD1DC2" w:rsidRDefault="00D7092A" w:rsidP="00554466">
                            <w:pPr>
                              <w:ind w:left="284" w:right="1410" w:hanging="284"/>
                              <w:rPr>
                                <w:rFonts w:ascii="Century Gothic" w:hAnsi="Century Gothic"/>
                                <w:sz w:val="22"/>
                              </w:rPr>
                            </w:pPr>
                            <w:r w:rsidRPr="00DD1DC2">
                              <w:rPr>
                                <w:rFonts w:ascii="Century Gothic" w:hAnsi="Century Gothic"/>
                                <w:sz w:val="22"/>
                              </w:rPr>
                              <w:t xml:space="preserve">ScrumMaster </w:t>
                            </w:r>
                            <w:proofErr w:type="spellStart"/>
                            <w:r w:rsidRPr="00DD1DC2">
                              <w:rPr>
                                <w:rFonts w:ascii="Century Gothic" w:hAnsi="Century Gothic"/>
                                <w:sz w:val="22"/>
                              </w:rPr>
                              <w:t>responsibilities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9" o:spid="_x0000_s1069" style="position:absolute;margin-left:234pt;margin-top:16.2pt;width:3in;height:4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" fillcolor="#fbcaa2 [1625]" strokecolor="#f68c36 [3049]">
                <v:fill color2="#fdefe3 [505]" rotate="t" colors="0 #ffbe86;22938f #ffd0aa;1 #ffebdb" type="gradient"/>
                <v:shadow on="t" opacity="24903f" mv:blur="40000f" origin=",.5" offset="0,20000emu"/>
                <v:textbox>
                  <w:txbxContent>
                    <w:p w14:paraId="2922131F" w14:textId="75870B13" w:rsidR="00D34ED4" w:rsidRPr="00DD1DC2" w:rsidRDefault="00D34ED4" w:rsidP="00554466">
                      <w:pPr>
                        <w:ind w:left="284" w:right="1410" w:hanging="284"/>
                        <w:rPr>
                          <w:rFonts w:ascii="Century Gothic" w:hAnsi="Century Gothic"/>
                          <w:sz w:val="22"/>
                        </w:rPr>
                      </w:pPr>
                      <w:r w:rsidRPr="00DD1DC2">
                        <w:rPr>
                          <w:rFonts w:ascii="Century Gothic" w:hAnsi="Century Gothic"/>
                          <w:sz w:val="22"/>
                        </w:rPr>
                        <w:t xml:space="preserve">ScrumMaster </w:t>
                      </w:r>
                      <w:proofErr w:type="spellStart"/>
                      <w:r w:rsidRPr="00DD1DC2">
                        <w:rPr>
                          <w:rFonts w:ascii="Century Gothic" w:hAnsi="Century Gothic"/>
                          <w:sz w:val="22"/>
                        </w:rPr>
                        <w:t>responsibilities</w:t>
                      </w:r>
                      <w:proofErr w:type="spellEnd"/>
                    </w:p>
                  </w:txbxContent>
                </v:textbox>
              </v:roundrect>
            </w:pict>
          </mc:Fallback>
        </mc:AlternateContent>
      </w:r>
      <w:r w:rsidR="00554466" w:rsidRPr="00951BC4">
        <w:rPr>
          <w:noProof/>
          <w:lang w:val="en-US"/>
        </w:rPr>
        <mc:AlternateContent>
          <mc:Choice Requires="wps">
            <w:drawing>
              <wp:anchor distT="0" distB="0" distL="114300" distR="114300" simplePos="0" relativeHeight="251630592" behindDoc="0" locked="0" layoutInCell="1" allowOverlap="1" wp14:anchorId="15D635E8" wp14:editId="777FAF25">
                <wp:simplePos x="0" y="0"/>
                <wp:positionH relativeFrom="column">
                  <wp:posOffset>2971800</wp:posOffset>
                </wp:positionH>
                <wp:positionV relativeFrom="paragraph">
                  <wp:posOffset>3977640</wp:posOffset>
                </wp:positionV>
                <wp:extent cx="2743200" cy="3657600"/>
                <wp:effectExtent l="50800" t="25400" r="76200" b="101600"/>
                <wp:wrapNone/>
                <wp:docPr id="57368" name="Rounded Rectangle 57368"/>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3739A7CD" w14:textId="43C348DB" w:rsidR="00D7092A" w:rsidRPr="00DD1DC2" w:rsidRDefault="00D7092A" w:rsidP="00554466">
                            <w:pPr>
                              <w:ind w:left="284" w:right="1410" w:hanging="284"/>
                              <w:rPr>
                                <w:rFonts w:ascii="Century Gothic" w:hAnsi="Century Gothic"/>
                                <w:sz w:val="22"/>
                              </w:rPr>
                            </w:pPr>
                            <w:proofErr w:type="spellStart"/>
                            <w:r w:rsidRPr="00DD1DC2">
                              <w:rPr>
                                <w:rFonts w:ascii="Century Gothic" w:hAnsi="Century Gothic"/>
                                <w:sz w:val="22"/>
                              </w:rPr>
                              <w:t>Responsibilities</w:t>
                            </w:r>
                            <w:proofErr w:type="spellEnd"/>
                            <w:r w:rsidRPr="00DD1DC2">
                              <w:rPr>
                                <w:rFonts w:ascii="Century Gothic" w:hAnsi="Century Gothic"/>
                                <w:sz w:val="22"/>
                              </w:rPr>
                              <w:t xml:space="preserve"> </w:t>
                            </w:r>
                            <w:proofErr w:type="spellStart"/>
                            <w:r w:rsidRPr="00DD1DC2">
                              <w:rPr>
                                <w:rFonts w:ascii="Century Gothic" w:hAnsi="Century Gothic"/>
                                <w:sz w:val="22"/>
                              </w:rPr>
                              <w:t>not</w:t>
                            </w:r>
                            <w:proofErr w:type="spellEnd"/>
                            <w:r w:rsidRPr="00DD1DC2">
                              <w:rPr>
                                <w:rFonts w:ascii="Century Gothic" w:hAnsi="Century Gothic"/>
                                <w:sz w:val="22"/>
                              </w:rPr>
                              <w:t xml:space="preserve"> </w:t>
                            </w:r>
                            <w:proofErr w:type="spellStart"/>
                            <w:r w:rsidRPr="00DD1DC2">
                              <w:rPr>
                                <w:rFonts w:ascii="Century Gothic" w:hAnsi="Century Gothic"/>
                                <w:sz w:val="22"/>
                              </w:rPr>
                              <w:t>related</w:t>
                            </w:r>
                            <w:proofErr w:type="spellEnd"/>
                            <w:r w:rsidRPr="00DD1DC2">
                              <w:rPr>
                                <w:rFonts w:ascii="Century Gothic" w:hAnsi="Century Gothic"/>
                                <w:sz w:val="22"/>
                              </w:rPr>
                              <w:t xml:space="preserve"> to </w:t>
                            </w:r>
                            <w:proofErr w:type="spellStart"/>
                            <w:r w:rsidRPr="00DD1DC2">
                              <w:rPr>
                                <w:rFonts w:ascii="Century Gothic" w:hAnsi="Century Gothic"/>
                                <w:sz w:val="22"/>
                              </w:rPr>
                              <w:t>Scrum</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8" o:spid="_x0000_s1070" style="position:absolute;margin-left:234pt;margin-top:313.2pt;width:3in;height:4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" fillcolor="#dfa7a6 [1621]" strokecolor="#bc4542 [3045]">
                <v:fill color2="#f5e4e4 [501]" rotate="t" colors="0 #ffa2a1;22938f #ffbebd;1 #ffe5e5" type="gradient"/>
                <v:shadow on="t" opacity="24903f" mv:blur="40000f" origin=",.5" offset="0,20000emu"/>
                <v:textbox>
                  <w:txbxContent>
                    <w:p w14:paraId="3739A7CD" w14:textId="43C348DB" w:rsidR="00D34ED4" w:rsidRPr="00DD1DC2" w:rsidRDefault="00D34ED4" w:rsidP="00554466">
                      <w:pPr>
                        <w:ind w:left="284" w:right="1410" w:hanging="284"/>
                        <w:rPr>
                          <w:rFonts w:ascii="Century Gothic" w:hAnsi="Century Gothic"/>
                          <w:sz w:val="22"/>
                        </w:rPr>
                      </w:pPr>
                      <w:proofErr w:type="spellStart"/>
                      <w:r w:rsidRPr="00DD1DC2">
                        <w:rPr>
                          <w:rFonts w:ascii="Century Gothic" w:hAnsi="Century Gothic"/>
                          <w:sz w:val="22"/>
                        </w:rPr>
                        <w:t>Responsibilities</w:t>
                      </w:r>
                      <w:proofErr w:type="spellEnd"/>
                      <w:r w:rsidRPr="00DD1DC2">
                        <w:rPr>
                          <w:rFonts w:ascii="Century Gothic" w:hAnsi="Century Gothic"/>
                          <w:sz w:val="22"/>
                        </w:rPr>
                        <w:t xml:space="preserve"> </w:t>
                      </w:r>
                      <w:proofErr w:type="spellStart"/>
                      <w:r w:rsidRPr="00DD1DC2">
                        <w:rPr>
                          <w:rFonts w:ascii="Century Gothic" w:hAnsi="Century Gothic"/>
                          <w:sz w:val="22"/>
                        </w:rPr>
                        <w:t>not</w:t>
                      </w:r>
                      <w:proofErr w:type="spellEnd"/>
                      <w:r w:rsidRPr="00DD1DC2">
                        <w:rPr>
                          <w:rFonts w:ascii="Century Gothic" w:hAnsi="Century Gothic"/>
                          <w:sz w:val="22"/>
                        </w:rPr>
                        <w:t xml:space="preserve"> </w:t>
                      </w:r>
                      <w:proofErr w:type="spellStart"/>
                      <w:r w:rsidRPr="00DD1DC2">
                        <w:rPr>
                          <w:rFonts w:ascii="Century Gothic" w:hAnsi="Century Gothic"/>
                          <w:sz w:val="22"/>
                        </w:rPr>
                        <w:t>related</w:t>
                      </w:r>
                      <w:proofErr w:type="spellEnd"/>
                      <w:r w:rsidRPr="00DD1DC2">
                        <w:rPr>
                          <w:rFonts w:ascii="Century Gothic" w:hAnsi="Century Gothic"/>
                          <w:sz w:val="22"/>
                        </w:rPr>
                        <w:t xml:space="preserve"> to </w:t>
                      </w:r>
                      <w:proofErr w:type="spellStart"/>
                      <w:r w:rsidRPr="00DD1DC2">
                        <w:rPr>
                          <w:rFonts w:ascii="Century Gothic" w:hAnsi="Century Gothic"/>
                          <w:sz w:val="22"/>
                        </w:rPr>
                        <w:t>Scrum</w:t>
                      </w:r>
                      <w:proofErr w:type="spellEnd"/>
                    </w:p>
                  </w:txbxContent>
                </v:textbox>
              </v:roundrect>
            </w:pict>
          </mc:Fallback>
        </mc:AlternateContent>
      </w:r>
      <w:r w:rsidR="00554466" w:rsidRPr="00951BC4">
        <w:rPr>
          <w:noProof/>
          <w:lang w:val="en-US"/>
        </w:rPr>
        <mc:AlternateContent>
          <mc:Choice Requires="wps">
            <w:drawing>
              <wp:anchor distT="0" distB="0" distL="114300" distR="114300" simplePos="0" relativeHeight="251628544" behindDoc="0" locked="0" layoutInCell="1" allowOverlap="1" wp14:anchorId="04AF40AF" wp14:editId="786F1B0B">
                <wp:simplePos x="0" y="0"/>
                <wp:positionH relativeFrom="column">
                  <wp:posOffset>114300</wp:posOffset>
                </wp:positionH>
                <wp:positionV relativeFrom="paragraph">
                  <wp:posOffset>3977640</wp:posOffset>
                </wp:positionV>
                <wp:extent cx="2743200" cy="3657600"/>
                <wp:effectExtent l="50800" t="25400" r="76200" b="101600"/>
                <wp:wrapNone/>
                <wp:docPr id="57367" name="Rounded Rectangle 57367"/>
                <wp:cNvGraphicFramePr/>
                <a:graphic xmlns:a="http://schemas.openxmlformats.org/drawingml/2006/main">
                  <a:graphicData uri="http://schemas.microsoft.com/office/word/2010/wordprocessingShape">
                    <wps:wsp>
                      <wps:cNvSpPr/>
                      <wps:spPr>
                        <a:xfrm>
                          <a:off x="0" y="0"/>
                          <a:ext cx="2743200" cy="3657600"/>
                        </a:xfrm>
                        <a:prstGeom prst="roundRect">
                          <a:avLst>
                            <a:gd name="adj" fmla="val 7778"/>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60B24E2" w14:textId="18BE1C86" w:rsidR="00D7092A" w:rsidRPr="00DD1DC2" w:rsidRDefault="00D7092A" w:rsidP="00554466">
                            <w:pPr>
                              <w:ind w:left="284" w:right="1268" w:hanging="284"/>
                              <w:rPr>
                                <w:rFonts w:ascii="Century Gothic" w:hAnsi="Century Gothic"/>
                                <w:sz w:val="22"/>
                              </w:rPr>
                            </w:pPr>
                            <w:proofErr w:type="spellStart"/>
                            <w:r w:rsidRPr="00DD1DC2">
                              <w:rPr>
                                <w:rFonts w:ascii="Century Gothic" w:hAnsi="Century Gothic"/>
                                <w:sz w:val="22"/>
                              </w:rPr>
                              <w:t>Development</w:t>
                            </w:r>
                            <w:proofErr w:type="spellEnd"/>
                            <w:r w:rsidRPr="00DD1DC2">
                              <w:rPr>
                                <w:rFonts w:ascii="Century Gothic" w:hAnsi="Century Gothic"/>
                                <w:sz w:val="22"/>
                              </w:rPr>
                              <w:t xml:space="preserve"> </w:t>
                            </w:r>
                            <w:proofErr w:type="spellStart"/>
                            <w:r w:rsidRPr="00DD1DC2">
                              <w:rPr>
                                <w:rFonts w:ascii="Century Gothic" w:hAnsi="Century Gothic"/>
                                <w:sz w:val="22"/>
                              </w:rPr>
                              <w:t>Team</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57367" o:spid="_x0000_s1071" style="position:absolute;margin-left:9pt;margin-top:313.2pt;width:3in;height:4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0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" fillcolor="#fbcaa2 [1625]" strokecolor="#f68c36 [3049]">
                <v:fill color2="#fdefe3 [505]" rotate="t" colors="0 #ffbe86;22938f #ffd0aa;1 #ffebdb" type="gradient"/>
                <v:shadow on="t" opacity="24903f" mv:blur="40000f" origin=",.5" offset="0,20000emu"/>
                <v:textbox>
                  <w:txbxContent>
                    <w:p w14:paraId="260B24E2" w14:textId="18BE1C86" w:rsidR="00D34ED4" w:rsidRPr="00DD1DC2" w:rsidRDefault="00D34ED4" w:rsidP="00554466">
                      <w:pPr>
                        <w:ind w:left="284" w:right="1268" w:hanging="284"/>
                        <w:rPr>
                          <w:rFonts w:ascii="Century Gothic" w:hAnsi="Century Gothic"/>
                          <w:sz w:val="22"/>
                        </w:rPr>
                      </w:pPr>
                      <w:proofErr w:type="spellStart"/>
                      <w:r w:rsidRPr="00DD1DC2">
                        <w:rPr>
                          <w:rFonts w:ascii="Century Gothic" w:hAnsi="Century Gothic"/>
                          <w:sz w:val="22"/>
                        </w:rPr>
                        <w:t>Development</w:t>
                      </w:r>
                      <w:proofErr w:type="spellEnd"/>
                      <w:r w:rsidRPr="00DD1DC2">
                        <w:rPr>
                          <w:rFonts w:ascii="Century Gothic" w:hAnsi="Century Gothic"/>
                          <w:sz w:val="22"/>
                        </w:rPr>
                        <w:t xml:space="preserve"> </w:t>
                      </w:r>
                      <w:proofErr w:type="spellStart"/>
                      <w:r w:rsidRPr="00DD1DC2">
                        <w:rPr>
                          <w:rFonts w:ascii="Century Gothic" w:hAnsi="Century Gothic"/>
                          <w:sz w:val="22"/>
                        </w:rPr>
                        <w:t>Team</w:t>
                      </w:r>
                      <w:proofErr w:type="spellEnd"/>
                      <w:r w:rsidRPr="00DD1DC2">
                        <w:rPr>
                          <w:rFonts w:ascii="Century Gothic" w:hAnsi="Century Gothic"/>
                          <w:sz w:val="22"/>
                        </w:rPr>
                        <w:t xml:space="preserve"> </w:t>
                      </w:r>
                      <w:proofErr w:type="spellStart"/>
                      <w:r w:rsidRPr="00DD1DC2">
                        <w:rPr>
                          <w:rFonts w:ascii="Century Gothic" w:hAnsi="Century Gothic"/>
                          <w:sz w:val="22"/>
                        </w:rPr>
                        <w:t>responsibilities</w:t>
                      </w:r>
                      <w:proofErr w:type="spellEnd"/>
                    </w:p>
                  </w:txbxContent>
                </v:textbox>
              </v:roundrect>
            </w:pict>
          </mc:Fallback>
        </mc:AlternateContent>
      </w:r>
      <w:r w:rsidR="00554466" w:rsidRPr="00951BC4">
        <w:rPr>
          <w:lang w:val="en-US"/>
        </w:rPr>
        <w:br w:type="page"/>
      </w:r>
    </w:p>
    <w:p w14:paraId="51153950" w14:textId="77777777" w:rsidR="0058273B" w:rsidRPr="00951BC4" w:rsidRDefault="00EC0419" w:rsidP="00C876B0">
      <w:pPr>
        <w:pStyle w:val="Heading1"/>
        <w:rPr>
          <w:lang w:val="en-US"/>
        </w:rPr>
      </w:pPr>
      <w:r w:rsidRPr="00951BC4">
        <w:rPr>
          <w:lang w:val="en-US"/>
        </w:rPr>
        <w:lastRenderedPageBreak/>
        <w:t>Product</w:t>
      </w:r>
      <w:r w:rsidR="00EF75FA" w:rsidRPr="00951BC4">
        <w:rPr>
          <w:lang w:val="en-US"/>
        </w:rPr>
        <w:t xml:space="preserve"> </w:t>
      </w:r>
      <w:r w:rsidR="00C020C5" w:rsidRPr="00951BC4">
        <w:rPr>
          <w:lang w:val="en-US"/>
        </w:rPr>
        <w:t xml:space="preserve">Vision </w:t>
      </w:r>
    </w:p>
    <w:p w14:paraId="3644836F" w14:textId="77777777" w:rsidR="00C020C5" w:rsidRPr="00951BC4" w:rsidRDefault="00C020C5" w:rsidP="006B5686">
      <w:pPr>
        <w:rPr>
          <w:lang w:val="en-US"/>
        </w:rPr>
      </w:pPr>
      <w:r w:rsidRPr="00951BC4">
        <w:rPr>
          <w:lang w:val="en-US"/>
        </w:rPr>
        <w:t xml:space="preserve">As examples of how a vision can be effectively created and communicated, here are </w:t>
      </w:r>
      <w:r w:rsidR="00912D93" w:rsidRPr="00951BC4">
        <w:rPr>
          <w:lang w:val="en-US"/>
        </w:rPr>
        <w:t>two</w:t>
      </w:r>
      <w:r w:rsidRPr="00951BC4">
        <w:rPr>
          <w:lang w:val="en-US"/>
        </w:rPr>
        <w:t xml:space="preserve"> different approaches/tools:</w:t>
      </w:r>
    </w:p>
    <w:p w14:paraId="7D731D33" w14:textId="77777777" w:rsidR="00C020C5" w:rsidRPr="00951BC4" w:rsidRDefault="00C020C5" w:rsidP="00EF75FA">
      <w:pPr>
        <w:pStyle w:val="Heading4"/>
        <w:rPr>
          <w:lang w:val="en-US"/>
        </w:rPr>
      </w:pPr>
      <w:r w:rsidRPr="00951BC4">
        <w:rPr>
          <w:lang w:val="en-US"/>
        </w:rPr>
        <w:t xml:space="preserve">Geoffrey Moore’s template from </w:t>
      </w:r>
      <w:proofErr w:type="gramStart"/>
      <w:r w:rsidRPr="00951BC4">
        <w:rPr>
          <w:lang w:val="en-US"/>
        </w:rPr>
        <w:t>Crossing</w:t>
      </w:r>
      <w:proofErr w:type="gramEnd"/>
      <w:r w:rsidRPr="00951BC4">
        <w:rPr>
          <w:lang w:val="en-US"/>
        </w:rPr>
        <w:t xml:space="preserve"> the Chasm:</w:t>
      </w:r>
    </w:p>
    <w:p w14:paraId="4434329A" w14:textId="77777777" w:rsidR="00C020C5" w:rsidRPr="00951BC4" w:rsidRDefault="00C020C5" w:rsidP="00C020C5">
      <w:pPr>
        <w:spacing w:after="0"/>
        <w:ind w:left="720"/>
        <w:rPr>
          <w:lang w:val="en-US"/>
        </w:rPr>
      </w:pPr>
      <w:r w:rsidRPr="00951BC4">
        <w:rPr>
          <w:lang w:val="en-US"/>
        </w:rPr>
        <w:t xml:space="preserve">For </w:t>
      </w:r>
      <w:r w:rsidRPr="00951BC4">
        <w:rPr>
          <w:i/>
          <w:lang w:val="en-US"/>
        </w:rPr>
        <w:t>(target customer)</w:t>
      </w:r>
    </w:p>
    <w:p w14:paraId="21860834" w14:textId="77777777" w:rsidR="00C020C5" w:rsidRPr="00951BC4" w:rsidRDefault="00C020C5" w:rsidP="00C020C5">
      <w:pPr>
        <w:spacing w:after="0"/>
        <w:ind w:left="720"/>
        <w:rPr>
          <w:lang w:val="en-US"/>
        </w:rPr>
      </w:pPr>
      <w:r w:rsidRPr="00951BC4">
        <w:rPr>
          <w:lang w:val="en-US"/>
        </w:rPr>
        <w:t xml:space="preserve">Who </w:t>
      </w:r>
      <w:r w:rsidRPr="00951BC4">
        <w:rPr>
          <w:i/>
          <w:lang w:val="en-US"/>
        </w:rPr>
        <w:t>(statement of the need or opportunity)</w:t>
      </w:r>
    </w:p>
    <w:p w14:paraId="2DF56698" w14:textId="77777777" w:rsidR="00C020C5" w:rsidRPr="00951BC4" w:rsidRDefault="00C020C5" w:rsidP="00C020C5">
      <w:pPr>
        <w:spacing w:after="0"/>
        <w:ind w:left="720"/>
        <w:rPr>
          <w:lang w:val="en-US"/>
        </w:rPr>
      </w:pPr>
      <w:r w:rsidRPr="00951BC4">
        <w:rPr>
          <w:lang w:val="en-US"/>
        </w:rPr>
        <w:t xml:space="preserve">The </w:t>
      </w:r>
      <w:r w:rsidRPr="00951BC4">
        <w:rPr>
          <w:i/>
          <w:lang w:val="en-US"/>
        </w:rPr>
        <w:t>(product name)</w:t>
      </w:r>
      <w:r w:rsidRPr="00951BC4">
        <w:rPr>
          <w:lang w:val="en-US"/>
        </w:rPr>
        <w:t xml:space="preserve"> is a </w:t>
      </w:r>
      <w:r w:rsidRPr="00951BC4">
        <w:rPr>
          <w:i/>
          <w:lang w:val="en-US"/>
        </w:rPr>
        <w:t>(product category)</w:t>
      </w:r>
    </w:p>
    <w:p w14:paraId="3A6D956F" w14:textId="77777777" w:rsidR="00C020C5" w:rsidRPr="00951BC4" w:rsidRDefault="00C020C5" w:rsidP="00C020C5">
      <w:pPr>
        <w:spacing w:after="0"/>
        <w:ind w:left="720"/>
        <w:rPr>
          <w:lang w:val="en-US"/>
        </w:rPr>
      </w:pPr>
      <w:r w:rsidRPr="00951BC4">
        <w:rPr>
          <w:lang w:val="en-US"/>
        </w:rPr>
        <w:t xml:space="preserve">That </w:t>
      </w:r>
      <w:r w:rsidRPr="00951BC4">
        <w:rPr>
          <w:i/>
          <w:lang w:val="en-US"/>
        </w:rPr>
        <w:t>(key benefit, compelling reason to buy)</w:t>
      </w:r>
    </w:p>
    <w:p w14:paraId="190A905A" w14:textId="77777777" w:rsidR="00C020C5" w:rsidRPr="00951BC4" w:rsidRDefault="00C020C5" w:rsidP="00C020C5">
      <w:pPr>
        <w:spacing w:after="0"/>
        <w:ind w:left="720"/>
        <w:rPr>
          <w:lang w:val="en-US"/>
        </w:rPr>
      </w:pPr>
      <w:r w:rsidRPr="00951BC4">
        <w:rPr>
          <w:lang w:val="en-US"/>
        </w:rPr>
        <w:t xml:space="preserve">Unlike </w:t>
      </w:r>
      <w:r w:rsidRPr="00951BC4">
        <w:rPr>
          <w:i/>
          <w:lang w:val="en-US"/>
        </w:rPr>
        <w:t>(primary competitive alternative)</w:t>
      </w:r>
    </w:p>
    <w:p w14:paraId="45509C0B" w14:textId="77777777" w:rsidR="00C020C5" w:rsidRPr="00951BC4" w:rsidRDefault="00C020C5" w:rsidP="00C020C5">
      <w:pPr>
        <w:ind w:left="720"/>
        <w:rPr>
          <w:lang w:val="en-US"/>
        </w:rPr>
      </w:pPr>
      <w:r w:rsidRPr="00951BC4">
        <w:rPr>
          <w:lang w:val="en-US"/>
        </w:rPr>
        <w:t xml:space="preserve">Our product </w:t>
      </w:r>
      <w:r w:rsidRPr="00951BC4">
        <w:rPr>
          <w:i/>
          <w:lang w:val="en-US"/>
        </w:rPr>
        <w:t>(statement of primary differentiation)</w:t>
      </w:r>
    </w:p>
    <w:p w14:paraId="19A48544" w14:textId="77777777" w:rsidR="005E23CB" w:rsidRPr="00951BC4" w:rsidRDefault="005E23CB" w:rsidP="005E23CB">
      <w:pPr>
        <w:pStyle w:val="Heading4"/>
        <w:rPr>
          <w:lang w:val="en-US"/>
        </w:rPr>
      </w:pPr>
      <w:r w:rsidRPr="00951BC4">
        <w:rPr>
          <w:lang w:val="en-US"/>
        </w:rPr>
        <w:t>Product Box</w:t>
      </w:r>
    </w:p>
    <w:p w14:paraId="57994C68" w14:textId="77777777" w:rsidR="005E23CB" w:rsidRPr="00951BC4" w:rsidRDefault="005E23CB" w:rsidP="005E23CB">
      <w:pPr>
        <w:rPr>
          <w:lang w:val="en-US"/>
        </w:rPr>
      </w:pPr>
      <w:r w:rsidRPr="00951BC4">
        <w:rPr>
          <w:lang w:val="en-US"/>
        </w:rPr>
        <w:t xml:space="preserve">Design the cover (or the whole box) of an imaginary product box, in which the product would be shipped </w:t>
      </w:r>
      <w:proofErr w:type="gramStart"/>
      <w:r w:rsidRPr="00951BC4">
        <w:rPr>
          <w:lang w:val="en-US"/>
        </w:rPr>
        <w:t>out in.</w:t>
      </w:r>
      <w:proofErr w:type="gramEnd"/>
      <w:r w:rsidRPr="00951BC4">
        <w:rPr>
          <w:lang w:val="en-US"/>
        </w:rPr>
        <w:t xml:space="preserve"> For services or products without a box, just imagine it would be delivered in one. The box cover should have:</w:t>
      </w:r>
    </w:p>
    <w:p w14:paraId="2F150F4B" w14:textId="77777777" w:rsidR="005E23CB" w:rsidRPr="00951BC4" w:rsidRDefault="005E23CB" w:rsidP="005E23CB">
      <w:pPr>
        <w:pStyle w:val="ListParagraph"/>
        <w:numPr>
          <w:ilvl w:val="0"/>
          <w:numId w:val="3"/>
        </w:numPr>
        <w:rPr>
          <w:lang w:val="en-US"/>
        </w:rPr>
      </w:pPr>
      <w:r w:rsidRPr="00951BC4">
        <w:rPr>
          <w:lang w:val="en-US"/>
        </w:rPr>
        <w:t>The name of the product</w:t>
      </w:r>
    </w:p>
    <w:p w14:paraId="55F87E18" w14:textId="77777777" w:rsidR="005E23CB" w:rsidRPr="00951BC4" w:rsidRDefault="005E23CB" w:rsidP="005E23CB">
      <w:pPr>
        <w:pStyle w:val="ListParagraph"/>
        <w:numPr>
          <w:ilvl w:val="0"/>
          <w:numId w:val="3"/>
        </w:numPr>
        <w:rPr>
          <w:lang w:val="en-US"/>
        </w:rPr>
      </w:pPr>
      <w:r w:rsidRPr="00951BC4">
        <w:rPr>
          <w:lang w:val="en-US"/>
        </w:rPr>
        <w:t>An image or logo of the product</w:t>
      </w:r>
    </w:p>
    <w:p w14:paraId="390A545B" w14:textId="77777777" w:rsidR="005E23CB" w:rsidRPr="00951BC4" w:rsidRDefault="005E23CB" w:rsidP="005E23CB">
      <w:pPr>
        <w:pStyle w:val="ListParagraph"/>
        <w:numPr>
          <w:ilvl w:val="0"/>
          <w:numId w:val="3"/>
        </w:numPr>
        <w:rPr>
          <w:lang w:val="en-US"/>
        </w:rPr>
      </w:pPr>
      <w:r w:rsidRPr="00951BC4">
        <w:rPr>
          <w:lang w:val="en-US"/>
        </w:rPr>
        <w:t>3-4 key features (and no more than that)</w:t>
      </w:r>
    </w:p>
    <w:p w14:paraId="5C5307A4" w14:textId="28BEDCD0" w:rsidR="005E23CB" w:rsidRPr="00951BC4" w:rsidRDefault="005E23CB" w:rsidP="005E23CB">
      <w:pPr>
        <w:pStyle w:val="Heading4"/>
        <w:rPr>
          <w:lang w:val="en-US"/>
        </w:rPr>
      </w:pPr>
      <w:r w:rsidRPr="00951BC4">
        <w:rPr>
          <w:lang w:val="en-US"/>
        </w:rPr>
        <w:t>User Testimonials</w:t>
      </w:r>
    </w:p>
    <w:p w14:paraId="7858FD96" w14:textId="1574A974" w:rsidR="005E23CB" w:rsidRPr="00951BC4" w:rsidRDefault="005E23CB" w:rsidP="005E23CB">
      <w:pPr>
        <w:rPr>
          <w:lang w:val="en-US"/>
        </w:rPr>
      </w:pPr>
      <w:r w:rsidRPr="00951BC4">
        <w:rPr>
          <w:lang w:val="en-US"/>
        </w:rPr>
        <w:t>Write three user testimonials that y</w:t>
      </w:r>
      <w:r w:rsidR="00951BC4" w:rsidRPr="00951BC4">
        <w:rPr>
          <w:lang w:val="en-US"/>
        </w:rPr>
        <w:t>ou would like to hear from the actual users after the launch of the product or system.</w:t>
      </w:r>
      <w:r w:rsidRPr="00951BC4">
        <w:rPr>
          <w:lang w:val="en-US"/>
        </w:rPr>
        <w:t xml:space="preserve"> Each testimonial should have:</w:t>
      </w:r>
    </w:p>
    <w:p w14:paraId="090549A0" w14:textId="74ABE93D" w:rsidR="005E23CB" w:rsidRPr="00951BC4" w:rsidRDefault="00951BC4" w:rsidP="005E23CB">
      <w:pPr>
        <w:pStyle w:val="ListParagraph"/>
        <w:numPr>
          <w:ilvl w:val="0"/>
          <w:numId w:val="3"/>
        </w:numPr>
        <w:rPr>
          <w:lang w:val="en-US"/>
        </w:rPr>
      </w:pPr>
      <w:r w:rsidRPr="00951BC4">
        <w:rPr>
          <w:lang w:val="en-US"/>
        </w:rPr>
        <w:t>One key feature or an important aspect of a central feature</w:t>
      </w:r>
    </w:p>
    <w:p w14:paraId="2AE6226B" w14:textId="7D8DBC8F" w:rsidR="005E23CB" w:rsidRPr="00951BC4" w:rsidRDefault="00951BC4" w:rsidP="005E23CB">
      <w:pPr>
        <w:pStyle w:val="ListParagraph"/>
        <w:numPr>
          <w:ilvl w:val="0"/>
          <w:numId w:val="3"/>
        </w:numPr>
        <w:rPr>
          <w:lang w:val="en-US"/>
        </w:rPr>
      </w:pPr>
      <w:r w:rsidRPr="00951BC4">
        <w:rPr>
          <w:lang w:val="en-US"/>
        </w:rPr>
        <w:t>Description of the way in which the feature was useful to the user</w:t>
      </w:r>
    </w:p>
    <w:p w14:paraId="59C32B8D" w14:textId="26196E3A" w:rsidR="005E23CB" w:rsidRPr="00951BC4" w:rsidRDefault="00951BC4" w:rsidP="005E23CB">
      <w:pPr>
        <w:pStyle w:val="ListParagraph"/>
        <w:numPr>
          <w:ilvl w:val="0"/>
          <w:numId w:val="3"/>
        </w:numPr>
        <w:rPr>
          <w:lang w:val="en-US"/>
        </w:rPr>
      </w:pPr>
      <w:r w:rsidRPr="00951BC4">
        <w:rPr>
          <w:lang w:val="en-US"/>
        </w:rPr>
        <w:t>Name of the user and some description of the user’s type or background</w:t>
      </w:r>
    </w:p>
    <w:p w14:paraId="0DEAF7ED" w14:textId="77777777" w:rsidR="005E23CB" w:rsidRPr="00951BC4" w:rsidRDefault="005E23CB">
      <w:pPr>
        <w:rPr>
          <w:lang w:val="en-US"/>
        </w:rPr>
      </w:pPr>
    </w:p>
    <w:p w14:paraId="5C714478" w14:textId="3DDA2AE6" w:rsidR="005E23CB" w:rsidRPr="00951BC4" w:rsidRDefault="005E23CB">
      <w:pPr>
        <w:rPr>
          <w:lang w:val="en-US"/>
        </w:rPr>
      </w:pPr>
      <w:r w:rsidRPr="00951BC4">
        <w:rPr>
          <w:lang w:val="en-US"/>
        </w:rPr>
        <w:t>In your table groups, spend a few minutes discussing e.g. the following questions:</w:t>
      </w:r>
    </w:p>
    <w:p w14:paraId="66CDBE8E" w14:textId="0C111CE5" w:rsidR="005E23CB" w:rsidRPr="00951BC4" w:rsidRDefault="005E23CB" w:rsidP="005E23CB">
      <w:pPr>
        <w:pStyle w:val="ListParagraph"/>
        <w:numPr>
          <w:ilvl w:val="0"/>
          <w:numId w:val="18"/>
        </w:numPr>
        <w:rPr>
          <w:lang w:val="en-US"/>
        </w:rPr>
      </w:pPr>
      <w:r w:rsidRPr="00951BC4">
        <w:rPr>
          <w:lang w:val="en-US"/>
        </w:rPr>
        <w:t>Did the exercise work in clarifying the vision?</w:t>
      </w:r>
    </w:p>
    <w:p w14:paraId="6A20EC2B" w14:textId="7369D340" w:rsidR="005E23CB" w:rsidRPr="00951BC4" w:rsidRDefault="005E23CB" w:rsidP="005E23CB">
      <w:pPr>
        <w:pStyle w:val="ListParagraph"/>
        <w:numPr>
          <w:ilvl w:val="0"/>
          <w:numId w:val="18"/>
        </w:numPr>
        <w:rPr>
          <w:lang w:val="en-US"/>
        </w:rPr>
      </w:pPr>
      <w:r w:rsidRPr="00951BC4">
        <w:rPr>
          <w:lang w:val="en-US"/>
        </w:rPr>
        <w:t xml:space="preserve">What </w:t>
      </w:r>
      <w:proofErr w:type="gramStart"/>
      <w:r w:rsidRPr="00951BC4">
        <w:rPr>
          <w:lang w:val="en-US"/>
        </w:rPr>
        <w:t>were</w:t>
      </w:r>
      <w:proofErr w:type="gramEnd"/>
      <w:r w:rsidRPr="00951BC4">
        <w:rPr>
          <w:lang w:val="en-US"/>
        </w:rPr>
        <w:t xml:space="preserve"> the most important and useful part of the exercise?</w:t>
      </w:r>
    </w:p>
    <w:p w14:paraId="078E268E" w14:textId="4FDD66DB" w:rsidR="005E23CB" w:rsidRPr="00951BC4" w:rsidRDefault="00951BC4" w:rsidP="005E23CB">
      <w:pPr>
        <w:pStyle w:val="ListParagraph"/>
        <w:numPr>
          <w:ilvl w:val="0"/>
          <w:numId w:val="18"/>
        </w:numPr>
        <w:rPr>
          <w:lang w:val="en-US"/>
        </w:rPr>
      </w:pPr>
      <w:r w:rsidRPr="00951BC4">
        <w:rPr>
          <w:lang w:val="en-US"/>
        </w:rPr>
        <w:t xml:space="preserve">Why do exercises like </w:t>
      </w:r>
      <w:proofErr w:type="gramStart"/>
      <w:r w:rsidRPr="00951BC4">
        <w:rPr>
          <w:lang w:val="en-US"/>
        </w:rPr>
        <w:t>these work</w:t>
      </w:r>
      <w:proofErr w:type="gramEnd"/>
      <w:r w:rsidRPr="00951BC4">
        <w:rPr>
          <w:lang w:val="en-US"/>
        </w:rPr>
        <w:t>? What is important in the exercise itself?</w:t>
      </w:r>
    </w:p>
    <w:p w14:paraId="59D68626" w14:textId="005C8877" w:rsidR="00C417A8" w:rsidRPr="00951BC4" w:rsidRDefault="00C417A8">
      <w:pPr>
        <w:rPr>
          <w:lang w:val="en-US"/>
        </w:rPr>
      </w:pPr>
      <w:r w:rsidRPr="00951BC4">
        <w:rPr>
          <w:lang w:val="en-US"/>
        </w:rPr>
        <w:br w:type="page"/>
      </w:r>
    </w:p>
    <w:p w14:paraId="5A7C4BB5" w14:textId="77777777" w:rsidR="00471FEC" w:rsidRPr="00951BC4" w:rsidRDefault="00471FEC" w:rsidP="00C876B0">
      <w:pPr>
        <w:pStyle w:val="Heading1"/>
        <w:rPr>
          <w:lang w:val="en-US"/>
        </w:rPr>
      </w:pPr>
      <w:r w:rsidRPr="00951BC4">
        <w:rPr>
          <w:lang w:val="en-US"/>
        </w:rPr>
        <w:lastRenderedPageBreak/>
        <w:t>Writing User Stories</w:t>
      </w:r>
    </w:p>
    <w:p w14:paraId="6D714A6C" w14:textId="77777777" w:rsidR="00471FEC" w:rsidRPr="00951BC4" w:rsidRDefault="00471FEC">
      <w:pPr>
        <w:rPr>
          <w:lang w:val="en-US"/>
        </w:rPr>
      </w:pPr>
      <w:r w:rsidRPr="00951BC4">
        <w:rPr>
          <w:lang w:val="en-US"/>
        </w:rPr>
        <w:t>Typical templates used:</w:t>
      </w:r>
    </w:p>
    <w:p w14:paraId="2E41121D" w14:textId="77777777" w:rsidR="00471FEC" w:rsidRPr="00951BC4" w:rsidRDefault="00471FEC" w:rsidP="002E610D">
      <w:pPr>
        <w:pStyle w:val="ListParagraph"/>
        <w:numPr>
          <w:ilvl w:val="0"/>
          <w:numId w:val="6"/>
        </w:numPr>
        <w:rPr>
          <w:i/>
          <w:lang w:val="en-US"/>
        </w:rPr>
      </w:pPr>
      <w:r w:rsidRPr="00FE0E2F">
        <w:rPr>
          <w:b/>
          <w:i/>
          <w:lang w:val="en-US"/>
        </w:rPr>
        <w:t>As a</w:t>
      </w:r>
      <w:r w:rsidRPr="00951BC4">
        <w:rPr>
          <w:i/>
          <w:lang w:val="en-US"/>
        </w:rPr>
        <w:t xml:space="preserve"> &lt;user role&gt;</w:t>
      </w:r>
      <w:r w:rsidRPr="00FE0E2F">
        <w:rPr>
          <w:b/>
          <w:i/>
          <w:lang w:val="en-US"/>
        </w:rPr>
        <w:t xml:space="preserve">, I can </w:t>
      </w:r>
      <w:r w:rsidRPr="00951BC4">
        <w:rPr>
          <w:i/>
          <w:lang w:val="en-US"/>
        </w:rPr>
        <w:t xml:space="preserve">&lt;do something&gt; </w:t>
      </w:r>
      <w:r w:rsidRPr="00FE0E2F">
        <w:rPr>
          <w:b/>
          <w:i/>
          <w:lang w:val="en-US"/>
        </w:rPr>
        <w:t>in order to</w:t>
      </w:r>
      <w:r w:rsidRPr="00951BC4">
        <w:rPr>
          <w:i/>
          <w:lang w:val="en-US"/>
        </w:rPr>
        <w:t xml:space="preserve"> &lt;some benefit or purpose&gt;</w:t>
      </w:r>
    </w:p>
    <w:p w14:paraId="1160A633" w14:textId="77777777" w:rsidR="00471FEC" w:rsidRPr="00951BC4" w:rsidRDefault="00471FEC" w:rsidP="002E610D">
      <w:pPr>
        <w:pStyle w:val="ListParagraph"/>
        <w:numPr>
          <w:ilvl w:val="0"/>
          <w:numId w:val="6"/>
        </w:numPr>
        <w:rPr>
          <w:i/>
          <w:lang w:val="en-US"/>
        </w:rPr>
      </w:pPr>
      <w:r w:rsidRPr="00951BC4">
        <w:rPr>
          <w:i/>
          <w:lang w:val="en-US"/>
        </w:rPr>
        <w:t xml:space="preserve">&lt;User role&gt; </w:t>
      </w:r>
      <w:r w:rsidRPr="00FE0E2F">
        <w:rPr>
          <w:b/>
          <w:i/>
          <w:lang w:val="en-US"/>
        </w:rPr>
        <w:t>can</w:t>
      </w:r>
      <w:r w:rsidRPr="00951BC4">
        <w:rPr>
          <w:i/>
          <w:lang w:val="en-US"/>
        </w:rPr>
        <w:t xml:space="preserve"> &lt;do something&gt; </w:t>
      </w:r>
      <w:r w:rsidRPr="00FE0E2F">
        <w:rPr>
          <w:b/>
          <w:i/>
          <w:lang w:val="en-US"/>
        </w:rPr>
        <w:t>so that</w:t>
      </w:r>
      <w:r w:rsidRPr="00951BC4">
        <w:rPr>
          <w:i/>
          <w:lang w:val="en-US"/>
        </w:rPr>
        <w:t xml:space="preserve"> &lt;some benefit or purpose&gt;</w:t>
      </w:r>
    </w:p>
    <w:p w14:paraId="43D4A6D4" w14:textId="77777777" w:rsidR="00471FEC" w:rsidRPr="00951BC4" w:rsidRDefault="00471FEC">
      <w:pPr>
        <w:rPr>
          <w:lang w:val="en-US"/>
        </w:rPr>
      </w:pPr>
      <w:r w:rsidRPr="00951BC4">
        <w:rPr>
          <w:lang w:val="en-US"/>
        </w:rPr>
        <w:t>The “can” work can be replaced by “must”, “should”, or any appropriate verb.</w:t>
      </w:r>
    </w:p>
    <w:p w14:paraId="5010E49D" w14:textId="77777777" w:rsidR="00471FEC" w:rsidRPr="00951BC4" w:rsidRDefault="00471FEC">
      <w:pPr>
        <w:rPr>
          <w:lang w:val="en-US"/>
        </w:rPr>
      </w:pPr>
      <w:r w:rsidRPr="00951BC4">
        <w:rPr>
          <w:lang w:val="en-US"/>
        </w:rPr>
        <w:t xml:space="preserve">Remember, Scrum talks only about “product backlog items” (PBI’s); </w:t>
      </w:r>
      <w:proofErr w:type="gramStart"/>
      <w:r w:rsidRPr="00951BC4">
        <w:rPr>
          <w:lang w:val="en-US"/>
        </w:rPr>
        <w:t>user stories is</w:t>
      </w:r>
      <w:proofErr w:type="gramEnd"/>
      <w:r w:rsidRPr="00951BC4">
        <w:rPr>
          <w:lang w:val="en-US"/>
        </w:rPr>
        <w:t xml:space="preserve"> just one way of writing a PBI.</w:t>
      </w:r>
      <w:r>
        <w:rPr>
          <w:lang w:val="en-US"/>
        </w:rPr>
        <w:t xml:space="preserve"> Also other types of items can be placed in the Product Backlog.</w:t>
      </w:r>
    </w:p>
    <w:p w14:paraId="331F2D75" w14:textId="77777777" w:rsidR="00471FEC" w:rsidRPr="00951BC4" w:rsidRDefault="00471FEC" w:rsidP="00E76816">
      <w:pPr>
        <w:spacing w:after="360"/>
        <w:rPr>
          <w:lang w:val="en-US"/>
        </w:rPr>
      </w:pPr>
      <w:r w:rsidRPr="00951BC4">
        <w:rPr>
          <w:lang w:val="en-US"/>
        </w:rPr>
        <w:t>User stories consist of three parts (three C’s):</w:t>
      </w:r>
    </w:p>
    <w:p w14:paraId="4E1FB3D9" w14:textId="77777777" w:rsidR="00471FEC" w:rsidRPr="00951BC4" w:rsidRDefault="00471FEC" w:rsidP="00E76816">
      <w:pPr>
        <w:pStyle w:val="ListParagraph"/>
        <w:numPr>
          <w:ilvl w:val="0"/>
          <w:numId w:val="7"/>
        </w:numPr>
        <w:spacing w:before="240"/>
        <w:contextualSpacing w:val="0"/>
        <w:rPr>
          <w:lang w:val="en-US"/>
        </w:rPr>
      </w:pPr>
      <w:r w:rsidRPr="00951BC4">
        <w:rPr>
          <w:b/>
          <w:lang w:val="en-US"/>
        </w:rPr>
        <w:t>_____________________________________________________________________</w:t>
      </w:r>
    </w:p>
    <w:p w14:paraId="31437D93" w14:textId="77777777" w:rsidR="00471FEC" w:rsidRPr="00951BC4" w:rsidRDefault="00471FEC" w:rsidP="00E76816">
      <w:pPr>
        <w:pStyle w:val="ListParagraph"/>
        <w:numPr>
          <w:ilvl w:val="0"/>
          <w:numId w:val="7"/>
        </w:numPr>
        <w:spacing w:before="240"/>
        <w:ind w:left="714" w:hanging="357"/>
        <w:contextualSpacing w:val="0"/>
        <w:rPr>
          <w:lang w:val="en-US"/>
        </w:rPr>
      </w:pPr>
      <w:r w:rsidRPr="00951BC4">
        <w:rPr>
          <w:b/>
          <w:lang w:val="en-US"/>
        </w:rPr>
        <w:t>_____________________________________________________________________</w:t>
      </w:r>
    </w:p>
    <w:p w14:paraId="05353FE8" w14:textId="77777777" w:rsidR="00471FEC" w:rsidRPr="00951BC4" w:rsidRDefault="00471FEC" w:rsidP="00E76816">
      <w:pPr>
        <w:pStyle w:val="ListParagraph"/>
        <w:numPr>
          <w:ilvl w:val="0"/>
          <w:numId w:val="7"/>
        </w:numPr>
        <w:spacing w:before="240"/>
        <w:ind w:left="714" w:hanging="357"/>
        <w:contextualSpacing w:val="0"/>
        <w:rPr>
          <w:lang w:val="en-US"/>
        </w:rPr>
      </w:pPr>
      <w:r w:rsidRPr="00951BC4">
        <w:rPr>
          <w:b/>
          <w:lang w:val="en-US"/>
        </w:rPr>
        <w:t>_____________________________________________________________________</w:t>
      </w:r>
    </w:p>
    <w:p w14:paraId="66E1500A" w14:textId="77777777" w:rsidR="00471FEC" w:rsidRPr="00951BC4" w:rsidRDefault="00471FEC" w:rsidP="00E76816">
      <w:pPr>
        <w:spacing w:after="360"/>
        <w:rPr>
          <w:lang w:val="en-US"/>
        </w:rPr>
      </w:pPr>
      <w:r w:rsidRPr="00951BC4">
        <w:rPr>
          <w:lang w:val="en-US"/>
        </w:rPr>
        <w:t>When writing user stories, the first version of the story can be virtually anything, but as the actual development iteration approaches, it is recommendable to groom them to meet the INVEST criteria:</w:t>
      </w:r>
    </w:p>
    <w:p w14:paraId="6CC888A4" w14:textId="77777777" w:rsidR="00471FEC" w:rsidRPr="00FE0E2F" w:rsidRDefault="00471FEC" w:rsidP="00FE0E2F">
      <w:pPr>
        <w:spacing w:before="240"/>
        <w:ind w:left="360"/>
        <w:rPr>
          <w:lang w:val="en-US"/>
        </w:rPr>
      </w:pPr>
      <w:r>
        <w:rPr>
          <w:b/>
          <w:lang w:val="en-US"/>
        </w:rPr>
        <w:t xml:space="preserve">I = </w:t>
      </w:r>
      <w:r>
        <w:rPr>
          <w:b/>
          <w:lang w:val="en-US"/>
        </w:rPr>
        <w:tab/>
      </w:r>
      <w:r w:rsidRPr="00FE0E2F">
        <w:rPr>
          <w:b/>
          <w:lang w:val="en-US"/>
        </w:rPr>
        <w:t>_____________________________________________________________________</w:t>
      </w:r>
    </w:p>
    <w:p w14:paraId="642EE2D4" w14:textId="77777777" w:rsidR="00471FEC" w:rsidRPr="00FE0E2F" w:rsidRDefault="00471FEC" w:rsidP="00FE0E2F">
      <w:pPr>
        <w:spacing w:before="240"/>
        <w:ind w:left="357"/>
        <w:rPr>
          <w:lang w:val="en-US"/>
        </w:rPr>
      </w:pPr>
      <w:r>
        <w:rPr>
          <w:b/>
          <w:lang w:val="en-US"/>
        </w:rPr>
        <w:t>N =</w:t>
      </w:r>
      <w:r>
        <w:rPr>
          <w:b/>
          <w:lang w:val="en-US"/>
        </w:rPr>
        <w:tab/>
      </w:r>
      <w:r w:rsidRPr="00FE0E2F">
        <w:rPr>
          <w:b/>
          <w:lang w:val="en-US"/>
        </w:rPr>
        <w:t>_____________________________________________________________________</w:t>
      </w:r>
    </w:p>
    <w:p w14:paraId="75C0C48A" w14:textId="77777777" w:rsidR="00471FEC" w:rsidRPr="00FE0E2F" w:rsidRDefault="00471FEC" w:rsidP="00FE0E2F">
      <w:pPr>
        <w:spacing w:before="240"/>
        <w:ind w:left="357"/>
        <w:rPr>
          <w:lang w:val="en-US"/>
        </w:rPr>
      </w:pPr>
      <w:r>
        <w:rPr>
          <w:b/>
          <w:lang w:val="en-US"/>
        </w:rPr>
        <w:t>V =</w:t>
      </w:r>
      <w:r>
        <w:rPr>
          <w:b/>
          <w:lang w:val="en-US"/>
        </w:rPr>
        <w:tab/>
      </w:r>
      <w:r w:rsidRPr="00FE0E2F">
        <w:rPr>
          <w:b/>
          <w:lang w:val="en-US"/>
        </w:rPr>
        <w:t>_____________________________________________________________________</w:t>
      </w:r>
    </w:p>
    <w:p w14:paraId="7F40E70D" w14:textId="77777777" w:rsidR="00471FEC" w:rsidRPr="00FE0E2F" w:rsidRDefault="00471FEC" w:rsidP="00FE0E2F">
      <w:pPr>
        <w:spacing w:before="240"/>
        <w:ind w:left="360"/>
        <w:rPr>
          <w:lang w:val="en-US"/>
        </w:rPr>
      </w:pPr>
      <w:r>
        <w:rPr>
          <w:b/>
          <w:lang w:val="en-US"/>
        </w:rPr>
        <w:t>E =</w:t>
      </w:r>
      <w:r>
        <w:rPr>
          <w:b/>
          <w:lang w:val="en-US"/>
        </w:rPr>
        <w:tab/>
      </w:r>
      <w:r w:rsidRPr="00FE0E2F">
        <w:rPr>
          <w:b/>
          <w:lang w:val="en-US"/>
        </w:rPr>
        <w:t>_____________________________________________________________________</w:t>
      </w:r>
    </w:p>
    <w:p w14:paraId="77ECE6EA" w14:textId="77777777" w:rsidR="00471FEC" w:rsidRPr="00FE0E2F" w:rsidRDefault="00471FEC" w:rsidP="00FE0E2F">
      <w:pPr>
        <w:spacing w:before="240"/>
        <w:ind w:left="357"/>
        <w:rPr>
          <w:lang w:val="en-US"/>
        </w:rPr>
      </w:pPr>
      <w:r>
        <w:rPr>
          <w:b/>
          <w:lang w:val="en-US"/>
        </w:rPr>
        <w:t>S =</w:t>
      </w:r>
      <w:r>
        <w:rPr>
          <w:b/>
          <w:lang w:val="en-US"/>
        </w:rPr>
        <w:tab/>
      </w:r>
      <w:r w:rsidRPr="00FE0E2F">
        <w:rPr>
          <w:b/>
          <w:lang w:val="en-US"/>
        </w:rPr>
        <w:t>_____________________________________________________________________</w:t>
      </w:r>
    </w:p>
    <w:p w14:paraId="56638F53" w14:textId="77777777" w:rsidR="00471FEC" w:rsidRPr="00FE0E2F" w:rsidRDefault="00471FEC" w:rsidP="00FE0E2F">
      <w:pPr>
        <w:spacing w:before="240"/>
        <w:ind w:left="357"/>
        <w:rPr>
          <w:lang w:val="en-US"/>
        </w:rPr>
      </w:pPr>
      <w:r>
        <w:rPr>
          <w:b/>
          <w:lang w:val="en-US"/>
        </w:rPr>
        <w:t>T =</w:t>
      </w:r>
      <w:r>
        <w:rPr>
          <w:b/>
          <w:lang w:val="en-US"/>
        </w:rPr>
        <w:tab/>
      </w:r>
      <w:r w:rsidRPr="00FE0E2F">
        <w:rPr>
          <w:b/>
          <w:lang w:val="en-US"/>
        </w:rPr>
        <w:t>_____________________________________________________________________</w:t>
      </w:r>
    </w:p>
    <w:p w14:paraId="447E47C8" w14:textId="77777777" w:rsidR="00471FEC" w:rsidRPr="00951BC4" w:rsidRDefault="00471FEC">
      <w:pPr>
        <w:rPr>
          <w:lang w:val="en-US"/>
        </w:rPr>
      </w:pPr>
      <w:r w:rsidRPr="00951BC4">
        <w:rPr>
          <w:lang w:val="en-US"/>
        </w:rPr>
        <w:t xml:space="preserve">If you use index cards, it helpful to leave some space to the top and bottom of the card for different attributes, e.g. </w:t>
      </w:r>
      <w:proofErr w:type="spellStart"/>
      <w:r w:rsidRPr="00951BC4">
        <w:rPr>
          <w:lang w:val="en-US"/>
        </w:rPr>
        <w:t>MoSCoW</w:t>
      </w:r>
      <w:proofErr w:type="spellEnd"/>
      <w:r w:rsidRPr="00951BC4">
        <w:rPr>
          <w:lang w:val="en-US"/>
        </w:rPr>
        <w:t xml:space="preserve"> priority, value, size estimate.</w:t>
      </w:r>
    </w:p>
    <w:p w14:paraId="3B949B53" w14:textId="77777777" w:rsidR="00471FEC" w:rsidRPr="00951BC4" w:rsidRDefault="00471FEC" w:rsidP="00981A94">
      <w:pPr>
        <w:ind w:left="720" w:firstLine="720"/>
        <w:rPr>
          <w:lang w:val="en-US"/>
        </w:rPr>
      </w:pPr>
      <w:r w:rsidRPr="00951BC4">
        <w:rPr>
          <w:noProof/>
          <w:lang w:val="en-US"/>
        </w:rPr>
        <w:drawing>
          <wp:inline distT="0" distB="0" distL="0" distR="0" wp14:anchorId="5491F9C2" wp14:editId="7F277132">
            <wp:extent cx="2425649" cy="1292225"/>
            <wp:effectExtent l="0" t="0" r="0" b="3175"/>
            <wp:docPr id="57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7260" cy="1293083"/>
                    </a:xfrm>
                    <a:prstGeom prst="rect">
                      <a:avLst/>
                    </a:prstGeom>
                    <a:noFill/>
                    <a:ln>
                      <a:noFill/>
                    </a:ln>
                  </pic:spPr>
                </pic:pic>
              </a:graphicData>
            </a:graphic>
          </wp:inline>
        </w:drawing>
      </w:r>
    </w:p>
    <w:p w14:paraId="4F17868F" w14:textId="77777777" w:rsidR="00471FEC" w:rsidRPr="00951BC4" w:rsidRDefault="00471FEC">
      <w:pPr>
        <w:rPr>
          <w:lang w:val="en-US"/>
        </w:rPr>
      </w:pPr>
      <w:r w:rsidRPr="00951BC4">
        <w:rPr>
          <w:lang w:val="en-US"/>
        </w:rPr>
        <w:br w:type="page"/>
      </w:r>
    </w:p>
    <w:p w14:paraId="270A24F6" w14:textId="57F8FA0D" w:rsidR="0048505E" w:rsidRDefault="0048505E" w:rsidP="00C876B0">
      <w:pPr>
        <w:pStyle w:val="Heading1"/>
        <w:rPr>
          <w:lang w:val="en-US"/>
        </w:rPr>
      </w:pPr>
      <w:r>
        <w:rPr>
          <w:lang w:val="en-US"/>
        </w:rPr>
        <w:lastRenderedPageBreak/>
        <w:t>Refining User Stories</w:t>
      </w:r>
    </w:p>
    <w:p w14:paraId="4B38AAB0" w14:textId="055169FB" w:rsidR="0048505E" w:rsidRDefault="0052614B" w:rsidP="0048505E">
      <w:proofErr w:type="spellStart"/>
      <w:r>
        <w:t>Refining</w:t>
      </w:r>
      <w:proofErr w:type="spellEnd"/>
      <w:r>
        <w:t xml:space="preserve"> </w:t>
      </w:r>
      <w:proofErr w:type="spellStart"/>
      <w:r>
        <w:t>user</w:t>
      </w:r>
      <w:proofErr w:type="spellEnd"/>
      <w:r>
        <w:t xml:space="preserve"> </w:t>
      </w:r>
      <w:proofErr w:type="spellStart"/>
      <w:r>
        <w:t>stories</w:t>
      </w:r>
      <w:proofErr w:type="spellEnd"/>
      <w:r>
        <w:t xml:space="preserve"> </w:t>
      </w:r>
      <w:proofErr w:type="spellStart"/>
      <w:r>
        <w:t>involves</w:t>
      </w:r>
      <w:proofErr w:type="spellEnd"/>
      <w:r>
        <w:t xml:space="preserve"> </w:t>
      </w:r>
      <w:proofErr w:type="spellStart"/>
      <w:r>
        <w:t>adding</w:t>
      </w:r>
      <w:proofErr w:type="spellEnd"/>
      <w:r>
        <w:t xml:space="preserve"> </w:t>
      </w:r>
      <w:proofErr w:type="spellStart"/>
      <w:r>
        <w:t>detail</w:t>
      </w:r>
      <w:proofErr w:type="spellEnd"/>
      <w:r>
        <w:t xml:space="preserve"> and </w:t>
      </w:r>
      <w:proofErr w:type="spellStart"/>
      <w:r>
        <w:t>acceptance</w:t>
      </w:r>
      <w:proofErr w:type="spellEnd"/>
      <w:r>
        <w:t xml:space="preserve"> </w:t>
      </w:r>
      <w:proofErr w:type="spellStart"/>
      <w:r>
        <w:t>criteria</w:t>
      </w:r>
      <w:proofErr w:type="spellEnd"/>
      <w:r w:rsidR="006138CA">
        <w:t xml:space="preserve"> to </w:t>
      </w:r>
      <w:proofErr w:type="spellStart"/>
      <w:r w:rsidR="006138CA">
        <w:t>them</w:t>
      </w:r>
      <w:proofErr w:type="spellEnd"/>
      <w:r w:rsidR="006138CA">
        <w:t xml:space="preserve">, and </w:t>
      </w:r>
      <w:proofErr w:type="spellStart"/>
      <w:r w:rsidR="006138CA">
        <w:t>breaking</w:t>
      </w:r>
      <w:proofErr w:type="spellEnd"/>
      <w:r w:rsidR="006138CA">
        <w:t xml:space="preserve"> </w:t>
      </w:r>
      <w:proofErr w:type="spellStart"/>
      <w:r w:rsidR="006138CA">
        <w:t>them</w:t>
      </w:r>
      <w:proofErr w:type="spellEnd"/>
      <w:r w:rsidR="006138CA">
        <w:t xml:space="preserve"> </w:t>
      </w:r>
      <w:proofErr w:type="spellStart"/>
      <w:r w:rsidR="006138CA">
        <w:t>smaller</w:t>
      </w:r>
      <w:proofErr w:type="spellEnd"/>
      <w:r w:rsidR="006138CA">
        <w:t xml:space="preserve">. </w:t>
      </w:r>
      <w:proofErr w:type="spellStart"/>
      <w:r w:rsidR="006138CA">
        <w:t>We’ll</w:t>
      </w:r>
      <w:proofErr w:type="spellEnd"/>
      <w:r w:rsidR="006138CA">
        <w:t xml:space="preserve"> </w:t>
      </w:r>
      <w:proofErr w:type="spellStart"/>
      <w:r w:rsidR="006138CA">
        <w:t>focus</w:t>
      </w:r>
      <w:proofErr w:type="spellEnd"/>
      <w:r w:rsidR="006138CA">
        <w:t xml:space="preserve"> on the </w:t>
      </w:r>
      <w:proofErr w:type="spellStart"/>
      <w:r w:rsidR="006138CA">
        <w:t>last</w:t>
      </w:r>
      <w:proofErr w:type="spellEnd"/>
      <w:r w:rsidR="006138CA">
        <w:t xml:space="preserve"> </w:t>
      </w:r>
      <w:proofErr w:type="spellStart"/>
      <w:r w:rsidR="006138CA">
        <w:t>one</w:t>
      </w:r>
      <w:proofErr w:type="spellEnd"/>
      <w:r w:rsidR="006138CA">
        <w:t xml:space="preserve"> </w:t>
      </w:r>
      <w:proofErr w:type="spellStart"/>
      <w:r w:rsidR="006138CA">
        <w:t>here</w:t>
      </w:r>
      <w:proofErr w:type="spellEnd"/>
      <w:r w:rsidR="006138CA">
        <w:t>.</w:t>
      </w:r>
    </w:p>
    <w:p w14:paraId="1D1337D3" w14:textId="111FB8B1" w:rsidR="006138CA" w:rsidRDefault="006138CA" w:rsidP="0048505E">
      <w:proofErr w:type="spellStart"/>
      <w:r>
        <w:t>When</w:t>
      </w:r>
      <w:proofErr w:type="spellEnd"/>
      <w:r>
        <w:t xml:space="preserve"> </w:t>
      </w:r>
      <w:proofErr w:type="spellStart"/>
      <w:r>
        <w:t>splitting</w:t>
      </w:r>
      <w:proofErr w:type="spellEnd"/>
      <w:r>
        <w:t xml:space="preserve"> </w:t>
      </w:r>
      <w:proofErr w:type="spellStart"/>
      <w:r>
        <w:t>stories</w:t>
      </w:r>
      <w:proofErr w:type="spellEnd"/>
      <w:r>
        <w:t xml:space="preserve">, </w:t>
      </w:r>
      <w:proofErr w:type="spellStart"/>
      <w:r>
        <w:t>it</w:t>
      </w:r>
      <w:proofErr w:type="spellEnd"/>
      <w:r>
        <w:t xml:space="preserve"> is </w:t>
      </w:r>
      <w:proofErr w:type="spellStart"/>
      <w:r>
        <w:t>very</w:t>
      </w:r>
      <w:proofErr w:type="spellEnd"/>
      <w:r>
        <w:t xml:space="preserve"> </w:t>
      </w:r>
      <w:proofErr w:type="spellStart"/>
      <w:r>
        <w:t>important</w:t>
      </w:r>
      <w:proofErr w:type="spellEnd"/>
      <w:r>
        <w:t xml:space="preserve"> to </w:t>
      </w:r>
      <w:proofErr w:type="spellStart"/>
      <w:r>
        <w:t>maintain</w:t>
      </w:r>
      <w:proofErr w:type="spellEnd"/>
      <w:r>
        <w:t xml:space="preserve"> the </w:t>
      </w:r>
      <w:proofErr w:type="spellStart"/>
      <w:r>
        <w:t>user-focused</w:t>
      </w:r>
      <w:proofErr w:type="spellEnd"/>
      <w:r>
        <w:t xml:space="preserve"> </w:t>
      </w:r>
      <w:proofErr w:type="spellStart"/>
      <w:r>
        <w:t>approach</w:t>
      </w:r>
      <w:proofErr w:type="spellEnd"/>
      <w:r>
        <w:t xml:space="preserve">. </w:t>
      </w:r>
      <w:proofErr w:type="spellStart"/>
      <w:r>
        <w:t>It</w:t>
      </w:r>
      <w:proofErr w:type="spellEnd"/>
      <w:r>
        <w:t xml:space="preserve"> is </w:t>
      </w:r>
      <w:proofErr w:type="spellStart"/>
      <w:r>
        <w:t>not</w:t>
      </w:r>
      <w:proofErr w:type="spellEnd"/>
      <w:r>
        <w:t xml:space="preserve"> </w:t>
      </w:r>
      <w:proofErr w:type="spellStart"/>
      <w:r>
        <w:t>allowable</w:t>
      </w:r>
      <w:proofErr w:type="spellEnd"/>
      <w:r>
        <w:t xml:space="preserve"> to </w:t>
      </w:r>
      <w:proofErr w:type="spellStart"/>
      <w:r>
        <w:t>break</w:t>
      </w:r>
      <w:proofErr w:type="spellEnd"/>
      <w:r>
        <w:t xml:space="preserve"> </w:t>
      </w:r>
      <w:proofErr w:type="spellStart"/>
      <w:r>
        <w:t>stories</w:t>
      </w:r>
      <w:proofErr w:type="spellEnd"/>
      <w:r>
        <w:t xml:space="preserve"> into the </w:t>
      </w:r>
      <w:proofErr w:type="spellStart"/>
      <w:r>
        <w:t>activity</w:t>
      </w:r>
      <w:proofErr w:type="spellEnd"/>
      <w:r>
        <w:t xml:space="preserve"> </w:t>
      </w:r>
      <w:proofErr w:type="spellStart"/>
      <w:r>
        <w:t>or</w:t>
      </w:r>
      <w:proofErr w:type="spellEnd"/>
      <w:r>
        <w:t xml:space="preserve"> </w:t>
      </w:r>
      <w:proofErr w:type="spellStart"/>
      <w:r>
        <w:t>modular</w:t>
      </w:r>
      <w:proofErr w:type="spellEnd"/>
      <w:r>
        <w:t xml:space="preserve"> </w:t>
      </w:r>
      <w:proofErr w:type="spellStart"/>
      <w:r>
        <w:t>components</w:t>
      </w:r>
      <w:proofErr w:type="spellEnd"/>
      <w:r>
        <w:t xml:space="preserve"> (</w:t>
      </w:r>
      <w:proofErr w:type="spellStart"/>
      <w:r>
        <w:t>tasks</w:t>
      </w:r>
      <w:proofErr w:type="spellEnd"/>
      <w:r>
        <w:t>).</w:t>
      </w:r>
    </w:p>
    <w:p w14:paraId="1F5B6ADF" w14:textId="724072B3" w:rsidR="006138CA" w:rsidRDefault="006138CA" w:rsidP="0048505E">
      <w:proofErr w:type="spellStart"/>
      <w:r>
        <w:t>There</w:t>
      </w:r>
      <w:proofErr w:type="spellEnd"/>
      <w:r>
        <w:t xml:space="preserve"> </w:t>
      </w:r>
      <w:proofErr w:type="spellStart"/>
      <w:r>
        <w:t>are</w:t>
      </w:r>
      <w:proofErr w:type="spellEnd"/>
      <w:r>
        <w:t xml:space="preserve"> </w:t>
      </w:r>
      <w:proofErr w:type="spellStart"/>
      <w:r>
        <w:t>generally</w:t>
      </w:r>
      <w:proofErr w:type="spellEnd"/>
      <w:r>
        <w:t xml:space="preserve"> </w:t>
      </w:r>
      <w:proofErr w:type="spellStart"/>
      <w:r>
        <w:t>two</w:t>
      </w:r>
      <w:proofErr w:type="spellEnd"/>
      <w:r>
        <w:t xml:space="preserve"> </w:t>
      </w:r>
      <w:proofErr w:type="spellStart"/>
      <w:r>
        <w:t>types</w:t>
      </w:r>
      <w:proofErr w:type="spellEnd"/>
      <w:r>
        <w:t xml:space="preserve"> of </w:t>
      </w:r>
      <w:proofErr w:type="spellStart"/>
      <w:r>
        <w:t>stories</w:t>
      </w:r>
      <w:proofErr w:type="spellEnd"/>
      <w:r>
        <w:t>:</w:t>
      </w:r>
    </w:p>
    <w:p w14:paraId="08FD2350" w14:textId="7203DFF9" w:rsidR="006138CA" w:rsidRDefault="006138CA" w:rsidP="006138CA">
      <w:pPr>
        <w:pStyle w:val="ListParagraph"/>
        <w:numPr>
          <w:ilvl w:val="0"/>
          <w:numId w:val="23"/>
        </w:numPr>
      </w:pPr>
      <w:proofErr w:type="spellStart"/>
      <w:r>
        <w:t>Compound</w:t>
      </w:r>
      <w:proofErr w:type="spellEnd"/>
      <w:r>
        <w:t xml:space="preserve"> </w:t>
      </w:r>
      <w:proofErr w:type="spellStart"/>
      <w:r>
        <w:t>stories</w:t>
      </w:r>
      <w:proofErr w:type="spellEnd"/>
      <w:r>
        <w:t xml:space="preserve"> </w:t>
      </w:r>
      <w:proofErr w:type="spellStart"/>
      <w:r>
        <w:t>consist</w:t>
      </w:r>
      <w:proofErr w:type="spellEnd"/>
      <w:r>
        <w:t xml:space="preserve"> of </w:t>
      </w:r>
      <w:proofErr w:type="spellStart"/>
      <w:r>
        <w:t>multiple</w:t>
      </w:r>
      <w:proofErr w:type="spellEnd"/>
      <w:r>
        <w:t xml:space="preserve"> </w:t>
      </w:r>
      <w:proofErr w:type="spellStart"/>
      <w:r>
        <w:t>easily</w:t>
      </w:r>
      <w:proofErr w:type="spellEnd"/>
      <w:r>
        <w:t xml:space="preserve"> </w:t>
      </w:r>
      <w:proofErr w:type="spellStart"/>
      <w:r>
        <w:t>splittable</w:t>
      </w:r>
      <w:proofErr w:type="spellEnd"/>
      <w:r>
        <w:t xml:space="preserve"> </w:t>
      </w:r>
      <w:proofErr w:type="spellStart"/>
      <w:r>
        <w:t>substories</w:t>
      </w:r>
      <w:proofErr w:type="spellEnd"/>
    </w:p>
    <w:p w14:paraId="51F65411" w14:textId="766DF281" w:rsidR="006138CA" w:rsidRDefault="006138CA" w:rsidP="006138CA">
      <w:pPr>
        <w:pStyle w:val="ListParagraph"/>
        <w:numPr>
          <w:ilvl w:val="0"/>
          <w:numId w:val="23"/>
        </w:numPr>
      </w:pPr>
      <w:proofErr w:type="spellStart"/>
      <w:r>
        <w:t>Complex</w:t>
      </w:r>
      <w:proofErr w:type="spellEnd"/>
      <w:r>
        <w:t xml:space="preserve"> </w:t>
      </w:r>
      <w:proofErr w:type="spellStart"/>
      <w:r>
        <w:t>stories</w:t>
      </w:r>
      <w:proofErr w:type="spellEnd"/>
      <w:r>
        <w:t xml:space="preserve"> </w:t>
      </w:r>
      <w:proofErr w:type="spellStart"/>
      <w:r>
        <w:t>are</w:t>
      </w:r>
      <w:proofErr w:type="spellEnd"/>
      <w:r>
        <w:t xml:space="preserve"> </w:t>
      </w:r>
      <w:proofErr w:type="spellStart"/>
      <w:r>
        <w:t>typically</w:t>
      </w:r>
      <w:proofErr w:type="spellEnd"/>
      <w:r>
        <w:t xml:space="preserve"> </w:t>
      </w:r>
      <w:proofErr w:type="spellStart"/>
      <w:r>
        <w:t>large</w:t>
      </w:r>
      <w:proofErr w:type="spellEnd"/>
      <w:r>
        <w:t xml:space="preserve"> </w:t>
      </w:r>
      <w:proofErr w:type="spellStart"/>
      <w:r>
        <w:t>complicated</w:t>
      </w:r>
      <w:proofErr w:type="spellEnd"/>
      <w:r>
        <w:t xml:space="preserve"> </w:t>
      </w:r>
      <w:proofErr w:type="spellStart"/>
      <w:r>
        <w:t>features</w:t>
      </w:r>
      <w:proofErr w:type="spellEnd"/>
      <w:r>
        <w:t xml:space="preserve"> </w:t>
      </w:r>
      <w:proofErr w:type="spellStart"/>
      <w:r>
        <w:t>that</w:t>
      </w:r>
      <w:proofErr w:type="spellEnd"/>
      <w:r>
        <w:t xml:space="preserve"> </w:t>
      </w:r>
      <w:proofErr w:type="spellStart"/>
      <w:r>
        <w:t>are</w:t>
      </w:r>
      <w:proofErr w:type="spellEnd"/>
      <w:r>
        <w:t xml:space="preserve"> </w:t>
      </w:r>
      <w:proofErr w:type="spellStart"/>
      <w:r>
        <w:t>often</w:t>
      </w:r>
      <w:proofErr w:type="spellEnd"/>
      <w:r>
        <w:t xml:space="preserve"> </w:t>
      </w:r>
      <w:proofErr w:type="spellStart"/>
      <w:r>
        <w:t>difficult</w:t>
      </w:r>
      <w:proofErr w:type="spellEnd"/>
      <w:r>
        <w:t xml:space="preserve"> to </w:t>
      </w:r>
      <w:proofErr w:type="spellStart"/>
      <w:r>
        <w:t>break</w:t>
      </w:r>
      <w:proofErr w:type="spellEnd"/>
      <w:r>
        <w:t xml:space="preserve"> </w:t>
      </w:r>
      <w:proofErr w:type="spellStart"/>
      <w:r>
        <w:t>down</w:t>
      </w:r>
      <w:proofErr w:type="spellEnd"/>
    </w:p>
    <w:p w14:paraId="53926DE2" w14:textId="77777777" w:rsidR="006138CA" w:rsidRDefault="006138CA" w:rsidP="0048505E">
      <w:proofErr w:type="spellStart"/>
      <w:r>
        <w:t>Stories</w:t>
      </w:r>
      <w:proofErr w:type="spellEnd"/>
      <w:r>
        <w:t xml:space="preserve"> </w:t>
      </w:r>
      <w:proofErr w:type="spellStart"/>
      <w:r>
        <w:t>can</w:t>
      </w:r>
      <w:proofErr w:type="spellEnd"/>
      <w:r>
        <w:t xml:space="preserve"> </w:t>
      </w:r>
      <w:proofErr w:type="spellStart"/>
      <w:r>
        <w:t>typically</w:t>
      </w:r>
      <w:proofErr w:type="spellEnd"/>
      <w:r>
        <w:t xml:space="preserve"> </w:t>
      </w:r>
      <w:proofErr w:type="spellStart"/>
      <w:r>
        <w:t>be</w:t>
      </w:r>
      <w:proofErr w:type="spellEnd"/>
      <w:r>
        <w:t xml:space="preserve"> </w:t>
      </w:r>
      <w:proofErr w:type="spellStart"/>
      <w:r>
        <w:t>split</w:t>
      </w:r>
      <w:proofErr w:type="spellEnd"/>
      <w:r>
        <w:t xml:space="preserve"> </w:t>
      </w:r>
      <w:proofErr w:type="spellStart"/>
      <w:r>
        <w:t>along</w:t>
      </w:r>
      <w:proofErr w:type="spellEnd"/>
      <w:r>
        <w:t>:</w:t>
      </w:r>
    </w:p>
    <w:p w14:paraId="3281314B" w14:textId="0AD75EBF" w:rsidR="006138CA" w:rsidRDefault="006138CA" w:rsidP="006138CA">
      <w:pPr>
        <w:pStyle w:val="ListParagraph"/>
        <w:numPr>
          <w:ilvl w:val="0"/>
          <w:numId w:val="24"/>
        </w:numPr>
        <w:tabs>
          <w:tab w:val="right" w:leader="underscore" w:pos="9171"/>
        </w:tabs>
        <w:spacing w:line="360" w:lineRule="auto"/>
        <w:ind w:left="765" w:hanging="357"/>
      </w:pPr>
      <w:r>
        <w:t xml:space="preserve">  ____________________________, </w:t>
      </w:r>
      <w:proofErr w:type="spellStart"/>
      <w:r>
        <w:t>e.g</w:t>
      </w:r>
      <w:proofErr w:type="spellEnd"/>
      <w:r>
        <w:t xml:space="preserve">. </w:t>
      </w:r>
      <w:r>
        <w:tab/>
      </w:r>
      <w:r>
        <w:br/>
      </w:r>
      <w:r>
        <w:tab/>
      </w:r>
    </w:p>
    <w:p w14:paraId="214CCAC3" w14:textId="7B9ECFB2" w:rsidR="006138CA" w:rsidRDefault="006138CA" w:rsidP="006138CA">
      <w:pPr>
        <w:pStyle w:val="ListParagraph"/>
        <w:numPr>
          <w:ilvl w:val="0"/>
          <w:numId w:val="24"/>
        </w:numPr>
        <w:tabs>
          <w:tab w:val="right" w:leader="underscore" w:pos="9171"/>
        </w:tabs>
        <w:spacing w:line="360" w:lineRule="auto"/>
        <w:ind w:left="765" w:hanging="357"/>
      </w:pPr>
      <w:r>
        <w:t xml:space="preserve">  ____________________________, </w:t>
      </w:r>
      <w:proofErr w:type="spellStart"/>
      <w:r>
        <w:t>e.g</w:t>
      </w:r>
      <w:proofErr w:type="spellEnd"/>
      <w:r>
        <w:t xml:space="preserve">. </w:t>
      </w:r>
      <w:r>
        <w:tab/>
      </w:r>
      <w:r>
        <w:br/>
      </w:r>
      <w:r>
        <w:tab/>
      </w:r>
    </w:p>
    <w:p w14:paraId="1A0B5D61" w14:textId="1B9799EA" w:rsidR="006138CA" w:rsidRDefault="006138CA" w:rsidP="006138CA">
      <w:pPr>
        <w:pStyle w:val="ListParagraph"/>
        <w:numPr>
          <w:ilvl w:val="0"/>
          <w:numId w:val="24"/>
        </w:numPr>
        <w:tabs>
          <w:tab w:val="right" w:leader="underscore" w:pos="9171"/>
        </w:tabs>
        <w:spacing w:line="360" w:lineRule="auto"/>
        <w:ind w:left="765" w:hanging="357"/>
      </w:pPr>
      <w:r>
        <w:t xml:space="preserve">  ____________________________, </w:t>
      </w:r>
      <w:proofErr w:type="spellStart"/>
      <w:r>
        <w:t>e.g</w:t>
      </w:r>
      <w:proofErr w:type="spellEnd"/>
      <w:r>
        <w:t xml:space="preserve">. </w:t>
      </w:r>
      <w:r>
        <w:tab/>
      </w:r>
      <w:r>
        <w:br/>
      </w:r>
      <w:r>
        <w:tab/>
      </w:r>
    </w:p>
    <w:p w14:paraId="6BC0FE14" w14:textId="48788737" w:rsidR="006138CA" w:rsidRDefault="006138CA">
      <w:r>
        <w:t xml:space="preserve">Write </w:t>
      </w:r>
      <w:proofErr w:type="spellStart"/>
      <w:r>
        <w:t>below</w:t>
      </w:r>
      <w:proofErr w:type="spellEnd"/>
      <w:r>
        <w:t xml:space="preserve"> </w:t>
      </w:r>
      <w:proofErr w:type="spellStart"/>
      <w:r>
        <w:t>any</w:t>
      </w:r>
      <w:proofErr w:type="spellEnd"/>
      <w:r>
        <w:t xml:space="preserve"> </w:t>
      </w:r>
      <w:proofErr w:type="spellStart"/>
      <w:r>
        <w:t>other</w:t>
      </w:r>
      <w:proofErr w:type="spellEnd"/>
      <w:r>
        <w:t xml:space="preserve"> </w:t>
      </w:r>
      <w:proofErr w:type="spellStart"/>
      <w:r>
        <w:t>notes</w:t>
      </w:r>
      <w:proofErr w:type="spellEnd"/>
      <w:r>
        <w:t xml:space="preserve"> </w:t>
      </w:r>
      <w:proofErr w:type="spellStart"/>
      <w:r>
        <w:t>you</w:t>
      </w:r>
      <w:proofErr w:type="spellEnd"/>
      <w:r>
        <w:t xml:space="preserve"> </w:t>
      </w:r>
      <w:proofErr w:type="spellStart"/>
      <w:r>
        <w:t>want</w:t>
      </w:r>
      <w:proofErr w:type="spellEnd"/>
      <w:r>
        <w:t xml:space="preserve"> to </w:t>
      </w:r>
      <w:proofErr w:type="spellStart"/>
      <w:r>
        <w:t>make</w:t>
      </w:r>
      <w:proofErr w:type="spellEnd"/>
      <w:r>
        <w:t xml:space="preserve"> </w:t>
      </w:r>
      <w:proofErr w:type="spellStart"/>
      <w:r>
        <w:t>while</w:t>
      </w:r>
      <w:proofErr w:type="spellEnd"/>
      <w:r>
        <w:t xml:space="preserve"> </w:t>
      </w:r>
      <w:proofErr w:type="spellStart"/>
      <w:r>
        <w:t>discussing</w:t>
      </w:r>
      <w:proofErr w:type="spellEnd"/>
      <w:r>
        <w:t xml:space="preserve"> the </w:t>
      </w:r>
      <w:proofErr w:type="spellStart"/>
      <w:r>
        <w:t>topic</w:t>
      </w:r>
      <w:proofErr w:type="spellEnd"/>
      <w:r>
        <w:t xml:space="preserve"> and </w:t>
      </w:r>
      <w:proofErr w:type="spellStart"/>
      <w:r>
        <w:t>doing</w:t>
      </w:r>
      <w:proofErr w:type="spellEnd"/>
      <w:r>
        <w:t xml:space="preserve"> the </w:t>
      </w:r>
      <w:proofErr w:type="spellStart"/>
      <w:r>
        <w:t>story</w:t>
      </w:r>
      <w:proofErr w:type="spellEnd"/>
      <w:r>
        <w:t xml:space="preserve"> </w:t>
      </w:r>
      <w:proofErr w:type="spellStart"/>
      <w:r>
        <w:t>refinement</w:t>
      </w:r>
      <w:proofErr w:type="spellEnd"/>
      <w:r>
        <w:t xml:space="preserve"> </w:t>
      </w:r>
      <w:proofErr w:type="spellStart"/>
      <w:r>
        <w:t>exercise</w:t>
      </w:r>
      <w:proofErr w:type="spellEnd"/>
      <w:r>
        <w:t>.</w:t>
      </w:r>
    </w:p>
    <w:p w14:paraId="059DB5F1" w14:textId="0E59A3A3" w:rsidR="0048505E" w:rsidRDefault="0048505E">
      <w:r>
        <w:br w:type="page"/>
      </w:r>
    </w:p>
    <w:p w14:paraId="212AD968" w14:textId="77777777" w:rsidR="0048505E" w:rsidRPr="00951BC4" w:rsidRDefault="0048505E" w:rsidP="00C876B0">
      <w:pPr>
        <w:pStyle w:val="Heading1"/>
        <w:rPr>
          <w:lang w:val="en-US"/>
        </w:rPr>
      </w:pPr>
      <w:r w:rsidRPr="00951BC4">
        <w:rPr>
          <w:lang w:val="en-US"/>
        </w:rPr>
        <w:lastRenderedPageBreak/>
        <w:t>Project Kick-Off</w:t>
      </w:r>
    </w:p>
    <w:p w14:paraId="03E33377" w14:textId="77777777" w:rsidR="0048505E" w:rsidRPr="00951BC4" w:rsidRDefault="0048505E" w:rsidP="00C417A8">
      <w:pPr>
        <w:rPr>
          <w:lang w:val="en-US"/>
        </w:rPr>
      </w:pPr>
      <w:r w:rsidRPr="00951BC4">
        <w:rPr>
          <w:lang w:val="en-US"/>
        </w:rPr>
        <w:t>To get a project started, it needs a product backlog that has been sufficiently prioritized to allow the selection of valuable work for the first sprint. One tested sequence of analysis and planning activities, preceded by user story writing, is the following (write your comments and notes to the space below the names of the practices):</w:t>
      </w:r>
    </w:p>
    <w:p w14:paraId="3E3A170D" w14:textId="77777777" w:rsidR="0048505E" w:rsidRPr="00951BC4" w:rsidRDefault="0048505E" w:rsidP="00C417A8">
      <w:pPr>
        <w:rPr>
          <w:lang w:val="en-US"/>
        </w:rPr>
      </w:pPr>
    </w:p>
    <w:p w14:paraId="559317C0" w14:textId="77777777" w:rsidR="0048505E" w:rsidRPr="00951BC4" w:rsidRDefault="0048505E" w:rsidP="00901E68">
      <w:pPr>
        <w:pStyle w:val="Heading2"/>
        <w:rPr>
          <w:rFonts w:ascii="Cloudsplitter LC BB" w:hAnsi="Cloudsplitter LC BB"/>
          <w:bCs w:val="0"/>
          <w:lang w:val="en-US"/>
        </w:rPr>
      </w:pPr>
      <w:proofErr w:type="spellStart"/>
      <w:r w:rsidRPr="00951BC4">
        <w:rPr>
          <w:rFonts w:ascii="Cloudsplitter LC BB" w:hAnsi="Cloudsplitter LC BB"/>
          <w:bCs w:val="0"/>
          <w:lang w:val="en-US"/>
        </w:rPr>
        <w:t>MoSCoW</w:t>
      </w:r>
      <w:proofErr w:type="spellEnd"/>
    </w:p>
    <w:p w14:paraId="07030C47" w14:textId="77777777" w:rsidR="0048505E" w:rsidRPr="00951BC4" w:rsidRDefault="0048505E" w:rsidP="00901E68">
      <w:pPr>
        <w:rPr>
          <w:lang w:val="en-US"/>
        </w:rPr>
      </w:pPr>
    </w:p>
    <w:p w14:paraId="1AFAA602" w14:textId="77777777" w:rsidR="0048505E" w:rsidRPr="00951BC4" w:rsidRDefault="0048505E" w:rsidP="00901E68">
      <w:pPr>
        <w:rPr>
          <w:lang w:val="en-US"/>
        </w:rPr>
      </w:pPr>
    </w:p>
    <w:p w14:paraId="1CBF66A2" w14:textId="77777777" w:rsidR="0048505E" w:rsidRPr="00951BC4" w:rsidRDefault="0048505E" w:rsidP="00901E68">
      <w:pPr>
        <w:rPr>
          <w:lang w:val="en-US"/>
        </w:rPr>
      </w:pPr>
      <w:r w:rsidRPr="00951BC4">
        <w:rPr>
          <w:noProof/>
          <w:lang w:val="en-US"/>
        </w:rPr>
        <mc:AlternateContent>
          <mc:Choice Requires="wpg">
            <w:drawing>
              <wp:anchor distT="0" distB="0" distL="114300" distR="114300" simplePos="0" relativeHeight="252110848" behindDoc="0" locked="0" layoutInCell="1" allowOverlap="1" wp14:anchorId="585C42DD" wp14:editId="667E0454">
                <wp:simplePos x="0" y="0"/>
                <wp:positionH relativeFrom="column">
                  <wp:posOffset>4000500</wp:posOffset>
                </wp:positionH>
                <wp:positionV relativeFrom="paragraph">
                  <wp:posOffset>164465</wp:posOffset>
                </wp:positionV>
                <wp:extent cx="2057400" cy="2057400"/>
                <wp:effectExtent l="76200" t="50800" r="101600" b="177800"/>
                <wp:wrapNone/>
                <wp:docPr id="57963" name="Group 57963"/>
                <wp:cNvGraphicFramePr/>
                <a:graphic xmlns:a="http://schemas.openxmlformats.org/drawingml/2006/main">
                  <a:graphicData uri="http://schemas.microsoft.com/office/word/2010/wordprocessingGroup">
                    <wpg:wgp>
                      <wpg:cNvGrpSpPr/>
                      <wpg:grpSpPr>
                        <a:xfrm>
                          <a:off x="0" y="0"/>
                          <a:ext cx="2057400" cy="2057400"/>
                          <a:chOff x="0" y="0"/>
                          <a:chExt cx="2057400" cy="2057400"/>
                        </a:xfrm>
                      </wpg:grpSpPr>
                      <wps:wsp>
                        <wps:cNvPr id="57964" name="Straight Connector 57964"/>
                        <wps:cNvCnPr/>
                        <wps:spPr>
                          <a:xfrm>
                            <a:off x="0" y="2057400"/>
                            <a:ext cx="2057400" cy="0"/>
                          </a:xfrm>
                          <a:prstGeom prst="line">
                            <a:avLst/>
                          </a:prstGeom>
                          <a:ln>
                            <a:tailEnd type="triangle" w="lg"/>
                          </a:ln>
                        </wps:spPr>
                        <wps:style>
                          <a:lnRef idx="2">
                            <a:schemeClr val="accent3"/>
                          </a:lnRef>
                          <a:fillRef idx="0">
                            <a:schemeClr val="accent3"/>
                          </a:fillRef>
                          <a:effectRef idx="1">
                            <a:schemeClr val="accent3"/>
                          </a:effectRef>
                          <a:fontRef idx="minor">
                            <a:schemeClr val="tx1"/>
                          </a:fontRef>
                        </wps:style>
                        <wps:bodyPr/>
                      </wps:wsp>
                      <wps:wsp>
                        <wps:cNvPr id="57965" name="Straight Connector 57965"/>
                        <wps:cNvCnPr/>
                        <wps:spPr>
                          <a:xfrm flipV="1">
                            <a:off x="0" y="0"/>
                            <a:ext cx="0" cy="2057400"/>
                          </a:xfrm>
                          <a:prstGeom prst="line">
                            <a:avLst/>
                          </a:prstGeom>
                          <a:ln>
                            <a:tailEnd type="triangle" w="lg"/>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id="Group 57963" o:spid="_x0000_s1026" style="position:absolute;margin-left:315pt;margin-top:12.95pt;width:162pt;height:162pt;z-index:252110848" coordsize="20574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">
                <v:line id="Straight Connector 57964" o:spid="_x0000_s1027" style="position:absolute;visibility:visible;mso-wrap-style:square" from="0,2057400" to="205740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udrMcAAADeAAAADwAAAGRycy9kb3ducmV2LnhtbESPQWsCMRSE70L/Q3iF3jRrrbt2axQR&#10;ClLw0K2HHp+b183i5mXZRI3/vikIPQ4z8w2zXEfbiQsNvnWsYDrJQBDXTrfcKDh8vY8XIHxA1tg5&#10;JgU38rBePYyWWGp35U+6VKERCcK+RAUmhL6U0teGLPqJ64mT9+MGiyHJoZF6wGuC204+Z1kuLbac&#10;Fgz2tDVUn6qzVfBRfM8352Nuqj7Gw7Q4WdzPrFJPj3HzBiJQDP/he3unFcyL1/wF/u6kKy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q52sxwAAAN4AAAAPAAAAAAAA&#10;AAAAAAAAAKECAABkcnMvZG93bnJldi54bWxQSwUGAAAAAAQABAD5AAAAlQMAAAAA&#10;" strokecolor="#9bbb59 [3206]" strokeweight="2pt">
                  <v:stroke endarrow="block" endarrowwidth="wide"/>
                  <v:shadow on="t" opacity="24903f" mv:blur="40000f" origin=",.5" offset="0,20000emu"/>
                </v:line>
                <v:line id="Straight Connector 57965" o:spid="_x0000_s1028" style="position:absolute;flip:y;visibility:visible;mso-wrap-style:square" from="0,0" to="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CL06azJAAAA3gAAAA8AAAAA&#10;AAAAAAAAAAAAoQIAAGRycy9kb3ducmV2LnhtbFBLBQYAAAAABAAEAPkAAACXAwAAAAA=&#10;" strokecolor="#c0504d [3205]" strokeweight="2pt">
                  <v:stroke endarrow="block" endarrowwidth="wide"/>
                  <v:shadow on="t" opacity="24903f" mv:blur="40000f" origin=",.5" offset="0,20000emu"/>
                </v:line>
              </v:group>
            </w:pict>
          </mc:Fallback>
        </mc:AlternateContent>
      </w:r>
    </w:p>
    <w:p w14:paraId="75D10866" w14:textId="77777777" w:rsidR="0048505E" w:rsidRPr="00951BC4" w:rsidRDefault="0048505E" w:rsidP="00901E68">
      <w:pPr>
        <w:rPr>
          <w:lang w:val="en-US"/>
        </w:rPr>
      </w:pPr>
    </w:p>
    <w:p w14:paraId="6F3C300E" w14:textId="77777777" w:rsidR="0048505E" w:rsidRPr="00951BC4" w:rsidRDefault="0048505E" w:rsidP="00901E68">
      <w:pPr>
        <w:pStyle w:val="Heading2"/>
        <w:rPr>
          <w:rFonts w:ascii="Cloudsplitter LC BB" w:hAnsi="Cloudsplitter LC BB"/>
          <w:lang w:val="en-US"/>
        </w:rPr>
      </w:pPr>
      <w:r w:rsidRPr="00951BC4">
        <w:rPr>
          <w:rFonts w:ascii="Cloudsplitter LC BB" w:hAnsi="Cloudsplitter LC BB"/>
          <w:lang w:val="en-US"/>
        </w:rPr>
        <w:t>Risk / Value Estimation</w:t>
      </w:r>
    </w:p>
    <w:p w14:paraId="730C84CA" w14:textId="77777777" w:rsidR="0048505E" w:rsidRPr="00951BC4" w:rsidRDefault="0048505E" w:rsidP="00901E68">
      <w:pPr>
        <w:rPr>
          <w:lang w:val="en-US"/>
        </w:rPr>
      </w:pPr>
    </w:p>
    <w:p w14:paraId="424F3564" w14:textId="77777777" w:rsidR="0048505E" w:rsidRPr="00951BC4" w:rsidRDefault="0048505E" w:rsidP="00901E68">
      <w:pPr>
        <w:rPr>
          <w:lang w:val="en-US"/>
        </w:rPr>
      </w:pPr>
    </w:p>
    <w:p w14:paraId="73C0087A" w14:textId="77777777" w:rsidR="0048505E" w:rsidRPr="00951BC4" w:rsidRDefault="0048505E" w:rsidP="00901E68">
      <w:pPr>
        <w:rPr>
          <w:lang w:val="en-US"/>
        </w:rPr>
      </w:pPr>
    </w:p>
    <w:p w14:paraId="291237A4" w14:textId="77777777" w:rsidR="0048505E" w:rsidRPr="00951BC4" w:rsidRDefault="0048505E" w:rsidP="00901E68">
      <w:pPr>
        <w:rPr>
          <w:lang w:val="en-US"/>
        </w:rPr>
      </w:pPr>
    </w:p>
    <w:p w14:paraId="3AED6A37" w14:textId="77777777" w:rsidR="0048505E" w:rsidRPr="00951BC4" w:rsidRDefault="0048505E" w:rsidP="00901E68">
      <w:pPr>
        <w:pStyle w:val="Heading2"/>
        <w:rPr>
          <w:rFonts w:ascii="Cloudsplitter LC BB" w:hAnsi="Cloudsplitter LC BB"/>
          <w:lang w:val="en-US"/>
        </w:rPr>
      </w:pPr>
      <w:r w:rsidRPr="00951BC4">
        <w:rPr>
          <w:rFonts w:ascii="Cloudsplitter LC BB" w:hAnsi="Cloudsplitter LC BB"/>
          <w:lang w:val="en-US"/>
        </w:rPr>
        <w:t>Dependency Mapping</w:t>
      </w:r>
    </w:p>
    <w:p w14:paraId="41109F70" w14:textId="77777777" w:rsidR="0048505E" w:rsidRPr="00951BC4" w:rsidRDefault="0048505E" w:rsidP="00901E68">
      <w:pPr>
        <w:rPr>
          <w:lang w:val="en-US"/>
        </w:rPr>
      </w:pPr>
    </w:p>
    <w:p w14:paraId="35C17543" w14:textId="77777777" w:rsidR="0048505E" w:rsidRPr="00951BC4" w:rsidRDefault="0048505E" w:rsidP="00901E68">
      <w:pPr>
        <w:rPr>
          <w:lang w:val="en-US"/>
        </w:rPr>
      </w:pPr>
    </w:p>
    <w:p w14:paraId="59BC628E" w14:textId="77777777" w:rsidR="0048505E" w:rsidRPr="00951BC4" w:rsidRDefault="0048505E" w:rsidP="00901E68">
      <w:pPr>
        <w:rPr>
          <w:lang w:val="en-US"/>
        </w:rPr>
      </w:pPr>
    </w:p>
    <w:p w14:paraId="2B1DCBE9" w14:textId="77777777" w:rsidR="0048505E" w:rsidRPr="00951BC4" w:rsidRDefault="0048505E" w:rsidP="00901E68">
      <w:pPr>
        <w:rPr>
          <w:lang w:val="en-US"/>
        </w:rPr>
      </w:pPr>
    </w:p>
    <w:p w14:paraId="312479D2" w14:textId="77777777" w:rsidR="0048505E" w:rsidRPr="00951BC4" w:rsidRDefault="0048505E" w:rsidP="00901E68">
      <w:pPr>
        <w:pStyle w:val="Heading2"/>
        <w:rPr>
          <w:rFonts w:ascii="Cloudsplitter LC BB" w:hAnsi="Cloudsplitter LC BB"/>
          <w:lang w:val="en-US"/>
        </w:rPr>
      </w:pPr>
      <w:r w:rsidRPr="00951BC4">
        <w:rPr>
          <w:rFonts w:ascii="Cloudsplitter LC BB" w:hAnsi="Cloudsplitter LC BB"/>
          <w:lang w:val="en-US"/>
        </w:rPr>
        <w:t>Initial Release Plan</w:t>
      </w:r>
    </w:p>
    <w:p w14:paraId="5F622E66" w14:textId="77777777" w:rsidR="0048505E" w:rsidRPr="00951BC4" w:rsidRDefault="0048505E" w:rsidP="00901E68">
      <w:pPr>
        <w:rPr>
          <w:lang w:val="en-US"/>
        </w:rPr>
      </w:pPr>
    </w:p>
    <w:p w14:paraId="549AF956" w14:textId="77777777" w:rsidR="0048505E" w:rsidRPr="00951BC4" w:rsidRDefault="0048505E">
      <w:pPr>
        <w:rPr>
          <w:lang w:val="en-US"/>
        </w:rPr>
      </w:pPr>
      <w:r w:rsidRPr="00951BC4">
        <w:rPr>
          <w:lang w:val="en-US"/>
        </w:rPr>
        <w:br w:type="page"/>
      </w:r>
    </w:p>
    <w:p w14:paraId="15E54C27" w14:textId="77777777" w:rsidR="00C417A8" w:rsidRPr="00951BC4" w:rsidRDefault="00C417A8" w:rsidP="00C876B0">
      <w:pPr>
        <w:pStyle w:val="Heading1"/>
        <w:rPr>
          <w:lang w:val="en-US"/>
        </w:rPr>
      </w:pPr>
      <w:r w:rsidRPr="00951BC4">
        <w:rPr>
          <w:lang w:val="en-US"/>
        </w:rPr>
        <w:lastRenderedPageBreak/>
        <w:t>Release Planning</w:t>
      </w:r>
    </w:p>
    <w:p w14:paraId="18A740AC" w14:textId="51F0E3AE" w:rsidR="00C417A8" w:rsidRPr="00951BC4" w:rsidRDefault="0044753D">
      <w:pPr>
        <w:rPr>
          <w:lang w:val="en-US"/>
        </w:rPr>
      </w:pPr>
      <w:r w:rsidRPr="00951BC4">
        <w:rPr>
          <w:lang w:val="en-US"/>
        </w:rPr>
        <w:t>Let us assume the following simplified Product Backlog</w:t>
      </w:r>
      <w:r w:rsidR="009A4D03" w:rsidRPr="00951BC4">
        <w:rPr>
          <w:lang w:val="en-US"/>
        </w:rPr>
        <w:t xml:space="preserve"> (105</w:t>
      </w:r>
      <w:r w:rsidR="00951BC4" w:rsidRPr="00951BC4">
        <w:rPr>
          <w:lang w:val="en-US"/>
        </w:rPr>
        <w:t xml:space="preserve"> story points in total size</w:t>
      </w:r>
      <w:r w:rsidR="009A4D03" w:rsidRPr="00951BC4">
        <w:rPr>
          <w:lang w:val="en-US"/>
        </w:rPr>
        <w:t>)</w:t>
      </w:r>
      <w:r w:rsidRPr="00951BC4">
        <w:rPr>
          <w:lang w:val="en-US"/>
        </w:rPr>
        <w:t>:</w:t>
      </w:r>
    </w:p>
    <w:tbl>
      <w:tblPr>
        <w:tblStyle w:val="TableGrid"/>
        <w:tblW w:w="0" w:type="auto"/>
        <w:tblInd w:w="675" w:type="dxa"/>
        <w:tblLook w:val="04A0" w:firstRow="1" w:lastRow="0" w:firstColumn="1" w:lastColumn="0" w:noHBand="0" w:noVBand="1"/>
      </w:tblPr>
      <w:tblGrid>
        <w:gridCol w:w="4820"/>
        <w:gridCol w:w="992"/>
      </w:tblGrid>
      <w:tr w:rsidR="006270A3" w:rsidRPr="00951BC4" w14:paraId="2B1D2438" w14:textId="77777777" w:rsidTr="00035032">
        <w:tc>
          <w:tcPr>
            <w:tcW w:w="4820" w:type="dxa"/>
            <w:tcBorders>
              <w:bottom w:val="single" w:sz="18" w:space="0" w:color="auto"/>
            </w:tcBorders>
            <w:shd w:val="clear" w:color="auto" w:fill="CDD3EC"/>
          </w:tcPr>
          <w:p w14:paraId="7CB74C69" w14:textId="4AE4A2C1" w:rsidR="006270A3" w:rsidRPr="00951BC4" w:rsidRDefault="00035032">
            <w:pPr>
              <w:rPr>
                <w:b/>
                <w:lang w:val="en-US"/>
              </w:rPr>
            </w:pPr>
            <w:r w:rsidRPr="00951BC4">
              <w:rPr>
                <w:b/>
                <w:lang w:val="en-US"/>
              </w:rPr>
              <w:t>Story number</w:t>
            </w:r>
          </w:p>
        </w:tc>
        <w:tc>
          <w:tcPr>
            <w:tcW w:w="992" w:type="dxa"/>
            <w:tcBorders>
              <w:bottom w:val="single" w:sz="18" w:space="0" w:color="auto"/>
            </w:tcBorders>
            <w:shd w:val="clear" w:color="auto" w:fill="CDD3EC"/>
          </w:tcPr>
          <w:p w14:paraId="1EFB55F4" w14:textId="404495C3" w:rsidR="006270A3" w:rsidRPr="00951BC4" w:rsidRDefault="00035032" w:rsidP="0044753D">
            <w:pPr>
              <w:jc w:val="center"/>
              <w:rPr>
                <w:b/>
                <w:lang w:val="en-US"/>
              </w:rPr>
            </w:pPr>
            <w:r w:rsidRPr="00951BC4">
              <w:rPr>
                <w:b/>
                <w:lang w:val="en-US"/>
              </w:rPr>
              <w:t>Size</w:t>
            </w:r>
          </w:p>
        </w:tc>
      </w:tr>
      <w:tr w:rsidR="0044753D" w:rsidRPr="00951BC4" w14:paraId="7DCF5209" w14:textId="77777777" w:rsidTr="00035032">
        <w:tc>
          <w:tcPr>
            <w:tcW w:w="4820" w:type="dxa"/>
            <w:tcBorders>
              <w:top w:val="single" w:sz="18" w:space="0" w:color="auto"/>
            </w:tcBorders>
            <w:shd w:val="clear" w:color="auto" w:fill="CDD3EC"/>
          </w:tcPr>
          <w:p w14:paraId="3F38B374" w14:textId="0CDB4DA7" w:rsidR="0044753D" w:rsidRPr="00951BC4" w:rsidRDefault="0044753D" w:rsidP="00035032">
            <w:pPr>
              <w:ind w:left="176"/>
              <w:rPr>
                <w:lang w:val="en-US"/>
              </w:rPr>
            </w:pPr>
            <w:r w:rsidRPr="00951BC4">
              <w:rPr>
                <w:lang w:val="en-US"/>
              </w:rPr>
              <w:t>Story 1</w:t>
            </w:r>
          </w:p>
        </w:tc>
        <w:tc>
          <w:tcPr>
            <w:tcW w:w="992" w:type="dxa"/>
            <w:tcBorders>
              <w:top w:val="single" w:sz="18" w:space="0" w:color="auto"/>
            </w:tcBorders>
            <w:shd w:val="clear" w:color="auto" w:fill="CDD3EC"/>
          </w:tcPr>
          <w:p w14:paraId="7D493DA8" w14:textId="0BEA3F3B" w:rsidR="0044753D" w:rsidRPr="00951BC4" w:rsidRDefault="0044753D" w:rsidP="0044753D">
            <w:pPr>
              <w:jc w:val="center"/>
              <w:rPr>
                <w:lang w:val="en-US"/>
              </w:rPr>
            </w:pPr>
            <w:r w:rsidRPr="00951BC4">
              <w:rPr>
                <w:lang w:val="en-US"/>
              </w:rPr>
              <w:t>3</w:t>
            </w:r>
          </w:p>
        </w:tc>
      </w:tr>
      <w:tr w:rsidR="0044753D" w:rsidRPr="00951BC4" w14:paraId="5FA4892D" w14:textId="77777777" w:rsidTr="006270A3">
        <w:tc>
          <w:tcPr>
            <w:tcW w:w="4820" w:type="dxa"/>
            <w:shd w:val="clear" w:color="auto" w:fill="CDD3EC"/>
          </w:tcPr>
          <w:p w14:paraId="158B14CA" w14:textId="543EC68D" w:rsidR="0044753D" w:rsidRPr="00951BC4" w:rsidRDefault="0044753D" w:rsidP="00035032">
            <w:pPr>
              <w:ind w:left="176"/>
              <w:rPr>
                <w:lang w:val="en-US"/>
              </w:rPr>
            </w:pPr>
            <w:r w:rsidRPr="00951BC4">
              <w:rPr>
                <w:lang w:val="en-US"/>
              </w:rPr>
              <w:t>Story 2</w:t>
            </w:r>
          </w:p>
        </w:tc>
        <w:tc>
          <w:tcPr>
            <w:tcW w:w="992" w:type="dxa"/>
            <w:shd w:val="clear" w:color="auto" w:fill="CDD3EC"/>
          </w:tcPr>
          <w:p w14:paraId="13A9440E" w14:textId="348871F5" w:rsidR="0044753D" w:rsidRPr="00951BC4" w:rsidRDefault="0044753D" w:rsidP="0044753D">
            <w:pPr>
              <w:jc w:val="center"/>
              <w:rPr>
                <w:lang w:val="en-US"/>
              </w:rPr>
            </w:pPr>
            <w:r w:rsidRPr="00951BC4">
              <w:rPr>
                <w:lang w:val="en-US"/>
              </w:rPr>
              <w:t>2</w:t>
            </w:r>
          </w:p>
        </w:tc>
      </w:tr>
      <w:tr w:rsidR="0044753D" w:rsidRPr="00951BC4" w14:paraId="6ACC45BA" w14:textId="77777777" w:rsidTr="006270A3">
        <w:tc>
          <w:tcPr>
            <w:tcW w:w="4820" w:type="dxa"/>
            <w:shd w:val="clear" w:color="auto" w:fill="CDD3EC"/>
          </w:tcPr>
          <w:p w14:paraId="462F771D" w14:textId="475310E5" w:rsidR="0044753D" w:rsidRPr="00951BC4" w:rsidRDefault="0044753D" w:rsidP="00035032">
            <w:pPr>
              <w:ind w:left="176"/>
              <w:rPr>
                <w:lang w:val="en-US"/>
              </w:rPr>
            </w:pPr>
            <w:r w:rsidRPr="00951BC4">
              <w:rPr>
                <w:lang w:val="en-US"/>
              </w:rPr>
              <w:t>Story 3</w:t>
            </w:r>
          </w:p>
        </w:tc>
        <w:tc>
          <w:tcPr>
            <w:tcW w:w="992" w:type="dxa"/>
            <w:shd w:val="clear" w:color="auto" w:fill="CDD3EC"/>
          </w:tcPr>
          <w:p w14:paraId="25F95F5D" w14:textId="71888E54" w:rsidR="0044753D" w:rsidRPr="00951BC4" w:rsidRDefault="0044753D" w:rsidP="0044753D">
            <w:pPr>
              <w:jc w:val="center"/>
              <w:rPr>
                <w:lang w:val="en-US"/>
              </w:rPr>
            </w:pPr>
            <w:r w:rsidRPr="00951BC4">
              <w:rPr>
                <w:lang w:val="en-US"/>
              </w:rPr>
              <w:t>5</w:t>
            </w:r>
          </w:p>
        </w:tc>
      </w:tr>
      <w:tr w:rsidR="0044753D" w:rsidRPr="00951BC4" w14:paraId="0080A7D1" w14:textId="77777777" w:rsidTr="006270A3">
        <w:tc>
          <w:tcPr>
            <w:tcW w:w="4820" w:type="dxa"/>
            <w:shd w:val="clear" w:color="auto" w:fill="CDD3EC"/>
          </w:tcPr>
          <w:p w14:paraId="399BF3B2" w14:textId="58BBF87B" w:rsidR="0044753D" w:rsidRPr="00951BC4" w:rsidRDefault="0044753D" w:rsidP="00035032">
            <w:pPr>
              <w:ind w:left="176"/>
              <w:rPr>
                <w:lang w:val="en-US"/>
              </w:rPr>
            </w:pPr>
            <w:r w:rsidRPr="00951BC4">
              <w:rPr>
                <w:lang w:val="en-US"/>
              </w:rPr>
              <w:t>Story 4</w:t>
            </w:r>
          </w:p>
        </w:tc>
        <w:tc>
          <w:tcPr>
            <w:tcW w:w="992" w:type="dxa"/>
            <w:shd w:val="clear" w:color="auto" w:fill="CDD3EC"/>
          </w:tcPr>
          <w:p w14:paraId="2EE0C8B6" w14:textId="1EC933EA" w:rsidR="0044753D" w:rsidRPr="00951BC4" w:rsidRDefault="0044753D" w:rsidP="0044753D">
            <w:pPr>
              <w:jc w:val="center"/>
              <w:rPr>
                <w:lang w:val="en-US"/>
              </w:rPr>
            </w:pPr>
            <w:r w:rsidRPr="00951BC4">
              <w:rPr>
                <w:lang w:val="en-US"/>
              </w:rPr>
              <w:t>5</w:t>
            </w:r>
          </w:p>
        </w:tc>
      </w:tr>
      <w:tr w:rsidR="0044753D" w:rsidRPr="00951BC4" w14:paraId="38F52FDD" w14:textId="77777777" w:rsidTr="006270A3">
        <w:tc>
          <w:tcPr>
            <w:tcW w:w="4820" w:type="dxa"/>
            <w:shd w:val="clear" w:color="auto" w:fill="CDD3EC"/>
          </w:tcPr>
          <w:p w14:paraId="62B2AB28" w14:textId="3E3877FA" w:rsidR="0044753D" w:rsidRPr="00951BC4" w:rsidRDefault="0044753D" w:rsidP="00035032">
            <w:pPr>
              <w:ind w:left="176"/>
              <w:rPr>
                <w:lang w:val="en-US"/>
              </w:rPr>
            </w:pPr>
            <w:r w:rsidRPr="00951BC4">
              <w:rPr>
                <w:lang w:val="en-US"/>
              </w:rPr>
              <w:t>Story 5</w:t>
            </w:r>
          </w:p>
        </w:tc>
        <w:tc>
          <w:tcPr>
            <w:tcW w:w="992" w:type="dxa"/>
            <w:shd w:val="clear" w:color="auto" w:fill="CDD3EC"/>
          </w:tcPr>
          <w:p w14:paraId="7B5CFA24" w14:textId="27D9542D" w:rsidR="0044753D" w:rsidRPr="00951BC4" w:rsidRDefault="0044753D" w:rsidP="0044753D">
            <w:pPr>
              <w:jc w:val="center"/>
              <w:rPr>
                <w:lang w:val="en-US"/>
              </w:rPr>
            </w:pPr>
            <w:r w:rsidRPr="00951BC4">
              <w:rPr>
                <w:lang w:val="en-US"/>
              </w:rPr>
              <w:t>3</w:t>
            </w:r>
          </w:p>
        </w:tc>
      </w:tr>
      <w:tr w:rsidR="0044753D" w:rsidRPr="00951BC4" w14:paraId="2FFC8BEF" w14:textId="77777777" w:rsidTr="006270A3">
        <w:tc>
          <w:tcPr>
            <w:tcW w:w="4820" w:type="dxa"/>
            <w:shd w:val="clear" w:color="auto" w:fill="CDD3EC"/>
          </w:tcPr>
          <w:p w14:paraId="313A03A2" w14:textId="175F7DE0" w:rsidR="0044753D" w:rsidRPr="00951BC4" w:rsidRDefault="0044753D" w:rsidP="00035032">
            <w:pPr>
              <w:ind w:left="176"/>
              <w:rPr>
                <w:lang w:val="en-US"/>
              </w:rPr>
            </w:pPr>
            <w:r w:rsidRPr="00951BC4">
              <w:rPr>
                <w:lang w:val="en-US"/>
              </w:rPr>
              <w:t>Story 6</w:t>
            </w:r>
          </w:p>
        </w:tc>
        <w:tc>
          <w:tcPr>
            <w:tcW w:w="992" w:type="dxa"/>
            <w:shd w:val="clear" w:color="auto" w:fill="CDD3EC"/>
          </w:tcPr>
          <w:p w14:paraId="19AA293B" w14:textId="577F16B7" w:rsidR="0044753D" w:rsidRPr="00951BC4" w:rsidRDefault="0044753D" w:rsidP="0044753D">
            <w:pPr>
              <w:jc w:val="center"/>
              <w:rPr>
                <w:lang w:val="en-US"/>
              </w:rPr>
            </w:pPr>
            <w:r w:rsidRPr="00951BC4">
              <w:rPr>
                <w:lang w:val="en-US"/>
              </w:rPr>
              <w:t>8</w:t>
            </w:r>
          </w:p>
        </w:tc>
      </w:tr>
      <w:tr w:rsidR="0044753D" w:rsidRPr="00951BC4" w14:paraId="78119EFC" w14:textId="77777777" w:rsidTr="006270A3">
        <w:tc>
          <w:tcPr>
            <w:tcW w:w="4820" w:type="dxa"/>
            <w:shd w:val="clear" w:color="auto" w:fill="CDD3EC"/>
          </w:tcPr>
          <w:p w14:paraId="06911EF4" w14:textId="456CBBDD" w:rsidR="0044753D" w:rsidRPr="00951BC4" w:rsidRDefault="0044753D" w:rsidP="00035032">
            <w:pPr>
              <w:ind w:left="176"/>
              <w:rPr>
                <w:lang w:val="en-US"/>
              </w:rPr>
            </w:pPr>
            <w:r w:rsidRPr="00951BC4">
              <w:rPr>
                <w:lang w:val="en-US"/>
              </w:rPr>
              <w:t>Story 7</w:t>
            </w:r>
          </w:p>
        </w:tc>
        <w:tc>
          <w:tcPr>
            <w:tcW w:w="992" w:type="dxa"/>
            <w:shd w:val="clear" w:color="auto" w:fill="CDD3EC"/>
          </w:tcPr>
          <w:p w14:paraId="085D22ED" w14:textId="4197588D" w:rsidR="0044753D" w:rsidRPr="00951BC4" w:rsidRDefault="0044753D" w:rsidP="0044753D">
            <w:pPr>
              <w:jc w:val="center"/>
              <w:rPr>
                <w:lang w:val="en-US"/>
              </w:rPr>
            </w:pPr>
            <w:r w:rsidRPr="00951BC4">
              <w:rPr>
                <w:lang w:val="en-US"/>
              </w:rPr>
              <w:t>5</w:t>
            </w:r>
          </w:p>
        </w:tc>
      </w:tr>
      <w:tr w:rsidR="0044753D" w:rsidRPr="00951BC4" w14:paraId="16C7DFA4" w14:textId="77777777" w:rsidTr="006270A3">
        <w:tc>
          <w:tcPr>
            <w:tcW w:w="4820" w:type="dxa"/>
            <w:shd w:val="clear" w:color="auto" w:fill="CDD3EC"/>
          </w:tcPr>
          <w:p w14:paraId="570D0EEC" w14:textId="776FDDAE" w:rsidR="0044753D" w:rsidRPr="00951BC4" w:rsidRDefault="0044753D" w:rsidP="00035032">
            <w:pPr>
              <w:ind w:left="176"/>
              <w:rPr>
                <w:lang w:val="en-US"/>
              </w:rPr>
            </w:pPr>
            <w:r w:rsidRPr="00951BC4">
              <w:rPr>
                <w:lang w:val="en-US"/>
              </w:rPr>
              <w:t>Story 8</w:t>
            </w:r>
          </w:p>
        </w:tc>
        <w:tc>
          <w:tcPr>
            <w:tcW w:w="992" w:type="dxa"/>
            <w:shd w:val="clear" w:color="auto" w:fill="CDD3EC"/>
          </w:tcPr>
          <w:p w14:paraId="2B026ACC" w14:textId="662CEC8A" w:rsidR="0044753D" w:rsidRPr="00951BC4" w:rsidRDefault="0044753D" w:rsidP="0044753D">
            <w:pPr>
              <w:jc w:val="center"/>
              <w:rPr>
                <w:lang w:val="en-US"/>
              </w:rPr>
            </w:pPr>
            <w:r w:rsidRPr="00951BC4">
              <w:rPr>
                <w:lang w:val="en-US"/>
              </w:rPr>
              <w:t>13</w:t>
            </w:r>
          </w:p>
        </w:tc>
      </w:tr>
      <w:tr w:rsidR="0044753D" w:rsidRPr="00951BC4" w14:paraId="331B7F7F" w14:textId="77777777" w:rsidTr="006270A3">
        <w:tc>
          <w:tcPr>
            <w:tcW w:w="4820" w:type="dxa"/>
            <w:shd w:val="clear" w:color="auto" w:fill="CDD3EC"/>
          </w:tcPr>
          <w:p w14:paraId="77BE45AC" w14:textId="1A3F2273" w:rsidR="0044753D" w:rsidRPr="00951BC4" w:rsidRDefault="0044753D" w:rsidP="00035032">
            <w:pPr>
              <w:ind w:left="176"/>
              <w:rPr>
                <w:lang w:val="en-US"/>
              </w:rPr>
            </w:pPr>
            <w:r w:rsidRPr="00951BC4">
              <w:rPr>
                <w:lang w:val="en-US"/>
              </w:rPr>
              <w:t>Story 9</w:t>
            </w:r>
          </w:p>
        </w:tc>
        <w:tc>
          <w:tcPr>
            <w:tcW w:w="992" w:type="dxa"/>
            <w:shd w:val="clear" w:color="auto" w:fill="CDD3EC"/>
          </w:tcPr>
          <w:p w14:paraId="5983DF54" w14:textId="647B69BC" w:rsidR="0044753D" w:rsidRPr="00951BC4" w:rsidRDefault="0044753D" w:rsidP="0044753D">
            <w:pPr>
              <w:jc w:val="center"/>
              <w:rPr>
                <w:lang w:val="en-US"/>
              </w:rPr>
            </w:pPr>
            <w:r w:rsidRPr="00951BC4">
              <w:rPr>
                <w:lang w:val="en-US"/>
              </w:rPr>
              <w:t>13</w:t>
            </w:r>
          </w:p>
        </w:tc>
      </w:tr>
      <w:tr w:rsidR="0044753D" w:rsidRPr="00951BC4" w14:paraId="2A0CEB19" w14:textId="77777777" w:rsidTr="006270A3">
        <w:tc>
          <w:tcPr>
            <w:tcW w:w="4820" w:type="dxa"/>
            <w:shd w:val="clear" w:color="auto" w:fill="CDD3EC"/>
          </w:tcPr>
          <w:p w14:paraId="3621553A" w14:textId="03196342" w:rsidR="0044753D" w:rsidRPr="00951BC4" w:rsidRDefault="0044753D" w:rsidP="00035032">
            <w:pPr>
              <w:ind w:left="176"/>
              <w:rPr>
                <w:lang w:val="en-US"/>
              </w:rPr>
            </w:pPr>
            <w:r w:rsidRPr="00951BC4">
              <w:rPr>
                <w:lang w:val="en-US"/>
              </w:rPr>
              <w:t>Story 10</w:t>
            </w:r>
          </w:p>
        </w:tc>
        <w:tc>
          <w:tcPr>
            <w:tcW w:w="992" w:type="dxa"/>
            <w:shd w:val="clear" w:color="auto" w:fill="CDD3EC"/>
          </w:tcPr>
          <w:p w14:paraId="37CF62C5" w14:textId="6D9437F2" w:rsidR="0044753D" w:rsidRPr="00951BC4" w:rsidRDefault="0044753D" w:rsidP="0044753D">
            <w:pPr>
              <w:jc w:val="center"/>
              <w:rPr>
                <w:lang w:val="en-US"/>
              </w:rPr>
            </w:pPr>
            <w:r w:rsidRPr="00951BC4">
              <w:rPr>
                <w:lang w:val="en-US"/>
              </w:rPr>
              <w:t>20</w:t>
            </w:r>
          </w:p>
        </w:tc>
      </w:tr>
      <w:tr w:rsidR="0044753D" w:rsidRPr="00951BC4" w14:paraId="3AEB4F28" w14:textId="77777777" w:rsidTr="006270A3">
        <w:tc>
          <w:tcPr>
            <w:tcW w:w="4820" w:type="dxa"/>
            <w:shd w:val="clear" w:color="auto" w:fill="CDD3EC"/>
          </w:tcPr>
          <w:p w14:paraId="460F83E7" w14:textId="0001876A" w:rsidR="0044753D" w:rsidRPr="00951BC4" w:rsidRDefault="0044753D" w:rsidP="00035032">
            <w:pPr>
              <w:ind w:left="176"/>
              <w:rPr>
                <w:lang w:val="en-US"/>
              </w:rPr>
            </w:pPr>
            <w:r w:rsidRPr="00951BC4">
              <w:rPr>
                <w:lang w:val="en-US"/>
              </w:rPr>
              <w:t>Story 11</w:t>
            </w:r>
          </w:p>
        </w:tc>
        <w:tc>
          <w:tcPr>
            <w:tcW w:w="992" w:type="dxa"/>
            <w:shd w:val="clear" w:color="auto" w:fill="CDD3EC"/>
          </w:tcPr>
          <w:p w14:paraId="5C441520" w14:textId="6A333945" w:rsidR="0044753D" w:rsidRPr="00951BC4" w:rsidRDefault="0044753D" w:rsidP="0044753D">
            <w:pPr>
              <w:jc w:val="center"/>
              <w:rPr>
                <w:lang w:val="en-US"/>
              </w:rPr>
            </w:pPr>
            <w:r w:rsidRPr="00951BC4">
              <w:rPr>
                <w:lang w:val="en-US"/>
              </w:rPr>
              <w:t>8</w:t>
            </w:r>
          </w:p>
        </w:tc>
      </w:tr>
      <w:tr w:rsidR="0044753D" w:rsidRPr="00951BC4" w14:paraId="096A5037" w14:textId="77777777" w:rsidTr="006270A3">
        <w:tc>
          <w:tcPr>
            <w:tcW w:w="4820" w:type="dxa"/>
            <w:shd w:val="clear" w:color="auto" w:fill="CDD3EC"/>
          </w:tcPr>
          <w:p w14:paraId="727BEB84" w14:textId="55B495F8" w:rsidR="0044753D" w:rsidRPr="00951BC4" w:rsidRDefault="0044753D" w:rsidP="00035032">
            <w:pPr>
              <w:ind w:left="176"/>
              <w:rPr>
                <w:lang w:val="en-US"/>
              </w:rPr>
            </w:pPr>
            <w:r w:rsidRPr="00951BC4">
              <w:rPr>
                <w:lang w:val="en-US"/>
              </w:rPr>
              <w:t>Story 12</w:t>
            </w:r>
          </w:p>
        </w:tc>
        <w:tc>
          <w:tcPr>
            <w:tcW w:w="992" w:type="dxa"/>
            <w:shd w:val="clear" w:color="auto" w:fill="CDD3EC"/>
          </w:tcPr>
          <w:p w14:paraId="17072D87" w14:textId="4A28FDBB" w:rsidR="0044753D" w:rsidRPr="00951BC4" w:rsidRDefault="0044753D" w:rsidP="0044753D">
            <w:pPr>
              <w:jc w:val="center"/>
              <w:rPr>
                <w:lang w:val="en-US"/>
              </w:rPr>
            </w:pPr>
            <w:r w:rsidRPr="00951BC4">
              <w:rPr>
                <w:lang w:val="en-US"/>
              </w:rPr>
              <w:t>20</w:t>
            </w:r>
          </w:p>
        </w:tc>
      </w:tr>
    </w:tbl>
    <w:p w14:paraId="0729558B" w14:textId="77777777" w:rsidR="0044753D" w:rsidRPr="00951BC4" w:rsidRDefault="0044753D">
      <w:pPr>
        <w:rPr>
          <w:lang w:val="en-US"/>
        </w:rPr>
      </w:pPr>
    </w:p>
    <w:p w14:paraId="7E936AA5" w14:textId="252D5EF3" w:rsidR="0044753D" w:rsidRPr="00951BC4" w:rsidRDefault="009A4D03">
      <w:pPr>
        <w:rPr>
          <w:lang w:val="en-US"/>
        </w:rPr>
      </w:pPr>
      <w:r w:rsidRPr="00951BC4">
        <w:rPr>
          <w:lang w:val="en-US"/>
        </w:rPr>
        <w:t>T</w:t>
      </w:r>
      <w:r w:rsidR="0044753D" w:rsidRPr="00951BC4">
        <w:rPr>
          <w:lang w:val="en-US"/>
        </w:rPr>
        <w:t xml:space="preserve">he team has been working on the product for already several sprints and has established probable velocity between 7 and 10. </w:t>
      </w:r>
      <w:r w:rsidRPr="00951BC4">
        <w:rPr>
          <w:lang w:val="en-US"/>
        </w:rPr>
        <w:t>The next release is 7 sprints into the future.</w:t>
      </w:r>
    </w:p>
    <w:p w14:paraId="2E985624" w14:textId="45CC5390" w:rsidR="009A4D03" w:rsidRPr="00951BC4" w:rsidRDefault="009A4D03" w:rsidP="009A4D03">
      <w:pPr>
        <w:pStyle w:val="ListParagraph"/>
        <w:numPr>
          <w:ilvl w:val="0"/>
          <w:numId w:val="11"/>
        </w:numPr>
        <w:rPr>
          <w:lang w:val="en-US"/>
        </w:rPr>
      </w:pPr>
      <w:r w:rsidRPr="00951BC4">
        <w:rPr>
          <w:lang w:val="en-US"/>
        </w:rPr>
        <w:t>What is the scope that the PO can commit to stakeholders with reasonable safety?</w:t>
      </w:r>
    </w:p>
    <w:p w14:paraId="7A91C8AB" w14:textId="73E39B38" w:rsidR="009A4D03" w:rsidRPr="00951BC4" w:rsidRDefault="009A4D03" w:rsidP="009A4D03">
      <w:pPr>
        <w:pStyle w:val="ListParagraph"/>
        <w:numPr>
          <w:ilvl w:val="0"/>
          <w:numId w:val="11"/>
        </w:numPr>
        <w:rPr>
          <w:lang w:val="en-US"/>
        </w:rPr>
      </w:pPr>
      <w:r w:rsidRPr="00951BC4">
        <w:rPr>
          <w:lang w:val="en-US"/>
        </w:rPr>
        <w:t xml:space="preserve">Which stories can pretty much </w:t>
      </w:r>
      <w:proofErr w:type="gramStart"/>
      <w:r w:rsidRPr="00951BC4">
        <w:rPr>
          <w:lang w:val="en-US"/>
        </w:rPr>
        <w:t>be</w:t>
      </w:r>
      <w:proofErr w:type="gramEnd"/>
      <w:r w:rsidRPr="00951BC4">
        <w:rPr>
          <w:lang w:val="en-US"/>
        </w:rPr>
        <w:t xml:space="preserve"> ruled out of probable release scope?</w:t>
      </w:r>
    </w:p>
    <w:p w14:paraId="6C3D63D6" w14:textId="223236E7" w:rsidR="006270A3" w:rsidRPr="00951BC4" w:rsidRDefault="006270A3" w:rsidP="009A4D03">
      <w:pPr>
        <w:rPr>
          <w:lang w:val="en-US"/>
        </w:rPr>
      </w:pPr>
      <w:r w:rsidRPr="00951BC4">
        <w:rPr>
          <w:lang w:val="en-US"/>
        </w:rPr>
        <w:t xml:space="preserve">Draw two lines into the Product Backlog to indicate the above </w:t>
      </w:r>
      <w:r w:rsidR="00035032" w:rsidRPr="00951BC4">
        <w:rPr>
          <w:lang w:val="en-US"/>
        </w:rPr>
        <w:t>two scope limits.</w:t>
      </w:r>
    </w:p>
    <w:p w14:paraId="4AAE9680" w14:textId="484DB15A" w:rsidR="009A4D03" w:rsidRPr="00951BC4" w:rsidRDefault="009A4D03" w:rsidP="009A4D03">
      <w:pPr>
        <w:rPr>
          <w:lang w:val="en-US"/>
        </w:rPr>
      </w:pPr>
      <w:r w:rsidRPr="00951BC4">
        <w:rPr>
          <w:lang w:val="en-US"/>
        </w:rPr>
        <w:t>Map the stories (using story numbers) to the following simple release plan.</w:t>
      </w:r>
    </w:p>
    <w:p w14:paraId="7DC6A24F" w14:textId="32299213" w:rsidR="009A4D03" w:rsidRPr="00951BC4" w:rsidRDefault="006270A3" w:rsidP="009A4D03">
      <w:pPr>
        <w:rPr>
          <w:lang w:val="en-US"/>
        </w:rPr>
      </w:pPr>
      <w:r w:rsidRPr="00951BC4">
        <w:rPr>
          <w:noProof/>
          <w:lang w:val="en-US"/>
        </w:rPr>
        <mc:AlternateContent>
          <mc:Choice Requires="wps">
            <w:drawing>
              <wp:anchor distT="0" distB="0" distL="114300" distR="114300" simplePos="0" relativeHeight="251666432" behindDoc="0" locked="0" layoutInCell="1" allowOverlap="1" wp14:anchorId="291B526A" wp14:editId="596D77E5">
                <wp:simplePos x="0" y="0"/>
                <wp:positionH relativeFrom="column">
                  <wp:posOffset>0</wp:posOffset>
                </wp:positionH>
                <wp:positionV relativeFrom="paragraph">
                  <wp:posOffset>53975</wp:posOffset>
                </wp:positionV>
                <wp:extent cx="800100" cy="457200"/>
                <wp:effectExtent l="0" t="0" r="0" b="0"/>
                <wp:wrapNone/>
                <wp:docPr id="21527" name="Text Box 2152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A8774" w14:textId="00505614" w:rsidR="00D7092A" w:rsidRPr="006270A3" w:rsidRDefault="00D7092A" w:rsidP="006270A3">
                            <w:pPr>
                              <w:jc w:val="center"/>
                              <w:rPr>
                                <w:rFonts w:ascii="Comic Sans MS" w:hAnsi="Comic Sans MS"/>
                              </w:rPr>
                            </w:pPr>
                            <w:proofErr w:type="spellStart"/>
                            <w:r>
                              <w:rPr>
                                <w:rFonts w:ascii="Comic Sans MS" w:hAnsi="Comic Sans MS"/>
                              </w:rPr>
                              <w:t>Stories</w:t>
                            </w:r>
                            <w:proofErr w:type="spellEnd"/>
                          </w:p>
                        </w:txbxContent>
                      </wps:txbx>
                      <wps:bodyPr rot="0" spcFirstLastPara="0" vertOverflow="overflow" horzOverflow="overflow" vert="horz" wrap="square" lIns="91440" tIns="936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7" o:spid="_x0000_s1072" type="#_x0000_t202" style="position:absolute;margin-left:0;margin-top:4.25pt;width:6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" filled="f" stroked="f">
                <v:textbox inset=",2.6mm">
                  <w:txbxContent>
                    <w:p w14:paraId="0A9A8774" w14:textId="00505614" w:rsidR="00D34ED4" w:rsidRPr="006270A3" w:rsidRDefault="00D34ED4" w:rsidP="006270A3">
                      <w:pPr>
                        <w:jc w:val="center"/>
                        <w:rPr>
                          <w:rFonts w:ascii="Comic Sans MS" w:hAnsi="Comic Sans MS"/>
                        </w:rPr>
                      </w:pPr>
                      <w:proofErr w:type="spellStart"/>
                      <w:r>
                        <w:rPr>
                          <w:rFonts w:ascii="Comic Sans MS" w:hAnsi="Comic Sans MS"/>
                        </w:rPr>
                        <w:t>Stories</w:t>
                      </w:r>
                      <w:proofErr w:type="spellEnd"/>
                    </w:p>
                  </w:txbxContent>
                </v:textbox>
              </v:shape>
            </w:pict>
          </mc:Fallback>
        </mc:AlternateContent>
      </w:r>
      <w:r w:rsidRPr="00951BC4">
        <w:rPr>
          <w:noProof/>
          <w:lang w:val="en-US"/>
        </w:rPr>
        <mc:AlternateContent>
          <mc:Choice Requires="wps">
            <w:drawing>
              <wp:anchor distT="0" distB="0" distL="114300" distR="114300" simplePos="0" relativeHeight="251572219" behindDoc="0" locked="0" layoutInCell="1" allowOverlap="1" wp14:anchorId="4056E3D2" wp14:editId="579D729E">
                <wp:simplePos x="0" y="0"/>
                <wp:positionH relativeFrom="column">
                  <wp:posOffset>800100</wp:posOffset>
                </wp:positionH>
                <wp:positionV relativeFrom="paragraph">
                  <wp:posOffset>53975</wp:posOffset>
                </wp:positionV>
                <wp:extent cx="685800" cy="436245"/>
                <wp:effectExtent l="50800" t="25400" r="50800" b="71755"/>
                <wp:wrapNone/>
                <wp:docPr id="21528" name="Round Same Side Corner Rectangle 21528"/>
                <wp:cNvGraphicFramePr/>
                <a:graphic xmlns:a="http://schemas.openxmlformats.org/drawingml/2006/main">
                  <a:graphicData uri="http://schemas.microsoft.com/office/word/2010/wordprocessingShape">
                    <wps:wsp>
                      <wps:cNvSpPr/>
                      <wps:spPr>
                        <a:xfrm>
                          <a:off x="0" y="0"/>
                          <a:ext cx="6858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28" o:spid="_x0000_s1026" style="position:absolute;margin-left:63pt;margin-top:4.25pt;width:54pt;height:34.35pt;z-index:251572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" path="m72709,0l613091,0c653247,,685800,32553,685800,72709l685800,436245,685800,436245,,436245,,436245,,72709c0,32553,32553,,72709,0xe" fillcolor="#a7bfde [1620]" stroked="f">
                <v:fill color2="#e4ecf5 [500]" rotate="t" colors="0 #a3c4ff;22938f #bfd5ff;1 #e5eeff" type="gradient"/>
                <v:shadow on="t" opacity="24903f" mv:blur="40000f" origin=",.5" offset="0,20000emu"/>
                <v:path arrowok="t" o:connecttype="custom" o:connectlocs="72709,0;613091,0;685800,72709;685800,436245;6858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574267" behindDoc="0" locked="0" layoutInCell="1" allowOverlap="1" wp14:anchorId="57E6E3CF" wp14:editId="4E42FCDA">
                <wp:simplePos x="0" y="0"/>
                <wp:positionH relativeFrom="column">
                  <wp:posOffset>2171700</wp:posOffset>
                </wp:positionH>
                <wp:positionV relativeFrom="paragraph">
                  <wp:posOffset>53975</wp:posOffset>
                </wp:positionV>
                <wp:extent cx="1371600" cy="436245"/>
                <wp:effectExtent l="50800" t="25400" r="50800" b="71755"/>
                <wp:wrapNone/>
                <wp:docPr id="21530" name="Round Same Side Corner Rectangle 21530"/>
                <wp:cNvGraphicFramePr/>
                <a:graphic xmlns:a="http://schemas.openxmlformats.org/drawingml/2006/main">
                  <a:graphicData uri="http://schemas.microsoft.com/office/word/2010/wordprocessingShape">
                    <wps:wsp>
                      <wps:cNvSpPr/>
                      <wps:spPr>
                        <a:xfrm>
                          <a:off x="0" y="0"/>
                          <a:ext cx="13716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30" o:spid="_x0000_s1026" style="position:absolute;margin-left:171pt;margin-top:4.25pt;width:108pt;height:34.35pt;z-index:251574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716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" path="m72709,0l1298891,0c1339047,,1371600,32553,1371600,72709l1371600,436245,1371600,436245,,436245,,436245,,72709c0,32553,32553,,72709,0xe" fillcolor="#a7bfde [1620]" stroked="f">
                <v:fill color2="#e4ecf5 [500]" rotate="t" colors="0 #a3c4ff;22938f #bfd5ff;1 #e5eeff" type="gradient"/>
                <v:shadow on="t" opacity="24903f" mv:blur="40000f" origin=",.5" offset="0,20000emu"/>
                <v:path arrowok="t" o:connecttype="custom" o:connectlocs="72709,0;1298891,0;1371600,72709;1371600,436245;13716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575291" behindDoc="0" locked="0" layoutInCell="1" allowOverlap="1" wp14:anchorId="53489526" wp14:editId="7AEB0EC9">
                <wp:simplePos x="0" y="0"/>
                <wp:positionH relativeFrom="column">
                  <wp:posOffset>3543300</wp:posOffset>
                </wp:positionH>
                <wp:positionV relativeFrom="paragraph">
                  <wp:posOffset>53975</wp:posOffset>
                </wp:positionV>
                <wp:extent cx="2057400" cy="436245"/>
                <wp:effectExtent l="50800" t="25400" r="50800" b="71755"/>
                <wp:wrapNone/>
                <wp:docPr id="21531" name="Round Same Side Corner Rectangle 21531"/>
                <wp:cNvGraphicFramePr/>
                <a:graphic xmlns:a="http://schemas.openxmlformats.org/drawingml/2006/main">
                  <a:graphicData uri="http://schemas.microsoft.com/office/word/2010/wordprocessingShape">
                    <wps:wsp>
                      <wps:cNvSpPr/>
                      <wps:spPr>
                        <a:xfrm>
                          <a:off x="0" y="0"/>
                          <a:ext cx="20574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31" o:spid="_x0000_s1026" style="position:absolute;margin-left:279pt;margin-top:4.25pt;width:162pt;height:34.35pt;z-index:251575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574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" path="m72709,0l1984691,0c2024847,,2057400,32553,2057400,72709l2057400,436245,2057400,436245,,436245,,436245,,72709c0,32553,32553,,72709,0xe" fillcolor="#a7bfde [1620]" stroked="f">
                <v:fill color2="#e4ecf5 [500]" rotate="t" colors="0 #a3c4ff;22938f #bfd5ff;1 #e5eeff" type="gradient"/>
                <v:shadow on="t" opacity="24903f" mv:blur="40000f" origin=",.5" offset="0,20000emu"/>
                <v:path arrowok="t" o:connecttype="custom" o:connectlocs="72709,0;1984691,0;2057400,72709;2057400,436245;20574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573243" behindDoc="0" locked="0" layoutInCell="1" allowOverlap="1" wp14:anchorId="7A828A79" wp14:editId="26A31BD3">
                <wp:simplePos x="0" y="0"/>
                <wp:positionH relativeFrom="column">
                  <wp:posOffset>1485900</wp:posOffset>
                </wp:positionH>
                <wp:positionV relativeFrom="paragraph">
                  <wp:posOffset>53975</wp:posOffset>
                </wp:positionV>
                <wp:extent cx="685800" cy="436245"/>
                <wp:effectExtent l="50800" t="25400" r="50800" b="71755"/>
                <wp:wrapNone/>
                <wp:docPr id="21529" name="Round Same Side Corner Rectangle 21529"/>
                <wp:cNvGraphicFramePr/>
                <a:graphic xmlns:a="http://schemas.openxmlformats.org/drawingml/2006/main">
                  <a:graphicData uri="http://schemas.microsoft.com/office/word/2010/wordprocessingShape">
                    <wps:wsp>
                      <wps:cNvSpPr/>
                      <wps:spPr>
                        <a:xfrm>
                          <a:off x="0" y="0"/>
                          <a:ext cx="685800" cy="436245"/>
                        </a:xfrm>
                        <a:prstGeom prst="round2SameRect">
                          <a:avLst/>
                        </a:prstGeom>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Round Same Side Corner Rectangle 21529" o:spid="_x0000_s1026" style="position:absolute;margin-left:117pt;margin-top:4.25pt;width:54pt;height:34.35pt;z-index:251573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" path="m72709,0l613091,0c653247,,685800,32553,685800,72709l685800,436245,685800,436245,,436245,,436245,,72709c0,32553,32553,,72709,0xe" fillcolor="#a7bfde [1620]" stroked="f">
                <v:fill color2="#e4ecf5 [500]" rotate="t" colors="0 #a3c4ff;22938f #bfd5ff;1 #e5eeff" type="gradient"/>
                <v:shadow on="t" opacity="24903f" mv:blur="40000f" origin=",.5" offset="0,20000emu"/>
                <v:path arrowok="t" o:connecttype="custom" o:connectlocs="72709,0;613091,0;685800,72709;685800,436245;685800,436245;0,436245;0,436245;0,72709;72709,0" o:connectangles="0,0,0,0,0,0,0,0,0"/>
              </v:shape>
            </w:pict>
          </mc:Fallback>
        </mc:AlternateContent>
      </w:r>
      <w:r w:rsidRPr="00951BC4">
        <w:rPr>
          <w:noProof/>
          <w:lang w:val="en-US"/>
        </w:rPr>
        <mc:AlternateContent>
          <mc:Choice Requires="wps">
            <w:drawing>
              <wp:anchor distT="0" distB="0" distL="114300" distR="114300" simplePos="0" relativeHeight="251653120" behindDoc="0" locked="0" layoutInCell="1" allowOverlap="1" wp14:anchorId="64927F52" wp14:editId="5A6F2938">
                <wp:simplePos x="0" y="0"/>
                <wp:positionH relativeFrom="column">
                  <wp:posOffset>5600700</wp:posOffset>
                </wp:positionH>
                <wp:positionV relativeFrom="paragraph">
                  <wp:posOffset>168275</wp:posOffset>
                </wp:positionV>
                <wp:extent cx="0" cy="342900"/>
                <wp:effectExtent l="127000" t="127000" r="152400" b="165100"/>
                <wp:wrapNone/>
                <wp:docPr id="57371" name="Straight Connector 57371"/>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accent1">
                              <a:lumMod val="50000"/>
                            </a:schemeClr>
                          </a:solidFill>
                        </a:ln>
                        <a:effectLst>
                          <a:glow rad="101600">
                            <a:schemeClr val="accent2">
                              <a:satMod val="175000"/>
                              <a:alpha val="4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37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3.25pt" to="441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" strokecolor="#243f60 [16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55168" behindDoc="0" locked="0" layoutInCell="1" allowOverlap="1" wp14:anchorId="0C49FECC" wp14:editId="758D32B1">
                <wp:simplePos x="0" y="0"/>
                <wp:positionH relativeFrom="column">
                  <wp:posOffset>3543300</wp:posOffset>
                </wp:positionH>
                <wp:positionV relativeFrom="paragraph">
                  <wp:posOffset>168275</wp:posOffset>
                </wp:positionV>
                <wp:extent cx="0" cy="342900"/>
                <wp:effectExtent l="50800" t="25400" r="76200" b="88900"/>
                <wp:wrapNone/>
                <wp:docPr id="57372" name="Straight Connector 5737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72"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13.25pt" to="279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51072" behindDoc="0" locked="0" layoutInCell="1" allowOverlap="1" wp14:anchorId="076D3F4F" wp14:editId="44DE98FA">
                <wp:simplePos x="0" y="0"/>
                <wp:positionH relativeFrom="column">
                  <wp:posOffset>2171700</wp:posOffset>
                </wp:positionH>
                <wp:positionV relativeFrom="paragraph">
                  <wp:posOffset>168275</wp:posOffset>
                </wp:positionV>
                <wp:extent cx="0" cy="342900"/>
                <wp:effectExtent l="50800" t="25400" r="76200" b="88900"/>
                <wp:wrapNone/>
                <wp:docPr id="57366" name="Straight Connector 57366"/>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66"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3.25pt" to="171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49024" behindDoc="0" locked="0" layoutInCell="1" allowOverlap="1" wp14:anchorId="03577653" wp14:editId="2A9F7F38">
                <wp:simplePos x="0" y="0"/>
                <wp:positionH relativeFrom="column">
                  <wp:posOffset>1485900</wp:posOffset>
                </wp:positionH>
                <wp:positionV relativeFrom="paragraph">
                  <wp:posOffset>168275</wp:posOffset>
                </wp:positionV>
                <wp:extent cx="0" cy="342900"/>
                <wp:effectExtent l="50800" t="25400" r="76200" b="88900"/>
                <wp:wrapNone/>
                <wp:docPr id="57364" name="Straight Connector 5736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64" o:spid="_x0000_s1026" style="position:absolute;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13.25pt" to="117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46976" behindDoc="0" locked="0" layoutInCell="1" allowOverlap="1" wp14:anchorId="3A5A070D" wp14:editId="43E05D5D">
                <wp:simplePos x="0" y="0"/>
                <wp:positionH relativeFrom="column">
                  <wp:posOffset>800100</wp:posOffset>
                </wp:positionH>
                <wp:positionV relativeFrom="paragraph">
                  <wp:posOffset>168275</wp:posOffset>
                </wp:positionV>
                <wp:extent cx="0" cy="342900"/>
                <wp:effectExtent l="50800" t="25400" r="76200" b="88900"/>
                <wp:wrapNone/>
                <wp:docPr id="57362" name="Straight Connector 5736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362" o:spid="_x0000_s1026" style="position:absolute;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3.25pt" to="63pt,4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" strokecolor="#4f81bd [3204]" strokeweight="2pt">
                <v:shadow on="t" opacity="24903f" mv:blur="40000f" origin=",.5" offset="0,20000emu"/>
              </v:line>
            </w:pict>
          </mc:Fallback>
        </mc:AlternateContent>
      </w:r>
      <w:r w:rsidRPr="00951BC4">
        <w:rPr>
          <w:noProof/>
          <w:lang w:val="en-US"/>
        </w:rPr>
        <mc:AlternateContent>
          <mc:Choice Requires="wps">
            <w:drawing>
              <wp:anchor distT="0" distB="0" distL="114300" distR="114300" simplePos="0" relativeHeight="251664384" behindDoc="0" locked="0" layoutInCell="1" allowOverlap="1" wp14:anchorId="5FCB94B7" wp14:editId="116A8058">
                <wp:simplePos x="0" y="0"/>
                <wp:positionH relativeFrom="column">
                  <wp:posOffset>0</wp:posOffset>
                </wp:positionH>
                <wp:positionV relativeFrom="paragraph">
                  <wp:posOffset>511175</wp:posOffset>
                </wp:positionV>
                <wp:extent cx="800100" cy="342900"/>
                <wp:effectExtent l="0" t="0" r="0" b="12700"/>
                <wp:wrapNone/>
                <wp:docPr id="21526" name="Text Box 2152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B2D77" w14:textId="1E9CAF03" w:rsidR="00D7092A" w:rsidRPr="006270A3" w:rsidRDefault="00D7092A" w:rsidP="006270A3">
                            <w:pPr>
                              <w:jc w:val="center"/>
                              <w:rPr>
                                <w:rFonts w:ascii="Comic Sans MS" w:hAnsi="Comic Sans MS"/>
                              </w:rPr>
                            </w:pPr>
                            <w:r>
                              <w:rPr>
                                <w:rFonts w:ascii="Comic Sans MS" w:hAnsi="Comic Sans MS"/>
                              </w:rPr>
                              <w:t>Sprint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6" o:spid="_x0000_s1073" type="#_x0000_t202" style="position:absolute;margin-left:0;margin-top:40.25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" filled="f" stroked="f">
                <v:textbox>
                  <w:txbxContent>
                    <w:p w14:paraId="09AB2D77" w14:textId="1E9CAF03" w:rsidR="00D34ED4" w:rsidRPr="006270A3" w:rsidRDefault="00D34ED4" w:rsidP="006270A3">
                      <w:pPr>
                        <w:jc w:val="center"/>
                        <w:rPr>
                          <w:rFonts w:ascii="Comic Sans MS" w:hAnsi="Comic Sans MS"/>
                        </w:rPr>
                      </w:pPr>
                      <w:r>
                        <w:rPr>
                          <w:rFonts w:ascii="Comic Sans MS" w:hAnsi="Comic Sans MS"/>
                        </w:rPr>
                        <w:t>Sprint</w:t>
                      </w:r>
                    </w:p>
                  </w:txbxContent>
                </v:textbox>
              </v:shape>
            </w:pict>
          </mc:Fallback>
        </mc:AlternateContent>
      </w:r>
    </w:p>
    <w:p w14:paraId="67999EE3" w14:textId="59B0D9E5" w:rsidR="009A4D03" w:rsidRPr="00951BC4" w:rsidRDefault="006270A3" w:rsidP="009A4D03">
      <w:pPr>
        <w:rPr>
          <w:lang w:val="en-US"/>
        </w:rPr>
      </w:pPr>
      <w:r w:rsidRPr="00951BC4">
        <w:rPr>
          <w:noProof/>
          <w:lang w:val="en-US"/>
        </w:rPr>
        <mc:AlternateContent>
          <mc:Choice Requires="wps">
            <w:drawing>
              <wp:anchor distT="0" distB="0" distL="114300" distR="114300" simplePos="0" relativeHeight="251662336" behindDoc="0" locked="0" layoutInCell="1" allowOverlap="1" wp14:anchorId="002E4069" wp14:editId="3DCA755A">
                <wp:simplePos x="0" y="0"/>
                <wp:positionH relativeFrom="column">
                  <wp:posOffset>3543300</wp:posOffset>
                </wp:positionH>
                <wp:positionV relativeFrom="paragraph">
                  <wp:posOffset>170180</wp:posOffset>
                </wp:positionV>
                <wp:extent cx="2057400" cy="342900"/>
                <wp:effectExtent l="0" t="0" r="0" b="12700"/>
                <wp:wrapSquare wrapText="bothSides"/>
                <wp:docPr id="21525" name="Text Box 21525"/>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F7727" w14:textId="6848C6CE" w:rsidR="00D7092A" w:rsidRPr="006270A3" w:rsidRDefault="00D7092A" w:rsidP="006270A3">
                            <w:pPr>
                              <w:jc w:val="center"/>
                              <w:rPr>
                                <w:rFonts w:ascii="Comic Sans MS" w:hAnsi="Comic Sans MS"/>
                              </w:rPr>
                            </w:pPr>
                            <w:r>
                              <w:rPr>
                                <w:rFonts w:ascii="Comic Sans MS" w:hAnsi="Comic Sans MS"/>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5" o:spid="_x0000_s1074" type="#_x0000_t202" style="position:absolute;margin-left:279pt;margin-top:13.4pt;width:16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" filled="f" stroked="f">
                <v:textbox>
                  <w:txbxContent>
                    <w:p w14:paraId="1C4F7727" w14:textId="6848C6CE" w:rsidR="00D34ED4" w:rsidRPr="006270A3" w:rsidRDefault="00D34ED4" w:rsidP="006270A3">
                      <w:pPr>
                        <w:jc w:val="center"/>
                        <w:rPr>
                          <w:rFonts w:ascii="Comic Sans MS" w:hAnsi="Comic Sans MS"/>
                        </w:rPr>
                      </w:pPr>
                      <w:r>
                        <w:rPr>
                          <w:rFonts w:ascii="Comic Sans MS" w:hAnsi="Comic Sans MS"/>
                        </w:rPr>
                        <w:t>5-7</w:t>
                      </w:r>
                    </w:p>
                  </w:txbxContent>
                </v:textbox>
                <w10:wrap type="square"/>
              </v:shape>
            </w:pict>
          </mc:Fallback>
        </mc:AlternateContent>
      </w:r>
      <w:r w:rsidRPr="00951BC4">
        <w:rPr>
          <w:noProof/>
          <w:lang w:val="en-US"/>
        </w:rPr>
        <mc:AlternateContent>
          <mc:Choice Requires="wps">
            <w:drawing>
              <wp:anchor distT="0" distB="0" distL="114300" distR="114300" simplePos="0" relativeHeight="251660288" behindDoc="0" locked="0" layoutInCell="1" allowOverlap="1" wp14:anchorId="66CEDF2F" wp14:editId="1B04DF2E">
                <wp:simplePos x="0" y="0"/>
                <wp:positionH relativeFrom="column">
                  <wp:posOffset>2171700</wp:posOffset>
                </wp:positionH>
                <wp:positionV relativeFrom="paragraph">
                  <wp:posOffset>170180</wp:posOffset>
                </wp:positionV>
                <wp:extent cx="1371600" cy="342900"/>
                <wp:effectExtent l="0" t="0" r="0" b="12700"/>
                <wp:wrapSquare wrapText="bothSides"/>
                <wp:docPr id="21524" name="Text Box 2152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98BEA" w14:textId="70640AC1" w:rsidR="00D7092A" w:rsidRPr="006270A3" w:rsidRDefault="00D7092A" w:rsidP="006270A3">
                            <w:pPr>
                              <w:jc w:val="center"/>
                              <w:rPr>
                                <w:rFonts w:ascii="Comic Sans MS" w:hAnsi="Comic Sans MS"/>
                              </w:rPr>
                            </w:pPr>
                            <w:r>
                              <w:rPr>
                                <w:rFonts w:ascii="Comic Sans MS" w:hAnsi="Comic Sans MS"/>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4" o:spid="_x0000_s1075" type="#_x0000_t202" style="position:absolute;margin-left:171pt;margin-top:13.4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" filled="f" stroked="f">
                <v:textbox>
                  <w:txbxContent>
                    <w:p w14:paraId="72998BEA" w14:textId="70640AC1" w:rsidR="00D34ED4" w:rsidRPr="006270A3" w:rsidRDefault="00D34ED4" w:rsidP="006270A3">
                      <w:pPr>
                        <w:jc w:val="center"/>
                        <w:rPr>
                          <w:rFonts w:ascii="Comic Sans MS" w:hAnsi="Comic Sans MS"/>
                        </w:rPr>
                      </w:pPr>
                      <w:r>
                        <w:rPr>
                          <w:rFonts w:ascii="Comic Sans MS" w:hAnsi="Comic Sans MS"/>
                        </w:rPr>
                        <w:t>3-4</w:t>
                      </w:r>
                    </w:p>
                  </w:txbxContent>
                </v:textbox>
                <w10:wrap type="square"/>
              </v:shape>
            </w:pict>
          </mc:Fallback>
        </mc:AlternateContent>
      </w:r>
      <w:r w:rsidRPr="00951BC4">
        <w:rPr>
          <w:noProof/>
          <w:lang w:val="en-US"/>
        </w:rPr>
        <mc:AlternateContent>
          <mc:Choice Requires="wps">
            <w:drawing>
              <wp:anchor distT="0" distB="0" distL="114300" distR="114300" simplePos="0" relativeHeight="251658240" behindDoc="0" locked="0" layoutInCell="1" allowOverlap="1" wp14:anchorId="55B6DC9B" wp14:editId="24F2A741">
                <wp:simplePos x="0" y="0"/>
                <wp:positionH relativeFrom="column">
                  <wp:posOffset>1485900</wp:posOffset>
                </wp:positionH>
                <wp:positionV relativeFrom="paragraph">
                  <wp:posOffset>170180</wp:posOffset>
                </wp:positionV>
                <wp:extent cx="685800" cy="342900"/>
                <wp:effectExtent l="0" t="0" r="0" b="12700"/>
                <wp:wrapSquare wrapText="bothSides"/>
                <wp:docPr id="57375" name="Text Box 5737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3706D" w14:textId="396939AA" w:rsidR="00D7092A" w:rsidRPr="006270A3" w:rsidRDefault="00D7092A" w:rsidP="006270A3">
                            <w:pPr>
                              <w:jc w:val="center"/>
                              <w:rPr>
                                <w:rFonts w:ascii="Comic Sans MS" w:hAnsi="Comic Sans MS"/>
                              </w:rPr>
                            </w:pPr>
                            <w:r>
                              <w:rPr>
                                <w:rFonts w:ascii="Comic Sans MS" w:hAnsi="Comic Sans M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375" o:spid="_x0000_s1076" type="#_x0000_t202" style="position:absolute;margin-left:117pt;margin-top:13.4pt;width:54pt;height:2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" filled="f" stroked="f">
                <v:textbox>
                  <w:txbxContent>
                    <w:p w14:paraId="6043706D" w14:textId="396939AA" w:rsidR="00D34ED4" w:rsidRPr="006270A3" w:rsidRDefault="00D34ED4" w:rsidP="006270A3">
                      <w:pPr>
                        <w:jc w:val="center"/>
                        <w:rPr>
                          <w:rFonts w:ascii="Comic Sans MS" w:hAnsi="Comic Sans MS"/>
                        </w:rPr>
                      </w:pPr>
                      <w:r>
                        <w:rPr>
                          <w:rFonts w:ascii="Comic Sans MS" w:hAnsi="Comic Sans MS"/>
                        </w:rPr>
                        <w:t>2</w:t>
                      </w:r>
                    </w:p>
                  </w:txbxContent>
                </v:textbox>
                <w10:wrap type="square"/>
              </v:shape>
            </w:pict>
          </mc:Fallback>
        </mc:AlternateContent>
      </w:r>
      <w:r w:rsidRPr="00951BC4">
        <w:rPr>
          <w:noProof/>
          <w:lang w:val="en-US"/>
        </w:rPr>
        <mc:AlternateContent>
          <mc:Choice Requires="wps">
            <w:drawing>
              <wp:anchor distT="0" distB="0" distL="114300" distR="114300" simplePos="0" relativeHeight="251656192" behindDoc="0" locked="0" layoutInCell="1" allowOverlap="1" wp14:anchorId="51C08149" wp14:editId="0C071D4B">
                <wp:simplePos x="0" y="0"/>
                <wp:positionH relativeFrom="column">
                  <wp:posOffset>800100</wp:posOffset>
                </wp:positionH>
                <wp:positionV relativeFrom="paragraph">
                  <wp:posOffset>170180</wp:posOffset>
                </wp:positionV>
                <wp:extent cx="685800" cy="342900"/>
                <wp:effectExtent l="0" t="0" r="0" b="12700"/>
                <wp:wrapSquare wrapText="bothSides"/>
                <wp:docPr id="57374" name="Text Box 5737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9D7F7" w14:textId="35F0A79C" w:rsidR="00D7092A" w:rsidRPr="006270A3" w:rsidRDefault="00D7092A" w:rsidP="006270A3">
                            <w:pPr>
                              <w:jc w:val="center"/>
                              <w:rPr>
                                <w:rFonts w:ascii="Comic Sans MS" w:hAnsi="Comic Sans MS"/>
                              </w:rPr>
                            </w:pPr>
                            <w:r w:rsidRPr="006270A3">
                              <w:rPr>
                                <w:rFonts w:ascii="Comic Sans MS" w:hAnsi="Comic Sans M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374" o:spid="_x0000_s1077" type="#_x0000_t202" style="position:absolute;margin-left:63pt;margin-top:13.4pt;width:54pt;height:2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" filled="f" stroked="f">
                <v:textbox>
                  <w:txbxContent>
                    <w:p w14:paraId="7069D7F7" w14:textId="35F0A79C" w:rsidR="00D34ED4" w:rsidRPr="006270A3" w:rsidRDefault="00D34ED4" w:rsidP="006270A3">
                      <w:pPr>
                        <w:jc w:val="center"/>
                        <w:rPr>
                          <w:rFonts w:ascii="Comic Sans MS" w:hAnsi="Comic Sans MS"/>
                        </w:rPr>
                      </w:pPr>
                      <w:r w:rsidRPr="006270A3">
                        <w:rPr>
                          <w:rFonts w:ascii="Comic Sans MS" w:hAnsi="Comic Sans MS"/>
                        </w:rPr>
                        <w:t>1</w:t>
                      </w:r>
                    </w:p>
                  </w:txbxContent>
                </v:textbox>
                <w10:wrap type="square"/>
              </v:shape>
            </w:pict>
          </mc:Fallback>
        </mc:AlternateContent>
      </w:r>
      <w:r w:rsidR="009A4D03" w:rsidRPr="00951BC4">
        <w:rPr>
          <w:noProof/>
          <w:lang w:val="en-US"/>
        </w:rPr>
        <mc:AlternateContent>
          <mc:Choice Requires="wps">
            <w:drawing>
              <wp:anchor distT="0" distB="0" distL="114300" distR="114300" simplePos="0" relativeHeight="251645952" behindDoc="0" locked="0" layoutInCell="1" allowOverlap="1" wp14:anchorId="4D6008B4" wp14:editId="07FB6DF6">
                <wp:simplePos x="0" y="0"/>
                <wp:positionH relativeFrom="column">
                  <wp:posOffset>800100</wp:posOffset>
                </wp:positionH>
                <wp:positionV relativeFrom="paragraph">
                  <wp:posOffset>170180</wp:posOffset>
                </wp:positionV>
                <wp:extent cx="4800600" cy="0"/>
                <wp:effectExtent l="50800" t="25400" r="76200" b="101600"/>
                <wp:wrapNone/>
                <wp:docPr id="57361" name="Straight Connector 57361"/>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7361"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3pt,13.4pt" to="441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" strokecolor="#4f81bd [3204]" strokeweight="2pt">
                <v:shadow on="t" opacity="24903f" mv:blur="40000f" origin=",.5" offset="0,20000emu"/>
              </v:line>
            </w:pict>
          </mc:Fallback>
        </mc:AlternateContent>
      </w:r>
    </w:p>
    <w:p w14:paraId="0AC62C58" w14:textId="77777777" w:rsidR="009A4D03" w:rsidRPr="00951BC4" w:rsidRDefault="009A4D03">
      <w:pPr>
        <w:rPr>
          <w:lang w:val="en-US"/>
        </w:rPr>
      </w:pPr>
    </w:p>
    <w:p w14:paraId="69C7C05D" w14:textId="6A5F7CA3" w:rsidR="006270A3" w:rsidRPr="00951BC4" w:rsidRDefault="006270A3" w:rsidP="006270A3">
      <w:pPr>
        <w:pStyle w:val="ListParagraph"/>
        <w:numPr>
          <w:ilvl w:val="0"/>
          <w:numId w:val="12"/>
        </w:numPr>
        <w:rPr>
          <w:lang w:val="en-US"/>
        </w:rPr>
      </w:pPr>
      <w:r w:rsidRPr="00951BC4">
        <w:rPr>
          <w:lang w:val="en-US"/>
        </w:rPr>
        <w:t>How many points worth of stories can you allocate to each sprint “slot”?</w:t>
      </w:r>
    </w:p>
    <w:p w14:paraId="7B710652" w14:textId="3A0C5FCA" w:rsidR="00035032" w:rsidRPr="00951BC4" w:rsidRDefault="00035032" w:rsidP="006270A3">
      <w:pPr>
        <w:pStyle w:val="ListParagraph"/>
        <w:numPr>
          <w:ilvl w:val="0"/>
          <w:numId w:val="12"/>
        </w:numPr>
        <w:rPr>
          <w:lang w:val="en-US"/>
        </w:rPr>
      </w:pPr>
      <w:r w:rsidRPr="00951BC4">
        <w:rPr>
          <w:lang w:val="en-US"/>
        </w:rPr>
        <w:t>Is this simple method sufficient for release planning? If not, what other things need to be considered?</w:t>
      </w:r>
    </w:p>
    <w:p w14:paraId="07C3A6B9" w14:textId="77777777" w:rsidR="00035032" w:rsidRPr="00951BC4" w:rsidRDefault="00035032">
      <w:pPr>
        <w:rPr>
          <w:lang w:val="en-US"/>
        </w:rPr>
      </w:pPr>
      <w:r w:rsidRPr="00951BC4">
        <w:rPr>
          <w:lang w:val="en-US"/>
        </w:rPr>
        <w:t>Consider the following scenarios:</w:t>
      </w:r>
    </w:p>
    <w:p w14:paraId="5B3AD211" w14:textId="36ADD312" w:rsidR="00035032" w:rsidRPr="00951BC4" w:rsidRDefault="000A5765" w:rsidP="00035032">
      <w:pPr>
        <w:pStyle w:val="ListParagraph"/>
        <w:numPr>
          <w:ilvl w:val="0"/>
          <w:numId w:val="13"/>
        </w:numPr>
        <w:rPr>
          <w:lang w:val="en-US"/>
        </w:rPr>
      </w:pPr>
      <w:r w:rsidRPr="00951BC4">
        <w:rPr>
          <w:lang w:val="en-US"/>
        </w:rPr>
        <w:t>2 Sprints forward</w:t>
      </w:r>
      <w:r w:rsidR="00035032" w:rsidRPr="00951BC4">
        <w:rPr>
          <w:lang w:val="en-US"/>
        </w:rPr>
        <w:t>, the team has delivered up to story 6 (26 more story points). They’ve updated their probable velocity to between 9 and 14. How does this change the release plan?</w:t>
      </w:r>
    </w:p>
    <w:p w14:paraId="6368CB6B" w14:textId="4E7178E8" w:rsidR="00C417A8" w:rsidRPr="00951BC4" w:rsidRDefault="00D166B0" w:rsidP="007A6EF2">
      <w:pPr>
        <w:pStyle w:val="ListParagraph"/>
        <w:numPr>
          <w:ilvl w:val="0"/>
          <w:numId w:val="13"/>
        </w:numPr>
        <w:rPr>
          <w:lang w:val="en-US"/>
        </w:rPr>
      </w:pPr>
      <w:r w:rsidRPr="00951BC4">
        <w:rPr>
          <w:lang w:val="en-US"/>
        </w:rPr>
        <w:t>User review at the end of Sprint 2 revealed new ideas and requirements that should be incorporated into the release. The team has estimated that their total size is 16. How does this change affect the release plan?</w:t>
      </w:r>
      <w:r w:rsidR="00C417A8" w:rsidRPr="00951BC4">
        <w:rPr>
          <w:lang w:val="en-US"/>
        </w:rPr>
        <w:br w:type="page"/>
      </w:r>
    </w:p>
    <w:p w14:paraId="4650A5E8" w14:textId="3C69CAD3" w:rsidR="00C417A8" w:rsidRPr="00951BC4" w:rsidRDefault="00C417A8" w:rsidP="00C876B0">
      <w:pPr>
        <w:pStyle w:val="Heading1"/>
        <w:rPr>
          <w:lang w:val="en-US"/>
        </w:rPr>
      </w:pPr>
      <w:r w:rsidRPr="00951BC4">
        <w:rPr>
          <w:lang w:val="en-US"/>
        </w:rPr>
        <w:lastRenderedPageBreak/>
        <w:t>Sprint Planning and Execution</w:t>
      </w:r>
    </w:p>
    <w:p w14:paraId="1EF98D8D" w14:textId="799697C8" w:rsidR="00C417A8" w:rsidRPr="00951BC4" w:rsidRDefault="00D166B0">
      <w:pPr>
        <w:rPr>
          <w:lang w:val="en-US"/>
        </w:rPr>
      </w:pPr>
      <w:r w:rsidRPr="00951BC4">
        <w:rPr>
          <w:lang w:val="en-US"/>
        </w:rPr>
        <w:t xml:space="preserve">The iterative and incremental product development cycle in Scrum is managed in </w:t>
      </w:r>
      <w:r w:rsidR="00D40D42">
        <w:rPr>
          <w:lang w:val="en-US"/>
        </w:rPr>
        <w:t>four</w:t>
      </w:r>
      <w:r w:rsidRPr="00951BC4">
        <w:rPr>
          <w:lang w:val="en-US"/>
        </w:rPr>
        <w:t xml:space="preserve"> key meetings – Sprint Planning, Daily Scrums, Sprint Reviews</w:t>
      </w:r>
      <w:r w:rsidR="00D40D42">
        <w:rPr>
          <w:lang w:val="en-US"/>
        </w:rPr>
        <w:t>, and Sprint Retrospectives</w:t>
      </w:r>
      <w:r w:rsidRPr="00951BC4">
        <w:rPr>
          <w:lang w:val="en-US"/>
        </w:rPr>
        <w:t>. As we discuss them in more detail, please do write your key insights into the diagram below.</w:t>
      </w:r>
    </w:p>
    <w:p w14:paraId="223B605B" w14:textId="17818892" w:rsidR="00A217DB" w:rsidRPr="00951BC4" w:rsidRDefault="00A217DB" w:rsidP="00A217DB">
      <w:pPr>
        <w:rPr>
          <w:lang w:val="en-US"/>
        </w:rPr>
      </w:pPr>
    </w:p>
    <w:p w14:paraId="5AEC369C" w14:textId="12783674" w:rsidR="00A217DB" w:rsidRPr="00951BC4" w:rsidRDefault="00A217DB" w:rsidP="00A217DB">
      <w:pPr>
        <w:rPr>
          <w:lang w:val="en-US"/>
        </w:rPr>
      </w:pPr>
    </w:p>
    <w:p w14:paraId="32F7D750" w14:textId="1FF33A6F" w:rsidR="00A217DB" w:rsidRPr="00951BC4" w:rsidRDefault="0080091D" w:rsidP="00A217DB">
      <w:pPr>
        <w:rPr>
          <w:lang w:val="en-US"/>
        </w:rPr>
      </w:pPr>
      <w:r w:rsidRPr="00951BC4">
        <w:rPr>
          <w:noProof/>
          <w:lang w:val="en-US"/>
        </w:rPr>
        <mc:AlternateContent>
          <mc:Choice Requires="wpg">
            <w:drawing>
              <wp:anchor distT="0" distB="0" distL="114300" distR="114300" simplePos="0" relativeHeight="251686912" behindDoc="0" locked="0" layoutInCell="1" allowOverlap="1" wp14:anchorId="13520B21" wp14:editId="5E610A0A">
                <wp:simplePos x="0" y="0"/>
                <wp:positionH relativeFrom="column">
                  <wp:posOffset>571500</wp:posOffset>
                </wp:positionH>
                <wp:positionV relativeFrom="paragraph">
                  <wp:posOffset>312420</wp:posOffset>
                </wp:positionV>
                <wp:extent cx="5031105" cy="4812030"/>
                <wp:effectExtent l="50800" t="25400" r="0" b="90170"/>
                <wp:wrapNone/>
                <wp:docPr id="40" name="Group 40"/>
                <wp:cNvGraphicFramePr/>
                <a:graphic xmlns:a="http://schemas.openxmlformats.org/drawingml/2006/main">
                  <a:graphicData uri="http://schemas.microsoft.com/office/word/2010/wordprocessingGroup">
                    <wpg:wgp>
                      <wpg:cNvGrpSpPr/>
                      <wpg:grpSpPr>
                        <a:xfrm>
                          <a:off x="0" y="0"/>
                          <a:ext cx="5031105" cy="4812030"/>
                          <a:chOff x="0" y="0"/>
                          <a:chExt cx="5031105" cy="4812030"/>
                        </a:xfrm>
                      </wpg:grpSpPr>
                      <wps:wsp>
                        <wps:cNvPr id="21532" name="Bent Arrow 21532"/>
                        <wps:cNvSpPr/>
                        <wps:spPr>
                          <a:xfrm rot="8360480">
                            <a:off x="1661795" y="1715135"/>
                            <a:ext cx="2332355" cy="2499995"/>
                          </a:xfrm>
                          <a:prstGeom prst="bentArrow">
                            <a:avLst>
                              <a:gd name="adj1" fmla="val 24505"/>
                              <a:gd name="adj2" fmla="val 28919"/>
                              <a:gd name="adj3" fmla="val 33977"/>
                              <a:gd name="adj4" fmla="val 43750"/>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33" name="Up Arrow 21533"/>
                        <wps:cNvSpPr/>
                        <wps:spPr>
                          <a:xfrm>
                            <a:off x="443230" y="1828800"/>
                            <a:ext cx="1541780" cy="1828800"/>
                          </a:xfrm>
                          <a:prstGeom prst="upArrow">
                            <a:avLst>
                              <a:gd name="adj1" fmla="val 37488"/>
                              <a:gd name="adj2" fmla="val 50917"/>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bodyPr wrap="square">
                          <a:noAutofit/>
                        </wps:bodyPr>
                      </wps:wsp>
                      <wps:wsp>
                        <wps:cNvPr id="21534" name="Circular Arrow 21534"/>
                        <wps:cNvSpPr/>
                        <wps:spPr>
                          <a:xfrm rot="583464" flipH="1">
                            <a:off x="2999105" y="1757045"/>
                            <a:ext cx="2032000" cy="2021840"/>
                          </a:xfrm>
                          <a:prstGeom prst="circularArrow">
                            <a:avLst>
                              <a:gd name="adj1" fmla="val 10437"/>
                              <a:gd name="adj2" fmla="val 904522"/>
                              <a:gd name="adj3" fmla="val 19321168"/>
                              <a:gd name="adj4" fmla="val 2626092"/>
                              <a:gd name="adj5" fmla="val 14286"/>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rap="square">
                          <a:noAutofit/>
                        </wps:bodyPr>
                      </wps:wsp>
                      <wps:wsp>
                        <wps:cNvPr id="33" name="Oval 33"/>
                        <wps:cNvSpPr/>
                        <wps:spPr>
                          <a:xfrm>
                            <a:off x="557530" y="4114800"/>
                            <a:ext cx="1243330" cy="697230"/>
                          </a:xfrm>
                          <a:prstGeom prst="ellips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5B55CC1E" w14:textId="4F34723E" w:rsidR="00D7092A" w:rsidRDefault="00D7092A" w:rsidP="00A217DB">
                              <w:pPr>
                                <w:ind w:left="-142"/>
                                <w:jc w:val="center"/>
                              </w:pPr>
                            </w:p>
                          </w:txbxContent>
                        </wps:txbx>
                        <wps:bodyPr wrap="square" anchor="ctr" anchorCtr="0">
                          <a:noAutofit/>
                        </wps:bodyPr>
                      </wps:wsp>
                      <wps:wsp>
                        <wps:cNvPr id="34" name="Straight Connector 34"/>
                        <wps:cNvCnPr/>
                        <wps:spPr>
                          <a:xfrm flipV="1">
                            <a:off x="443230" y="114300"/>
                            <a:ext cx="1714500" cy="1257300"/>
                          </a:xfrm>
                          <a:prstGeom prst="line">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s:wsp>
                        <wps:cNvPr id="35" name="Oval 35"/>
                        <wps:cNvSpPr/>
                        <wps:spPr>
                          <a:xfrm>
                            <a:off x="1243330" y="800100"/>
                            <a:ext cx="1243330" cy="697230"/>
                          </a:xfrm>
                          <a:prstGeom prst="ellips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16878596" w14:textId="77777777" w:rsidR="00D7092A" w:rsidRDefault="00D7092A" w:rsidP="00A217DB">
                              <w:pPr>
                                <w:ind w:left="-142"/>
                                <w:jc w:val="center"/>
                              </w:pPr>
                            </w:p>
                          </w:txbxContent>
                        </wps:txbx>
                        <wps:bodyPr wrap="square" anchor="ctr" anchorCtr="0">
                          <a:noAutofit/>
                        </wps:bodyPr>
                      </wps:wsp>
                      <wps:wsp>
                        <wps:cNvPr id="36" name="Oval 36"/>
                        <wps:cNvSpPr/>
                        <wps:spPr>
                          <a:xfrm>
                            <a:off x="0" y="0"/>
                            <a:ext cx="1243330" cy="697230"/>
                          </a:xfrm>
                          <a:prstGeom prst="ellips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txbx>
                          <w:txbxContent>
                            <w:p w14:paraId="3CEAFC3A" w14:textId="77777777" w:rsidR="00D7092A" w:rsidRDefault="00D7092A" w:rsidP="00A217DB">
                              <w:pPr>
                                <w:ind w:left="-142"/>
                                <w:jc w:val="center"/>
                              </w:pPr>
                            </w:p>
                          </w:txbxContent>
                        </wps:txbx>
                        <wps:bodyPr wrap="square" anchor="ctr" anchorCtr="0">
                          <a:noAutofit/>
                        </wps:bodyPr>
                      </wps:wsp>
                      <wps:wsp>
                        <wps:cNvPr id="21535" name="Text Box 21535"/>
                        <wps:cNvSpPr txBox="1"/>
                        <wps:spPr>
                          <a:xfrm>
                            <a:off x="100330" y="11430"/>
                            <a:ext cx="1028700" cy="6743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8C35C" w14:textId="55AA2643" w:rsidR="00D7092A" w:rsidRPr="00951BC4" w:rsidRDefault="00D7092A" w:rsidP="00951BC4">
                              <w:pPr>
                                <w:spacing w:after="0"/>
                                <w:jc w:val="center"/>
                                <w:rPr>
                                  <w:rFonts w:ascii="Century Gothic" w:hAnsi="Century Gothic"/>
                                </w:rPr>
                              </w:pPr>
                              <w:r w:rsidRPr="00951BC4">
                                <w:rPr>
                                  <w:rFonts w:ascii="Century Gothic" w:hAnsi="Century Gothic"/>
                                </w:rPr>
                                <w:t>Sprint Planning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1257300" y="811530"/>
                            <a:ext cx="122428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3C445" w14:textId="221FF746" w:rsidR="00D7092A" w:rsidRPr="00FE0E2F" w:rsidRDefault="00D7092A" w:rsidP="00FE0E2F">
                              <w:pPr>
                                <w:spacing w:after="0"/>
                                <w:jc w:val="center"/>
                                <w:rPr>
                                  <w:rFonts w:ascii="Century Gothic" w:hAnsi="Century Gothic"/>
                                </w:rPr>
                              </w:pPr>
                              <w:r w:rsidRPr="00FE0E2F">
                                <w:rPr>
                                  <w:rFonts w:ascii="Century Gothic" w:hAnsi="Century Gothic"/>
                                </w:rPr>
                                <w:t>Sprint Planning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85800" y="4126230"/>
                            <a:ext cx="1028700" cy="6743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821EF" w14:textId="051C08BA" w:rsidR="00D7092A" w:rsidRPr="00FE0E2F" w:rsidRDefault="00D7092A" w:rsidP="00FE0E2F">
                              <w:pPr>
                                <w:spacing w:after="0"/>
                                <w:jc w:val="center"/>
                                <w:rPr>
                                  <w:rFonts w:ascii="Century Gothic" w:hAnsi="Century Gothic"/>
                                </w:rPr>
                              </w:pPr>
                              <w:r w:rsidRPr="00FE0E2F">
                                <w:rPr>
                                  <w:rFonts w:ascii="Century Gothic" w:hAnsi="Century Gothic"/>
                                </w:rPr>
                                <w:t xml:space="preserve">Sprint </w:t>
                              </w:r>
                              <w:proofErr w:type="spellStart"/>
                              <w:r w:rsidRPr="00FE0E2F">
                                <w:rPr>
                                  <w:rFonts w:ascii="Century Gothic" w:hAnsi="Century Gothic"/>
                                </w:rPr>
                                <w:t>Review</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3771900" y="2526030"/>
                            <a:ext cx="914400" cy="571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62E11" w14:textId="2F7C7835" w:rsidR="00D7092A" w:rsidRPr="00FE0E2F" w:rsidRDefault="00D7092A" w:rsidP="00FE0E2F">
                              <w:pPr>
                                <w:spacing w:after="0"/>
                                <w:jc w:val="center"/>
                                <w:rPr>
                                  <w:rFonts w:ascii="Century Gothic" w:hAnsi="Century Gothic"/>
                                </w:rPr>
                              </w:pPr>
                              <w:r w:rsidRPr="00FE0E2F">
                                <w:rPr>
                                  <w:rFonts w:ascii="Century Gothic" w:hAnsi="Century Gothic"/>
                                </w:rPr>
                                <w:t xml:space="preserve">Daily </w:t>
                              </w:r>
                              <w:proofErr w:type="spellStart"/>
                              <w:r w:rsidRPr="00FE0E2F">
                                <w:rPr>
                                  <w:rFonts w:ascii="Century Gothic" w:hAnsi="Century Gothic"/>
                                </w:rPr>
                                <w:t>Scrums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 o:spid="_x0000_s1078" style="position:absolute;margin-left:45pt;margin-top:24.6pt;width:396.15pt;height:378.9pt;z-index:251686912" coordsize="5031105,4812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">
                <v:shape id="Bent Arrow 21532" o:spid="_x0000_s1079" style="position:absolute;left:1661795;top:1715135;width:2332355;height:2499995;rotation:9131874fd;visibility:visible;mso-wrap-style:square;v-text-anchor:middle" coordsize="2332355,24999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bivxgAA&#10;AN4AAAAPAAAAZHJzL2Rvd25yZXYueG1sRI9BawIxFITvBf9DeIK3mnXFIqtRRBBa0INWqMfH5rmb&#10;dvMSNnHd/vtGEHocZuYbZrnubSM6aoNxrGAyzkAQl04brhScP3evcxAhImtsHJOCXwqwXg1ellho&#10;d+cjdadYiQThUKCCOkZfSBnKmiyGsfPEybu61mJMsq2kbvGe4LaReZa9SYuG00KNnrY1lT+nm1XQ&#10;nT9um2m5n+uvq/3ujPGX48ErNRr2mwWISH38Dz/b71pBPplNc3jcSV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ibivxgAAAN4AAAAPAAAAAAAAAAAAAAAAAJcCAABkcnMv&#10;ZG93bnJldi54bWxQSwUGAAAAAAQABAD1AAAAigMAAAAA&#10;" path="m0,2499995l0,1409127c0,845573,456851,388722,1020405,388722l1539891,388722,1539891,,2332355,674494,1539891,1348987,1539891,960266,1020405,960266c772505,960266,571543,1161228,571543,1409128,571543,1772750,571544,2136373,571544,2499995l0,2499995xe" fillcolor="#a7bfde [1620]" strokecolor="#4579b8 [3044]">
                  <v:fill color2="#e4ecf5 [500]" rotate="t" colors="0 #a3c4ff;22938f #bfd5ff;1 #e5eeff" type="gradient"/>
                  <v:shadow on="t" opacity="24903f" mv:blur="40000f" origin=",.5" offset="0,20000emu"/>
                  <v:path arrowok="t" o:connecttype="custom" o:connectlocs="0,2499995;0,1409127;1020405,388722;1539891,388722;1539891,0;2332355,674494;1539891,1348987;1539891,960266;1020405,960266;571543,1409128;571544,2499995;0,2499995" o:connectangles="0,0,0,0,0,0,0,0,0,0,0,0"/>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533" o:spid="_x0000_s1080" type="#_x0000_t68" style="position:absolute;left:443230;top:1828800;width:154178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OFVyAAA&#10;AN4AAAAPAAAAZHJzL2Rvd25yZXYueG1sRI9PawIxFMTvBb9DeII3zbpiabdG8Q8t0kOh1kOPj83r&#10;ZtvNy5JkdfXTNwWhx2FmfsMsVr1txIl8qB0rmE4yEMSl0zVXCo4fz+MHECEia2wck4ILBVgtB3cL&#10;LLQ78zudDrESCcKhQAUmxraQMpSGLIaJa4mT9+W8xZikr6T2eE5w28g8y+6lxZrTgsGWtobKn0Nn&#10;FZB8rR+P17edt/ln1X33m+5lY5QaDfv1E4hIffwP39p7rSCfzmcz+LuTro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Ew4VXIAAAA3gAAAA8AAAAAAAAAAAAAAAAAlwIAAGRy&#10;cy9kb3ducmV2LnhtbFBLBQYAAAAABAAEAPUAAACMAwAAAAA=&#10;" adj="9272,6751" fillcolor="#a7bfde [1620]" strokecolor="#4579b8 [3044]">
                  <v:fill color2="#e4ecf5 [500]" rotate="t" colors="0 #a3c4ff;22938f #bfd5ff;1 #e5eeff" type="gradient"/>
                  <v:shadow on="t" opacity="24903f" mv:blur="40000f" origin=",.5" offset="0,20000emu"/>
                </v:shape>
                <v:shape id="Circular Arrow 21534" o:spid="_x0000_s1081" style="position:absolute;left:2999105;top:1757045;width:2032000;height:2021840;rotation:-637298fd;flip:x;visibility:visible;mso-wrap-style:square;v-text-anchor:top" coordsize="2032000,2021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QELxwAA&#10;AN4AAAAPAAAAZHJzL2Rvd25yZXYueG1sRI9Ba8JAFITvhf6H5Qm91Y3WWImuUiyF0pvag94e2WcS&#10;zb6N2deY/vtuQfA4zMw3zGLVu1p11IbKs4HRMAFFnHtbcWHge/fxPAMVBNli7ZkM/FKA1fLxYYGZ&#10;9VfeULeVQkUIhwwNlCJNpnXIS3IYhr4hjt7Rtw4lyrbQtsVrhLtaj5Nkqh1WHBdKbGhdUn7e/jgD&#10;u8NpL5t0knZ8ORz96fXrfS9TY54G/dsclFAv9/Ct/WkNjEfpywT+78Qro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0BC8cAAADeAAAADwAAAAAAAAAAAAAAAACXAgAAZHJz&#10;L2Rvd25yZXYueG1sUEsFBgAAAAAEAAQA9QAAAIsDAAAAAA==&#10;" path="m1615544,1585223c1373561,1834768,1000760,1908022,681439,1768769,359888,1628543,161403,1302901,185253,954708,209073,606956,449563,311313,786700,215328,1122151,119823,1481936,242331,1687990,522220l1853701,452203,1685108,728206,1321570,677041,1486126,607512c1318980,415893,1050655,345203,809670,429302,566760,514072,401691,738605,394587,993911,387478,1249393,540024,1482740,778092,1580551,1014032,1677488,1285742,1621445,1463155,1439250l1615544,1585223xe" fillcolor="#cdddac [1622]" strokecolor="#94b64e [3046]">
                  <v:fill color2="#f0f4e6 [502]" rotate="t" colors="0 #dafda7;22938f #e4fdc2;1 #f5ffe6" type="gradient"/>
                  <v:shadow on="t" opacity="24903f" mv:blur="40000f" origin=",.5" offset="0,20000emu"/>
                  <v:path arrowok="t" o:connecttype="custom" o:connectlocs="1615544,1585223;681439,1768769;185253,954708;786700,215328;1687990,522220;1853701,452203;1685108,728206;1321570,677041;1486126,607512;809670,429302;394587,993911;778092,1580551;1463155,1439250;1615544,1585223" o:connectangles="0,0,0,0,0,0,0,0,0,0,0,0,0,0"/>
                </v:shape>
                <v:oval id="Oval 33" o:spid="_x0000_s1082" style="position:absolute;left:557530;top:4114800;width:1243330;height:697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gHwwAA&#10;ANsAAAAPAAAAZHJzL2Rvd25yZXYueG1sRI9Pi8IwFMTvC36H8ARva6rCslRTEUH0IKh1Dx6fzesf&#10;bV5qE7V++42wsMdhZn7DzOadqcWDWldZVjAaRiCIM6srLhT8HFef3yCcR9ZYWyYFL3IwT3ofM4y1&#10;ffKBHqkvRICwi1FB6X0TS+mykgy6oW2Ig5fb1qAPsi2kbvEZ4KaW4yj6kgYrDgslNrQsKbumd6Og&#10;zo767C/3fL1Jbwt2++V2d3opNeh3iykIT53/D/+1N1rBZALvL+EHyOQ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IgH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5B55CC1E" w14:textId="4F34723E" w:rsidR="00D34ED4" w:rsidRDefault="00D34ED4" w:rsidP="00A217DB">
                        <w:pPr>
                          <w:ind w:left="-142"/>
                          <w:jc w:val="center"/>
                        </w:pPr>
                      </w:p>
                    </w:txbxContent>
                  </v:textbox>
                </v:oval>
                <v:line id="Straight Connector 34" o:spid="_x0000_s1083" style="position:absolute;flip:y;visibility:visible;mso-wrap-style:square" from="443230,114300" to="215773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Gj08QAAADbAAAADwAAAGRycy9kb3ducmV2LnhtbESPQWsCMRSE7wX/Q3gFbzVrlaJbo4ii&#10;eGgPrv6AR/K6Wbp5WTbp7tpf3xQEj8PMN8OsNoOrRUdtqDwrmE4yEMTam4pLBdfL4WUBIkRkg7Vn&#10;UnCjAJv16GmFufE9n6krYilSCYccFdgYm1zKoC05DBPfECfvy7cOY5JtKU2LfSp3tXzNsjfpsOK0&#10;YLGhnSX9Xfw4BbOPTk+Xja16vTzvjvPi9/Tp9kqNn4ftO4hIQ3yE7/TJJG4O/1/SD5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caPTxAAAANsAAAAPAAAAAAAAAAAA&#10;AAAAAKECAABkcnMvZG93bnJldi54bWxQSwUGAAAAAAQABAD5AAAAkgMAAAAA&#10;" strokecolor="#4f81bd [3204]" strokeweight="2pt">
                  <v:shadow on="t" opacity="24903f" mv:blur="40000f" origin=",.5" offset="0,20000emu"/>
                </v:line>
                <v:oval id="Oval 35" o:spid="_x0000_s1084" style="position:absolute;left:1243330;top:800100;width:1243330;height:697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bXowwAA&#10;ANsAAAAPAAAAZHJzL2Rvd25yZXYueG1sRI9Bi8IwFITvgv8hPMGbpiouSzWKCKIHwd3Wg8dn82yr&#10;zUttotZ/v1lY2OMwM98w82VrKvGkxpWWFYyGEQjizOqScwXHdDP4BOE8ssbKMil4k4PlotuZY6zt&#10;i7/pmfhcBAi7GBUU3texlC4ryKAb2po4eBfbGPRBNrnUDb4C3FRyHEUf0mDJYaHAmtYFZbfkYRRU&#10;WarP/vq4bHfJfcXua70/nN5K9XvtagbCU+v/w3/tnVYwmcLvl/AD5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XbXo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16878596" w14:textId="77777777" w:rsidR="00D34ED4" w:rsidRDefault="00D34ED4" w:rsidP="00A217DB">
                        <w:pPr>
                          <w:ind w:left="-142"/>
                          <w:jc w:val="center"/>
                        </w:pPr>
                      </w:p>
                    </w:txbxContent>
                  </v:textbox>
                </v:oval>
                <v:oval id="Oval 36" o:spid="_x0000_s1085" style="position:absolute;width:1243330;height:697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yufwgAA&#10;ANsAAAAPAAAAZHJzL2Rvd25yZXYueG1sRI9Bi8IwFITvC/6H8ARva6qCLNUoIogeBLV68Phsnm21&#10;ealN1PrvjbDgcZiZb5jxtDGleFDtCssKet0IBHFqdcGZgsN+8fsHwnlkjaVlUvAiB9NJ62eMsbZP&#10;3tEj8ZkIEHYxKsi9r2IpXZqTQde1FXHwzrY26IOsM6lrfAa4KWU/iobSYMFhIceK5jml1+RuFJTp&#10;Xp/85X5erpLbjN12vt4cX0p12s1sBMJT47/h//ZKKxgM4fMl/AA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PK5/CAAAA2wAAAA8AAAAAAAAAAAAAAAAAlwIAAGRycy9kb3du&#10;cmV2LnhtbFBLBQYAAAAABAAEAPUAAACGAwAAAAA=&#10;" fillcolor="#cdddac [1622]" strokecolor="#94b64e [3046]">
                  <v:fill color2="#f0f4e6 [502]" rotate="t" colors="0 #dafda7;22938f #e4fdc2;1 #f5ffe6" type="gradient"/>
                  <v:shadow on="t" opacity="24903f" mv:blur="40000f" origin=",.5" offset="0,20000emu"/>
                  <v:textbox>
                    <w:txbxContent>
                      <w:p w14:paraId="3CEAFC3A" w14:textId="77777777" w:rsidR="00D34ED4" w:rsidRDefault="00D34ED4" w:rsidP="00A217DB">
                        <w:pPr>
                          <w:ind w:left="-142"/>
                          <w:jc w:val="center"/>
                        </w:pPr>
                      </w:p>
                    </w:txbxContent>
                  </v:textbox>
                </v:oval>
                <v:shape id="Text Box 21535" o:spid="_x0000_s1086" type="#_x0000_t202" style="position:absolute;left:100330;top:11430;width:1028700;height:674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zIUxQAA&#10;AN4AAAAPAAAAZHJzL2Rvd25yZXYueG1sRI/RisIwFETfhf2HcBf2RTRVsSvVKMuCIKIP6n7Atbk2&#10;xeamNNla/94Igo/DzJxhFqvOVqKlxpeOFYyGCQji3OmSCwV/p/VgBsIHZI2VY1JwJw+r5UdvgZl2&#10;Nz5QewyFiBD2GSowIdSZlD43ZNEPXU0cvYtrLIYom0LqBm8Rbis5TpJUWiw5Lhis6ddQfj3+WwV9&#10;Uyf73WVzXus0N9etx2/bbpX6+ux+5iACdeEdfrU3WsF4NJ1M4XknXg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fMhTFAAAA3gAAAA8AAAAAAAAAAAAAAAAAlwIAAGRycy9k&#10;b3ducmV2LnhtbFBLBQYAAAAABAAEAPUAAACJAwAAAAA=&#10;" filled="f" stroked="f">
                  <v:textbox>
                    <w:txbxContent>
                      <w:p w14:paraId="5828C35C" w14:textId="55AA2643" w:rsidR="00D34ED4" w:rsidRPr="00951BC4" w:rsidRDefault="00D34ED4" w:rsidP="00951BC4">
                        <w:pPr>
                          <w:spacing w:after="0"/>
                          <w:jc w:val="center"/>
                          <w:rPr>
                            <w:rFonts w:ascii="Century Gothic" w:hAnsi="Century Gothic"/>
                          </w:rPr>
                        </w:pPr>
                        <w:r w:rsidRPr="00951BC4">
                          <w:rPr>
                            <w:rFonts w:ascii="Century Gothic" w:hAnsi="Century Gothic"/>
                          </w:rPr>
                          <w:t>Sprint Planning 1</w:t>
                        </w:r>
                      </w:p>
                    </w:txbxContent>
                  </v:textbox>
                </v:shape>
                <v:shape id="Text Box 37" o:spid="_x0000_s1087" type="#_x0000_t202" style="position:absolute;left:1257300;top:811530;width:122428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GkwwwAA&#10;ANsAAAAPAAAAZHJzL2Rvd25yZXYueG1sRI/RasJAFETfC/2H5RZ8KXWjgkrqKkUIhFAfqn7Abfaa&#10;DWbvhuyaxL/vCkIfh5k5w2x2o21ET52vHSuYTRMQxKXTNVcKzqfsYw3CB2SNjWNScCcPu+3rywZT&#10;7Qb+of4YKhEh7FNUYEJoUyl9aciin7qWOHoX11kMUXaV1B0OEW4bOU+SpbRYc1ww2NLeUHk93qyC&#10;d9Mmh+9L/pvpZWmuhceV7QulJm/j1yeIQGP4Dz/buVawWMHjS/wB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aGkwwwAAANsAAAAPAAAAAAAAAAAAAAAAAJcCAABkcnMvZG93&#10;bnJldi54bWxQSwUGAAAAAAQABAD1AAAAhwMAAAAA&#10;" filled="f" stroked="f">
                  <v:textbox>
                    <w:txbxContent>
                      <w:p w14:paraId="6743C445" w14:textId="221FF746" w:rsidR="00D34ED4" w:rsidRPr="00FE0E2F" w:rsidRDefault="00D34ED4" w:rsidP="00FE0E2F">
                        <w:pPr>
                          <w:spacing w:after="0"/>
                          <w:jc w:val="center"/>
                          <w:rPr>
                            <w:rFonts w:ascii="Century Gothic" w:hAnsi="Century Gothic"/>
                          </w:rPr>
                        </w:pPr>
                        <w:r w:rsidRPr="00FE0E2F">
                          <w:rPr>
                            <w:rFonts w:ascii="Century Gothic" w:hAnsi="Century Gothic"/>
                          </w:rPr>
                          <w:t>Sprint Planning 2</w:t>
                        </w:r>
                      </w:p>
                    </w:txbxContent>
                  </v:textbox>
                </v:shape>
                <v:shape id="Text Box 38" o:spid="_x0000_s1088" type="#_x0000_t202" style="position:absolute;left:685800;top:4126230;width:1028700;height:674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9/1CwAAA&#10;ANsAAAAPAAAAZHJzL2Rvd25yZXYueG1sRE/dasIwFL4X9g7hDHYja+oGOqpRRBBKmRf+PMCxOW2K&#10;zUlpYu3efrkQvPz4/leb0bZioN43jhXMkhQEcel0w7WCy3n/+QPCB2SNrWNS8EceNuu3yQoz7R58&#10;pOEUahFD2GeowITQZVL60pBFn7iOOHKV6y2GCPta6h4fMdy28itN59Jiw7HBYEc7Q+XtdLcKpqZL&#10;D79Vft3reWluhceFHQqlPt7H7RJEoDG8xE93rhV8x7H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9/1CwAAAANsAAAAPAAAAAAAAAAAAAAAAAJcCAABkcnMvZG93bnJl&#10;di54bWxQSwUGAAAAAAQABAD1AAAAhAMAAAAA&#10;" filled="f" stroked="f">
                  <v:textbox>
                    <w:txbxContent>
                      <w:p w14:paraId="163821EF" w14:textId="051C08BA" w:rsidR="00D34ED4" w:rsidRPr="00FE0E2F" w:rsidRDefault="00D34ED4" w:rsidP="00FE0E2F">
                        <w:pPr>
                          <w:spacing w:after="0"/>
                          <w:jc w:val="center"/>
                          <w:rPr>
                            <w:rFonts w:ascii="Century Gothic" w:hAnsi="Century Gothic"/>
                          </w:rPr>
                        </w:pPr>
                        <w:r w:rsidRPr="00FE0E2F">
                          <w:rPr>
                            <w:rFonts w:ascii="Century Gothic" w:hAnsi="Century Gothic"/>
                          </w:rPr>
                          <w:t xml:space="preserve">Sprint </w:t>
                        </w:r>
                        <w:proofErr w:type="spellStart"/>
                        <w:r w:rsidRPr="00FE0E2F">
                          <w:rPr>
                            <w:rFonts w:ascii="Century Gothic" w:hAnsi="Century Gothic"/>
                          </w:rPr>
                          <w:t>Review</w:t>
                        </w:r>
                        <w:proofErr w:type="spellEnd"/>
                      </w:p>
                    </w:txbxContent>
                  </v:textbox>
                </v:shape>
                <v:shape id="Text Box 39" o:spid="_x0000_s1089" type="#_x0000_t202" style="position:absolute;left:3771900;top:2526030;width:914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40262E11" w14:textId="2F7C7835" w:rsidR="00D34ED4" w:rsidRPr="00FE0E2F" w:rsidRDefault="00D34ED4" w:rsidP="00FE0E2F">
                        <w:pPr>
                          <w:spacing w:after="0"/>
                          <w:jc w:val="center"/>
                          <w:rPr>
                            <w:rFonts w:ascii="Century Gothic" w:hAnsi="Century Gothic"/>
                          </w:rPr>
                        </w:pPr>
                        <w:r w:rsidRPr="00FE0E2F">
                          <w:rPr>
                            <w:rFonts w:ascii="Century Gothic" w:hAnsi="Century Gothic"/>
                          </w:rPr>
                          <w:t xml:space="preserve">Daily </w:t>
                        </w:r>
                        <w:proofErr w:type="spellStart"/>
                        <w:r w:rsidRPr="00FE0E2F">
                          <w:rPr>
                            <w:rFonts w:ascii="Century Gothic" w:hAnsi="Century Gothic"/>
                          </w:rPr>
                          <w:t>Scrums</w:t>
                        </w:r>
                        <w:proofErr w:type="spellEnd"/>
                      </w:p>
                    </w:txbxContent>
                  </v:textbox>
                </v:shape>
              </v:group>
            </w:pict>
          </mc:Fallback>
        </mc:AlternateContent>
      </w:r>
    </w:p>
    <w:p w14:paraId="690BED54" w14:textId="46E024DE" w:rsidR="00A217DB" w:rsidRPr="00951BC4" w:rsidRDefault="00A217DB" w:rsidP="00A217DB">
      <w:pPr>
        <w:rPr>
          <w:lang w:val="en-US"/>
        </w:rPr>
      </w:pPr>
    </w:p>
    <w:p w14:paraId="741F0D85" w14:textId="77777777" w:rsidR="00A217DB" w:rsidRPr="00951BC4" w:rsidRDefault="00A217DB" w:rsidP="00A217DB">
      <w:pPr>
        <w:rPr>
          <w:lang w:val="en-US"/>
        </w:rPr>
      </w:pPr>
    </w:p>
    <w:p w14:paraId="66569DA0" w14:textId="64A1DEA3" w:rsidR="00A217DB" w:rsidRPr="00951BC4" w:rsidRDefault="00A217DB" w:rsidP="00A217DB">
      <w:pPr>
        <w:rPr>
          <w:lang w:val="en-US"/>
        </w:rPr>
      </w:pPr>
    </w:p>
    <w:p w14:paraId="71D7DF04" w14:textId="000C17F8" w:rsidR="00A217DB" w:rsidRPr="00951BC4" w:rsidRDefault="00A217DB" w:rsidP="00A217DB">
      <w:pPr>
        <w:rPr>
          <w:lang w:val="en-US"/>
        </w:rPr>
      </w:pPr>
    </w:p>
    <w:p w14:paraId="019386B5" w14:textId="77777777" w:rsidR="00A217DB" w:rsidRPr="00951BC4" w:rsidRDefault="00A217DB" w:rsidP="00A217DB">
      <w:pPr>
        <w:rPr>
          <w:lang w:val="en-US"/>
        </w:rPr>
      </w:pPr>
    </w:p>
    <w:p w14:paraId="13A370C0" w14:textId="46C4351F" w:rsidR="00A217DB" w:rsidRPr="00951BC4" w:rsidRDefault="00A217DB" w:rsidP="00A217DB">
      <w:pPr>
        <w:rPr>
          <w:lang w:val="en-US"/>
        </w:rPr>
      </w:pPr>
    </w:p>
    <w:p w14:paraId="00292290" w14:textId="77777777" w:rsidR="00A217DB" w:rsidRPr="00951BC4" w:rsidRDefault="00A217DB" w:rsidP="00A217DB">
      <w:pPr>
        <w:rPr>
          <w:lang w:val="en-US"/>
        </w:rPr>
      </w:pPr>
    </w:p>
    <w:p w14:paraId="451F9EC1" w14:textId="2473D568" w:rsidR="00A217DB" w:rsidRPr="00951BC4" w:rsidRDefault="00A217DB" w:rsidP="00A217DB">
      <w:pPr>
        <w:rPr>
          <w:lang w:val="en-US"/>
        </w:rPr>
      </w:pPr>
    </w:p>
    <w:p w14:paraId="691A294B" w14:textId="77777777" w:rsidR="00A217DB" w:rsidRPr="00951BC4" w:rsidRDefault="00A217DB" w:rsidP="00A217DB">
      <w:pPr>
        <w:rPr>
          <w:lang w:val="en-US"/>
        </w:rPr>
      </w:pPr>
    </w:p>
    <w:p w14:paraId="2BAF0441" w14:textId="77777777" w:rsidR="00A217DB" w:rsidRPr="00951BC4" w:rsidRDefault="00A217DB" w:rsidP="00A217DB">
      <w:pPr>
        <w:rPr>
          <w:lang w:val="en-US"/>
        </w:rPr>
      </w:pPr>
    </w:p>
    <w:p w14:paraId="7442FB91" w14:textId="77777777" w:rsidR="00A217DB" w:rsidRPr="00951BC4" w:rsidRDefault="00A217DB" w:rsidP="00A217DB">
      <w:pPr>
        <w:rPr>
          <w:lang w:val="en-US"/>
        </w:rPr>
      </w:pPr>
    </w:p>
    <w:p w14:paraId="48B9CE3B" w14:textId="77777777" w:rsidR="00A217DB" w:rsidRPr="00951BC4" w:rsidRDefault="00A217DB" w:rsidP="00A217DB">
      <w:pPr>
        <w:rPr>
          <w:lang w:val="en-US"/>
        </w:rPr>
      </w:pPr>
    </w:p>
    <w:p w14:paraId="1B297E49" w14:textId="5DCFE9B3" w:rsidR="00A217DB" w:rsidRPr="00951BC4" w:rsidRDefault="00A217DB" w:rsidP="00A217DB">
      <w:pPr>
        <w:rPr>
          <w:lang w:val="en-US"/>
        </w:rPr>
      </w:pPr>
    </w:p>
    <w:p w14:paraId="21DE699F" w14:textId="6B00272F" w:rsidR="00A217DB" w:rsidRPr="00951BC4" w:rsidRDefault="00D40D42" w:rsidP="00A217DB">
      <w:pPr>
        <w:rPr>
          <w:lang w:val="en-US"/>
        </w:rPr>
      </w:pPr>
      <w:r>
        <w:rPr>
          <w:noProof/>
          <w:lang w:val="en-US"/>
        </w:rPr>
        <mc:AlternateContent>
          <mc:Choice Requires="wpg">
            <w:drawing>
              <wp:anchor distT="0" distB="0" distL="114300" distR="114300" simplePos="0" relativeHeight="251571194" behindDoc="0" locked="0" layoutInCell="1" allowOverlap="1" wp14:anchorId="3D7978EF" wp14:editId="4FC595DE">
                <wp:simplePos x="0" y="0"/>
                <wp:positionH relativeFrom="column">
                  <wp:posOffset>1943100</wp:posOffset>
                </wp:positionH>
                <wp:positionV relativeFrom="paragraph">
                  <wp:posOffset>8255</wp:posOffset>
                </wp:positionV>
                <wp:extent cx="1257300" cy="697230"/>
                <wp:effectExtent l="50800" t="25400" r="63500" b="90170"/>
                <wp:wrapNone/>
                <wp:docPr id="57937" name="Group 57937"/>
                <wp:cNvGraphicFramePr/>
                <a:graphic xmlns:a="http://schemas.openxmlformats.org/drawingml/2006/main">
                  <a:graphicData uri="http://schemas.microsoft.com/office/word/2010/wordprocessingGroup">
                    <wpg:wgp>
                      <wpg:cNvGrpSpPr/>
                      <wpg:grpSpPr>
                        <a:xfrm>
                          <a:off x="0" y="0"/>
                          <a:ext cx="1257300" cy="697230"/>
                          <a:chOff x="0" y="0"/>
                          <a:chExt cx="1257300" cy="697230"/>
                        </a:xfrm>
                      </wpg:grpSpPr>
                      <wps:wsp>
                        <wps:cNvPr id="56" name="Oval 56"/>
                        <wps:cNvSpPr/>
                        <wps:spPr>
                          <a:xfrm>
                            <a:off x="0" y="0"/>
                            <a:ext cx="1243330" cy="697230"/>
                          </a:xfrm>
                          <a:prstGeom prst="ellipse">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3"/>
                          </a:lnRef>
                          <a:fillRef idx="2">
                            <a:schemeClr val="accent3"/>
                          </a:fillRef>
                          <a:effectRef idx="1">
                            <a:schemeClr val="accent3"/>
                          </a:effectRef>
                          <a:fontRef idx="minor">
                            <a:schemeClr val="dk1"/>
                          </a:fontRef>
                        </wps:style>
                        <wps:bodyPr wrap="square" anchor="ctr" anchorCtr="0">
                          <a:noAutofit/>
                        </wps:bodyPr>
                      </wps:wsp>
                      <wps:wsp>
                        <wps:cNvPr id="57881" name="Text Box 57881"/>
                        <wps:cNvSpPr txBox="1"/>
                        <wps:spPr>
                          <a:xfrm>
                            <a:off x="0" y="0"/>
                            <a:ext cx="1257300" cy="6743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88207" w14:textId="0AFA669D" w:rsidR="00D7092A" w:rsidRPr="00D40D42" w:rsidRDefault="00D7092A" w:rsidP="00D40D42">
                              <w:pPr>
                                <w:spacing w:after="0"/>
                                <w:jc w:val="center"/>
                                <w:rPr>
                                  <w:rFonts w:ascii="Century Gothic" w:hAnsi="Century Gothic"/>
                                </w:rPr>
                              </w:pPr>
                              <w:r>
                                <w:rPr>
                                  <w:rFonts w:ascii="Century Gothic" w:hAnsi="Century Gothic"/>
                                </w:rPr>
                                <w:t xml:space="preserve">Sprint </w:t>
                              </w:r>
                              <w:proofErr w:type="spellStart"/>
                              <w:r>
                                <w:rPr>
                                  <w:rFonts w:ascii="Century Gothic" w:hAnsi="Century Gothic"/>
                                </w:rPr>
                                <w:t>Retrospective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7937" o:spid="_x0000_s1090" style="position:absolute;margin-left:153pt;margin-top:.65pt;width:99pt;height:54.9pt;z-index:251571194" coordsize="1257300,697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">
                <v:oval id="Oval 56" o:spid="_x0000_s1091" style="position:absolute;width:1243330;height:697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M4/wgAA&#10;ANsAAAAPAAAAZHJzL2Rvd25yZXYueG1sRI9Bi8IwFITvC/6H8ARva6qgLNUoIogeBLV68Phsnm21&#10;ealN1PrvjbDgcZiZb5jxtDGleFDtCssKet0IBHFqdcGZgsN+8fsHwnlkjaVlUvAiB9NJ62eMsbZP&#10;3tEj8ZkIEHYxKsi9r2IpXZqTQde1FXHwzrY26IOsM6lrfAa4KWU/iobSYMFhIceK5jml1+RuFJTp&#10;Xp/85X5erpLbjN12vt4cX0p12s1sBMJT47/h//ZKKxgM4fMl/AA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Qzj/CAAAA2wAAAA8AAAAAAAAAAAAAAAAAlwIAAGRycy9kb3du&#10;cmV2LnhtbFBLBQYAAAAABAAEAPUAAACGAwAAAAA=&#10;" fillcolor="#cdddac [1622]" strokecolor="#94b64e [3046]">
                  <v:fill color2="#f0f4e6 [502]" rotate="t" colors="0 #dafda7;22938f #e4fdc2;1 #f5ffe6" type="gradient"/>
                  <v:shadow on="t" opacity="24903f" mv:blur="40000f" origin=",.5" offset="0,20000emu"/>
                </v:oval>
                <v:shape id="Text Box 57881" o:spid="_x0000_s1092" type="#_x0000_t202" style="position:absolute;width:1257300;height:674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wSYxQAA&#10;AN4AAAAPAAAAZHJzL2Rvd25yZXYueG1sRI/RisIwFETfhf2HcBf2RdZUQS3VKMuCIKIP1v2Aa3Nt&#10;is1NaWLt/r0RBB+HmTnDLNe9rUVHra8cKxiPEhDEhdMVlwr+TpvvFIQPyBprx6TgnzysVx+DJWba&#10;3flIXR5KESHsM1RgQmgyKX1hyKIfuYY4ehfXWgxRtqXULd4j3NZykiQzabHiuGCwoV9DxTW/WQVD&#10;0ySH/WV73uhZYa47j3Pb7ZT6+ux/FiAC9eEdfrW3WsF0nqZjeN6JV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HBJjFAAAA3gAAAA8AAAAAAAAAAAAAAAAAlwIAAGRycy9k&#10;b3ducmV2LnhtbFBLBQYAAAAABAAEAPUAAACJAwAAAAA=&#10;" filled="f" stroked="f">
                  <v:textbox>
                    <w:txbxContent>
                      <w:p w14:paraId="6DA88207" w14:textId="0AFA669D" w:rsidR="00D34ED4" w:rsidRPr="00D40D42" w:rsidRDefault="00D34ED4" w:rsidP="00D40D42">
                        <w:pPr>
                          <w:spacing w:after="0"/>
                          <w:jc w:val="center"/>
                          <w:rPr>
                            <w:rFonts w:ascii="Century Gothic" w:hAnsi="Century Gothic"/>
                          </w:rPr>
                        </w:pPr>
                        <w:r>
                          <w:rPr>
                            <w:rFonts w:ascii="Century Gothic" w:hAnsi="Century Gothic"/>
                          </w:rPr>
                          <w:t xml:space="preserve">Sprint </w:t>
                        </w:r>
                        <w:proofErr w:type="spellStart"/>
                        <w:r>
                          <w:rPr>
                            <w:rFonts w:ascii="Century Gothic" w:hAnsi="Century Gothic"/>
                          </w:rPr>
                          <w:t>Retrospective</w:t>
                        </w:r>
                        <w:proofErr w:type="spellEnd"/>
                      </w:p>
                    </w:txbxContent>
                  </v:textbox>
                </v:shape>
              </v:group>
            </w:pict>
          </mc:Fallback>
        </mc:AlternateContent>
      </w:r>
    </w:p>
    <w:p w14:paraId="6C86CDF4" w14:textId="77777777" w:rsidR="00A217DB" w:rsidRPr="00951BC4" w:rsidRDefault="00A217DB" w:rsidP="00A217DB">
      <w:pPr>
        <w:rPr>
          <w:lang w:val="en-US"/>
        </w:rPr>
      </w:pPr>
    </w:p>
    <w:p w14:paraId="0A97F7A4" w14:textId="009C4146" w:rsidR="00A217DB" w:rsidRPr="00951BC4" w:rsidRDefault="00A217DB" w:rsidP="00A217DB">
      <w:pPr>
        <w:rPr>
          <w:lang w:val="en-US"/>
        </w:rPr>
      </w:pPr>
    </w:p>
    <w:p w14:paraId="0303F492" w14:textId="77777777" w:rsidR="00A217DB" w:rsidRPr="00951BC4" w:rsidRDefault="00A217DB" w:rsidP="00A217DB">
      <w:pPr>
        <w:rPr>
          <w:lang w:val="en-US"/>
        </w:rPr>
      </w:pPr>
    </w:p>
    <w:p w14:paraId="49CA3C09" w14:textId="77777777" w:rsidR="00A217DB" w:rsidRPr="00951BC4" w:rsidRDefault="00A217DB" w:rsidP="00A217DB">
      <w:pPr>
        <w:rPr>
          <w:lang w:val="en-US"/>
        </w:rPr>
      </w:pPr>
    </w:p>
    <w:p w14:paraId="66B80CA6" w14:textId="714FB124" w:rsidR="00C417A8" w:rsidRPr="00951BC4" w:rsidRDefault="0080091D" w:rsidP="00A217DB">
      <w:pPr>
        <w:rPr>
          <w:lang w:val="en-US"/>
        </w:rPr>
      </w:pPr>
      <w:r w:rsidRPr="00951BC4">
        <w:rPr>
          <w:lang w:val="en-US"/>
        </w:rPr>
        <w:t>Compare your notes with a pair. What kind of differences do you notice? What do you make of those differences?</w:t>
      </w:r>
      <w:r w:rsidR="00C417A8" w:rsidRPr="00951BC4">
        <w:rPr>
          <w:lang w:val="en-US"/>
        </w:rPr>
        <w:br w:type="page"/>
      </w:r>
    </w:p>
    <w:p w14:paraId="052EBBAC" w14:textId="77777777" w:rsidR="00C417A8" w:rsidRPr="00951BC4" w:rsidRDefault="00C417A8" w:rsidP="00C876B0">
      <w:pPr>
        <w:pStyle w:val="Heading1"/>
        <w:rPr>
          <w:lang w:val="en-US"/>
        </w:rPr>
      </w:pPr>
      <w:r w:rsidRPr="00951BC4">
        <w:rPr>
          <w:lang w:val="en-US"/>
        </w:rPr>
        <w:lastRenderedPageBreak/>
        <w:t>Relative Estimation</w:t>
      </w:r>
    </w:p>
    <w:p w14:paraId="6CE26F07" w14:textId="0801F091" w:rsidR="00C417A8" w:rsidRPr="00951BC4" w:rsidRDefault="00C31BFE">
      <w:pPr>
        <w:rPr>
          <w:lang w:val="en-US"/>
        </w:rPr>
      </w:pPr>
      <w:r w:rsidRPr="00951BC4">
        <w:rPr>
          <w:lang w:val="en-US"/>
        </w:rPr>
        <w:t xml:space="preserve">In relative estimation, </w:t>
      </w:r>
      <w:r w:rsidR="002218A0" w:rsidRPr="00951BC4">
        <w:rPr>
          <w:lang w:val="en-US"/>
        </w:rPr>
        <w:t>items are compared against one another rather than against a certain metric. For example, one item maybe considered twice the size of another, rather than estimating how many hours or days it would take to do.</w:t>
      </w:r>
    </w:p>
    <w:p w14:paraId="6E76D563" w14:textId="74174DE6" w:rsidR="002218A0" w:rsidRPr="00951BC4" w:rsidRDefault="002218A0">
      <w:pPr>
        <w:rPr>
          <w:lang w:val="en-US"/>
        </w:rPr>
      </w:pPr>
      <w:r w:rsidRPr="00951BC4">
        <w:rPr>
          <w:lang w:val="en-US"/>
        </w:rPr>
        <w:t>In the diagram below, add any additional notes you think are relevant to this topic.</w:t>
      </w:r>
    </w:p>
    <w:p w14:paraId="4B3A3F16" w14:textId="4D6AF8A9" w:rsidR="007A6EF2" w:rsidRPr="00951BC4" w:rsidRDefault="007A6EF2">
      <w:pPr>
        <w:rPr>
          <w:lang w:val="en-US"/>
        </w:rPr>
      </w:pPr>
      <w:r w:rsidRPr="00951BC4">
        <w:rPr>
          <w:lang w:val="en-US"/>
        </w:rPr>
        <w:t>In table groups, discuss each of the five benefits. What do each of them mean? Do you know some data or information regarding them?</w:t>
      </w:r>
    </w:p>
    <w:p w14:paraId="747D013B" w14:textId="77777777" w:rsidR="002218A0" w:rsidRPr="00951BC4" w:rsidRDefault="002218A0">
      <w:pPr>
        <w:rPr>
          <w:lang w:val="en-US"/>
        </w:rPr>
      </w:pPr>
    </w:p>
    <w:p w14:paraId="1B04EA61" w14:textId="77777777" w:rsidR="009C20DF" w:rsidRPr="00951BC4" w:rsidRDefault="009C20DF">
      <w:pPr>
        <w:rPr>
          <w:lang w:val="en-US"/>
        </w:rPr>
      </w:pPr>
    </w:p>
    <w:p w14:paraId="26A048FB" w14:textId="77777777" w:rsidR="009C20DF" w:rsidRPr="00951BC4" w:rsidRDefault="009C20DF">
      <w:pPr>
        <w:rPr>
          <w:lang w:val="en-US"/>
        </w:rPr>
      </w:pPr>
    </w:p>
    <w:p w14:paraId="6E1C926F" w14:textId="3D145AA7" w:rsidR="009C20DF" w:rsidRPr="00951BC4" w:rsidRDefault="009C20DF">
      <w:pPr>
        <w:rPr>
          <w:lang w:val="en-US"/>
        </w:rPr>
      </w:pPr>
      <w:r w:rsidRPr="00951BC4">
        <w:rPr>
          <w:noProof/>
          <w:lang w:val="en-US"/>
        </w:rPr>
        <mc:AlternateContent>
          <mc:Choice Requires="wpg">
            <w:drawing>
              <wp:anchor distT="0" distB="0" distL="114300" distR="114300" simplePos="0" relativeHeight="251644928" behindDoc="0" locked="0" layoutInCell="1" allowOverlap="1" wp14:anchorId="3F631FE6" wp14:editId="3C96791D">
                <wp:simplePos x="0" y="0"/>
                <wp:positionH relativeFrom="column">
                  <wp:posOffset>342900</wp:posOffset>
                </wp:positionH>
                <wp:positionV relativeFrom="paragraph">
                  <wp:posOffset>213360</wp:posOffset>
                </wp:positionV>
                <wp:extent cx="4848225" cy="4000500"/>
                <wp:effectExtent l="50800" t="25400" r="79375" b="114300"/>
                <wp:wrapThrough wrapText="bothSides">
                  <wp:wrapPolygon edited="0">
                    <wp:start x="3169" y="-137"/>
                    <wp:lineTo x="2716" y="-137"/>
                    <wp:lineTo x="2376" y="4663"/>
                    <wp:lineTo x="8261" y="6446"/>
                    <wp:lineTo x="8261" y="8640"/>
                    <wp:lineTo x="679" y="8640"/>
                    <wp:lineTo x="679" y="10834"/>
                    <wp:lineTo x="-226" y="10834"/>
                    <wp:lineTo x="-226" y="14949"/>
                    <wp:lineTo x="0" y="15223"/>
                    <wp:lineTo x="9958" y="17417"/>
                    <wp:lineTo x="7469" y="17417"/>
                    <wp:lineTo x="7469" y="21531"/>
                    <wp:lineTo x="7808" y="22080"/>
                    <wp:lineTo x="12901" y="22080"/>
                    <wp:lineTo x="13014" y="21806"/>
                    <wp:lineTo x="13240" y="19749"/>
                    <wp:lineTo x="13353" y="18377"/>
                    <wp:lineTo x="12674" y="17417"/>
                    <wp:lineTo x="21840" y="15634"/>
                    <wp:lineTo x="21840" y="11657"/>
                    <wp:lineTo x="20709" y="11383"/>
                    <wp:lineTo x="13240" y="10834"/>
                    <wp:lineTo x="13127" y="8777"/>
                    <wp:lineTo x="19238" y="6446"/>
                    <wp:lineTo x="20143" y="4251"/>
                    <wp:lineTo x="19577" y="2194"/>
                    <wp:lineTo x="19804" y="1097"/>
                    <wp:lineTo x="18219" y="823"/>
                    <wp:lineTo x="7921" y="-137"/>
                    <wp:lineTo x="3169" y="-137"/>
                  </wp:wrapPolygon>
                </wp:wrapThrough>
                <wp:docPr id="41" name="Group 41"/>
                <wp:cNvGraphicFramePr/>
                <a:graphic xmlns:a="http://schemas.openxmlformats.org/drawingml/2006/main">
                  <a:graphicData uri="http://schemas.microsoft.com/office/word/2010/wordprocessingGroup">
                    <wpg:wgp>
                      <wpg:cNvGrpSpPr/>
                      <wpg:grpSpPr>
                        <a:xfrm>
                          <a:off x="0" y="0"/>
                          <a:ext cx="4848225" cy="4000500"/>
                          <a:chOff x="0" y="0"/>
                          <a:chExt cx="4848225" cy="4000500"/>
                        </a:xfrm>
                      </wpg:grpSpPr>
                      <wps:wsp>
                        <wps:cNvPr id="57357" name="Straight Connector 57357"/>
                        <wps:cNvCnPr/>
                        <wps:spPr>
                          <a:xfrm flipV="1">
                            <a:off x="2333625" y="2171700"/>
                            <a:ext cx="114300" cy="11430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355" name="Straight Connector 57355"/>
                        <wps:cNvCnPr/>
                        <wps:spPr>
                          <a:xfrm>
                            <a:off x="2790825" y="1943100"/>
                            <a:ext cx="914400" cy="5715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352" name="Straight Connector 57352"/>
                        <wps:cNvCnPr/>
                        <wps:spPr>
                          <a:xfrm flipH="1">
                            <a:off x="1076325" y="2057400"/>
                            <a:ext cx="1028700" cy="342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flipH="1" flipV="1">
                            <a:off x="1762125" y="800100"/>
                            <a:ext cx="342900" cy="685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7348" name="Straight Connector 57348"/>
                        <wps:cNvCnPr/>
                        <wps:spPr>
                          <a:xfrm flipV="1">
                            <a:off x="2676525" y="914400"/>
                            <a:ext cx="571500" cy="5715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Regular Pentagon 15"/>
                        <wps:cNvSpPr/>
                        <wps:spPr>
                          <a:xfrm>
                            <a:off x="1876425" y="1257300"/>
                            <a:ext cx="1080135" cy="1028700"/>
                          </a:xfrm>
                          <a:prstGeom prst="pentagon">
                            <a:avLst/>
                          </a:prstGeom>
                        </wps:spPr>
                        <wps:style>
                          <a:lnRef idx="1">
                            <a:schemeClr val="accent3"/>
                          </a:lnRef>
                          <a:fillRef idx="2">
                            <a:schemeClr val="accent3"/>
                          </a:fillRef>
                          <a:effectRef idx="1">
                            <a:schemeClr val="accent3"/>
                          </a:effectRef>
                          <a:fontRef idx="minor">
                            <a:schemeClr val="dk1"/>
                          </a:fontRef>
                        </wps:style>
                        <wps:txbx>
                          <w:txbxContent>
                            <w:p w14:paraId="6B83E8C5" w14:textId="0A2A4DD0" w:rsidR="00D7092A" w:rsidRPr="002218A0" w:rsidRDefault="00D7092A" w:rsidP="002218A0">
                              <w:pPr>
                                <w:ind w:left="-142" w:right="-128"/>
                                <w:jc w:val="center"/>
                                <w:rPr>
                                  <w:rFonts w:ascii="Mistral" w:hAnsi="Mistral"/>
                                </w:rPr>
                              </w:pPr>
                              <w:proofErr w:type="spellStart"/>
                              <w:r>
                                <w:rPr>
                                  <w:rFonts w:ascii="Mistral" w:hAnsi="Mistral"/>
                                </w:rPr>
                                <w:t>Why</w:t>
                              </w:r>
                              <w:proofErr w:type="spellEnd"/>
                              <w:r>
                                <w:rPr>
                                  <w:rFonts w:ascii="Mistral" w:hAnsi="Mistral"/>
                                </w:rPr>
                                <w:t xml:space="preserve"> </w:t>
                              </w:r>
                              <w:proofErr w:type="spellStart"/>
                              <w:r w:rsidRPr="002218A0">
                                <w:rPr>
                                  <w:rFonts w:ascii="Mistral" w:hAnsi="Mistral"/>
                                </w:rPr>
                                <w:t>Relative</w:t>
                              </w:r>
                              <w:proofErr w:type="spellEnd"/>
                              <w:r w:rsidRPr="002218A0">
                                <w:rPr>
                                  <w:rFonts w:ascii="Mistral" w:hAnsi="Mistral"/>
                                </w:rPr>
                                <w:t xml:space="preserve"> </w:t>
                              </w:r>
                              <w:proofErr w:type="spellStart"/>
                              <w:r w:rsidRPr="002218A0">
                                <w:rPr>
                                  <w:rFonts w:ascii="Mistral" w:hAnsi="Mistral"/>
                                </w:rPr>
                                <w:t>Estimation</w:t>
                              </w:r>
                              <w:proofErr w:type="spellEnd"/>
                              <w:r>
                                <w:rPr>
                                  <w:rFonts w:ascii="Mistral" w:hAnsi="Mistr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apezoid 27"/>
                        <wps:cNvSpPr/>
                        <wps:spPr>
                          <a:xfrm>
                            <a:off x="619125" y="0"/>
                            <a:ext cx="1257300" cy="800100"/>
                          </a:xfrm>
                          <a:prstGeom prst="trapezoid">
                            <a:avLst>
                              <a:gd name="adj" fmla="val 17222"/>
                            </a:avLst>
                          </a:prstGeom>
                        </wps:spPr>
                        <wps:style>
                          <a:lnRef idx="1">
                            <a:schemeClr val="accent1"/>
                          </a:lnRef>
                          <a:fillRef idx="2">
                            <a:schemeClr val="accent1"/>
                          </a:fillRef>
                          <a:effectRef idx="1">
                            <a:schemeClr val="accent1"/>
                          </a:effectRef>
                          <a:fontRef idx="minor">
                            <a:schemeClr val="dk1"/>
                          </a:fontRef>
                        </wps:style>
                        <wps:txbx>
                          <w:txbxContent>
                            <w:p w14:paraId="6A443E1D" w14:textId="51728E7C" w:rsidR="00D7092A" w:rsidRPr="00392D82" w:rsidRDefault="00D7092A" w:rsidP="002218A0">
                              <w:pPr>
                                <w:jc w:val="center"/>
                                <w:rPr>
                                  <w:rFonts w:ascii="Papyrus" w:hAnsi="Papyrus" w:cs="Papyrus"/>
                                  <w:sz w:val="16"/>
                                </w:rPr>
                              </w:pPr>
                              <w:proofErr w:type="spellStart"/>
                              <w:r w:rsidRPr="00392D82">
                                <w:rPr>
                                  <w:rFonts w:ascii="Papyrus" w:hAnsi="Papyrus" w:cs="Papyrus"/>
                                  <w:sz w:val="16"/>
                                </w:rPr>
                                <w:t>Can</w:t>
                              </w:r>
                              <w:proofErr w:type="spellEnd"/>
                              <w:r w:rsidRPr="00392D82">
                                <w:rPr>
                                  <w:rFonts w:ascii="Papyrus" w:hAnsi="Papyrus" w:cs="Papyrus"/>
                                  <w:sz w:val="16"/>
                                </w:rPr>
                                <w:t xml:space="preserve"> </w:t>
                              </w:r>
                              <w:proofErr w:type="spellStart"/>
                              <w:r w:rsidRPr="00392D82">
                                <w:rPr>
                                  <w:rFonts w:ascii="Papyrus" w:hAnsi="Papyrus" w:cs="Papyrus"/>
                                  <w:sz w:val="16"/>
                                </w:rPr>
                                <w:t>be</w:t>
                              </w:r>
                              <w:proofErr w:type="spellEnd"/>
                              <w:r w:rsidRPr="00392D82">
                                <w:rPr>
                                  <w:rFonts w:ascii="Papyrus" w:hAnsi="Papyrus" w:cs="Papyrus"/>
                                  <w:sz w:val="16"/>
                                </w:rPr>
                                <w:t xml:space="preserve"> </w:t>
                              </w:r>
                              <w:proofErr w:type="spellStart"/>
                              <w:r w:rsidRPr="00392D82">
                                <w:rPr>
                                  <w:rFonts w:ascii="Papyrus" w:hAnsi="Papyrus" w:cs="Papyrus"/>
                                  <w:sz w:val="16"/>
                                </w:rPr>
                                <w:t>estimated</w:t>
                              </w:r>
                              <w:proofErr w:type="spellEnd"/>
                              <w:r w:rsidRPr="00392D82">
                                <w:rPr>
                                  <w:rFonts w:ascii="Papyrus" w:hAnsi="Papyrus" w:cs="Papyrus"/>
                                  <w:sz w:val="16"/>
                                </w:rPr>
                                <w:t xml:space="preserve"> with </w:t>
                              </w: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information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Hexagon 30"/>
                        <wps:cNvSpPr/>
                        <wps:spPr>
                          <a:xfrm>
                            <a:off x="3133725" y="228600"/>
                            <a:ext cx="1325880" cy="9144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36D7B0D" w14:textId="30518960" w:rsidR="00D7092A" w:rsidRPr="00392D82" w:rsidRDefault="00D7092A" w:rsidP="002218A0">
                              <w:pPr>
                                <w:ind w:left="-142" w:right="-138"/>
                                <w:jc w:val="center"/>
                                <w:rPr>
                                  <w:rFonts w:ascii="Papyrus" w:hAnsi="Papyrus" w:cs="Papyrus"/>
                                  <w:sz w:val="16"/>
                                </w:rPr>
                              </w:pP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affected</w:t>
                              </w:r>
                              <w:proofErr w:type="spellEnd"/>
                              <w:r w:rsidRPr="00392D82">
                                <w:rPr>
                                  <w:rFonts w:ascii="Papyrus" w:hAnsi="Papyrus" w:cs="Papyrus"/>
                                  <w:sz w:val="16"/>
                                </w:rPr>
                                <w:t xml:space="preserve"> </w:t>
                              </w:r>
                              <w:proofErr w:type="spellStart"/>
                              <w:r w:rsidRPr="00392D82">
                                <w:rPr>
                                  <w:rFonts w:ascii="Papyrus" w:hAnsi="Papyrus" w:cs="Papyrus"/>
                                  <w:sz w:val="16"/>
                                </w:rPr>
                                <w:t>by</w:t>
                              </w:r>
                              <w:proofErr w:type="spellEnd"/>
                              <w:r w:rsidRPr="00392D82">
                                <w:rPr>
                                  <w:rFonts w:ascii="Papyrus" w:hAnsi="Papyrus" w:cs="Papyrus"/>
                                  <w:sz w:val="16"/>
                                </w:rPr>
                                <w:t xml:space="preserve"> </w:t>
                              </w:r>
                              <w:proofErr w:type="spellStart"/>
                              <w:r>
                                <w:rPr>
                                  <w:rFonts w:ascii="Papyrus" w:hAnsi="Papyrus" w:cs="Papyrus"/>
                                  <w:sz w:val="16"/>
                                </w:rPr>
                                <w:t>differences</w:t>
                              </w:r>
                              <w:proofErr w:type="spellEnd"/>
                              <w:r w:rsidRPr="00392D82">
                                <w:rPr>
                                  <w:rFonts w:ascii="Papyrus" w:hAnsi="Papyrus" w:cs="Papyrus"/>
                                  <w:sz w:val="16"/>
                                </w:rPr>
                                <w:t xml:space="preserve"> in </w:t>
                              </w:r>
                              <w:proofErr w:type="spellStart"/>
                              <w:r w:rsidRPr="00392D82">
                                <w:rPr>
                                  <w:rFonts w:ascii="Papyrus" w:hAnsi="Papyrus" w:cs="Papyrus"/>
                                  <w:sz w:val="16"/>
                                </w:rPr>
                                <w:t>skill/experience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49" name="Chord 57349"/>
                        <wps:cNvSpPr/>
                        <wps:spPr>
                          <a:xfrm rot="6711892">
                            <a:off x="32067" y="1877378"/>
                            <a:ext cx="1223645" cy="1287780"/>
                          </a:xfrm>
                          <a:prstGeom prst="chord">
                            <a:avLst>
                              <a:gd name="adj1" fmla="val 2700000"/>
                              <a:gd name="adj2" fmla="val 16578397"/>
                            </a:avLst>
                          </a:prstGeom>
                          <a:ln/>
                        </wps:spPr>
                        <wps:style>
                          <a:lnRef idx="1">
                            <a:schemeClr val="accent1"/>
                          </a:lnRef>
                          <a:fillRef idx="2">
                            <a:schemeClr val="accent1"/>
                          </a:fillRef>
                          <a:effectRef idx="1">
                            <a:schemeClr val="accent1"/>
                          </a:effectRef>
                          <a:fontRef idx="minor">
                            <a:schemeClr val="dk1"/>
                          </a:fontRef>
                        </wps:style>
                        <wps:txbx>
                          <w:txbxContent>
                            <w:p w14:paraId="4ACD0809" w14:textId="5A7137D0" w:rsidR="00D7092A" w:rsidRPr="00392D82" w:rsidRDefault="00D7092A" w:rsidP="00392D82">
                              <w:pPr>
                                <w:ind w:left="-142" w:right="-181"/>
                                <w:jc w:val="center"/>
                                <w:rPr>
                                  <w:rFonts w:ascii="Papyrus" w:hAnsi="Papyrus" w:cs="Papyrus"/>
                                  <w:sz w:val="16"/>
                                </w:rPr>
                              </w:pPr>
                              <w:proofErr w:type="spellStart"/>
                              <w:r w:rsidRPr="00392D82">
                                <w:rPr>
                                  <w:rFonts w:ascii="Papyrus" w:hAnsi="Papyrus" w:cs="Papyrus"/>
                                  <w:sz w:val="16"/>
                                </w:rPr>
                                <w:t>Does</w:t>
                              </w:r>
                              <w:proofErr w:type="spellEnd"/>
                              <w:r w:rsidRPr="00392D82">
                                <w:rPr>
                                  <w:rFonts w:ascii="Papyrus" w:hAnsi="Papyrus" w:cs="Papyrus"/>
                                  <w:sz w:val="16"/>
                                </w:rPr>
                                <w:t xml:space="preserve"> </w:t>
                              </w:r>
                              <w:proofErr w:type="spellStart"/>
                              <w:r w:rsidRPr="00392D82">
                                <w:rPr>
                                  <w:rFonts w:ascii="Papyrus" w:hAnsi="Papyrus" w:cs="Papyrus"/>
                                  <w:sz w:val="16"/>
                                </w:rPr>
                                <w:t>not</w:t>
                              </w:r>
                              <w:proofErr w:type="spellEnd"/>
                              <w:r w:rsidRPr="00392D82">
                                <w:rPr>
                                  <w:rFonts w:ascii="Papyrus" w:hAnsi="Papyrus" w:cs="Papyrus"/>
                                  <w:sz w:val="16"/>
                                </w:rPr>
                                <w:t xml:space="preserve"> ”</w:t>
                              </w:r>
                              <w:proofErr w:type="spellStart"/>
                              <w:r w:rsidRPr="00392D82">
                                <w:rPr>
                                  <w:rFonts w:ascii="Papyrus" w:hAnsi="Papyrus" w:cs="Papyrus"/>
                                  <w:sz w:val="16"/>
                                </w:rPr>
                                <w:t>age</w:t>
                              </w:r>
                              <w:proofErr w:type="spellEnd"/>
                              <w:r w:rsidRPr="00392D82">
                                <w:rPr>
                                  <w:rFonts w:ascii="Papyrus" w:hAnsi="Papyrus" w:cs="Papyrus"/>
                                  <w:sz w:val="16"/>
                                </w:rPr>
                                <w:t xml:space="preserve">” </w:t>
                              </w:r>
                              <w:proofErr w:type="spellStart"/>
                              <w:r w:rsidRPr="00392D82">
                                <w:rPr>
                                  <w:rFonts w:ascii="Papyrus" w:hAnsi="Papyrus" w:cs="Papyrus"/>
                                  <w:sz w:val="16"/>
                                </w:rPr>
                                <w:t>when</w:t>
                              </w:r>
                              <w:proofErr w:type="spellEnd"/>
                              <w:r w:rsidRPr="00392D82">
                                <w:rPr>
                                  <w:rFonts w:ascii="Papyrus" w:hAnsi="Papyrus" w:cs="Papyrus"/>
                                  <w:sz w:val="16"/>
                                </w:rPr>
                                <w:t xml:space="preserve"> </w:t>
                              </w:r>
                              <w:proofErr w:type="spellStart"/>
                              <w:r w:rsidRPr="00392D82">
                                <w:rPr>
                                  <w:rFonts w:ascii="Papyrus" w:hAnsi="Papyrus" w:cs="Papyrus"/>
                                  <w:sz w:val="16"/>
                                </w:rPr>
                                <w:t>team’s</w:t>
                              </w:r>
                              <w:proofErr w:type="spellEnd"/>
                              <w:r w:rsidRPr="00392D82">
                                <w:rPr>
                                  <w:rFonts w:ascii="Papyrus" w:hAnsi="Papyrus" w:cs="Papyrus"/>
                                  <w:sz w:val="16"/>
                                </w:rPr>
                                <w:t xml:space="preserve"> </w:t>
                              </w:r>
                              <w:proofErr w:type="spellStart"/>
                              <w:r w:rsidRPr="00392D82">
                                <w:rPr>
                                  <w:rFonts w:ascii="Papyrus" w:hAnsi="Papyrus" w:cs="Papyrus"/>
                                  <w:sz w:val="16"/>
                                </w:rPr>
                                <w:t>valocity</w:t>
                              </w:r>
                              <w:proofErr w:type="spellEnd"/>
                              <w:r w:rsidRPr="00392D82">
                                <w:rPr>
                                  <w:rFonts w:ascii="Papyrus" w:hAnsi="Papyrus" w:cs="Papyrus"/>
                                  <w:sz w:val="16"/>
                                </w:rPr>
                                <w:t xml:space="preserve"> </w:t>
                              </w:r>
                              <w:proofErr w:type="spellStart"/>
                              <w:r w:rsidRPr="00392D82">
                                <w:rPr>
                                  <w:rFonts w:ascii="Papyrus" w:hAnsi="Papyrus" w:cs="Papyrus"/>
                                  <w:sz w:val="16"/>
                                </w:rPr>
                                <w:t>increases</w:t>
                              </w:r>
                              <w:proofErr w:type="spellEnd"/>
                            </w:p>
                          </w:txbxContent>
                        </wps:txbx>
                        <wps:bodyPr wrap="square" upright="1">
                          <a:noAutofit/>
                        </wps:bodyPr>
                      </wps:wsp>
                      <wps:wsp>
                        <wps:cNvPr id="57353" name="Plaque 57353"/>
                        <wps:cNvSpPr/>
                        <wps:spPr>
                          <a:xfrm>
                            <a:off x="3476625" y="2171700"/>
                            <a:ext cx="1371600" cy="687705"/>
                          </a:xfrm>
                          <a:prstGeom prst="plaque">
                            <a:avLst/>
                          </a:prstGeom>
                        </wps:spPr>
                        <wps:style>
                          <a:lnRef idx="1">
                            <a:schemeClr val="accent1"/>
                          </a:lnRef>
                          <a:fillRef idx="2">
                            <a:schemeClr val="accent1"/>
                          </a:fillRef>
                          <a:effectRef idx="1">
                            <a:schemeClr val="accent1"/>
                          </a:effectRef>
                          <a:fontRef idx="minor">
                            <a:schemeClr val="dk1"/>
                          </a:fontRef>
                        </wps:style>
                        <wps:txbx>
                          <w:txbxContent>
                            <w:p w14:paraId="26E19E34" w14:textId="01EADC57" w:rsidR="00D7092A" w:rsidRPr="003B66F4" w:rsidRDefault="00D7092A" w:rsidP="003B66F4">
                              <w:pPr>
                                <w:jc w:val="center"/>
                                <w:rPr>
                                  <w:rFonts w:ascii="Papyrus" w:hAnsi="Papyrus" w:cs="Papyrus"/>
                                  <w:sz w:val="16"/>
                                </w:rPr>
                              </w:pPr>
                              <w:proofErr w:type="spellStart"/>
                              <w:r w:rsidRPr="003B66F4">
                                <w:rPr>
                                  <w:rFonts w:ascii="Papyrus" w:hAnsi="Papyrus" w:cs="Papyrus"/>
                                  <w:sz w:val="16"/>
                                </w:rPr>
                                <w:t>Separates</w:t>
                              </w:r>
                              <w:proofErr w:type="spellEnd"/>
                              <w:r w:rsidRPr="003B66F4">
                                <w:rPr>
                                  <w:rFonts w:ascii="Papyrus" w:hAnsi="Papyrus" w:cs="Papyrus"/>
                                  <w:sz w:val="16"/>
                                </w:rPr>
                                <w:t xml:space="preserve"> </w:t>
                              </w:r>
                              <w:proofErr w:type="spellStart"/>
                              <w:r w:rsidRPr="003B66F4">
                                <w:rPr>
                                  <w:rFonts w:ascii="Papyrus" w:hAnsi="Papyrus" w:cs="Papyrus"/>
                                  <w:sz w:val="16"/>
                                </w:rPr>
                                <w:t>estimates</w:t>
                              </w:r>
                              <w:proofErr w:type="spellEnd"/>
                              <w:r w:rsidRPr="003B66F4">
                                <w:rPr>
                                  <w:rFonts w:ascii="Papyrus" w:hAnsi="Papyrus" w:cs="Papyrus"/>
                                  <w:sz w:val="16"/>
                                </w:rPr>
                                <w:t xml:space="preserve"> </w:t>
                              </w:r>
                              <w:proofErr w:type="spellStart"/>
                              <w:r w:rsidRPr="003B66F4">
                                <w:rPr>
                                  <w:rFonts w:ascii="Papyrus" w:hAnsi="Papyrus" w:cs="Papyrus"/>
                                  <w:sz w:val="16"/>
                                </w:rPr>
                                <w:t>from</w:t>
                              </w:r>
                              <w:proofErr w:type="spellEnd"/>
                              <w:r w:rsidRPr="003B66F4">
                                <w:rPr>
                                  <w:rFonts w:ascii="Papyrus" w:hAnsi="Papyrus" w:cs="Papyrus"/>
                                  <w:sz w:val="16"/>
                                </w:rPr>
                                <w:t xml:space="preserve"> </w:t>
                              </w:r>
                              <w:proofErr w:type="spellStart"/>
                              <w:r w:rsidRPr="003B66F4">
                                <w:rPr>
                                  <w:rFonts w:ascii="Papyrus" w:hAnsi="Papyrus" w:cs="Papyrus"/>
                                  <w:sz w:val="16"/>
                                </w:rPr>
                                <w:t>commitments</w:t>
                              </w:r>
                              <w:proofErr w:type="spellEnd"/>
                              <w:r w:rsidRPr="003B66F4">
                                <w:rPr>
                                  <w:rFonts w:ascii="Papyrus" w:hAnsi="Papyrus" w:cs="Papyrus"/>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56" name="Rounded Rectangle 57356"/>
                        <wps:cNvSpPr/>
                        <wps:spPr>
                          <a:xfrm>
                            <a:off x="1762125" y="3290570"/>
                            <a:ext cx="1143000" cy="7099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EF4A589" w14:textId="35FF6423" w:rsidR="00D7092A" w:rsidRPr="00E8081E" w:rsidRDefault="00D7092A" w:rsidP="00E8081E">
                              <w:pPr>
                                <w:jc w:val="center"/>
                                <w:rPr>
                                  <w:rFonts w:ascii="Papyrus" w:hAnsi="Papyrus" w:cs="Papyrus"/>
                                  <w:sz w:val="16"/>
                                </w:rPr>
                              </w:pPr>
                              <w:r w:rsidRPr="00E8081E">
                                <w:rPr>
                                  <w:rFonts w:ascii="Papyrus" w:hAnsi="Papyrus" w:cs="Papyrus"/>
                                  <w:sz w:val="16"/>
                                </w:rPr>
                                <w:t xml:space="preserve">People </w:t>
                              </w:r>
                              <w:proofErr w:type="spellStart"/>
                              <w:r w:rsidRPr="00E8081E">
                                <w:rPr>
                                  <w:rFonts w:ascii="Papyrus" w:hAnsi="Papyrus" w:cs="Papyrus"/>
                                  <w:sz w:val="16"/>
                                </w:rPr>
                                <w:t>compare</w:t>
                              </w:r>
                              <w:proofErr w:type="spellEnd"/>
                              <w:r w:rsidRPr="00E8081E">
                                <w:rPr>
                                  <w:rFonts w:ascii="Papyrus" w:hAnsi="Papyrus" w:cs="Papyrus"/>
                                  <w:sz w:val="16"/>
                                </w:rPr>
                                <w:t xml:space="preserve"> </w:t>
                              </w:r>
                              <w:proofErr w:type="spellStart"/>
                              <w:r>
                                <w:rPr>
                                  <w:rFonts w:ascii="Papyrus" w:hAnsi="Papyrus" w:cs="Papyrus"/>
                                  <w:sz w:val="16"/>
                                </w:rPr>
                                <w:t>better</w:t>
                              </w:r>
                              <w:proofErr w:type="spellEnd"/>
                              <w:r>
                                <w:rPr>
                                  <w:rFonts w:ascii="Papyrus" w:hAnsi="Papyrus" w:cs="Papyrus"/>
                                  <w:sz w:val="16"/>
                                </w:rPr>
                                <w:t xml:space="preserve"> </w:t>
                              </w:r>
                              <w:proofErr w:type="spellStart"/>
                              <w:r>
                                <w:rPr>
                                  <w:rFonts w:ascii="Papyrus" w:hAnsi="Papyrus" w:cs="Papyrus"/>
                                  <w:sz w:val="16"/>
                                </w:rPr>
                                <w:t>than</w:t>
                              </w:r>
                              <w:proofErr w:type="spellEnd"/>
                              <w:r>
                                <w:rPr>
                                  <w:rFonts w:ascii="Papyrus" w:hAnsi="Papyrus" w:cs="Papyrus"/>
                                  <w:sz w:val="16"/>
                                </w:rPr>
                                <w:t xml:space="preserve"> </w:t>
                              </w:r>
                              <w:proofErr w:type="spellStart"/>
                              <w:r>
                                <w:rPr>
                                  <w:rFonts w:ascii="Papyrus" w:hAnsi="Papyrus" w:cs="Papyrus"/>
                                  <w:sz w:val="16"/>
                                </w:rPr>
                                <w:t>estimate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1" o:spid="_x0000_s1093" style="position:absolute;margin-left:27pt;margin-top:16.8pt;width:381.75pt;height:315pt;z-index:251644928" coordsize="4848225,400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">
                <v:line id="Straight Connector 57357" o:spid="_x0000_s1094" style="position:absolute;flip:y;visibility:visible;mso-wrap-style:square" from="2333625,2171700" to="2447925,3314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SSbcgAAADeAAAADwAAAGRycy9kb3ducmV2LnhtbESPwU7DMBBE70j8g7VI3BqntKU01K1Q&#10;UaseyqGBD1jZSxwRr6PYJIGvx5UqcRzNzBvNeju6RvTUhdqzgmmWgyDW3tRcKfh430+eQISIbLDx&#10;TAp+KMB2c3uzxsL4gc/Ul7ESCcKhQAU2xraQMmhLDkPmW+LkffrOYUyyq6TpcEhw18iHPH+UDmtO&#10;CxZb2lnSX+W3UzA79Xq6am096NV5d5iXv8c396rU/d348gwi0hj/w9f20ShYLGeLJVzupCsgN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nSSbcgAAADeAAAADwAAAAAA&#10;AAAAAAAAAAChAgAAZHJzL2Rvd25yZXYueG1sUEsFBgAAAAAEAAQA+QAAAJYDAAAAAA==&#10;" strokecolor="#4f81bd [3204]" strokeweight="2pt">
                  <v:shadow on="t" opacity="24903f" mv:blur="40000f" origin=",.5" offset="0,20000emu"/>
                </v:line>
                <v:line id="Straight Connector 57355" o:spid="_x0000_s1095" style="position:absolute;visibility:visible;mso-wrap-style:square" from="2790825,1943100" to="3705225,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xkUsUAAADeAAAADwAAAGRycy9kb3ducmV2LnhtbESPT2sCMRTE70K/Q3gFb5qtZauuRpFC&#10;wdOC//D6SJ6bpZuXdZPqtp++KRQ8DjPzG2a57l0jbtSF2rOCl3EGglh7U3Ol4Hj4GM1AhIhssPFM&#10;Cr4pwHr1NFhiYfydd3Tbx0okCIcCFdgY20LKoC05DGPfEifv4juHMcmukqbDe4K7Rk6y7E06rDkt&#10;WGzp3ZL+3H85Bfp4rk7XDZe7w/ykf7A0pbNGqeFzv1mAiNTHR/i/vTUK8ulrnsPfnXQF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VxkUsUAAADeAAAADwAAAAAAAAAA&#10;AAAAAAChAgAAZHJzL2Rvd25yZXYueG1sUEsFBgAAAAAEAAQA+QAAAJMDAAAAAA==&#10;" strokecolor="#4f81bd [3204]" strokeweight="2pt">
                  <v:shadow on="t" opacity="24903f" mv:blur="40000f" origin=",.5" offset="0,20000emu"/>
                </v:line>
                <v:line id="Straight Connector 57352" o:spid="_x0000_s1096" style="position:absolute;flip:x;visibility:visible;mso-wrap-style:square" from="1076325,2057400" to="2105025,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Mx9cgAAADeAAAADwAAAGRycy9kb3ducmV2LnhtbESPwU7DMBBE70j8g7VI3KiTltI2xK1Q&#10;EaiHcmjaD1jZSxwRr6PYJIGvx0hIHEcz80ZT7ibXioH60HhWkM8yEMTam4ZrBZfzy90aRIjIBlvP&#10;pOCLAuy211clFsaPfKKhirVIEA4FKrAxdoWUQVtyGGa+I07eu+8dxiT7WpoexwR3rZxn2YN02HBa&#10;sNjR3pL+qD6dgsVx0Pmms82oN6f96331fXhzz0rd3kxPjyAiTfE//Nc+GAXL1WI5h9876QrI7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gMx9cgAAADeAAAADwAAAAAA&#10;AAAAAAAAAAChAgAAZHJzL2Rvd25yZXYueG1sUEsFBgAAAAAEAAQA+QAAAJYDAAAAAA==&#10;" strokecolor="#4f81bd [3204]" strokeweight="2pt">
                  <v:shadow on="t" opacity="24903f" mv:blur="40000f" origin=",.5" offset="0,20000emu"/>
                </v:line>
                <v:line id="Straight Connector 31" o:spid="_x0000_s1097" style="position:absolute;flip:x y;visibility:visible;mso-wrap-style:square" from="1762125,800100" to="2105025,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p37cUAAADbAAAADwAAAGRycy9kb3ducmV2LnhtbESPQWvCQBSE7wX/w/KE3upGU4pEV6lC&#10;S3PIwSg9v2afSWj2bcxuk7S/3hUKHoeZ+YZZb0fTiJ46V1tWMJ9FIIgLq2suFZyOb09LEM4ja2ws&#10;k4JfcrDdTB7WmGg78IH63JciQNglqKDyvk2kdEVFBt3MtsTBO9vOoA+yK6XucAhw08hFFL1IgzWH&#10;hQpb2ldUfOc/RkE27NNyp58vcfqXXQ5fzbteZp9KPU7H1xUIT6O/h//bH1pBPIfbl/AD5OY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Kp37cUAAADbAAAADwAAAAAAAAAA&#10;AAAAAAChAgAAZHJzL2Rvd25yZXYueG1sUEsFBgAAAAAEAAQA+QAAAJMDAAAAAA==&#10;" strokecolor="#4f81bd [3204]" strokeweight="2pt">
                  <v:shadow on="t" opacity="24903f" mv:blur="40000f" origin=",.5" offset="0,20000emu"/>
                </v:line>
                <v:line id="Straight Connector 57348" o:spid="_x0000_s1098" style="position:absolute;flip:y;visibility:visible;mso-wrap-style:square" from="2676525,914400" to="3248025,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KQwsQAAADeAAAADwAAAGRycy9kb3ducmV2LnhtbERPS27CMBDdI/UO1lRiVxwKpZBiUAVq&#10;xQIWpBxgZE/jqPE4it0k5fR4UYnl0/uvt4OrRUdtqDwrmE4yEMTam4pLBZevj6cliBCRDdaeScEf&#10;BdhuHkZrzI3v+UxdEUuRQjjkqMDG2ORSBm3JYZj4hjhx3751GBNsS2la7FO4q+Vzli2kw4pTg8WG&#10;dpb0T/HrFMyOnZ6uGlv1enXefc6L6+Hk9kqNH4f3NxCRhngX/7sPRsHL62ye9qY76QrIz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MpDCxAAAAN4AAAAPAAAAAAAAAAAA&#10;AAAAAKECAABkcnMvZG93bnJldi54bWxQSwUGAAAAAAQABAD5AAAAkgMAAAAA&#10;" strokecolor="#4f81bd [3204]" strokeweight="2pt">
                  <v:shadow on="t" opacity="24903f" mv:blur="40000f" origin=",.5" offset="0,20000emu"/>
                </v:line>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15" o:spid="_x0000_s1099" type="#_x0000_t56" style="position:absolute;left:1876425;top:1257300;width:1080135;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4xJxQAA&#10;ANsAAAAPAAAAZHJzL2Rvd25yZXYueG1sRI9Ba8JAEIXvBf/DMkJvdWOLItFV0qJVKIKaIB6H7JjE&#10;ZmdDdhvTf98tFHqb4b33zZvFqje16Kh1lWUF41EEgji3uuJCQZZunmYgnEfWWFsmBd/kYLUcPCww&#10;1vbOR+pOvhABwi5GBaX3TSyly0sy6Ea2IQ7a1bYGfVjbQuoW7wFuavkcRVNpsOJwocSG3krKP09f&#10;RsHu9X093QbIxzm7XHV6O7zYfaLU47BP5iA89f7f/Jfe6VB/Ar+/hAH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LjEnFAAAA2wAAAA8AAAAAAAAAAAAAAAAAlwIAAGRycy9k&#10;b3ducmV2LnhtbFBLBQYAAAAABAAEAPUAAACJAwAAAAA=&#10;" fillcolor="#cdddac [1622]" strokecolor="#94b64e [3046]">
                  <v:fill color2="#f0f4e6 [502]" rotate="t" colors="0 #dafda7;22938f #e4fdc2;1 #f5ffe6" type="gradient"/>
                  <v:shadow on="t" opacity="24903f" mv:blur="40000f" origin=",.5" offset="0,20000emu"/>
                  <v:textbox>
                    <w:txbxContent>
                      <w:p w14:paraId="6B83E8C5" w14:textId="0A2A4DD0" w:rsidR="00D34ED4" w:rsidRPr="002218A0" w:rsidRDefault="00D34ED4" w:rsidP="002218A0">
                        <w:pPr>
                          <w:ind w:left="-142" w:right="-128"/>
                          <w:jc w:val="center"/>
                          <w:rPr>
                            <w:rFonts w:ascii="Mistral" w:hAnsi="Mistral"/>
                          </w:rPr>
                        </w:pPr>
                        <w:proofErr w:type="spellStart"/>
                        <w:r>
                          <w:rPr>
                            <w:rFonts w:ascii="Mistral" w:hAnsi="Mistral"/>
                          </w:rPr>
                          <w:t>Why</w:t>
                        </w:r>
                        <w:proofErr w:type="spellEnd"/>
                        <w:r>
                          <w:rPr>
                            <w:rFonts w:ascii="Mistral" w:hAnsi="Mistral"/>
                          </w:rPr>
                          <w:t xml:space="preserve"> </w:t>
                        </w:r>
                        <w:proofErr w:type="spellStart"/>
                        <w:r w:rsidRPr="002218A0">
                          <w:rPr>
                            <w:rFonts w:ascii="Mistral" w:hAnsi="Mistral"/>
                          </w:rPr>
                          <w:t>Relative</w:t>
                        </w:r>
                        <w:proofErr w:type="spellEnd"/>
                        <w:r w:rsidRPr="002218A0">
                          <w:rPr>
                            <w:rFonts w:ascii="Mistral" w:hAnsi="Mistral"/>
                          </w:rPr>
                          <w:t xml:space="preserve"> </w:t>
                        </w:r>
                        <w:proofErr w:type="spellStart"/>
                        <w:r w:rsidRPr="002218A0">
                          <w:rPr>
                            <w:rFonts w:ascii="Mistral" w:hAnsi="Mistral"/>
                          </w:rPr>
                          <w:t>Estimation</w:t>
                        </w:r>
                        <w:proofErr w:type="spellEnd"/>
                        <w:r>
                          <w:rPr>
                            <w:rFonts w:ascii="Mistral" w:hAnsi="Mistral"/>
                          </w:rPr>
                          <w:t>?</w:t>
                        </w:r>
                      </w:p>
                    </w:txbxContent>
                  </v:textbox>
                </v:shape>
                <v:shape id="Trapezoid 27" o:spid="_x0000_s1100" style="position:absolute;left:619125;width:1257300;height:800100;visibility:visible;mso-wrap-style:square;v-text-anchor:middle" coordsize="1257300,8001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h9rwwAA&#10;ANsAAAAPAAAAZHJzL2Rvd25yZXYueG1sRI9Pa8JAFMTvBb/D8oTemo0prRLdBCkKXrUlvT6yL38w&#10;+zbsbjX66d1CocdhZn7DbMrJDOJCzveWFSySFARxbXXPrYKvz/3LCoQPyBoHy6TgRh7KYva0wVzb&#10;Kx/pcgqtiBD2OSroQhhzKX3dkUGf2JE4eo11BkOUrpXa4TXCzSCzNH2XBnuOCx2O9NFRfT79GAXN&#10;/fWsG7c03/dsPB74rQrDrlLqeT5t1yACTeE//Nc+aAXZEn6/xB8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Uh9rwwAAANsAAAAPAAAAAAAAAAAAAAAAAJcCAABkcnMvZG93&#10;bnJldi54bWxQSwUGAAAAAAQABAD1AAAAhwMAAAAA&#10;" adj="-11796480,,5400" path="m0,800100l137793,,1119507,,1257300,800100,,800100xe" fillcolor="#a7bfde [1620]" strokecolor="#4579b8 [3044]">
                  <v:fill color2="#e4ecf5 [500]" rotate="t" colors="0 #a3c4ff;22938f #bfd5ff;1 #e5eeff" type="gradient"/>
                  <v:stroke joinstyle="miter"/>
                  <v:shadow on="t" opacity="24903f" mv:blur="40000f" origin=",.5" offset="0,20000emu"/>
                  <v:formulas/>
                  <v:path arrowok="t" o:connecttype="custom" o:connectlocs="0,800100;137793,0;1119507,0;1257300,800100;0,800100" o:connectangles="0,0,0,0,0" textboxrect="0,0,1257300,800100"/>
                  <v:textbox>
                    <w:txbxContent>
                      <w:p w14:paraId="6A443E1D" w14:textId="51728E7C" w:rsidR="00D34ED4" w:rsidRPr="00392D82" w:rsidRDefault="00D34ED4" w:rsidP="002218A0">
                        <w:pPr>
                          <w:jc w:val="center"/>
                          <w:rPr>
                            <w:rFonts w:ascii="Papyrus" w:hAnsi="Papyrus" w:cs="Papyrus"/>
                            <w:sz w:val="16"/>
                          </w:rPr>
                        </w:pPr>
                        <w:proofErr w:type="spellStart"/>
                        <w:r w:rsidRPr="00392D82">
                          <w:rPr>
                            <w:rFonts w:ascii="Papyrus" w:hAnsi="Papyrus" w:cs="Papyrus"/>
                            <w:sz w:val="16"/>
                          </w:rPr>
                          <w:t>Can</w:t>
                        </w:r>
                        <w:proofErr w:type="spellEnd"/>
                        <w:r w:rsidRPr="00392D82">
                          <w:rPr>
                            <w:rFonts w:ascii="Papyrus" w:hAnsi="Papyrus" w:cs="Papyrus"/>
                            <w:sz w:val="16"/>
                          </w:rPr>
                          <w:t xml:space="preserve"> </w:t>
                        </w:r>
                        <w:proofErr w:type="spellStart"/>
                        <w:r w:rsidRPr="00392D82">
                          <w:rPr>
                            <w:rFonts w:ascii="Papyrus" w:hAnsi="Papyrus" w:cs="Papyrus"/>
                            <w:sz w:val="16"/>
                          </w:rPr>
                          <w:t>be</w:t>
                        </w:r>
                        <w:proofErr w:type="spellEnd"/>
                        <w:r w:rsidRPr="00392D82">
                          <w:rPr>
                            <w:rFonts w:ascii="Papyrus" w:hAnsi="Papyrus" w:cs="Papyrus"/>
                            <w:sz w:val="16"/>
                          </w:rPr>
                          <w:t xml:space="preserve"> </w:t>
                        </w:r>
                        <w:proofErr w:type="spellStart"/>
                        <w:r w:rsidRPr="00392D82">
                          <w:rPr>
                            <w:rFonts w:ascii="Papyrus" w:hAnsi="Papyrus" w:cs="Papyrus"/>
                            <w:sz w:val="16"/>
                          </w:rPr>
                          <w:t>estimated</w:t>
                        </w:r>
                        <w:proofErr w:type="spellEnd"/>
                        <w:r w:rsidRPr="00392D82">
                          <w:rPr>
                            <w:rFonts w:ascii="Papyrus" w:hAnsi="Papyrus" w:cs="Papyrus"/>
                            <w:sz w:val="16"/>
                          </w:rPr>
                          <w:t xml:space="preserve"> with </w:t>
                        </w: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information</w:t>
                        </w:r>
                        <w:proofErr w:type="spellEnd"/>
                      </w:p>
                    </w:txbxContent>
                  </v:textbox>
                </v:shape>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 o:spid="_x0000_s1101" type="#_x0000_t9" style="position:absolute;left:3133725;top:228600;width:132588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n+UwAAA&#10;ANsAAAAPAAAAZHJzL2Rvd25yZXYueG1sRE/Pa8IwFL4P9j+EN9htTVWQ0RlluAljF1GL7vho3prS&#10;5iU0WVv/e3MQdvz4fq82k+3EQH1oHCuYZTkI4srphmsF5Wn38goiRGSNnWNScKUAm/XjwwoL7UY+&#10;0HCMtUghHApUYGL0hZShMmQxZM4TJ+7X9RZjgn0tdY9jCrednOf5UlpsODUY9LQ1VLXHP6vgo8TF&#10;t2l/mnMb5afzvL/4SSr1/DS9v4GINMV/8d39pRUs0vr0Jf0Au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6n+UwAAAANsAAAAPAAAAAAAAAAAAAAAAAJcCAABkcnMvZG93bnJl&#10;di54bWxQSwUGAAAAAAQABAD1AAAAhAMAAAAA&#10;" adj="3724" fillcolor="#a7bfde [1620]" strokecolor="#4579b8 [3044]">
                  <v:fill color2="#e4ecf5 [500]" rotate="t" colors="0 #a3c4ff;22938f #bfd5ff;1 #e5eeff" type="gradient"/>
                  <v:shadow on="t" opacity="24903f" mv:blur="40000f" origin=",.5" offset="0,20000emu"/>
                  <v:textbox>
                    <w:txbxContent>
                      <w:p w14:paraId="736D7B0D" w14:textId="30518960" w:rsidR="00D34ED4" w:rsidRPr="00392D82" w:rsidRDefault="00D34ED4" w:rsidP="002218A0">
                        <w:pPr>
                          <w:ind w:left="-142" w:right="-138"/>
                          <w:jc w:val="center"/>
                          <w:rPr>
                            <w:rFonts w:ascii="Papyrus" w:hAnsi="Papyrus" w:cs="Papyrus"/>
                            <w:sz w:val="16"/>
                          </w:rPr>
                        </w:pPr>
                        <w:proofErr w:type="spellStart"/>
                        <w:r w:rsidRPr="00392D82">
                          <w:rPr>
                            <w:rFonts w:ascii="Papyrus" w:hAnsi="Papyrus" w:cs="Papyrus"/>
                            <w:sz w:val="16"/>
                          </w:rPr>
                          <w:t>Less</w:t>
                        </w:r>
                        <w:proofErr w:type="spellEnd"/>
                        <w:r w:rsidRPr="00392D82">
                          <w:rPr>
                            <w:rFonts w:ascii="Papyrus" w:hAnsi="Papyrus" w:cs="Papyrus"/>
                            <w:sz w:val="16"/>
                          </w:rPr>
                          <w:t xml:space="preserve"> </w:t>
                        </w:r>
                        <w:proofErr w:type="spellStart"/>
                        <w:r w:rsidRPr="00392D82">
                          <w:rPr>
                            <w:rFonts w:ascii="Papyrus" w:hAnsi="Papyrus" w:cs="Papyrus"/>
                            <w:sz w:val="16"/>
                          </w:rPr>
                          <w:t>affected</w:t>
                        </w:r>
                        <w:proofErr w:type="spellEnd"/>
                        <w:r w:rsidRPr="00392D82">
                          <w:rPr>
                            <w:rFonts w:ascii="Papyrus" w:hAnsi="Papyrus" w:cs="Papyrus"/>
                            <w:sz w:val="16"/>
                          </w:rPr>
                          <w:t xml:space="preserve"> </w:t>
                        </w:r>
                        <w:proofErr w:type="spellStart"/>
                        <w:r w:rsidRPr="00392D82">
                          <w:rPr>
                            <w:rFonts w:ascii="Papyrus" w:hAnsi="Papyrus" w:cs="Papyrus"/>
                            <w:sz w:val="16"/>
                          </w:rPr>
                          <w:t>by</w:t>
                        </w:r>
                        <w:proofErr w:type="spellEnd"/>
                        <w:r w:rsidRPr="00392D82">
                          <w:rPr>
                            <w:rFonts w:ascii="Papyrus" w:hAnsi="Papyrus" w:cs="Papyrus"/>
                            <w:sz w:val="16"/>
                          </w:rPr>
                          <w:t xml:space="preserve"> </w:t>
                        </w:r>
                        <w:proofErr w:type="spellStart"/>
                        <w:r>
                          <w:rPr>
                            <w:rFonts w:ascii="Papyrus" w:hAnsi="Papyrus" w:cs="Papyrus"/>
                            <w:sz w:val="16"/>
                          </w:rPr>
                          <w:t>differences</w:t>
                        </w:r>
                        <w:proofErr w:type="spellEnd"/>
                        <w:r w:rsidRPr="00392D82">
                          <w:rPr>
                            <w:rFonts w:ascii="Papyrus" w:hAnsi="Papyrus" w:cs="Papyrus"/>
                            <w:sz w:val="16"/>
                          </w:rPr>
                          <w:t xml:space="preserve"> in </w:t>
                        </w:r>
                        <w:proofErr w:type="spellStart"/>
                        <w:r w:rsidRPr="00392D82">
                          <w:rPr>
                            <w:rFonts w:ascii="Papyrus" w:hAnsi="Papyrus" w:cs="Papyrus"/>
                            <w:sz w:val="16"/>
                          </w:rPr>
                          <w:t>skill/experience</w:t>
                        </w:r>
                        <w:proofErr w:type="spellEnd"/>
                      </w:p>
                    </w:txbxContent>
                  </v:textbox>
                </v:shape>
                <v:shape id="Chord 57349" o:spid="_x0000_s1102" style="position:absolute;left:32067;top:1877378;width:1223645;height:1287780;rotation:7331176fd;visibility:visible;mso-wrap-style:square;v-text-anchor:top" coordsize="1223645,128778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7NXxwAA&#10;AN4AAAAPAAAAZHJzL2Rvd25yZXYueG1sRI/RasJAFETfC/7DcgXf6ia1tTW6iggt0oBo2g+4Zq/J&#10;2uzdkN1q+vddodDHYWbOMItVbxtxoc4bxwrScQKCuHTacKXg8+P1/gWED8gaG8ek4Ic8rJaDuwVm&#10;2l35QJciVCJC2GeooA6hzaT0ZU0W/di1xNE7uc5iiLKrpO7wGuG2kQ9JMpUWDceFGlva1FR+Fd9W&#10;wXZ33Bdn+57n/mRMM3tLc39MlRoN+/UcRKA+/If/2lut4Ol58jiD2514Be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0ezV8cAAADeAAAADwAAAAAAAAAAAAAAAACXAgAAZHJz&#10;L2Rvd25yZXYueG1sUEsFBgAAAAAEAAQA9QAAAIsDAAAAAA==&#10;" adj="-11796480,,5400" path="m1055350,1087417c851114,1313622,522156,1353155,274722,1181229,44031,1020937,-55872,717761,30987,441572,122160,151667,394287,-30968,682508,4312l1055350,1087417xe" fillcolor="#a7bfde [1620]" strokecolor="#4579b8 [3044]">
                  <v:fill color2="#e4ecf5 [500]" rotate="t" colors="0 #a3c4ff;22938f #bfd5ff;1 #e5eeff" type="gradient"/>
                  <v:stroke joinstyle="miter"/>
                  <v:shadow on="t" opacity="24903f" mv:blur="40000f" origin=",.5" offset="0,20000emu"/>
                  <v:formulas/>
                  <v:path arrowok="t" o:connecttype="custom" o:connectlocs="1055350,1087417;274722,1181229;30987,441572;682508,4312;1055350,1087417" o:connectangles="0,0,0,0,0" textboxrect="0,0,1223645,1287780"/>
                  <v:textbox>
                    <w:txbxContent>
                      <w:p w14:paraId="4ACD0809" w14:textId="5A7137D0" w:rsidR="00D34ED4" w:rsidRPr="00392D82" w:rsidRDefault="00D34ED4" w:rsidP="00392D82">
                        <w:pPr>
                          <w:ind w:left="-142" w:right="-181"/>
                          <w:jc w:val="center"/>
                          <w:rPr>
                            <w:rFonts w:ascii="Papyrus" w:hAnsi="Papyrus" w:cs="Papyrus"/>
                            <w:sz w:val="16"/>
                          </w:rPr>
                        </w:pPr>
                        <w:proofErr w:type="spellStart"/>
                        <w:r w:rsidRPr="00392D82">
                          <w:rPr>
                            <w:rFonts w:ascii="Papyrus" w:hAnsi="Papyrus" w:cs="Papyrus"/>
                            <w:sz w:val="16"/>
                          </w:rPr>
                          <w:t>Does</w:t>
                        </w:r>
                        <w:proofErr w:type="spellEnd"/>
                        <w:r w:rsidRPr="00392D82">
                          <w:rPr>
                            <w:rFonts w:ascii="Papyrus" w:hAnsi="Papyrus" w:cs="Papyrus"/>
                            <w:sz w:val="16"/>
                          </w:rPr>
                          <w:t xml:space="preserve"> </w:t>
                        </w:r>
                        <w:proofErr w:type="spellStart"/>
                        <w:r w:rsidRPr="00392D82">
                          <w:rPr>
                            <w:rFonts w:ascii="Papyrus" w:hAnsi="Papyrus" w:cs="Papyrus"/>
                            <w:sz w:val="16"/>
                          </w:rPr>
                          <w:t>not</w:t>
                        </w:r>
                        <w:proofErr w:type="spellEnd"/>
                        <w:r w:rsidRPr="00392D82">
                          <w:rPr>
                            <w:rFonts w:ascii="Papyrus" w:hAnsi="Papyrus" w:cs="Papyrus"/>
                            <w:sz w:val="16"/>
                          </w:rPr>
                          <w:t xml:space="preserve"> ”</w:t>
                        </w:r>
                        <w:proofErr w:type="spellStart"/>
                        <w:r w:rsidRPr="00392D82">
                          <w:rPr>
                            <w:rFonts w:ascii="Papyrus" w:hAnsi="Papyrus" w:cs="Papyrus"/>
                            <w:sz w:val="16"/>
                          </w:rPr>
                          <w:t>age</w:t>
                        </w:r>
                        <w:proofErr w:type="spellEnd"/>
                        <w:r w:rsidRPr="00392D82">
                          <w:rPr>
                            <w:rFonts w:ascii="Papyrus" w:hAnsi="Papyrus" w:cs="Papyrus"/>
                            <w:sz w:val="16"/>
                          </w:rPr>
                          <w:t xml:space="preserve">” </w:t>
                        </w:r>
                        <w:proofErr w:type="spellStart"/>
                        <w:r w:rsidRPr="00392D82">
                          <w:rPr>
                            <w:rFonts w:ascii="Papyrus" w:hAnsi="Papyrus" w:cs="Papyrus"/>
                            <w:sz w:val="16"/>
                          </w:rPr>
                          <w:t>when</w:t>
                        </w:r>
                        <w:proofErr w:type="spellEnd"/>
                        <w:r w:rsidRPr="00392D82">
                          <w:rPr>
                            <w:rFonts w:ascii="Papyrus" w:hAnsi="Papyrus" w:cs="Papyrus"/>
                            <w:sz w:val="16"/>
                          </w:rPr>
                          <w:t xml:space="preserve"> </w:t>
                        </w:r>
                        <w:proofErr w:type="spellStart"/>
                        <w:r w:rsidRPr="00392D82">
                          <w:rPr>
                            <w:rFonts w:ascii="Papyrus" w:hAnsi="Papyrus" w:cs="Papyrus"/>
                            <w:sz w:val="16"/>
                          </w:rPr>
                          <w:t>team’s</w:t>
                        </w:r>
                        <w:proofErr w:type="spellEnd"/>
                        <w:r w:rsidRPr="00392D82">
                          <w:rPr>
                            <w:rFonts w:ascii="Papyrus" w:hAnsi="Papyrus" w:cs="Papyrus"/>
                            <w:sz w:val="16"/>
                          </w:rPr>
                          <w:t xml:space="preserve"> </w:t>
                        </w:r>
                        <w:proofErr w:type="spellStart"/>
                        <w:r w:rsidRPr="00392D82">
                          <w:rPr>
                            <w:rFonts w:ascii="Papyrus" w:hAnsi="Papyrus" w:cs="Papyrus"/>
                            <w:sz w:val="16"/>
                          </w:rPr>
                          <w:t>valocity</w:t>
                        </w:r>
                        <w:proofErr w:type="spellEnd"/>
                        <w:r w:rsidRPr="00392D82">
                          <w:rPr>
                            <w:rFonts w:ascii="Papyrus" w:hAnsi="Papyrus" w:cs="Papyrus"/>
                            <w:sz w:val="16"/>
                          </w:rPr>
                          <w:t xml:space="preserve"> </w:t>
                        </w:r>
                        <w:proofErr w:type="spellStart"/>
                        <w:r w:rsidRPr="00392D82">
                          <w:rPr>
                            <w:rFonts w:ascii="Papyrus" w:hAnsi="Papyrus" w:cs="Papyrus"/>
                            <w:sz w:val="16"/>
                          </w:rPr>
                          <w:t>increases</w:t>
                        </w:r>
                        <w:proofErr w:type="spellEnd"/>
                      </w:p>
                    </w:txbxContent>
                  </v:textbox>
                </v:shape>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7353" o:spid="_x0000_s1103" type="#_x0000_t21" style="position:absolute;left:3476625;top:2171700;width:1371600;height:687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i+ayAAA&#10;AN4AAAAPAAAAZHJzL2Rvd25yZXYueG1sRI9Ba8JAFITvQv/D8gq9iG5asZXoKm1KxYuHpB48Pnaf&#10;2dDs25DdmvTfdwtCj8PMfMNsdqNrxZX60HhW8DjPQBBrbxquFZw+P2YrECEiG2w9k4IfCrDb3k02&#10;mBs/cEnXKtYiQTjkqMDG2OVSBm3JYZj7jjh5F987jEn2tTQ9DgnuWvmUZc/SYcNpwWJHhSX9VX07&#10;BfrdvVldFm5f6KqcDufjfnU5KvVwP76uQUQa43/41j4YBcuXxXIBf3fSFZD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RuL5rIAAAA3gAAAA8AAAAAAAAAAAAAAAAAlwIAAGRy&#10;cy9kb3ducmV2LnhtbFBLBQYAAAAABAAEAPUAAACMAwAAAAA=&#10;" fillcolor="#a7bfde [1620]" strokecolor="#4579b8 [3044]">
                  <v:fill color2="#e4ecf5 [500]" rotate="t" colors="0 #a3c4ff;22938f #bfd5ff;1 #e5eeff" type="gradient"/>
                  <v:shadow on="t" opacity="24903f" mv:blur="40000f" origin=",.5" offset="0,20000emu"/>
                  <v:textbox>
                    <w:txbxContent>
                      <w:p w14:paraId="26E19E34" w14:textId="01EADC57" w:rsidR="00D34ED4" w:rsidRPr="003B66F4" w:rsidRDefault="00D34ED4" w:rsidP="003B66F4">
                        <w:pPr>
                          <w:jc w:val="center"/>
                          <w:rPr>
                            <w:rFonts w:ascii="Papyrus" w:hAnsi="Papyrus" w:cs="Papyrus"/>
                            <w:sz w:val="16"/>
                          </w:rPr>
                        </w:pPr>
                        <w:proofErr w:type="spellStart"/>
                        <w:r w:rsidRPr="003B66F4">
                          <w:rPr>
                            <w:rFonts w:ascii="Papyrus" w:hAnsi="Papyrus" w:cs="Papyrus"/>
                            <w:sz w:val="16"/>
                          </w:rPr>
                          <w:t>Separates</w:t>
                        </w:r>
                        <w:proofErr w:type="spellEnd"/>
                        <w:r w:rsidRPr="003B66F4">
                          <w:rPr>
                            <w:rFonts w:ascii="Papyrus" w:hAnsi="Papyrus" w:cs="Papyrus"/>
                            <w:sz w:val="16"/>
                          </w:rPr>
                          <w:t xml:space="preserve"> </w:t>
                        </w:r>
                        <w:proofErr w:type="spellStart"/>
                        <w:r w:rsidRPr="003B66F4">
                          <w:rPr>
                            <w:rFonts w:ascii="Papyrus" w:hAnsi="Papyrus" w:cs="Papyrus"/>
                            <w:sz w:val="16"/>
                          </w:rPr>
                          <w:t>estimates</w:t>
                        </w:r>
                        <w:proofErr w:type="spellEnd"/>
                        <w:r w:rsidRPr="003B66F4">
                          <w:rPr>
                            <w:rFonts w:ascii="Papyrus" w:hAnsi="Papyrus" w:cs="Papyrus"/>
                            <w:sz w:val="16"/>
                          </w:rPr>
                          <w:t xml:space="preserve"> </w:t>
                        </w:r>
                        <w:proofErr w:type="spellStart"/>
                        <w:r w:rsidRPr="003B66F4">
                          <w:rPr>
                            <w:rFonts w:ascii="Papyrus" w:hAnsi="Papyrus" w:cs="Papyrus"/>
                            <w:sz w:val="16"/>
                          </w:rPr>
                          <w:t>from</w:t>
                        </w:r>
                        <w:proofErr w:type="spellEnd"/>
                        <w:r w:rsidRPr="003B66F4">
                          <w:rPr>
                            <w:rFonts w:ascii="Papyrus" w:hAnsi="Papyrus" w:cs="Papyrus"/>
                            <w:sz w:val="16"/>
                          </w:rPr>
                          <w:t xml:space="preserve"> </w:t>
                        </w:r>
                        <w:proofErr w:type="spellStart"/>
                        <w:r w:rsidRPr="003B66F4">
                          <w:rPr>
                            <w:rFonts w:ascii="Papyrus" w:hAnsi="Papyrus" w:cs="Papyrus"/>
                            <w:sz w:val="16"/>
                          </w:rPr>
                          <w:t>commitments</w:t>
                        </w:r>
                        <w:proofErr w:type="spellEnd"/>
                        <w:r w:rsidRPr="003B66F4">
                          <w:rPr>
                            <w:rFonts w:ascii="Papyrus" w:hAnsi="Papyrus" w:cs="Papyrus"/>
                            <w:sz w:val="16"/>
                          </w:rPr>
                          <w:t xml:space="preserve"> </w:t>
                        </w:r>
                      </w:p>
                    </w:txbxContent>
                  </v:textbox>
                </v:shape>
                <v:roundrect id="Rounded Rectangle 57356" o:spid="_x0000_s1104" style="position:absolute;left:1762125;top:3290570;width:1143000;height:7099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hzxQAA&#10;AN4AAAAPAAAAZHJzL2Rvd25yZXYueG1sRI/dagIxFITvC75DOELvataKq90aRcSCN1L8eYDD5nSz&#10;dHOyJOnu1qdvBKGXw8x8w6w2g21ERz7UjhVMJxkI4tLpmisF18vHyxJEiMgaG8ek4JcCbNajpxUW&#10;2vV8ou4cK5EgHApUYGJsCylDachimLiWOHlfzluMSfpKao99gttGvmZZLi3WnBYMtrQzVH6ff6yC&#10;t+Mn3a4GB9/LLjja57PFDZV6Hg/bdxCRhvgffrQPWsF8MZvncL+Tr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n+HPFAAAA3gAAAA8AAAAAAAAAAAAAAAAAlwIAAGRycy9k&#10;b3ducmV2LnhtbFBLBQYAAAAABAAEAPUAAACJAwAAAAA=&#10;" fillcolor="#a7bfde [1620]" strokecolor="#4579b8 [3044]">
                  <v:fill color2="#e4ecf5 [500]" rotate="t" colors="0 #a3c4ff;22938f #bfd5ff;1 #e5eeff" type="gradient"/>
                  <v:shadow on="t" opacity="24903f" mv:blur="40000f" origin=",.5" offset="0,20000emu"/>
                  <v:textbox>
                    <w:txbxContent>
                      <w:p w14:paraId="5EF4A589" w14:textId="35FF6423" w:rsidR="00D34ED4" w:rsidRPr="00E8081E" w:rsidRDefault="00D34ED4" w:rsidP="00E8081E">
                        <w:pPr>
                          <w:jc w:val="center"/>
                          <w:rPr>
                            <w:rFonts w:ascii="Papyrus" w:hAnsi="Papyrus" w:cs="Papyrus"/>
                            <w:sz w:val="16"/>
                          </w:rPr>
                        </w:pPr>
                        <w:r w:rsidRPr="00E8081E">
                          <w:rPr>
                            <w:rFonts w:ascii="Papyrus" w:hAnsi="Papyrus" w:cs="Papyrus"/>
                            <w:sz w:val="16"/>
                          </w:rPr>
                          <w:t xml:space="preserve">People </w:t>
                        </w:r>
                        <w:proofErr w:type="spellStart"/>
                        <w:r w:rsidRPr="00E8081E">
                          <w:rPr>
                            <w:rFonts w:ascii="Papyrus" w:hAnsi="Papyrus" w:cs="Papyrus"/>
                            <w:sz w:val="16"/>
                          </w:rPr>
                          <w:t>compare</w:t>
                        </w:r>
                        <w:proofErr w:type="spellEnd"/>
                        <w:r w:rsidRPr="00E8081E">
                          <w:rPr>
                            <w:rFonts w:ascii="Papyrus" w:hAnsi="Papyrus" w:cs="Papyrus"/>
                            <w:sz w:val="16"/>
                          </w:rPr>
                          <w:t xml:space="preserve"> </w:t>
                        </w:r>
                        <w:proofErr w:type="spellStart"/>
                        <w:r>
                          <w:rPr>
                            <w:rFonts w:ascii="Papyrus" w:hAnsi="Papyrus" w:cs="Papyrus"/>
                            <w:sz w:val="16"/>
                          </w:rPr>
                          <w:t>better</w:t>
                        </w:r>
                        <w:proofErr w:type="spellEnd"/>
                        <w:r>
                          <w:rPr>
                            <w:rFonts w:ascii="Papyrus" w:hAnsi="Papyrus" w:cs="Papyrus"/>
                            <w:sz w:val="16"/>
                          </w:rPr>
                          <w:t xml:space="preserve"> </w:t>
                        </w:r>
                        <w:proofErr w:type="spellStart"/>
                        <w:r>
                          <w:rPr>
                            <w:rFonts w:ascii="Papyrus" w:hAnsi="Papyrus" w:cs="Papyrus"/>
                            <w:sz w:val="16"/>
                          </w:rPr>
                          <w:t>than</w:t>
                        </w:r>
                        <w:proofErr w:type="spellEnd"/>
                        <w:r>
                          <w:rPr>
                            <w:rFonts w:ascii="Papyrus" w:hAnsi="Papyrus" w:cs="Papyrus"/>
                            <w:sz w:val="16"/>
                          </w:rPr>
                          <w:t xml:space="preserve"> </w:t>
                        </w:r>
                        <w:proofErr w:type="spellStart"/>
                        <w:r>
                          <w:rPr>
                            <w:rFonts w:ascii="Papyrus" w:hAnsi="Papyrus" w:cs="Papyrus"/>
                            <w:sz w:val="16"/>
                          </w:rPr>
                          <w:t>estimate</w:t>
                        </w:r>
                        <w:proofErr w:type="spellEnd"/>
                      </w:p>
                    </w:txbxContent>
                  </v:textbox>
                </v:roundrect>
                <w10:wrap type="through"/>
              </v:group>
            </w:pict>
          </mc:Fallback>
        </mc:AlternateContent>
      </w:r>
    </w:p>
    <w:p w14:paraId="592A9094" w14:textId="77777777" w:rsidR="009C20DF" w:rsidRPr="00951BC4" w:rsidRDefault="009C20DF">
      <w:pPr>
        <w:rPr>
          <w:lang w:val="en-US"/>
        </w:rPr>
      </w:pPr>
    </w:p>
    <w:p w14:paraId="50F9591A" w14:textId="77777777" w:rsidR="009C20DF" w:rsidRPr="00951BC4" w:rsidRDefault="009C20DF">
      <w:pPr>
        <w:rPr>
          <w:lang w:val="en-US"/>
        </w:rPr>
      </w:pPr>
    </w:p>
    <w:p w14:paraId="7805D107" w14:textId="77777777" w:rsidR="009C20DF" w:rsidRPr="00951BC4" w:rsidRDefault="009C20DF">
      <w:pPr>
        <w:rPr>
          <w:lang w:val="en-US"/>
        </w:rPr>
      </w:pPr>
    </w:p>
    <w:p w14:paraId="1231000B" w14:textId="77777777" w:rsidR="009C20DF" w:rsidRPr="00951BC4" w:rsidRDefault="009C20DF">
      <w:pPr>
        <w:rPr>
          <w:lang w:val="en-US"/>
        </w:rPr>
      </w:pPr>
    </w:p>
    <w:p w14:paraId="7CDB5B44" w14:textId="77777777" w:rsidR="009C20DF" w:rsidRPr="00951BC4" w:rsidRDefault="009C20DF">
      <w:pPr>
        <w:rPr>
          <w:lang w:val="en-US"/>
        </w:rPr>
      </w:pPr>
    </w:p>
    <w:p w14:paraId="06494587" w14:textId="77777777" w:rsidR="009C20DF" w:rsidRPr="00951BC4" w:rsidRDefault="009C20DF">
      <w:pPr>
        <w:rPr>
          <w:lang w:val="en-US"/>
        </w:rPr>
      </w:pPr>
    </w:p>
    <w:p w14:paraId="43FD0F67" w14:textId="77777777" w:rsidR="009C20DF" w:rsidRPr="00951BC4" w:rsidRDefault="009C20DF">
      <w:pPr>
        <w:rPr>
          <w:lang w:val="en-US"/>
        </w:rPr>
      </w:pPr>
    </w:p>
    <w:p w14:paraId="5E44C792" w14:textId="77777777" w:rsidR="009C20DF" w:rsidRPr="00951BC4" w:rsidRDefault="009C20DF">
      <w:pPr>
        <w:rPr>
          <w:lang w:val="en-US"/>
        </w:rPr>
      </w:pPr>
    </w:p>
    <w:p w14:paraId="0FA90E20" w14:textId="77777777" w:rsidR="009C20DF" w:rsidRPr="00951BC4" w:rsidRDefault="009C20DF">
      <w:pPr>
        <w:rPr>
          <w:lang w:val="en-US"/>
        </w:rPr>
      </w:pPr>
    </w:p>
    <w:p w14:paraId="638F8C2F" w14:textId="77777777" w:rsidR="009C20DF" w:rsidRPr="00951BC4" w:rsidRDefault="009C20DF">
      <w:pPr>
        <w:rPr>
          <w:lang w:val="en-US"/>
        </w:rPr>
      </w:pPr>
    </w:p>
    <w:p w14:paraId="1501C783" w14:textId="77777777" w:rsidR="009C20DF" w:rsidRPr="00951BC4" w:rsidRDefault="009C20DF">
      <w:pPr>
        <w:rPr>
          <w:lang w:val="en-US"/>
        </w:rPr>
      </w:pPr>
    </w:p>
    <w:p w14:paraId="004F974E" w14:textId="77777777" w:rsidR="009C20DF" w:rsidRPr="00951BC4" w:rsidRDefault="009C20DF">
      <w:pPr>
        <w:rPr>
          <w:lang w:val="en-US"/>
        </w:rPr>
      </w:pPr>
    </w:p>
    <w:p w14:paraId="086C2CFC" w14:textId="77777777" w:rsidR="009C20DF" w:rsidRPr="00951BC4" w:rsidRDefault="009C20DF">
      <w:pPr>
        <w:rPr>
          <w:lang w:val="en-US"/>
        </w:rPr>
      </w:pPr>
    </w:p>
    <w:p w14:paraId="39BA4973" w14:textId="77777777" w:rsidR="009C20DF" w:rsidRPr="00951BC4" w:rsidRDefault="009C20DF">
      <w:pPr>
        <w:rPr>
          <w:lang w:val="en-US"/>
        </w:rPr>
      </w:pPr>
    </w:p>
    <w:p w14:paraId="3AA09393" w14:textId="77777777" w:rsidR="009C20DF" w:rsidRPr="00951BC4" w:rsidRDefault="009C20DF">
      <w:pPr>
        <w:rPr>
          <w:lang w:val="en-US"/>
        </w:rPr>
      </w:pPr>
    </w:p>
    <w:p w14:paraId="4E518876" w14:textId="017CD8CF" w:rsidR="00C417A8" w:rsidRPr="00951BC4" w:rsidRDefault="009C20DF">
      <w:pPr>
        <w:rPr>
          <w:lang w:val="en-US"/>
        </w:rPr>
      </w:pPr>
      <w:r w:rsidRPr="00951BC4">
        <w:rPr>
          <w:lang w:val="en-US"/>
        </w:rPr>
        <w:t>When would time-based estimates be more useful?</w:t>
      </w:r>
      <w:r w:rsidR="007A6EF2" w:rsidRPr="00951BC4">
        <w:rPr>
          <w:lang w:val="en-US"/>
        </w:rPr>
        <w:t xml:space="preserve"> Where using them would make more sense than relative estimation?</w:t>
      </w:r>
      <w:r w:rsidR="00C417A8" w:rsidRPr="00951BC4">
        <w:rPr>
          <w:lang w:val="en-US"/>
        </w:rPr>
        <w:br w:type="page"/>
      </w:r>
    </w:p>
    <w:p w14:paraId="633B0B20" w14:textId="46E75F3A" w:rsidR="00D34ED4" w:rsidRDefault="00D34ED4" w:rsidP="00C876B0">
      <w:pPr>
        <w:pStyle w:val="Heading1"/>
        <w:rPr>
          <w:lang w:val="en-US"/>
        </w:rPr>
      </w:pPr>
      <w:r>
        <w:rPr>
          <w:lang w:val="en-US"/>
        </w:rPr>
        <w:lastRenderedPageBreak/>
        <w:t>Estimating business Value</w:t>
      </w:r>
    </w:p>
    <w:p w14:paraId="6B26B47F" w14:textId="73ACED96" w:rsidR="00D34ED4" w:rsidRDefault="00E16491" w:rsidP="00D34ED4">
      <w:proofErr w:type="spellStart"/>
      <w:r>
        <w:t>If</w:t>
      </w:r>
      <w:proofErr w:type="spellEnd"/>
      <w:r>
        <w:t xml:space="preserve"> </w:t>
      </w:r>
      <w:proofErr w:type="spellStart"/>
      <w:r>
        <w:t>you</w:t>
      </w:r>
      <w:proofErr w:type="spellEnd"/>
      <w:r>
        <w:t xml:space="preserve"> </w:t>
      </w:r>
      <w:proofErr w:type="spellStart"/>
      <w:r>
        <w:t>can</w:t>
      </w:r>
      <w:proofErr w:type="spellEnd"/>
      <w:r>
        <w:t xml:space="preserve"> </w:t>
      </w:r>
      <w:proofErr w:type="spellStart"/>
      <w:r>
        <w:t>estimate</w:t>
      </w:r>
      <w:proofErr w:type="spellEnd"/>
      <w:r>
        <w:t xml:space="preserve"> the </w:t>
      </w:r>
      <w:proofErr w:type="spellStart"/>
      <w:r>
        <w:t>monetary</w:t>
      </w:r>
      <w:proofErr w:type="spellEnd"/>
      <w:r>
        <w:t xml:space="preserve"> </w:t>
      </w:r>
      <w:proofErr w:type="spellStart"/>
      <w:r>
        <w:t>value</w:t>
      </w:r>
      <w:proofErr w:type="spellEnd"/>
      <w:r>
        <w:t xml:space="preserve"> of a feature </w:t>
      </w:r>
      <w:proofErr w:type="spellStart"/>
      <w:r>
        <w:t>or</w:t>
      </w:r>
      <w:proofErr w:type="spellEnd"/>
      <w:r>
        <w:t xml:space="preserve"> a </w:t>
      </w:r>
      <w:proofErr w:type="spellStart"/>
      <w:r>
        <w:t>product</w:t>
      </w:r>
      <w:proofErr w:type="spellEnd"/>
      <w:r>
        <w:t xml:space="preserve"> </w:t>
      </w:r>
      <w:proofErr w:type="spellStart"/>
      <w:r>
        <w:t>backlog</w:t>
      </w:r>
      <w:proofErr w:type="spellEnd"/>
      <w:r>
        <w:t xml:space="preserve"> </w:t>
      </w:r>
      <w:proofErr w:type="spellStart"/>
      <w:r>
        <w:t>item</w:t>
      </w:r>
      <w:proofErr w:type="spellEnd"/>
      <w:r>
        <w:t xml:space="preserve">, </w:t>
      </w:r>
      <w:proofErr w:type="spellStart"/>
      <w:r>
        <w:t>it</w:t>
      </w:r>
      <w:proofErr w:type="spellEnd"/>
      <w:r>
        <w:t xml:space="preserve"> is </w:t>
      </w:r>
      <w:proofErr w:type="spellStart"/>
      <w:r>
        <w:t>often</w:t>
      </w:r>
      <w:proofErr w:type="spellEnd"/>
      <w:r>
        <w:t xml:space="preserve"> </w:t>
      </w:r>
      <w:proofErr w:type="spellStart"/>
      <w:r>
        <w:t>recommendable</w:t>
      </w:r>
      <w:proofErr w:type="spellEnd"/>
      <w:r>
        <w:t xml:space="preserve"> to </w:t>
      </w:r>
      <w:proofErr w:type="spellStart"/>
      <w:r>
        <w:t>use</w:t>
      </w:r>
      <w:proofErr w:type="spellEnd"/>
      <w:r>
        <w:t xml:space="preserve"> </w:t>
      </w:r>
      <w:proofErr w:type="spellStart"/>
      <w:r>
        <w:t>those</w:t>
      </w:r>
      <w:proofErr w:type="spellEnd"/>
      <w:r>
        <w:t xml:space="preserve"> </w:t>
      </w:r>
      <w:proofErr w:type="spellStart"/>
      <w:r>
        <w:t>values</w:t>
      </w:r>
      <w:proofErr w:type="spellEnd"/>
      <w:r>
        <w:t xml:space="preserve"> for </w:t>
      </w:r>
      <w:proofErr w:type="spellStart"/>
      <w:r w:rsidR="000B59D8">
        <w:t>value</w:t>
      </w:r>
      <w:proofErr w:type="spellEnd"/>
      <w:r w:rsidR="000B59D8">
        <w:t xml:space="preserve"> </w:t>
      </w:r>
      <w:proofErr w:type="spellStart"/>
      <w:r w:rsidR="000B59D8">
        <w:t>estimates</w:t>
      </w:r>
      <w:proofErr w:type="spellEnd"/>
      <w:r w:rsidR="000B59D8">
        <w:t xml:space="preserve">. </w:t>
      </w:r>
      <w:proofErr w:type="spellStart"/>
      <w:r w:rsidR="000B59D8">
        <w:t>However</w:t>
      </w:r>
      <w:proofErr w:type="spellEnd"/>
      <w:r w:rsidR="000B59D8">
        <w:t xml:space="preserve">, </w:t>
      </w:r>
      <w:proofErr w:type="spellStart"/>
      <w:r w:rsidR="000B59D8">
        <w:t>most</w:t>
      </w:r>
      <w:proofErr w:type="spellEnd"/>
      <w:r w:rsidR="000B59D8">
        <w:t xml:space="preserve"> of the </w:t>
      </w:r>
      <w:proofErr w:type="spellStart"/>
      <w:r w:rsidR="000B59D8">
        <w:t>times</w:t>
      </w:r>
      <w:proofErr w:type="spellEnd"/>
      <w:r w:rsidR="000B59D8">
        <w:t xml:space="preserve"> </w:t>
      </w:r>
      <w:proofErr w:type="spellStart"/>
      <w:r w:rsidR="000B59D8">
        <w:t>it’s</w:t>
      </w:r>
      <w:proofErr w:type="spellEnd"/>
      <w:r w:rsidR="000B59D8">
        <w:t xml:space="preserve"> </w:t>
      </w:r>
      <w:proofErr w:type="spellStart"/>
      <w:r w:rsidR="000B59D8">
        <w:t>difficult</w:t>
      </w:r>
      <w:proofErr w:type="spellEnd"/>
      <w:r w:rsidR="000B59D8">
        <w:t xml:space="preserve"> to </w:t>
      </w:r>
      <w:proofErr w:type="spellStart"/>
      <w:r w:rsidR="000B59D8">
        <w:t>pinpoint</w:t>
      </w:r>
      <w:proofErr w:type="spellEnd"/>
      <w:r w:rsidR="000B59D8">
        <w:t xml:space="preserve"> </w:t>
      </w:r>
      <w:proofErr w:type="spellStart"/>
      <w:r w:rsidR="000B59D8">
        <w:t>sufficiently</w:t>
      </w:r>
      <w:proofErr w:type="spellEnd"/>
      <w:r w:rsidR="000B59D8">
        <w:t xml:space="preserve"> </w:t>
      </w:r>
      <w:proofErr w:type="spellStart"/>
      <w:r w:rsidR="000B59D8">
        <w:t>meaningful</w:t>
      </w:r>
      <w:proofErr w:type="spellEnd"/>
      <w:r w:rsidR="000B59D8">
        <w:t xml:space="preserve"> </w:t>
      </w:r>
      <w:proofErr w:type="spellStart"/>
      <w:r w:rsidR="000B59D8">
        <w:t>monetary</w:t>
      </w:r>
      <w:proofErr w:type="spellEnd"/>
      <w:r w:rsidR="000B59D8">
        <w:t xml:space="preserve"> </w:t>
      </w:r>
      <w:proofErr w:type="spellStart"/>
      <w:r w:rsidR="000B59D8">
        <w:t>values</w:t>
      </w:r>
      <w:proofErr w:type="spellEnd"/>
      <w:r w:rsidR="000B59D8">
        <w:t xml:space="preserve"> and </w:t>
      </w:r>
      <w:proofErr w:type="spellStart"/>
      <w:r w:rsidR="000B59D8">
        <w:t>other</w:t>
      </w:r>
      <w:proofErr w:type="spellEnd"/>
      <w:r w:rsidR="000B59D8">
        <w:t xml:space="preserve"> </w:t>
      </w:r>
      <w:proofErr w:type="spellStart"/>
      <w:r w:rsidR="000B59D8">
        <w:t>techniques</w:t>
      </w:r>
      <w:proofErr w:type="spellEnd"/>
      <w:r w:rsidR="000B59D8">
        <w:t xml:space="preserve"> </w:t>
      </w:r>
      <w:proofErr w:type="spellStart"/>
      <w:r w:rsidR="000B59D8">
        <w:t>need</w:t>
      </w:r>
      <w:proofErr w:type="spellEnd"/>
      <w:r w:rsidR="000B59D8">
        <w:t xml:space="preserve"> to </w:t>
      </w:r>
      <w:proofErr w:type="spellStart"/>
      <w:r w:rsidR="000B59D8">
        <w:t>be</w:t>
      </w:r>
      <w:proofErr w:type="spellEnd"/>
      <w:r w:rsidR="000B59D8">
        <w:t xml:space="preserve"> </w:t>
      </w:r>
      <w:proofErr w:type="spellStart"/>
      <w:r w:rsidR="000B59D8">
        <w:t>used</w:t>
      </w:r>
      <w:proofErr w:type="spellEnd"/>
      <w:r w:rsidR="000B59D8">
        <w:t>.</w:t>
      </w:r>
    </w:p>
    <w:p w14:paraId="4C765BCF" w14:textId="4C238815" w:rsidR="000B59D8" w:rsidRPr="00D34ED4" w:rsidRDefault="000B59D8" w:rsidP="00D34ED4">
      <w:r>
        <w:t xml:space="preserve">Write </w:t>
      </w:r>
      <w:proofErr w:type="spellStart"/>
      <w:r>
        <w:t>below</w:t>
      </w:r>
      <w:proofErr w:type="spellEnd"/>
      <w:r>
        <w:t xml:space="preserve"> </w:t>
      </w:r>
      <w:proofErr w:type="spellStart"/>
      <w:r>
        <w:t>your</w:t>
      </w:r>
      <w:proofErr w:type="spellEnd"/>
      <w:r>
        <w:t xml:space="preserve"> </w:t>
      </w:r>
      <w:proofErr w:type="spellStart"/>
      <w:r>
        <w:t>comments</w:t>
      </w:r>
      <w:proofErr w:type="spellEnd"/>
      <w:r>
        <w:t xml:space="preserve"> </w:t>
      </w:r>
      <w:proofErr w:type="spellStart"/>
      <w:r>
        <w:t>while</w:t>
      </w:r>
      <w:proofErr w:type="spellEnd"/>
      <w:r>
        <w:t xml:space="preserve"> </w:t>
      </w:r>
      <w:proofErr w:type="spellStart"/>
      <w:r>
        <w:t>we</w:t>
      </w:r>
      <w:proofErr w:type="spellEnd"/>
      <w:r>
        <w:t xml:space="preserve"> </w:t>
      </w:r>
      <w:proofErr w:type="spellStart"/>
      <w:r>
        <w:t>discuss</w:t>
      </w:r>
      <w:proofErr w:type="spellEnd"/>
      <w:r>
        <w:t xml:space="preserve"> </w:t>
      </w:r>
      <w:proofErr w:type="spellStart"/>
      <w:r>
        <w:t>various</w:t>
      </w:r>
      <w:proofErr w:type="spellEnd"/>
      <w:r>
        <w:t xml:space="preserve"> </w:t>
      </w:r>
      <w:proofErr w:type="spellStart"/>
      <w:r>
        <w:t>alternative</w:t>
      </w:r>
      <w:proofErr w:type="spellEnd"/>
      <w:r>
        <w:t xml:space="preserve"> </w:t>
      </w:r>
      <w:proofErr w:type="spellStart"/>
      <w:r>
        <w:t>techniques</w:t>
      </w:r>
      <w:proofErr w:type="spellEnd"/>
      <w:r>
        <w:t>.</w:t>
      </w:r>
    </w:p>
    <w:p w14:paraId="024B7552" w14:textId="568CF78D" w:rsidR="00D34ED4" w:rsidRDefault="000B59D8">
      <w:pPr>
        <w:rPr>
          <w:rFonts w:eastAsiaTheme="majorEastAsia" w:cstheme="majorBidi"/>
          <w:bCs/>
          <w:caps/>
          <w:color w:val="0060A9"/>
          <w:sz w:val="36"/>
          <w:szCs w:val="36"/>
          <w:lang w:val="en-US"/>
        </w:rPr>
      </w:pPr>
      <w:r>
        <w:rPr>
          <w:noProof/>
          <w:lang w:val="en-US"/>
        </w:rPr>
        <w:drawing>
          <wp:anchor distT="0" distB="0" distL="114300" distR="114300" simplePos="0" relativeHeight="252132352" behindDoc="0" locked="0" layoutInCell="1" allowOverlap="1" wp14:anchorId="4022B09F" wp14:editId="737CAAA6">
            <wp:simplePos x="0" y="0"/>
            <wp:positionH relativeFrom="column">
              <wp:posOffset>2628900</wp:posOffset>
            </wp:positionH>
            <wp:positionV relativeFrom="paragraph">
              <wp:posOffset>4168140</wp:posOffset>
            </wp:positionV>
            <wp:extent cx="2753360" cy="2683510"/>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360" cy="26835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131328" behindDoc="0" locked="0" layoutInCell="1" allowOverlap="1" wp14:anchorId="6E2A2587" wp14:editId="11CFFF2A">
            <wp:simplePos x="0" y="0"/>
            <wp:positionH relativeFrom="column">
              <wp:posOffset>342900</wp:posOffset>
            </wp:positionH>
            <wp:positionV relativeFrom="paragraph">
              <wp:posOffset>967740</wp:posOffset>
            </wp:positionV>
            <wp:extent cx="4572000" cy="4654550"/>
            <wp:effectExtent l="0" t="0" r="0" b="0"/>
            <wp:wrapThrough wrapText="bothSides">
              <wp:wrapPolygon edited="0">
                <wp:start x="5160" y="471"/>
                <wp:lineTo x="4440" y="943"/>
                <wp:lineTo x="4560" y="1297"/>
                <wp:lineTo x="6360" y="2593"/>
                <wp:lineTo x="8040" y="4479"/>
                <wp:lineTo x="7800" y="5658"/>
                <wp:lineTo x="7800" y="6365"/>
                <wp:lineTo x="3720" y="12377"/>
                <wp:lineTo x="2280" y="13909"/>
                <wp:lineTo x="1440" y="15795"/>
                <wp:lineTo x="240" y="17681"/>
                <wp:lineTo x="120" y="18742"/>
                <wp:lineTo x="3000" y="19567"/>
                <wp:lineTo x="6360" y="19567"/>
                <wp:lineTo x="6360" y="21453"/>
                <wp:lineTo x="6840" y="21453"/>
                <wp:lineTo x="7080" y="21335"/>
                <wp:lineTo x="7560" y="19567"/>
                <wp:lineTo x="7560" y="17091"/>
                <wp:lineTo x="7200" y="16266"/>
                <wp:lineTo x="6600" y="15795"/>
                <wp:lineTo x="5880" y="13909"/>
                <wp:lineTo x="9240" y="13909"/>
                <wp:lineTo x="15240" y="12730"/>
                <wp:lineTo x="15000" y="10255"/>
                <wp:lineTo x="14760" y="10137"/>
                <wp:lineTo x="12960" y="8251"/>
                <wp:lineTo x="21480" y="6954"/>
                <wp:lineTo x="21480" y="6837"/>
                <wp:lineTo x="21120" y="6129"/>
                <wp:lineTo x="12240" y="4479"/>
                <wp:lineTo x="14040" y="2593"/>
                <wp:lineTo x="16440" y="1650"/>
                <wp:lineTo x="16680" y="1297"/>
                <wp:lineTo x="15240" y="471"/>
                <wp:lineTo x="5160" y="471"/>
              </wp:wrapPolygon>
            </wp:wrapThrough>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65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D4">
        <w:rPr>
          <w:lang w:val="en-US"/>
        </w:rPr>
        <w:br w:type="page"/>
      </w:r>
    </w:p>
    <w:p w14:paraId="59F63A42" w14:textId="66A2327B" w:rsidR="00776F38" w:rsidRDefault="00776F38">
      <w:pPr>
        <w:rPr>
          <w:lang w:val="en-US"/>
        </w:rPr>
      </w:pPr>
      <w:r>
        <w:rPr>
          <w:lang w:val="en-US"/>
        </w:rPr>
        <w:lastRenderedPageBreak/>
        <w:t>The following simple comparison technique can be used to weigh different themes / features against one another using various selection criteria. One theme / feature is selected as a baseline (gets 0 for all criteria), and other themes are compared against it. If the compared theme / feature is better than the baseline, it gets “+”. If it’s worse, it gets “-“. If they are roughly equal, it gets “0”. The relative value of the theme / feature is the sum of plusses and minuses.</w:t>
      </w:r>
    </w:p>
    <w:p w14:paraId="25163950" w14:textId="70B1E2D1" w:rsidR="00E16491" w:rsidRDefault="00776F38">
      <w:pPr>
        <w:rPr>
          <w:rFonts w:eastAsiaTheme="majorEastAsia" w:cstheme="majorBidi"/>
          <w:bCs/>
          <w:caps/>
          <w:color w:val="0060A9"/>
          <w:sz w:val="36"/>
          <w:szCs w:val="36"/>
          <w:lang w:val="en-US"/>
        </w:rPr>
      </w:pPr>
      <w:r>
        <w:rPr>
          <w:noProof/>
          <w:lang w:val="en-US"/>
        </w:rPr>
        <w:drawing>
          <wp:inline distT="0" distB="0" distL="0" distR="0" wp14:anchorId="735767EE" wp14:editId="223B59F1">
            <wp:extent cx="5823585" cy="757301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3585" cy="7573010"/>
                    </a:xfrm>
                    <a:prstGeom prst="rect">
                      <a:avLst/>
                    </a:prstGeom>
                    <a:noFill/>
                    <a:ln>
                      <a:noFill/>
                    </a:ln>
                  </pic:spPr>
                </pic:pic>
              </a:graphicData>
            </a:graphic>
          </wp:inline>
        </w:drawing>
      </w:r>
      <w:r w:rsidR="00E16491">
        <w:rPr>
          <w:lang w:val="en-US"/>
        </w:rPr>
        <w:br w:type="page"/>
      </w:r>
    </w:p>
    <w:p w14:paraId="2FFF24AA" w14:textId="0B2BA99A" w:rsidR="00C417A8" w:rsidRPr="00951BC4" w:rsidRDefault="00C417A8" w:rsidP="00C876B0">
      <w:pPr>
        <w:pStyle w:val="Heading1"/>
        <w:rPr>
          <w:lang w:val="en-US"/>
        </w:rPr>
      </w:pPr>
      <w:r w:rsidRPr="00951BC4">
        <w:rPr>
          <w:lang w:val="en-US"/>
        </w:rPr>
        <w:lastRenderedPageBreak/>
        <w:t>Managing Maintenance</w:t>
      </w:r>
    </w:p>
    <w:p w14:paraId="6A2E6486" w14:textId="604C7448" w:rsidR="00C417A8" w:rsidRPr="00951BC4" w:rsidRDefault="00D95B1A" w:rsidP="00C417A8">
      <w:pPr>
        <w:rPr>
          <w:lang w:val="en-US"/>
        </w:rPr>
      </w:pPr>
      <w:r w:rsidRPr="00951BC4">
        <w:rPr>
          <w:lang w:val="en-US"/>
        </w:rPr>
        <w:t xml:space="preserve">Scrum is fundamentally a batch-driven approach. It works best when work can be allotted into those batches. However, many environments have rapidly changing priorities and </w:t>
      </w:r>
      <w:r w:rsidR="009C4D7C" w:rsidRPr="00951BC4">
        <w:rPr>
          <w:lang w:val="en-US"/>
        </w:rPr>
        <w:t xml:space="preserve">fast response times, and it’s impossible to wait for the next Sprint to act on that in a managed way. </w:t>
      </w:r>
      <w:r w:rsidR="00802050" w:rsidRPr="00951BC4">
        <w:rPr>
          <w:lang w:val="en-US"/>
        </w:rPr>
        <w:t xml:space="preserve">Fortunately, there are excellent continuous flow frameworks available. </w:t>
      </w:r>
    </w:p>
    <w:p w14:paraId="74FE1629" w14:textId="2B8365DA" w:rsidR="006F0AC2" w:rsidRPr="00951BC4" w:rsidRDefault="006F0AC2" w:rsidP="00C417A8">
      <w:pPr>
        <w:rPr>
          <w:lang w:val="en-US"/>
        </w:rPr>
      </w:pPr>
      <w:r w:rsidRPr="00951BC4">
        <w:rPr>
          <w:lang w:val="en-US"/>
        </w:rPr>
        <w:t>In the space below, please make notes as we discuss the issue and look at the Kanban framework.</w:t>
      </w:r>
      <w:r w:rsidR="00E359B8" w:rsidRPr="00951BC4">
        <w:rPr>
          <w:lang w:val="en-US"/>
        </w:rPr>
        <w:t xml:space="preserve"> You can also draw yourself a simple Kanban board. </w:t>
      </w:r>
    </w:p>
    <w:p w14:paraId="10D34F8F" w14:textId="77777777" w:rsidR="00C417A8" w:rsidRPr="00951BC4" w:rsidRDefault="00C417A8">
      <w:pPr>
        <w:rPr>
          <w:lang w:val="en-US"/>
        </w:rPr>
      </w:pPr>
      <w:r w:rsidRPr="00951BC4">
        <w:rPr>
          <w:lang w:val="en-US"/>
        </w:rPr>
        <w:br w:type="page"/>
      </w:r>
    </w:p>
    <w:p w14:paraId="0643E8E4" w14:textId="77777777" w:rsidR="0048505E" w:rsidRPr="00951BC4" w:rsidRDefault="0048505E" w:rsidP="00C876B0">
      <w:pPr>
        <w:pStyle w:val="Heading1"/>
        <w:rPr>
          <w:lang w:val="en-US"/>
        </w:rPr>
      </w:pPr>
      <w:r w:rsidRPr="00951BC4">
        <w:rPr>
          <w:lang w:val="en-US"/>
        </w:rPr>
        <w:lastRenderedPageBreak/>
        <w:t>Scaling Scrum</w:t>
      </w:r>
    </w:p>
    <w:p w14:paraId="764A2208" w14:textId="77777777" w:rsidR="0048505E" w:rsidRPr="00951BC4" w:rsidRDefault="0048505E">
      <w:pPr>
        <w:rPr>
          <w:lang w:val="en-US"/>
        </w:rPr>
      </w:pPr>
      <w:r w:rsidRPr="00951BC4">
        <w:rPr>
          <w:lang w:val="en-US"/>
        </w:rPr>
        <w:t>Please add your comments regarding scaling to the diagrams below.</w:t>
      </w:r>
    </w:p>
    <w:p w14:paraId="15087762" w14:textId="77777777" w:rsidR="0048505E" w:rsidRPr="00951BC4" w:rsidRDefault="0048505E">
      <w:pPr>
        <w:rPr>
          <w:lang w:val="en-US"/>
        </w:rPr>
      </w:pPr>
      <w:r>
        <w:rPr>
          <w:noProof/>
          <w:lang w:val="en-US"/>
        </w:rPr>
        <mc:AlternateContent>
          <mc:Choice Requires="wpg">
            <w:drawing>
              <wp:anchor distT="0" distB="0" distL="114300" distR="114300" simplePos="0" relativeHeight="252125184" behindDoc="0" locked="0" layoutInCell="1" allowOverlap="1" wp14:anchorId="11DBEF71" wp14:editId="3D7D6C3D">
                <wp:simplePos x="0" y="0"/>
                <wp:positionH relativeFrom="column">
                  <wp:posOffset>457200</wp:posOffset>
                </wp:positionH>
                <wp:positionV relativeFrom="paragraph">
                  <wp:posOffset>4405630</wp:posOffset>
                </wp:positionV>
                <wp:extent cx="4572000" cy="2057400"/>
                <wp:effectExtent l="50800" t="25400" r="76200" b="101600"/>
                <wp:wrapThrough wrapText="bothSides">
                  <wp:wrapPolygon edited="0">
                    <wp:start x="17520" y="-267"/>
                    <wp:lineTo x="8640" y="-267"/>
                    <wp:lineTo x="8640" y="4000"/>
                    <wp:lineTo x="-240" y="4000"/>
                    <wp:lineTo x="-240" y="13067"/>
                    <wp:lineTo x="15240" y="16800"/>
                    <wp:lineTo x="1800" y="16800"/>
                    <wp:lineTo x="1920" y="22400"/>
                    <wp:lineTo x="19680" y="22400"/>
                    <wp:lineTo x="19920" y="21067"/>
                    <wp:lineTo x="21840" y="17067"/>
                    <wp:lineTo x="21840" y="10933"/>
                    <wp:lineTo x="20760" y="10133"/>
                    <wp:lineTo x="16080" y="8267"/>
                    <wp:lineTo x="20280" y="8267"/>
                    <wp:lineTo x="21840" y="7200"/>
                    <wp:lineTo x="21840" y="2933"/>
                    <wp:lineTo x="21600" y="533"/>
                    <wp:lineTo x="21360" y="-267"/>
                    <wp:lineTo x="17520" y="-267"/>
                  </wp:wrapPolygon>
                </wp:wrapThrough>
                <wp:docPr id="57983" name="Group 57983"/>
                <wp:cNvGraphicFramePr/>
                <a:graphic xmlns:a="http://schemas.openxmlformats.org/drawingml/2006/main">
                  <a:graphicData uri="http://schemas.microsoft.com/office/word/2010/wordprocessingGroup">
                    <wpg:wgp>
                      <wpg:cNvGrpSpPr/>
                      <wpg:grpSpPr>
                        <a:xfrm>
                          <a:off x="0" y="0"/>
                          <a:ext cx="4572000" cy="2057400"/>
                          <a:chOff x="0" y="0"/>
                          <a:chExt cx="4572000" cy="2057400"/>
                        </a:xfrm>
                      </wpg:grpSpPr>
                      <wpg:grpSp>
                        <wpg:cNvPr id="58112" name="Group 58112"/>
                        <wpg:cNvGrpSpPr/>
                        <wpg:grpSpPr>
                          <a:xfrm>
                            <a:off x="457200" y="1943100"/>
                            <a:ext cx="1828800" cy="114300"/>
                            <a:chOff x="0" y="0"/>
                            <a:chExt cx="1828800" cy="114300"/>
                          </a:xfrm>
                        </wpg:grpSpPr>
                        <wps:wsp>
                          <wps:cNvPr id="58113" name="Straight Connector 58113"/>
                          <wps:cNvCnPr/>
                          <wps:spPr>
                            <a:xfrm>
                              <a:off x="0" y="11430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8114" name="Straight Connector 58114"/>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8115" name="Straight Connector 58115"/>
                          <wps:cNvCnPr/>
                          <wps:spPr>
                            <a:xfrm>
                              <a:off x="182880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g:grpSp>
                      <wpg:grpSp>
                        <wpg:cNvPr id="58116" name="Group 58116"/>
                        <wpg:cNvGrpSpPr/>
                        <wpg:grpSpPr>
                          <a:xfrm>
                            <a:off x="2286000" y="1943100"/>
                            <a:ext cx="1828800" cy="114300"/>
                            <a:chOff x="0" y="0"/>
                            <a:chExt cx="1828800" cy="114300"/>
                          </a:xfrm>
                        </wpg:grpSpPr>
                        <wps:wsp>
                          <wps:cNvPr id="58117" name="Straight Connector 58117"/>
                          <wps:cNvCnPr/>
                          <wps:spPr>
                            <a:xfrm>
                              <a:off x="0" y="11430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8118" name="Straight Connector 58118"/>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8119" name="Straight Connector 58119"/>
                          <wps:cNvCnPr/>
                          <wps:spPr>
                            <a:xfrm>
                              <a:off x="182880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58120" name="Left-Up Arrow 58120"/>
                        <wps:cNvSpPr/>
                        <wps:spPr>
                          <a:xfrm rot="8100000">
                            <a:off x="2932430" y="400050"/>
                            <a:ext cx="914400" cy="914400"/>
                          </a:xfrm>
                          <a:prstGeom prst="lef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21" name="Right Arrow 58121"/>
                        <wps:cNvSpPr/>
                        <wps:spPr>
                          <a:xfrm>
                            <a:off x="1028700" y="635000"/>
                            <a:ext cx="571500" cy="454025"/>
                          </a:xfrm>
                          <a:prstGeom prst="rightArrow">
                            <a:avLst/>
                          </a:prstGeom>
                          <a:ln/>
                        </wps:spPr>
                        <wps:style>
                          <a:lnRef idx="1">
                            <a:schemeClr val="accent1"/>
                          </a:lnRef>
                          <a:fillRef idx="2">
                            <a:schemeClr val="accent1"/>
                          </a:fillRef>
                          <a:effectRef idx="1">
                            <a:schemeClr val="accent1"/>
                          </a:effectRef>
                          <a:fontRef idx="minor">
                            <a:schemeClr val="dk1"/>
                          </a:fontRef>
                        </wps:style>
                        <wps:bodyPr/>
                      </wps:wsp>
                      <wpg:grpSp>
                        <wpg:cNvPr id="58122" name="Group 58122"/>
                        <wpg:cNvGrpSpPr/>
                        <wpg:grpSpPr>
                          <a:xfrm>
                            <a:off x="0" y="514350"/>
                            <a:ext cx="914400" cy="685800"/>
                            <a:chOff x="0" y="0"/>
                            <a:chExt cx="914400" cy="685800"/>
                          </a:xfrm>
                        </wpg:grpSpPr>
                        <wps:wsp>
                          <wps:cNvPr id="58123" name="Rounded Rectangle 58123"/>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8124" name="Oval 58124"/>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25" name="Oval 58125"/>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26" name="Oval 58126"/>
                          <wps:cNvSpPr/>
                          <wps:spPr>
                            <a:xfrm>
                              <a:off x="5715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27" name="Oval 58127"/>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28" name="Oval 58128"/>
                          <wps:cNvSpPr/>
                          <wps:spPr>
                            <a:xfrm>
                              <a:off x="3429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29" name="Oval 58129"/>
                          <wps:cNvSpPr/>
                          <wps:spPr>
                            <a:xfrm>
                              <a:off x="5715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g:grpSp>
                      <wpg:grpSp>
                        <wpg:cNvPr id="58130" name="Group 58130"/>
                        <wpg:cNvGrpSpPr/>
                        <wpg:grpSpPr>
                          <a:xfrm>
                            <a:off x="1714500" y="400050"/>
                            <a:ext cx="1143000" cy="914400"/>
                            <a:chOff x="0" y="0"/>
                            <a:chExt cx="1143000" cy="914400"/>
                          </a:xfrm>
                        </wpg:grpSpPr>
                        <wps:wsp>
                          <wps:cNvPr id="58131" name="Rounded Rectangle 58131"/>
                          <wps:cNvSpPr/>
                          <wps:spPr>
                            <a:xfrm>
                              <a:off x="0" y="0"/>
                              <a:ext cx="1143000" cy="9144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8132" name="Oval 58132"/>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33" name="Oval 58133"/>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34" name="Oval 58134"/>
                          <wps:cNvSpPr/>
                          <wps:spPr>
                            <a:xfrm>
                              <a:off x="5715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35" name="Oval 58135"/>
                          <wps:cNvSpPr/>
                          <wps:spPr>
                            <a:xfrm>
                              <a:off x="8001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8136" name="Oval 58136"/>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37" name="Oval 58137"/>
                          <wps:cNvSpPr/>
                          <wps:spPr>
                            <a:xfrm>
                              <a:off x="3429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38" name="Oval 58138"/>
                          <wps:cNvSpPr/>
                          <wps:spPr>
                            <a:xfrm>
                              <a:off x="5715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43" name="Oval 58143"/>
                          <wps:cNvSpPr/>
                          <wps:spPr>
                            <a:xfrm>
                              <a:off x="8001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3072" name="Oval 3072"/>
                          <wps:cNvSpPr/>
                          <wps:spPr>
                            <a:xfrm>
                              <a:off x="114300" y="5715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3073" name="Oval 3073"/>
                          <wps:cNvSpPr/>
                          <wps:spPr>
                            <a:xfrm>
                              <a:off x="342900" y="5715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3074" name="Oval 3074"/>
                          <wps:cNvSpPr/>
                          <wps:spPr>
                            <a:xfrm>
                              <a:off x="571500" y="5715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grpSp>
                        <wpg:cNvPr id="3075" name="Group 3075"/>
                        <wpg:cNvGrpSpPr/>
                        <wpg:grpSpPr>
                          <a:xfrm>
                            <a:off x="3657600" y="0"/>
                            <a:ext cx="914400" cy="685800"/>
                            <a:chOff x="0" y="0"/>
                            <a:chExt cx="914400" cy="685800"/>
                          </a:xfrm>
                        </wpg:grpSpPr>
                        <wps:wsp>
                          <wps:cNvPr id="3077" name="Rounded Rectangle 3077"/>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3078" name="Oval 3078"/>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079" name="Oval 3079"/>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080" name="Oval 3080"/>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3081" name="Oval 3081"/>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082" name="Oval 3082"/>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3083" name="Oval 3083"/>
                          <wps:cNvSpPr/>
                          <wps:spPr>
                            <a:xfrm>
                              <a:off x="5715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grpSp>
                        <wpg:cNvPr id="3084" name="Group 3084"/>
                        <wpg:cNvGrpSpPr/>
                        <wpg:grpSpPr>
                          <a:xfrm>
                            <a:off x="3657600" y="1028700"/>
                            <a:ext cx="914400" cy="685800"/>
                            <a:chOff x="0" y="0"/>
                            <a:chExt cx="914400" cy="685800"/>
                          </a:xfrm>
                        </wpg:grpSpPr>
                        <wps:wsp>
                          <wps:cNvPr id="3085" name="Rounded Rectangle 3085"/>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3086" name="Oval 3086"/>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087" name="Oval 3087"/>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088" name="Oval 3088"/>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3089" name="Oval 3089"/>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090" name="Oval 3090"/>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wgp>
                  </a:graphicData>
                </a:graphic>
              </wp:anchor>
            </w:drawing>
          </mc:Choice>
          <mc:Fallback>
            <w:pict>
              <v:group id="Group 57983" o:spid="_x0000_s1026" style="position:absolute;margin-left:36pt;margin-top:346.9pt;width:5in;height:162pt;z-index:252125184" coordsize="45720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">
                <v:group id="Group 58112" o:spid="_x0000_s1027" style="position:absolute;left:457200;top:1943100;width:1828800;height:114300" coordsize="18288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Mq0/oxwAAAN4A&#10;AAAPAAAAAAAAAAAAAAAAAKkCAABkcnMvZG93bnJldi54bWxQSwUGAAAAAAQABAD6AAAAnQMAAAAA&#10;">
                  <v:line id="Straight Connector 58113" o:spid="_x0000_s1028" style="position:absolute;visibility:visible;mso-wrap-style:square" from="0,1143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QGyMUAAADeAAAADwAAAGRycy9kb3ducmV2LnhtbESPT2sCMRTE74V+h/AK3mp2lRZdjSKF&#10;Qk8L/sPrI3luFjcv203U1U/fCEKPw8z8hpkve9eIC3Wh9qwgH2YgiLU3NVcKdtvv9wmIEJENNp5J&#10;wY0CLBevL3MsjL/ymi6bWIkE4VCgAhtjW0gZtCWHYehb4uQdfecwJtlV0nR4TXDXyFGWfUqHNacF&#10;iy19WdKnzdkp0LtDtf9dcbneTvf6jqUpnTVKDd761QxEpD7+h5/tH6PgY5LnY3jcSV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5QGyMUAAADeAAAADwAAAAAAAAAA&#10;AAAAAAChAgAAZHJzL2Rvd25yZXYueG1sUEsFBgAAAAAEAAQA+QAAAJMDAAAAAA==&#10;" strokecolor="#4f81bd [3204]" strokeweight="2pt">
                    <v:shadow on="t" opacity="24903f" mv:blur="40000f" origin=",.5" offset="0,20000emu"/>
                  </v:line>
                  <v:line id="Straight Connector 58114" o:spid="_x0000_s1029" style="position:absolute;visibility:visible;mso-wrap-style:square" from="0,0" to="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2evMUAAADeAAAADwAAAGRycy9kb3ducmV2LnhtbESPT2sCMRTE74V+h/AK3mp2xRZdjSKF&#10;Qk8L/sPrI3luFjcv203U1U/fCEKPw8z8hpkve9eIC3Wh9qwgH2YgiLU3NVcKdtvv9wmIEJENNp5J&#10;wY0CLBevL3MsjL/ymi6bWIkE4VCgAhtjW0gZtCWHYehb4uQdfecwJtlV0nR4TXDXyFGWfUqHNacF&#10;iy19WdKnzdkp0LtDtf9dcbneTvf6jqUpnTVKDd761QxEpD7+h5/tH6PgY5LnY3jcSV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H2evMUAAADeAAAADwAAAAAAAAAA&#10;AAAAAAChAgAAZHJzL2Rvd25yZXYueG1sUEsFBgAAAAAEAAQA+QAAAJMDAAAAAA==&#10;" strokecolor="#4f81bd [3204]" strokeweight="2pt">
                    <v:shadow on="t" opacity="24903f" mv:blur="40000f" origin=",.5" offset="0,20000emu"/>
                  </v:line>
                  <v:line id="Straight Connector 58115" o:spid="_x0000_s1030" style="position:absolute;visibility:visible;mso-wrap-style:square" from="182880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E7J8UAAADeAAAADwAAAGRycy9kb3ducmV2LnhtbESPzWrDMBCE74W+g9hCb43sQkriRDYh&#10;UOjJkD9yXaSNZWKtHEtN3Dx9VCj0OMzMN8yyGl0nrjSE1rOCfJKBINbetNwo2O8+32YgQkQ22Hkm&#10;BT8UoCqfn5ZYGH/jDV23sREJwqFABTbGvpAyaEsOw8T3xMk7+cFhTHJopBnwluCuk+9Z9iEdtpwW&#10;LPa0tqTP22+nQO+PzeGy4nqzmx/0HWtTO2uUen0ZVwsQkcb4H/5rfxkF01meT+H3TroCs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E7J8UAAADeAAAADwAAAAAAAAAA&#10;AAAAAAChAgAAZHJzL2Rvd25yZXYueG1sUEsFBgAAAAAEAAQA+QAAAJMDAAAAAA==&#10;" strokecolor="#4f81bd [3204]" strokeweight="2pt">
                    <v:shadow on="t" opacity="24903f" mv:blur="40000f" origin=",.5" offset="0,20000emu"/>
                  </v:line>
                </v:group>
                <v:group id="Group 58116" o:spid="_x0000_s1031" style="position:absolute;left:2286000;top:1943100;width:1828800;height:114300" coordsize="18288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zkEnrxwAAAN4A&#10;AAAPAAAAAAAAAAAAAAAAAKkCAABkcnMvZG93bnJldi54bWxQSwUGAAAAAAQABAD6AAAAnQMAAAAA&#10;">
                  <v:line id="Straight Connector 58117" o:spid="_x0000_s1032" style="position:absolute;visibility:visible;mso-wrap-style:square" from="0,1143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8Ay8UAAADeAAAADwAAAGRycy9kb3ducmV2LnhtbESPT2sCMRTE74V+h/AK3mp2BVtdjSKF&#10;Qk8L/sPrI3luFjcv203U1U/fCEKPw8z8hpkve9eIC3Wh9qwgH2YgiLU3NVcKdtvv9wmIEJENNp5J&#10;wY0CLBevL3MsjL/ymi6bWIkE4VCgAhtjW0gZtCWHYehb4uQdfecwJtlV0nR4TXDXyFGWfUiHNacF&#10;iy19WdKnzdkp0LtDtf9dcbneTvf6jqUpnTVKDd761QxEpD7+h5/tH6NgPMnzT3jcSVd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K8Ay8UAAADeAAAADwAAAAAAAAAA&#10;AAAAAAChAgAAZHJzL2Rvd25yZXYueG1sUEsFBgAAAAAEAAQA+QAAAJMDAAAAAA==&#10;" strokecolor="#4f81bd [3204]" strokeweight="2pt">
                    <v:shadow on="t" opacity="24903f" mv:blur="40000f" origin=",.5" offset="0,20000emu"/>
                  </v:line>
                  <v:line id="Straight Connector 58118" o:spid="_x0000_s1033" style="position:absolute;visibility:visible;mso-wrap-style:square" from="0,0" to="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CUucEAAADeAAAADwAAAGRycy9kb3ducmV2LnhtbERPy4rCMBTdD/gP4QruxrQDDlqNIsKA&#10;q4Iv3F6Sa1NsbmoTtfr1k8XALA/nvVj1rhEP6kLtWUE+zkAQa29qrhQcDz+fUxAhIhtsPJOCFwVY&#10;LQcfCyyMf/KOHvtYiRTCoUAFNsa2kDJoSw7D2LfEibv4zmFMsKuk6fCZwl0jv7LsWzqsOTVYbGlj&#10;SV/3d6dAH8/V6bbmcneYnfQbS1M6a5QaDfv1HESkPv6L/9xbo2AyzfO0N91JV0A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MJS5wQAAAN4AAAAPAAAAAAAAAAAAAAAA&#10;AKECAABkcnMvZG93bnJldi54bWxQSwUGAAAAAAQABAD5AAAAjwMAAAAA&#10;" strokecolor="#4f81bd [3204]" strokeweight="2pt">
                    <v:shadow on="t" opacity="24903f" mv:blur="40000f" origin=",.5" offset="0,20000emu"/>
                  </v:line>
                  <v:line id="Straight Connector 58119" o:spid="_x0000_s1034" style="position:absolute;visibility:visible;mso-wrap-style:square" from="182880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wxIsQAAADeAAAADwAAAGRycy9kb3ducmV2LnhtbESPT2sCMRTE74LfIbxCb5pdoUVXo4gg&#10;9LTgP7w+kudm6eZl3UTd9tM3BcHjMDO/YRar3jXiTl2oPSvIxxkIYu1NzZWC42E7moIIEdlg45kU&#10;/FCA1XI4WGBh/IN3dN/HSiQIhwIV2BjbQsqgLTkMY98SJ+/iO4cxya6SpsNHgrtGTrLsUzqsOS1Y&#10;bGljSX/vb06BPp6r03XN5e4wO+lfLE3prFHq/a1fz0FE6uMr/Gx/GQUf0zyfwf+ddAX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fDEixAAAAN4AAAAPAAAAAAAAAAAA&#10;AAAAAKECAABkcnMvZG93bnJldi54bWxQSwUGAAAAAAQABAD5AAAAkgMAAAAA&#10;" strokecolor="#4f81bd [3204]" strokeweight="2pt">
                    <v:shadow on="t" opacity="24903f" mv:blur="40000f" origin=",.5" offset="0,20000emu"/>
                  </v:line>
                </v:group>
                <v:shape id="Left-Up Arrow 58120" o:spid="_x0000_s1035" style="position:absolute;left:2932430;top:400050;width:914400;height:914400;rotation:135;visibility:visible;mso-wrap-style:square;v-text-anchor:middle" coordsize="91440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egLwwAA&#10;AN4AAAAPAAAAZHJzL2Rvd25yZXYueG1sRI/NisIwFIX3wrxDuAOz01QHRapRdEAQBMHqYpZ3mmtT&#10;TG5Kk2rn7c1CcHk4f3zLde+suFMbas8KxqMMBHHpdc2Vgst5N5yDCBFZo/VMCv4pwHr1MVhirv2D&#10;T3QvYiXSCIccFZgYm1zKUBpyGEa+IU7e1bcOY5JtJXWLjzTurJxk2Uw6rDk9GGzox1B5KzqnYL+T&#10;zQmn1n4bqou/Q7f9PfZbpb4++80CRKQ+vsOv9l4rmM7HkwSQcBIK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degLwwAAAN4AAAAPAAAAAAAAAAAAAAAAAJcCAABkcnMvZG93&#10;bnJldi54bWxQSwUGAAAAAAQABAD1AAAAhwMAAAAA&#10;" path="m0,685800l228600,457200,228600,571500,571500,571500,571500,228600,457200,228600,685800,,914400,228600,800100,228600,800100,800100,228600,800100,228600,914400,,685800xe" fillcolor="#a7bfde [1620]" strokecolor="#4579b8 [3044]">
                  <v:fill color2="#e4ecf5 [500]" rotate="t" colors="0 #a3c4ff;22938f #bfd5ff;1 #e5eeff" type="gradient"/>
                  <v:shadow on="t" opacity="24903f" mv:blur="40000f" origin=",.5" offset="0,20000emu"/>
                  <v:path arrowok="t" o:connecttype="custom" o:connectlocs="0,685800;228600,457200;228600,571500;571500,571500;571500,228600;457200,228600;685800,0;914400,228600;800100,228600;800100,800100;228600,800100;228600,914400;0,685800" o:connectangles="0,0,0,0,0,0,0,0,0,0,0,0,0"/>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121" o:spid="_x0000_s1036" type="#_x0000_t13" style="position:absolute;left:1028700;top:635000;width:571500;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WefyAAA&#10;AN4AAAAPAAAAZHJzL2Rvd25yZXYueG1sRI9Pa8JAFMTvBb/D8oReim6SYpXoJrSlVqFe/Ht+ZJ9J&#10;aPZtyG41/fauUOhxmJnfMIu8N424UOdqywricQSCuLC65lLBYb8czUA4j6yxsUwKfslBng0eFphq&#10;e+UtXXa+FAHCLkUFlfdtKqUrKjLoxrYlDt7ZdgZ9kF0pdYfXADeNTKLoRRqsOSxU2NJ7RcX37sco&#10;WD19Pb8ly2nEm9U2qY8fn+uDPyn1OOxf5yA89f4//NdeawWTWZzEcL8TroDM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CpZ5/IAAAA3gAAAA8AAAAAAAAAAAAAAAAAlwIAAGRy&#10;cy9kb3ducmV2LnhtbFBLBQYAAAAABAAEAPUAAACMAwAAAAA=&#10;" adj="13020" fillcolor="#a7bfde [1620]" strokecolor="#4579b8 [3044]">
                  <v:fill color2="#e4ecf5 [500]" rotate="t" colors="0 #a3c4ff;22938f #bfd5ff;1 #e5eeff" type="gradient"/>
                  <v:shadow on="t" opacity="24903f" mv:blur="40000f" origin=",.5" offset="0,20000emu"/>
                </v:shape>
                <v:group id="Group 58122" o:spid="_x0000_s1037" style="position:absolute;top:51435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LHhVXGAAAA3gAA&#10;AA8AAAAAAAAAAAAAAAAAqQIAAGRycy9kb3ducmV2LnhtbFBLBQYAAAAABAAEAPoAAACcAwAAAAA=&#10;">
                  <v:roundrect id="Rounded Rectangle 58123" o:spid="_x0000_s1038"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GqKxQAA&#10;AN4AAAAPAAAAZHJzL2Rvd25yZXYueG1sRI9BawIxFITvBf9DeIK3mlVrldUo0lIo6KUqnh+b52Z1&#10;87IkUVd/fSMUehxm5htmvmxtLa7kQ+VYwaCfgSAunK64VLDffb1OQYSIrLF2TAruFGC56LzMMdfu&#10;xj903cZSJAiHHBWYGJtcylAYshj6riFO3tF5izFJX0rt8ZbgtpbDLHuXFitOCwYb+jBUnLcXqyAg&#10;nt4m6zA2h0/f0nr3uG8uD6V63XY1AxGpjf/hv/a3VjCeDoYjeN5JV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8aorFAAAA3gAAAA8AAAAAAAAAAAAAAAAAlwIAAGRycy9k&#10;b3ducmV2LnhtbFBLBQYAAAAABAAEAPUAAACJAwAAAAA=&#10;" fillcolor="#a7bfde [1620]" strokecolor="#4579b8 [3044]">
                    <v:fill color2="#e4ecf5 [500]" rotate="t" colors="0 #a3c4ff;22938f #bfd5ff;1 #e5eeff" type="gradient"/>
                    <v:shadow on="t" opacity="24903f" mv:blur="40000f" origin=",.5" offset="0,20000emu"/>
                  </v:roundrect>
                  <v:oval id="Oval 58124" o:spid="_x0000_s1039"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zF/xQAA&#10;AN4AAAAPAAAAZHJzL2Rvd25yZXYueG1sRI/disIwFITvF3yHcATvNPV3S9coIoq9828f4NicbYvN&#10;SWmiVp9+syDs5TAz3zDzZWsqcafGlZYVDAcRCOLM6pJzBd/nbT8G4TyyxsoyKXiSg+Wi8zHHRNsH&#10;H+l+8rkIEHYJKii8rxMpXVaQQTewNXHwfmxj0AfZ5FI3+AhwU8lRFM2kwZLDQoE1rQvKrqebUeBf&#10;e07PT7PZfY7TS3x57apDOVaq121XXyA8tf4//G6nWsE0Ho4m8HcnX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vMX/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25" o:spid="_x0000_s1040"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5TkxQAA&#10;AN4AAAAPAAAAZHJzL2Rvd25yZXYueG1sRI/RisIwFETfhf2HcIV901RFt1SjLOJi39S6H3Btrm2x&#10;uSlNVqtfvxEEH4eZOcMsVp2pxZVaV1lWMBpGIIhzqysuFPwefwYxCOeRNdaWScGdHKyWH70FJtre&#10;+EDXzBciQNglqKD0vkmkdHlJBt3QNsTBO9vWoA+yLaRu8RbgppbjKJpJgxWHhRIbWpeUX7I/o8A/&#10;dpwe72az/Zqkp/j02Nb7aqLUZ7/7noPw1Pl3+NVOtYJpPBpP4XknXA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jlOT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26" o:spid="_x0000_s1041"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QqTxQAA&#10;AN4AAAAPAAAAZHJzL2Rvd25yZXYueG1sRI/disIwFITvBd8hnAXv1lRFLdUoIoq92/XnAY7NsS3b&#10;nJQmavXpN4Lg5TAz3zDzZWsqcaPGlZYVDPoRCOLM6pJzBafj9jsG4TyyxsoyKXiQg+Wi25ljou2d&#10;93Q7+FwECLsEFRTe14mULivIoOvbmjh4F9sY9EE2udQN3gPcVHIYRRNpsOSwUGBN64Kyv8PVKPDP&#10;H06PD7PZTUfpOT4/d9VvOVKq99WuZiA8tf4TfrdTrWAcD4YTeN0JV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xCpP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27" o:spid="_x0000_s1042"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8IxQAA&#10;AN4AAAAPAAAAZHJzL2Rvd25yZXYueG1sRI/RisIwFETfhf2HcIV901RltXSNsohi33TrfsC1udsW&#10;m5vSRK1+vREEH4eZOcPMl52pxYVaV1lWMBpGIIhzqysuFPwdNoMYhPPIGmvLpOBGDpaLj94cE22v&#10;/EuXzBciQNglqKD0vkmkdHlJBt3QNsTB+7etQR9kW0jd4jXATS3HUTSVBisOCyU2tCopP2Vno8Df&#10;d5webma9nU3SY3y8b+t9NVHqs9/9fIPw1Pl3+NVOtYKveDSewfNOu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9rwj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28" o:spid="_x0000_s1043"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jt6wQAA&#10;AN4AAAAPAAAAZHJzL2Rvd25yZXYueG1sRE/LisIwFN0L/kO4gjtNVdRSjSKi2N34+oBrc22LzU1p&#10;ola/frIYmOXhvJfr1lTiRY0rLSsYDSMQxJnVJecKrpf9IAbhPLLGyjIp+JCD9arbWWKi7ZtP9Dr7&#10;XIQQdgkqKLyvEyldVpBBN7Q1ceDutjHoA2xyqRt8h3BTyXEUzaTBkkNDgTVtC8oe56dR4L8/nF4+&#10;ZneYT9JbfPseqmM5UarfazcLEJ5a/y/+c6dawTQejcPecCdcAbn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WI7esEAAADeAAAADwAAAAAAAAAAAAAAAACXAgAAZHJzL2Rvd25y&#10;ZXYueG1sUEsFBgAAAAAEAAQA9QAAAIUDAAAAAA==&#10;" fillcolor="#cdddac [1622]" strokecolor="#94b64e [3046]">
                    <v:fill color2="#f0f4e6 [502]" rotate="t" colors="0 #dafda7;22938f #e4fdc2;1 #f5ffe6" type="gradient"/>
                    <v:shadow on="t" opacity="24903f" mv:blur="40000f" origin=",.5" offset="0,20000emu"/>
                  </v:oval>
                  <v:oval id="Oval 58129" o:spid="_x0000_s1044"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p7hxQAA&#10;AN4AAAAPAAAAZHJzL2Rvd25yZXYueG1sRI/disIwFITvF3yHcATvNFVRu12jiCj2zr99gGNzti02&#10;J6WJWn36zYKwl8PMfMPMl62pxJ0aV1pWMBxEIIgzq0vOFXyft/0YhPPIGivLpOBJDpaLzsccE20f&#10;fKT7yeciQNglqKDwvk6kdFlBBt3A1sTB+7GNQR9kk0vd4CPATSVHUTSVBksOCwXWtC4ou55uRoF/&#10;7Tk9P81mNxunl/jy2lWHcqxUr9uuvkB4av1/+N1OtYJJPBx9wt+dcAX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unuH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group>
                <v:group id="Group 58130" o:spid="_x0000_s1045" style="position:absolute;left:1714500;top:400050;width:1143000;height:914400" coordsize="11430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iAKGTGAAAA3gAA&#10;AA8AAAAAAAAAAAAAAAAAqQIAAGRycy9kb3ducmV2LnhtbFBLBQYAAAAABAAEAPoAAACcAwAAAAA=&#10;">
                  <v:roundrect id="Rounded Rectangle 58131" o:spid="_x0000_s1046" style="position:absolute;width:1143000;height:9144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8e7xgAA&#10;AN4AAAAPAAAAZHJzL2Rvd25yZXYueG1sRI9BawIxFITvhf6H8AreNLtarWyNIi2CYC+u0vNj87rZ&#10;dvOyJFFXf31TEHocZuYbZrHqbSvO5EPjWEE+ykAQV043XCs4HjbDOYgQkTW2jknBlQKslo8PCyy0&#10;u/CezmWsRYJwKFCBibErpAyVIYth5Dri5H05bzEm6WupPV4S3LZynGUzabHhtGCwozdD1U95sgoC&#10;4vfzyy5Mzee772l3uF0/TjelBk/9+hVEpD7+h+/trVYwneeTHP7upCs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e8e7xgAAAN4AAAAPAAAAAAAAAAAAAAAAAJcCAABkcnMv&#10;ZG93bnJldi54bWxQSwUGAAAAAAQABAD1AAAAigMAAAAA&#10;" fillcolor="#a7bfde [1620]" strokecolor="#4579b8 [3044]">
                    <v:fill color2="#e4ecf5 [500]" rotate="t" colors="0 #a3c4ff;22938f #bfd5ff;1 #e5eeff" type="gradient"/>
                    <v:shadow on="t" opacity="24903f" mv:blur="40000f" origin=",.5" offset="0,20000emu"/>
                  </v:roundrect>
                  <v:oval id="Oval 58132" o:spid="_x0000_s1047"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5pNxwAA&#10;AN4AAAAPAAAAZHJzL2Rvd25yZXYueG1sRI/RasJAFETfC/7DcgXf6kaDbUhdRaRi3tom/YBr9jYJ&#10;zd4N2a0m+Xq3UOjjMDNnmO1+MK24Uu8aywpWywgEcWl1w5WCz+L0mIBwHllja5kUjORgv5s9bDHV&#10;9sYfdM19JQKEXYoKau+7VEpX1mTQLW1HHLwv2xv0QfaV1D3eAty0ch1FT9Jgw2Ghxo6ONZXf+Y9R&#10;4Kc3zorRvJ6f4+ySXKZz+97ESi3mw+EFhKfB/4f/2plWsElW8Rp+74QrIH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VOaTc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58133" o:spid="_x0000_s1048"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z/WxQAA&#10;AN4AAAAPAAAAZHJzL2Rvd25yZXYueG1sRI/disIwFITvhX2HcIS909QtuqUaZVlc7J1/+wDH5tgW&#10;m5PSRK0+vREEL4eZ+YaZLTpTiwu1rrKsYDSMQBDnVldcKPjf/w0SEM4ja6wtk4IbOVjMP3ozTLW9&#10;8pYuO1+IAGGXooLS+yaV0uUlGXRD2xAH72hbgz7ItpC6xWuAm1p+RdFEGqw4LJTY0G9J+Wl3Ngr8&#10;fc3Z/maWq+84OySH+6reVLFSn/3uZwrCU+ff4Vc70wrGySiO4XknXAE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fP9b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34" o:spid="_x0000_s1049"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qeixgAA&#10;AN4AAAAPAAAAZHJzL2Rvd25yZXYueG1sRI/dasJAFITvC77DcoTe1Y3GnxBdRUrF3Pn7AMfsMQlm&#10;z4bsVqNP3y0UejnMzDfMYtWZWtypdZVlBcNBBII4t7riQsH5tPlIQDiPrLG2TAqe5GC17L0tMNX2&#10;wQe6H30hAoRdigpK75tUSpeXZNANbEMcvKttDfog20LqFh8Bbmo5iqKpNFhxWCixoc+S8tvx2yjw&#10;rx1np6f52s7i7JJcXtt6X8VKvfe79RyEp87/h//amVYwSYbxGH7vhCs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9qeixgAAAN4AAAAPAAAAAAAAAAAAAAAAAJcCAABkcnMv&#10;ZG93bnJldi54bWxQSwUGAAAAAAQABAD1AAAAigMAAAAA&#10;" fillcolor="#cdddac [1622]" strokecolor="#94b64e [3046]">
                    <v:fill color2="#f0f4e6 [502]" rotate="t" colors="0 #dafda7;22938f #e4fdc2;1 #f5ffe6" type="gradient"/>
                    <v:shadow on="t" opacity="24903f" mv:blur="40000f" origin=",.5" offset="0,20000emu"/>
                  </v:oval>
                  <v:oval id="Oval 58135" o:spid="_x0000_s1050" style="position:absolute;left:8001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8SHxQAA&#10;AN4AAAAPAAAAZHJzL2Rvd25yZXYueG1sRI9Pi8IwFMTvC36H8IS9rWkVRbtGEUXw6h+Q3h7N27ba&#10;vJQkareffrOwsMdhZn7DLNedacSTnK8tK0hHCQjiwuqaSwWX8/5jDsIHZI2NZVLwTR7Wq8HbEjNt&#10;X3yk5ymUIkLYZ6igCqHNpPRFRQb9yLbE0fuyzmCI0pVSO3xFuGnkOElm0mDNcaHClrYVFffTwyhw&#10;tOhln/fU7g7po+uvubwdc6Xeh93mE0SgLvyH/9oHrWA6TydT+L0Tr4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vxIfFAAAA3gAAAA8AAAAAAAAAAAAAAAAAlwIAAGRycy9k&#10;b3ducmV2LnhtbFBLBQYAAAAABAAEAPUAAACJAwAAAAA=&#10;" fillcolor="#bfb1d0 [1623]" strokecolor="#795d9b [3047]">
                    <v:fill color2="#ece7f1 [503]" rotate="t" colors="0 #c9b5e8;22938f #d9cbee;1 #f0eaf9" type="gradient"/>
                    <v:shadow on="t" opacity="24903f" mv:blur="40000f" origin=",.5" offset="0,20000emu"/>
                  </v:oval>
                  <v:oval id="Oval 58136" o:spid="_x0000_s1051"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JxOxQAA&#10;AN4AAAAPAAAAZHJzL2Rvd25yZXYueG1sRI/disIwFITvhX2HcBa801SLWrpGWRYXe+ffPsCxObbF&#10;5qQ0Wa0+vREEL4eZ+YaZLztTiwu1rrKsYDSMQBDnVldcKPg7/A4SEM4ja6wtk4IbOVguPnpzTLW9&#10;8o4ue1+IAGGXooLS+yaV0uUlGXRD2xAH72Rbgz7ItpC6xWuAm1qOo2gqDVYcFkps6Kek/Lz/Nwr8&#10;fcPZ4WZW61mcHZPjfV1vq1ip/mf3/QXCU+ff4Vc70womySiewvNOu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onE7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37" o:spid="_x0000_s1052"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DnVxwAA&#10;AN4AAAAPAAAAZHJzL2Rvd25yZXYueG1sRI/RasJAFETfC/7DcoW+1Y0NrSG6ikgleWurfsA1e5sN&#10;zd4N2VUTv75bKPRxmJkzzGoz2FZcqfeNYwXzWQKCuHK64VrB6bh/ykD4gKyxdUwKRvKwWU8eVphr&#10;d+NPuh5CLSKEfY4KTAhdLqWvDFn0M9cRR+/L9RZDlH0tdY+3CLetfE6SV2mx4bhgsKOdoer7cLEK&#10;wv2dy+No34pFWp6z871oP5pUqcfpsF2CCDSE//Bfu9QKXrJ5uoDfO/EKyP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SQ51c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oval id="Oval 58138" o:spid="_x0000_s1053"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62nwgAA&#10;AN4AAAAPAAAAZHJzL2Rvd25yZXYueG1sRE/NisIwEL4L+w5hFrxpqkUtXaMsi2Jvq3UfYGzGtthM&#10;ShO1+vSbg+Dx4/tfrnvTiBt1rrasYDKOQBAXVtdcKvg7bkcJCOeRNTaWScGDHKxXH4Mlptre+UC3&#10;3JcihLBLUUHlfZtK6YqKDLqxbYkDd7adQR9gV0rd4T2Em0ZOo2guDdYcGips6aei4pJfjQL//OXs&#10;+DCb3SLOTsnpuWv2dazU8LP//gLhqfdv8cudaQWzZBKHveFOuAJ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7rafCAAAA3gAAAA8AAAAAAAAAAAAAAAAAlwIAAGRycy9kb3du&#10;cmV2LnhtbFBLBQYAAAAABAAEAPUAAACGAwAAAAA=&#10;" fillcolor="#cdddac [1622]" strokecolor="#94b64e [3046]">
                    <v:fill color2="#f0f4e6 [502]" rotate="t" colors="0 #dafda7;22938f #e4fdc2;1 #f5ffe6" type="gradient"/>
                    <v:shadow on="t" opacity="24903f" mv:blur="40000f" origin=",.5" offset="0,20000emu"/>
                  </v:oval>
                  <v:oval id="Oval 58143" o:spid="_x0000_s1054" style="position:absolute;left:8001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IoVxgAA&#10;AN4AAAAPAAAAZHJzL2Rvd25yZXYueG1sRI9Pa8JAFMTvgt9heUJvdRPbikZXkZaCV/+A5PbIPpO0&#10;2bdhd9U0n74rCB6HmfkNs1x3phFXcr62rCAdJyCIC6trLhUcD9+vMxA+IGtsLJOCP/KwXg0HS8y0&#10;vfGOrvtQighhn6GCKoQ2k9IXFRn0Y9sSR+9sncEQpSuldniLcNPISZJMpcGa40KFLX1WVPzuL0aB&#10;o3kv+7yn9mubXrr+lMufXa7Uy6jbLEAE6sIz/GhvtYKPWfr+Bvc78Qr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DIoVxgAAAN4AAAAPAAAAAAAAAAAAAAAAAJcCAABkcnMv&#10;ZG93bnJldi54bWxQSwUGAAAAAAQABAD1AAAAigMAAAAA&#10;" fillcolor="#bfb1d0 [1623]" strokecolor="#795d9b [3047]">
                    <v:fill color2="#ece7f1 [503]" rotate="t" colors="0 #c9b5e8;22938f #d9cbee;1 #f0eaf9" type="gradient"/>
                    <v:shadow on="t" opacity="24903f" mv:blur="40000f" origin=",.5" offset="0,20000emu"/>
                  </v:oval>
                  <v:oval id="Oval 3072" o:spid="_x0000_s1055" style="position:absolute;left:114300;top:5715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9SkxAAA&#10;AN0AAAAPAAAAZHJzL2Rvd25yZXYueG1sRI9Pi8IwFMTvwn6H8Bb2pqku6G41yrIiePUPSG+P5tlW&#10;m5eSRK399EYQPA4z8xtmtmhNLa7kfGVZwXCQgCDOra64ULDfrfo/IHxA1lhbJgV38rCYf/RmmGp7&#10;4w1dt6EQEcI+RQVlCE0qpc9LMugHtiGO3tE6gyFKV0jt8BbhppajJBlLgxXHhRIb+i8pP28vRoGj&#10;3052WUfNcj28tN0hk6dNptTXZ/s3BRGoDe/wq73WCr6TyQieb+IT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3fUpMQAAADdAAAADwAAAAAAAAAAAAAAAACXAgAAZHJzL2Rv&#10;d25yZXYueG1sUEsFBgAAAAAEAAQA9QAAAIgDAAAAAA==&#10;" fillcolor="#bfb1d0 [1623]" strokecolor="#795d9b [3047]">
                    <v:fill color2="#ece7f1 [503]" rotate="t" colors="0 #c9b5e8;22938f #d9cbee;1 #f0eaf9" type="gradient"/>
                    <v:shadow on="t" opacity="24903f" mv:blur="40000f" origin=",.5" offset="0,20000emu"/>
                  </v:oval>
                  <v:oval id="Oval 3073" o:spid="_x0000_s1056" style="position:absolute;left:342900;top:5715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3E/xQAA&#10;AN0AAAAPAAAAZHJzL2Rvd25yZXYueG1sRI/NasMwEITvhbyD2EBvjZwY+uNGCSGh4KvdQvFtsba2&#10;E2tlJCVx/PRRodDjMDPfMOvtaHpxIec7ywqWiwQEcW11x42Cr8+Pp1cQPiBr7C2Tght52G5mD2vM&#10;tL1yQZcyNCJC2GeooA1hyKT0dUsG/cIOxNH7sc5giNI1Uju8Rrjp5SpJnqXBjuNCiwPtW6pP5dko&#10;cPQ2yamaaDjky/M4fVfyWFRKPc7H3TuIQGP4D/+1c60gTV5S+H0Tn4D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7cT/FAAAA3QAAAA8AAAAAAAAAAAAAAAAAlwIAAGRycy9k&#10;b3ducmV2LnhtbFBLBQYAAAAABAAEAPUAAACJAwAAAAA=&#10;" fillcolor="#bfb1d0 [1623]" strokecolor="#795d9b [3047]">
                    <v:fill color2="#ece7f1 [503]" rotate="t" colors="0 #c9b5e8;22938f #d9cbee;1 #f0eaf9" type="gradient"/>
                    <v:shadow on="t" opacity="24903f" mv:blur="40000f" origin=",.5" offset="0,20000emu"/>
                  </v:oval>
                  <v:oval id="Oval 3074" o:spid="_x0000_s1057" style="position:absolute;left:571500;top:5715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0ulLxQAA&#10;AN0AAAAPAAAAZHJzL2Rvd25yZXYueG1sRI9Ba8JAFITvhf6H5RW8mU202DZmFWkpeNUWSm6P7DOJ&#10;Zt+G3VXT/PquIPQ4zMw3TLEeTCcu5HxrWUGWpCCIK6tbrhV8f31OX0H4gKyxs0wKfsnDevX4UGCu&#10;7ZV3dNmHWkQI+xwVNCH0uZS+asigT2xPHL2DdQZDlK6W2uE1wk0nZ2m6kAZbjgsN9vTeUHXan40C&#10;R2+jHMuR+o9tdh7Gn1Ied6VSk6dhswQRaAj/4Xt7qxXM05dnuL2JT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S6UvFAAAA3QAAAA8AAAAAAAAAAAAAAAAAlwIAAGRycy9k&#10;b3ducmV2LnhtbFBLBQYAAAAABAAEAPUAAACJAwAAAAA=&#10;" fillcolor="#bfb1d0 [1623]" strokecolor="#795d9b [3047]">
                    <v:fill color2="#ece7f1 [503]" rotate="t" colors="0 #c9b5e8;22938f #d9cbee;1 #f0eaf9" type="gradient"/>
                    <v:shadow on="t" opacity="24903f" mv:blur="40000f" origin=",.5" offset="0,20000emu"/>
                  </v:oval>
                </v:group>
                <v:group id="Group 3075" o:spid="_x0000_s1058" style="position:absolute;left:36576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Wj8uxwAAAN0AAAAPAAAAZHJzL2Rvd25yZXYueG1sRI9Ba8JAFITvBf/D8gre&#10;mk2UtJJmFZEqHkKhKpTeHtlnEsy+DdltEv99t1DocZiZb5h8M5lWDNS7xrKCJIpBEJdWN1wpuJz3&#10;TysQziNrbC2Tgjs52KxnDzlm2o78QcPJVyJA2GWooPa+y6R0ZU0GXWQ74uBdbW/QB9lXUvc4Brhp&#10;5SKOn6XBhsNCjR3taipvp2+j4DDiuF0mb0Nxu+7uX+f0/bNISKn547R9BeFp8v/hv/ZRK1jG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2Wj8uxwAAAN0A&#10;AAAPAAAAAAAAAAAAAAAAAKkCAABkcnMvZG93bnJldi54bWxQSwUGAAAAAAQABAD6AAAAnQMAAAAA&#10;">
                  <v:roundrect id="Rounded Rectangle 3077" o:spid="_x0000_s1059"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Z6MxQAA&#10;AN0AAAAPAAAAZHJzL2Rvd25yZXYueG1sRI9PawIxFMTvBb9DeEJvNWttXVmNIpVCwV78g+fH5rlZ&#10;3bwsSdTVT98UCj0OM/MbZrbobCOu5EPtWMFwkIEgLp2uuVKw332+TECEiKyxcUwK7hRgMe89zbDQ&#10;7sYbum5jJRKEQ4EKTIxtIWUoDVkMA9cSJ+/ovMWYpK+k9nhLcNvI1ywbS4s1pwWDLX0YKs/bi1UQ&#10;EE9v+Tq8m8PKd7TePe7fl4dSz/1uOQURqYv/4b/2l1YwyvIcft+kJyD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JnozFAAAA3QAAAA8AAAAAAAAAAAAAAAAAlwIAAGRycy9k&#10;b3ducmV2LnhtbFBLBQYAAAAABAAEAPUAAACJAwAAAAA=&#10;" fillcolor="#a7bfde [1620]" strokecolor="#4579b8 [3044]">
                    <v:fill color2="#e4ecf5 [500]" rotate="t" colors="0 #a3c4ff;22938f #bfd5ff;1 #e5eeff" type="gradient"/>
                    <v:shadow on="t" opacity="24903f" mv:blur="40000f" origin=",.5" offset="0,20000emu"/>
                  </v:roundrect>
                  <v:oval id="Oval 3078" o:spid="_x0000_s1060"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aDwgAA&#10;AN0AAAAPAAAAZHJzL2Rvd25yZXYueG1sRE/LasJAFN0X/IfhCt3ViQZUoqOIWJKdrfoB18w1CWbu&#10;hMzUPL6+syh0eTjv7b43tXhR6yrLCuazCARxbnXFhYLb9fNjDcJ5ZI21ZVIwkIP9bvK2xUTbjr/p&#10;dfGFCCHsElRQet8kUrq8JINuZhviwD1sa9AH2BZSt9iFcFPLRRQtpcGKQ0OJDR1Lyp+XH6PAj2fO&#10;roM5pas4u6/vY1p/VbFS79P+sAHhqff/4j93phXE0SrMDW/CE5C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D5oPCAAAA3QAAAA8AAAAAAAAAAAAAAAAAlwIAAGRycy9kb3du&#10;cmV2LnhtbFBLBQYAAAAABAAEAPUAAACGAwAAAAA=&#10;" fillcolor="#cdddac [1622]" strokecolor="#94b64e [3046]">
                    <v:fill color2="#f0f4e6 [502]" rotate="t" colors="0 #dafda7;22938f #e4fdc2;1 #f5ffe6" type="gradient"/>
                    <v:shadow on="t" opacity="24903f" mv:blur="40000f" origin=",.5" offset="0,20000emu"/>
                  </v:oval>
                  <v:oval id="Oval 3079" o:spid="_x0000_s1061"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0MYxgAA&#10;AN0AAAAPAAAAZHJzL2Rvd25yZXYueG1sRI/RasJAFETfhf7Dcgt9000NqE1dQ5GW5K1t7Adcs9ck&#10;mL0bstuY+PVuoeDjMDNnmG06mlYM1LvGsoLnRQSCuLS64UrBz+FjvgHhPLLG1jIpmMhBunuYbTHR&#10;9sLfNBS+EgHCLkEFtfddIqUrazLoFrYjDt7J9gZ9kH0ldY+XADetXEbRShpsOCzU2NG+pvJc/BoF&#10;/vrJ+WEy79k6zo+b4zVrv5pYqafH8e0VhKfR38P/7VwriKP1C/y9CU9A7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j0MYxgAAAN0AAAAPAAAAAAAAAAAAAAAAAJcCAABkcnMv&#10;ZG93bnJldi54bWxQSwUGAAAAAAQABAD1AAAAigMAAAAA&#10;" fillcolor="#cdddac [1622]" strokecolor="#94b64e [3046]">
                    <v:fill color2="#f0f4e6 [502]" rotate="t" colors="0 #dafda7;22938f #e4fdc2;1 #f5ffe6" type="gradient"/>
                    <v:shadow on="t" opacity="24903f" mv:blur="40000f" origin=",.5" offset="0,20000emu"/>
                  </v:oval>
                  <v:oval id="Oval 3080" o:spid="_x0000_s1062"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J9vwgAA&#10;AN0AAAAPAAAAZHJzL2Rvd25yZXYueG1sRE/Pa4MwFL4X+j+EN9itjW5QnGsqo2PQa21heHuYN3Uz&#10;L5Kk6vzrm8Ngx4/v976YTS9Gcr6zrCDdJiCIa6s7bhRcLx+bDIQPyBp7y6TglzwUh/Vqj7m2E59p&#10;LEMjYgj7HBW0IQy5lL5uyaDf2oE4cl/WGQwRukZqh1MMN718SpKdNNhxbGhxoGNL9U95MwocvSxy&#10;qRYa3k/pbV4+K/l9rpR6fJjfXkEEmsO/+M990gqekyzuj2/iE5CH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k8n2/CAAAA3QAAAA8AAAAAAAAAAAAAAAAAlwIAAGRycy9kb3du&#10;cmV2LnhtbFBLBQYAAAAABAAEAPUAAACGAwAAAAA=&#10;" fillcolor="#bfb1d0 [1623]" strokecolor="#795d9b [3047]">
                    <v:fill color2="#ece7f1 [503]" rotate="t" colors="0 #c9b5e8;22938f #d9cbee;1 #f0eaf9" type="gradient"/>
                    <v:shadow on="t" opacity="24903f" mv:blur="40000f" origin=",.5" offset="0,20000emu"/>
                  </v:oval>
                  <v:oval id="Oval 3081" o:spid="_x0000_s1063"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D85xQAA&#10;AN0AAAAPAAAAZHJzL2Rvd25yZXYueG1sRI/RasJAFETfC/7DcgXfmo0NtCF1FZGKeWtr+gHX7DUJ&#10;Zu+G7KpJvt4tFPo4zMwZZrUZTCtu1LvGsoJlFIMgLq1uuFLwU+yfUxDOI2tsLZOCkRxs1rOnFWba&#10;3vmbbkdfiQBhl6GC2vsuk9KVNRl0ke2Ig3e2vUEfZF9J3eM9wE0rX+L4VRpsOCzU2NGupvJyvBoF&#10;fvrkvBjNx+EtyU/paTq0X02i1GI+bN9BeBr8f/ivnWsFSZwu4fdNeA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sPznFAAAA3Q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3082" o:spid="_x0000_s1064"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qSDxQAA&#10;AN0AAAAPAAAAZHJzL2Rvd25yZXYueG1sRI/BasMwEETvgf6D2EJvsZwUgutGCaWlkGvcQPFtsba2&#10;E2tlJMV2/fVVoJDjMDNvmO1+Mp0YyPnWsoJVkoIgrqxuuVZw+vpcZiB8QNbYWSYFv+Rhv3tYbDHX&#10;duQjDUWoRYSwz1FBE0KfS+mrhgz6xPbE0fuxzmCI0tVSOxwj3HRynaYbabDluNBgT+8NVZfiahQ4&#10;epnlXM7UfxxW12n+LuX5WCr19Di9vYIINIV7+L990Aqe02wNtzfxCc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ipIPFAAAA3QAAAA8AAAAAAAAAAAAAAAAAlwIAAGRycy9k&#10;b3ducmV2LnhtbFBLBQYAAAAABAAEAPUAAACJAwAAAAA=&#10;" fillcolor="#bfb1d0 [1623]" strokecolor="#795d9b [3047]">
                    <v:fill color2="#ece7f1 [503]" rotate="t" colors="0 #c9b5e8;22938f #d9cbee;1 #f0eaf9" type="gradient"/>
                    <v:shadow on="t" opacity="24903f" mv:blur="40000f" origin=",.5" offset="0,20000emu"/>
                  </v:oval>
                  <v:oval id="Oval 3083" o:spid="_x0000_s1065"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7gEYwwAA&#10;AN0AAAAPAAAAZHJzL2Rvd25yZXYueG1sRI9Pi8IwFMTvwn6H8Ba82VQF0a5RlhXBq39Aens0b9tq&#10;81KSqN1++o0geBxm5jfMct2ZRtzJ+dqygnGSgiAurK65VHA6bkdzED4ga2wsk4I/8rBefQyWmGn7&#10;4D3dD6EUEcI+QwVVCG0mpS8qMugT2xJH79c6gyFKV0rt8BHhppGTNJ1JgzXHhQpb+qmouB5uRoGj&#10;RS/7vKd2sxvfuv6cy8s+V2r42X1/gQjUhXf41d5pBdN0PoXnm/g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7gEYwwAAAN0AAAAPAAAAAAAAAAAAAAAAAJcCAABkcnMvZG93&#10;bnJldi54bWxQSwUGAAAAAAQABAD1AAAAhwMAAAAA&#10;" fillcolor="#bfb1d0 [1623]" strokecolor="#795d9b [3047]">
                    <v:fill color2="#ece7f1 [503]" rotate="t" colors="0 #c9b5e8;22938f #d9cbee;1 #f0eaf9" type="gradient"/>
                    <v:shadow on="t" opacity="24903f" mv:blur="40000f" origin=",.5" offset="0,20000emu"/>
                  </v:oval>
                </v:group>
                <v:group id="Group 3084" o:spid="_x0000_s1066" style="position:absolute;left:3657600;top:10287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w+qSxwAAAN0AAAAPAAAAZHJzL2Rvd25yZXYueG1sRI9Ba8JAFITvBf/D8oTe&#10;6ibaFkndhCC29CBCVZDeHtlnEpJ9G7LbJP77bkHocZiZb5hNNplWDNS72rKCeBGBIC6srrlUcD69&#10;P61BOI+ssbVMCm7kIEtnDxtMtB35i4ajL0WAsEtQQeV9l0jpiooMuoXtiIN3tb1BH2RfSt3jGOCm&#10;lcsoepUGaw4LFXa0rahojj9GwceIY76Kd8O+uW5v36eXw2Ufk1KP8yl/A+Fp8v/he/tTK1hF62f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sw+qSxwAAAN0A&#10;AAAPAAAAAAAAAAAAAAAAAKkCAABkcnMvZG93bnJldi54bWxQSwUGAAAAAAQABAD6AAAAnQMAAAAA&#10;">
                  <v:roundrect id="Rounded Rectangle 3085" o:spid="_x0000_s1067"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tVHxQAA&#10;AN0AAAAPAAAAZHJzL2Rvd25yZXYueG1sRI9bawIxFITfC/0P4RR806y1XliNUloEwb54wefD5rhZ&#10;3ZwsSdTVX98UhD4OM/MNM1u0thZX8qFyrKDfy0AQF05XXCrY75bdCYgQkTXWjknBnQIs5q8vM8y1&#10;u/GGrttYigThkKMCE2OTSxkKQxZDzzXEyTs6bzEm6UupPd4S3NbyPctG0mLFacFgQ1+GivP2YhUE&#10;xNPHeB2G5vDtW1rvHvefy0Opzlv7OQURqY3/4Wd7pRUMsskQ/t6kJ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8C1UfFAAAA3QAAAA8AAAAAAAAAAAAAAAAAlwIAAGRycy9k&#10;b3ducmV2LnhtbFBLBQYAAAAABAAEAPUAAACJAwAAAAA=&#10;" fillcolor="#a7bfde [1620]" strokecolor="#4579b8 [3044]">
                    <v:fill color2="#e4ecf5 [500]" rotate="t" colors="0 #a3c4ff;22938f #bfd5ff;1 #e5eeff" type="gradient"/>
                    <v:shadow on="t" opacity="24903f" mv:blur="40000f" origin=",.5" offset="0,20000emu"/>
                  </v:roundrect>
                  <v:oval id="Oval 3086" o:spid="_x0000_s1068"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adNxAAA&#10;AN0AAAAPAAAAZHJzL2Rvd25yZXYueG1sRI/RisIwFETfhf2HcBf2TdO1oKUaZVl2sW9q9QOuzbUt&#10;NjeliVr9eiMIPg4zc4aZL3vTiAt1rras4HsUgSAurK65VLDf/Q8TEM4ja2wsk4IbOVguPgZzTLW9&#10;8pYuuS9FgLBLUUHlfZtK6YqKDLqRbYmDd7SdQR9kV0rd4TXATSPHUTSRBmsOCxW29FtRccrPRoG/&#10;rznb3czfahpnh+RwXzWbOlbq67P/mYHw1Pt3+NXOtII4SibwfBOe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8WnTcQAAADd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3087" o:spid="_x0000_s1069"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QLWxQAA&#10;AN0AAAAPAAAAZHJzL2Rvd25yZXYueG1sRI/RasJAFETfhf7Dcgt9000NNCF1lVJazJtV+wHX7DUJ&#10;Zu+G7JrEfL1bKPg4zMwZZrUZTSN66lxtWcHrIgJBXFhdc6ng9/g9T0E4j6yxsUwKbuRgs36arTDT&#10;duA99QdfigBhl6GCyvs2k9IVFRl0C9sSB+9sO4M+yK6UusMhwE0jl1H0Jg3WHBYqbOmzouJyuBoF&#10;ftpxfryZr20S56f0NG2bnzpW6uV5/HgH4Wn0j/B/O9cK4ihN4O9Ne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JAtbFAAAA3Q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3088" o:spid="_x0000_s1070"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pNpwgAA&#10;AN0AAAAPAAAAZHJzL2Rvd25yZXYueG1sRE/Pa4MwFL4X+j+EN9itjW5QnGsqo2PQa21heHuYN3Uz&#10;L5Kk6vzrm8Ngx4/v976YTS9Gcr6zrCDdJiCIa6s7bhRcLx+bDIQPyBp7y6TglzwUh/Vqj7m2E59p&#10;LEMjYgj7HBW0IQy5lL5uyaDf2oE4cl/WGQwRukZqh1MMN718SpKdNNhxbGhxoGNL9U95MwocvSxy&#10;qRYa3k/pbV4+K/l9rpR6fJjfXkEEmsO/+M990gqekyzOjW/iE5CH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Kk2nCAAAA3QAAAA8AAAAAAAAAAAAAAAAAlwIAAGRycy9kb3du&#10;cmV2LnhtbFBLBQYAAAAABAAEAPUAAACGAwAAAAA=&#10;" fillcolor="#bfb1d0 [1623]" strokecolor="#795d9b [3047]">
                    <v:fill color2="#ece7f1 [503]" rotate="t" colors="0 #c9b5e8;22938f #d9cbee;1 #f0eaf9" type="gradient"/>
                    <v:shadow on="t" opacity="24903f" mv:blur="40000f" origin=",.5" offset="0,20000emu"/>
                  </v:oval>
                  <v:oval id="Oval 3089" o:spid="_x0000_s1071"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jM/xAAA&#10;AN0AAAAPAAAAZHJzL2Rvd25yZXYueG1sRI/disIwFITvhX2HcBa803QtaLcaZVkUe+ffPsCxObZl&#10;m5PSRK0+vREEL4eZ+YaZLTpTiwu1rrKs4GsYgSDOra64UPB3WA0SEM4ja6wtk4IbOVjMP3ozTLW9&#10;8o4ue1+IAGGXooLS+yaV0uUlGXRD2xAH72Rbgz7ItpC6xWuAm1qOomgsDVYcFkps6Lek/H9/Ngr8&#10;fcPZ4WaW60mcHZPjfV1vq1ip/mf3MwXhqfPv8KudaQVxlHzD8014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ozP8QAAADd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3090" o:spid="_x0000_s1072"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5QmywgAA&#10;AN0AAAAPAAAAZHJzL2Rvd25yZXYueG1sRE/JasMwEL0X8g9iAr0lslsoiRPFlISCr0kLwbfBmtpu&#10;rZGR5KX++upQ6PHx9mM+m06M5HxrWUG6TUAQV1a3XCv4eH/b7ED4gKyxs0wKfshDflo9HDHTduIr&#10;jbdQixjCPkMFTQh9JqWvGjLot7YnjtyndQZDhK6W2uEUw00nn5LkRRpsOTY02NO5oer7NhgFjvaL&#10;XMqF+kuRDvNyL+XXtVTqcT2/HkAEmsO/+M9daAXPyT7uj2/iE5Cn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lCbLCAAAA3QAAAA8AAAAAAAAAAAAAAAAAlwIAAGRycy9kb3du&#10;cmV2LnhtbFBLBQYAAAAABAAEAPUAAACGAwAAAAA=&#10;" fillcolor="#bfb1d0 [1623]" strokecolor="#795d9b [3047]">
                    <v:fill color2="#ece7f1 [503]" rotate="t" colors="0 #c9b5e8;22938f #d9cbee;1 #f0eaf9" type="gradient"/>
                    <v:shadow on="t" opacity="24903f" mv:blur="40000f" origin=",.5" offset="0,20000emu"/>
                  </v:oval>
                </v:group>
                <w10:wrap type="through"/>
              </v:group>
            </w:pict>
          </mc:Fallback>
        </mc:AlternateContent>
      </w:r>
      <w:r>
        <w:rPr>
          <w:noProof/>
          <w:lang w:val="en-US"/>
        </w:rPr>
        <mc:AlternateContent>
          <mc:Choice Requires="wpg">
            <w:drawing>
              <wp:anchor distT="0" distB="0" distL="114300" distR="114300" simplePos="0" relativeHeight="252124160" behindDoc="0" locked="0" layoutInCell="1" allowOverlap="1" wp14:anchorId="0FAE2942" wp14:editId="2771708A">
                <wp:simplePos x="0" y="0"/>
                <wp:positionH relativeFrom="column">
                  <wp:posOffset>1371600</wp:posOffset>
                </wp:positionH>
                <wp:positionV relativeFrom="paragraph">
                  <wp:posOffset>1090930</wp:posOffset>
                </wp:positionV>
                <wp:extent cx="2743200" cy="2057400"/>
                <wp:effectExtent l="50800" t="25400" r="76200" b="101600"/>
                <wp:wrapThrough wrapText="bothSides">
                  <wp:wrapPolygon edited="0">
                    <wp:start x="14800" y="-267"/>
                    <wp:lineTo x="9800" y="-267"/>
                    <wp:lineTo x="9800" y="3733"/>
                    <wp:lineTo x="-400" y="4000"/>
                    <wp:lineTo x="-400" y="12000"/>
                    <wp:lineTo x="0" y="12533"/>
                    <wp:lineTo x="13600" y="16800"/>
                    <wp:lineTo x="3000" y="16800"/>
                    <wp:lineTo x="3200" y="22400"/>
                    <wp:lineTo x="18400" y="22400"/>
                    <wp:lineTo x="18800" y="21067"/>
                    <wp:lineTo x="22000" y="17067"/>
                    <wp:lineTo x="22000" y="10933"/>
                    <wp:lineTo x="19600" y="9867"/>
                    <wp:lineTo x="11200" y="8267"/>
                    <wp:lineTo x="19000" y="8267"/>
                    <wp:lineTo x="22000" y="7200"/>
                    <wp:lineTo x="22000" y="2933"/>
                    <wp:lineTo x="21600" y="533"/>
                    <wp:lineTo x="21200" y="-267"/>
                    <wp:lineTo x="14800" y="-267"/>
                  </wp:wrapPolygon>
                </wp:wrapThrough>
                <wp:docPr id="3091" name="Group 3091"/>
                <wp:cNvGraphicFramePr/>
                <a:graphic xmlns:a="http://schemas.openxmlformats.org/drawingml/2006/main">
                  <a:graphicData uri="http://schemas.microsoft.com/office/word/2010/wordprocessingGroup">
                    <wpg:wgp>
                      <wpg:cNvGrpSpPr/>
                      <wpg:grpSpPr>
                        <a:xfrm>
                          <a:off x="0" y="0"/>
                          <a:ext cx="2743200" cy="2057400"/>
                          <a:chOff x="0" y="0"/>
                          <a:chExt cx="2743200" cy="2057400"/>
                        </a:xfrm>
                      </wpg:grpSpPr>
                      <wpg:grpSp>
                        <wpg:cNvPr id="3092" name="Group 3092"/>
                        <wpg:cNvGrpSpPr/>
                        <wpg:grpSpPr>
                          <a:xfrm>
                            <a:off x="457200" y="1943100"/>
                            <a:ext cx="1828800" cy="114300"/>
                            <a:chOff x="0" y="0"/>
                            <a:chExt cx="1828800" cy="114300"/>
                          </a:xfrm>
                        </wpg:grpSpPr>
                        <wps:wsp>
                          <wps:cNvPr id="3093" name="Straight Connector 3093"/>
                          <wps:cNvCnPr/>
                          <wps:spPr>
                            <a:xfrm>
                              <a:off x="0" y="114300"/>
                              <a:ext cx="18288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94" name="Straight Connector 3094"/>
                          <wps:cNvCnPr/>
                          <wps:spPr>
                            <a:xfrm>
                              <a:off x="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95" name="Straight Connector 3095"/>
                          <wps:cNvCnPr/>
                          <wps:spPr>
                            <a:xfrm>
                              <a:off x="1828800" y="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3096" name="Left-Up Arrow 3096"/>
                        <wps:cNvSpPr/>
                        <wps:spPr>
                          <a:xfrm rot="8100000">
                            <a:off x="1028700" y="342900"/>
                            <a:ext cx="914400" cy="914400"/>
                          </a:xfrm>
                          <a:prstGeom prst="lef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7" name="Group 3097"/>
                        <wpg:cNvGrpSpPr/>
                        <wpg:grpSpPr>
                          <a:xfrm>
                            <a:off x="0" y="457200"/>
                            <a:ext cx="914400" cy="685800"/>
                            <a:chOff x="0" y="0"/>
                            <a:chExt cx="914400" cy="685800"/>
                          </a:xfrm>
                        </wpg:grpSpPr>
                        <wps:wsp>
                          <wps:cNvPr id="3098" name="Rounded Rectangle 3098"/>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3099" name="Oval 3099"/>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100" name="Oval 3100"/>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101" name="Oval 3101"/>
                          <wps:cNvSpPr/>
                          <wps:spPr>
                            <a:xfrm>
                              <a:off x="5715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102" name="Oval 3102"/>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3103" name="Oval 3103"/>
                          <wps:cNvSpPr/>
                          <wps:spPr>
                            <a:xfrm>
                              <a:off x="3429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44" name="Oval 58144"/>
                          <wps:cNvSpPr/>
                          <wps:spPr>
                            <a:xfrm>
                              <a:off x="5715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g:grpSp>
                      <wpg:grpSp>
                        <wpg:cNvPr id="58145" name="Group 58145"/>
                        <wpg:cNvGrpSpPr/>
                        <wpg:grpSpPr>
                          <a:xfrm>
                            <a:off x="1828800" y="0"/>
                            <a:ext cx="914400" cy="685800"/>
                            <a:chOff x="0" y="0"/>
                            <a:chExt cx="914400" cy="685800"/>
                          </a:xfrm>
                        </wpg:grpSpPr>
                        <wps:wsp>
                          <wps:cNvPr id="58146" name="Rounded Rectangle 58146"/>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8148" name="Oval 58148"/>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50" name="Oval 58150"/>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65" name="Oval 58165"/>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8167" name="Oval 58167"/>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69" name="Oval 58169"/>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8170" name="Oval 58170"/>
                          <wps:cNvSpPr/>
                          <wps:spPr>
                            <a:xfrm>
                              <a:off x="5715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grpSp>
                        <wpg:cNvPr id="58171" name="Group 58171"/>
                        <wpg:cNvGrpSpPr/>
                        <wpg:grpSpPr>
                          <a:xfrm>
                            <a:off x="1828800" y="1028700"/>
                            <a:ext cx="914400" cy="685800"/>
                            <a:chOff x="0" y="0"/>
                            <a:chExt cx="914400" cy="685800"/>
                          </a:xfrm>
                        </wpg:grpSpPr>
                        <wps:wsp>
                          <wps:cNvPr id="58195" name="Rounded Rectangle 58195"/>
                          <wps:cNvSpPr/>
                          <wps:spPr>
                            <a:xfrm>
                              <a:off x="0" y="0"/>
                              <a:ext cx="914400" cy="685800"/>
                            </a:xfrm>
                            <a:prstGeom prst="roundRect">
                              <a:avLst/>
                            </a:prstGeom>
                            <a:ln/>
                          </wps:spPr>
                          <wps:style>
                            <a:lnRef idx="1">
                              <a:schemeClr val="accent1"/>
                            </a:lnRef>
                            <a:fillRef idx="2">
                              <a:schemeClr val="accent1"/>
                            </a:fillRef>
                            <a:effectRef idx="1">
                              <a:schemeClr val="accent1"/>
                            </a:effectRef>
                            <a:fontRef idx="minor">
                              <a:schemeClr val="dk1"/>
                            </a:fontRef>
                          </wps:style>
                          <wps:bodyPr/>
                        </wps:wsp>
                        <wps:wsp>
                          <wps:cNvPr id="58198" name="Oval 58198"/>
                          <wps:cNvSpPr/>
                          <wps:spPr>
                            <a:xfrm>
                              <a:off x="1143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199" name="Oval 58199"/>
                          <wps:cNvSpPr/>
                          <wps:spPr>
                            <a:xfrm>
                              <a:off x="342900" y="1143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200" name="Oval 58200"/>
                          <wps:cNvSpPr/>
                          <wps:spPr>
                            <a:xfrm>
                              <a:off x="571500" y="1143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s:wsp>
                          <wps:cNvPr id="58207" name="Oval 58207"/>
                          <wps:cNvSpPr/>
                          <wps:spPr>
                            <a:xfrm>
                              <a:off x="114300" y="342900"/>
                              <a:ext cx="233045" cy="233045"/>
                            </a:xfrm>
                            <a:prstGeom prst="ellipse">
                              <a:avLst/>
                            </a:prstGeom>
                            <a:ln/>
                          </wps:spPr>
                          <wps:style>
                            <a:lnRef idx="1">
                              <a:schemeClr val="accent3"/>
                            </a:lnRef>
                            <a:fillRef idx="2">
                              <a:schemeClr val="accent3"/>
                            </a:fillRef>
                            <a:effectRef idx="1">
                              <a:schemeClr val="accent3"/>
                            </a:effectRef>
                            <a:fontRef idx="minor">
                              <a:schemeClr val="dk1"/>
                            </a:fontRef>
                          </wps:style>
                          <wps:bodyPr/>
                        </wps:wsp>
                        <wps:wsp>
                          <wps:cNvPr id="58228" name="Oval 58228"/>
                          <wps:cNvSpPr/>
                          <wps:spPr>
                            <a:xfrm>
                              <a:off x="342900" y="342900"/>
                              <a:ext cx="233045" cy="233045"/>
                            </a:xfrm>
                            <a:prstGeom prst="ellipse">
                              <a:avLst/>
                            </a:prstGeom>
                            <a:ln/>
                          </wps:spPr>
                          <wps:style>
                            <a:lnRef idx="1">
                              <a:schemeClr val="accent4"/>
                            </a:lnRef>
                            <a:fillRef idx="2">
                              <a:schemeClr val="accent4"/>
                            </a:fillRef>
                            <a:effectRef idx="1">
                              <a:schemeClr val="accent4"/>
                            </a:effectRef>
                            <a:fontRef idx="minor">
                              <a:schemeClr val="dk1"/>
                            </a:fontRef>
                          </wps:style>
                          <wps:bodyPr/>
                        </wps:wsp>
                      </wpg:grpSp>
                    </wpg:wgp>
                  </a:graphicData>
                </a:graphic>
              </wp:anchor>
            </w:drawing>
          </mc:Choice>
          <mc:Fallback>
            <w:pict>
              <v:group id="Group 3091" o:spid="_x0000_s1026" style="position:absolute;margin-left:108pt;margin-top:85.9pt;width:3in;height:162pt;z-index:252124160" coordsize="27432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">
                <v:group id="Group 3092" o:spid="_x0000_s1027" style="position:absolute;left:457200;top:1943100;width:1828800;height:114300" coordsize="18288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v0GgxQAAAN0AAAAPAAAAZHJzL2Rvd25yZXYueG1sRI9Bi8IwFITvwv6H8ARv&#10;mlZZcatRRFbZgyyoC+Lt0TzbYvNSmtjWf2+EBY/DzHzDLFadKUVDtSssK4hHEQji1OqCMwV/p+1w&#10;BsJ5ZI2lZVLwIAer5UdvgYm2LR+oOfpMBAi7BBXk3leJlC7NyaAb2Yo4eFdbG/RB1pnUNbYBbko5&#10;jqKpNFhwWMixok1O6e14Nwp2LbbrSfzd7G/XzeNy+vw972NSatDv1nMQnjr/Dv+3f7SCSfQ1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b9BoMUAAADdAAAA&#10;DwAAAAAAAAAAAAAAAACpAgAAZHJzL2Rvd25yZXYueG1sUEsFBgAAAAAEAAQA+gAAAJsDAAAAAA==&#10;">
                  <v:line id="Straight Connector 3093" o:spid="_x0000_s1028" style="position:absolute;visibility:visible;mso-wrap-style:square" from="0,1143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zQ3MUAAADdAAAADwAAAGRycy9kb3ducmV2LnhtbESPwWrDMBBE74H+g9hCb4ncBErjRgkh&#10;EOjJYCeh10XaWqbWyrUU2+3XV4FAj8PMvGE2u8m1YqA+NJ4VPC8yEMTam4ZrBefTcf4KIkRkg61n&#10;UvBDAXbbh9kGc+NHLmmoYi0ShEOOCmyMXS5l0JYchoXviJP36XuHMcm+lqbHMcFdK5dZ9iIdNpwW&#10;LHZ0sKS/qqtToM8f9eV7z0V5Wl/0LxamcNYo9fQ47d9ARJrif/jefjcKVtl6Bbc36QnI7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3zQ3MUAAADdAAAADwAAAAAAAAAA&#10;AAAAAAChAgAAZHJzL2Rvd25yZXYueG1sUEsFBgAAAAAEAAQA+QAAAJMDAAAAAA==&#10;" strokecolor="#4f81bd [3204]" strokeweight="2pt">
                    <v:shadow on="t" opacity="24903f" mv:blur="40000f" origin=",.5" offset="0,20000emu"/>
                  </v:line>
                  <v:line id="Straight Connector 3094" o:spid="_x0000_s1029" style="position:absolute;visibility:visible;mso-wrap-style:square" from="0,0" to="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VIqMQAAADdAAAADwAAAGRycy9kb3ducmV2LnhtbESPT2sCMRTE74LfITzBm2atpehqFBEK&#10;PS34D6+P5LlZ3Lysm1RXP31TKPQ4zMxvmOW6c7W4Uxsqzwom4wwEsfam4lLB8fA5moEIEdlg7ZkU&#10;PCnAetXvLTE3/sE7uu9jKRKEQ44KbIxNLmXQlhyGsW+Ik3fxrcOYZFtK0+IjwV0t37LsQzqsOC1Y&#10;bGhrSV/3306BPp7L023Dxe4wP+kXFqZw1ig1HHSbBYhIXfwP/7W/jIJpNn+H3zfpCcjV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lUioxAAAAN0AAAAPAAAAAAAAAAAA&#10;AAAAAKECAABkcnMvZG93bnJldi54bWxQSwUGAAAAAAQABAD5AAAAkgMAAAAA&#10;" strokecolor="#4f81bd [3204]" strokeweight="2pt">
                    <v:shadow on="t" opacity="24903f" mv:blur="40000f" origin=",.5" offset="0,20000emu"/>
                  </v:line>
                  <v:line id="Straight Connector 3095" o:spid="_x0000_s1030" style="position:absolute;visibility:visible;mso-wrap-style:square" from="1828800,0" to="18288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ntM8QAAADdAAAADwAAAGRycy9kb3ducmV2LnhtbESPT2sCMRTE74LfITzBm2attOhqFBEK&#10;PS34D6+P5LlZ3Lysm1RXP31TKPQ4zMxvmOW6c7W4Uxsqzwom4wwEsfam4lLB8fA5moEIEdlg7ZkU&#10;PCnAetXvLTE3/sE7uu9jKRKEQ44KbIxNLmXQlhyGsW+Ik3fxrcOYZFtK0+IjwV0t37LsQzqsOC1Y&#10;bGhrSV/3306BPp7L023Dxe4wP+kXFqZw1ig1HHSbBYhIXfwP/7W/jIJpNn+H3zfpCcjV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2e0zxAAAAN0AAAAPAAAAAAAAAAAA&#10;AAAAAKECAABkcnMvZG93bnJldi54bWxQSwUGAAAAAAQABAD5AAAAkgMAAAAA&#10;" strokecolor="#4f81bd [3204]" strokeweight="2pt">
                    <v:shadow on="t" opacity="24903f" mv:blur="40000f" origin=",.5" offset="0,20000emu"/>
                  </v:line>
                </v:group>
                <v:shape id="Left-Up Arrow 3096" o:spid="_x0000_s1031" style="position:absolute;left:1028700;top:342900;width:914400;height:914400;rotation:135;visibility:visible;mso-wrap-style:square;v-text-anchor:middle" coordsize="91440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mBIxAAA&#10;AN0AAAAPAAAAZHJzL2Rvd25yZXYueG1sRI9BawIxFITvQv9DeAVvmm2loqtRqiAIBcHVg8fn5rlZ&#10;mrwsm6jrvzdCocdhZr5h5svOWXGjNtSeFXwMMxDEpdc1VwqOh81gAiJEZI3WMyl4UIDl4q03x1z7&#10;O+/pVsRKJAiHHBWYGJtcylAachiGviFO3sW3DmOSbSV1i/cEd1Z+ZtlYOqw5LRhsaG2o/C2uTsF2&#10;I5s9flk7MlQX55/r6rTrVkr137vvGYhIXfwP/7W3WsEom47h9SY9Abl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gSMQAAADdAAAADwAAAAAAAAAAAAAAAACXAgAAZHJzL2Rv&#10;d25yZXYueG1sUEsFBgAAAAAEAAQA9QAAAIgDAAAAAA==&#10;" path="m0,685800l228600,457200,228600,571500,571500,571500,571500,228600,457200,228600,685800,,914400,228600,800100,228600,800100,800100,228600,800100,228600,914400,,685800xe" fillcolor="#a7bfde [1620]" strokecolor="#4579b8 [3044]">
                  <v:fill color2="#e4ecf5 [500]" rotate="t" colors="0 #a3c4ff;22938f #bfd5ff;1 #e5eeff" type="gradient"/>
                  <v:shadow on="t" opacity="24903f" mv:blur="40000f" origin=",.5" offset="0,20000emu"/>
                  <v:path arrowok="t" o:connecttype="custom" o:connectlocs="0,685800;228600,457200;228600,571500;571500,571500;571500,228600;457200,228600;685800,0;914400,228600;800100,228600;800100,800100;228600,800100;228600,914400;0,685800" o:connectangles="0,0,0,0,0,0,0,0,0,0,0,0,0"/>
                </v:shape>
                <v:group id="Group 3097" o:spid="_x0000_s1032" style="position:absolute;top:4572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yOI4xgAAAN0AAAAPAAAAZHJzL2Rvd25yZXYueG1sRI9Ba8JAFITvBf/D8gRv&#10;uolitdFVRFQ8SKFaKL09ss8kmH0bsmsS/71bEHocZuYbZrnuTCkaql1hWUE8ikAQp1YXnCn4vuyH&#10;cxDOI2ssLZOCBzlYr3pvS0y0bfmLmrPPRICwS1BB7n2VSOnSnAy6ka2Ig3e1tUEfZJ1JXWMb4KaU&#10;4yh6lwYLDgs5VrTNKb2d70bBocV2M4l3zel23T5+L9PPn1NMSg363WYBwlPn/8Ov9lErmEQfM/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I4jjGAAAA3QAA&#10;AA8AAAAAAAAAAAAAAAAAqQIAAGRycy9kb3ducmV2LnhtbFBLBQYAAAAABAAEAPoAAACcAwAAAAA=&#10;">
                  <v:roundrect id="Rounded Rectangle 3098" o:spid="_x0000_s1033"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uwEwwAA&#10;AN0AAAAPAAAAZHJzL2Rvd25yZXYueG1sRE/LagIxFN0X+g/hFtxpprX1MZ2MlJZCQTc+cH2Z3E5G&#10;JzdDEnX065uF0OXhvItFb1txJh8axwqeRxkI4srphmsFu+33cAYiRGSNrWNScKUAi/LxocBcuwuv&#10;6byJtUghHHJUYGLscilDZchiGLmOOHG/zluMCfpaao+XFG5b+ZJlE2mx4dRgsKNPQ9Vxc7IKAuLh&#10;dboMb2b/5Xtabm/X1emm1OCp/3gHEamP/+K7+0crGGfzNDe9SU9Al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2uwEwwAAAN0AAAAPAAAAAAAAAAAAAAAAAJcCAABkcnMvZG93&#10;bnJldi54bWxQSwUGAAAAAAQABAD1AAAAhwMAAAAA&#10;" fillcolor="#a7bfde [1620]" strokecolor="#4579b8 [3044]">
                    <v:fill color2="#e4ecf5 [500]" rotate="t" colors="0 #a3c4ff;22938f #bfd5ff;1 #e5eeff" type="gradient"/>
                    <v:shadow on="t" opacity="24903f" mv:blur="40000f" origin=",.5" offset="0,20000emu"/>
                  </v:roundrect>
                  <v:oval id="Oval 3099" o:spid="_x0000_s1034"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6XixgAA&#10;AN0AAAAPAAAAZHJzL2Rvd25yZXYueG1sRI/RasJAFETfhf7Dcgu+mY0NWJO6Sikt5q1t0g+4yd4m&#10;wezdkN1q9Ou7guDjMDNnmM1uMr040ug6ywqWUQyCuLa640bBT/mxWINwHlljb5kUnMnBbvsw22Cm&#10;7Ym/6Vj4RgQIuwwVtN4PmZSubsmgi+xAHLxfOxr0QY6N1COeAtz08imOV9Jgx2GhxYHeWqoPxZ9R&#10;4C+fnJdn875/TvJqXV32/VeXKDV/nF5fQHia/D18a+daQRKnKVzfhCcg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6XixgAAAN0AAAAPAAAAAAAAAAAAAAAAAJcCAABkcnMv&#10;ZG93bnJldi54bWxQSwUGAAAAAAQABAD1AAAAigMAAAAA&#10;" fillcolor="#cdddac [1622]" strokecolor="#94b64e [3046]">
                    <v:fill color2="#f0f4e6 [502]" rotate="t" colors="0 #dafda7;22938f #e4fdc2;1 #f5ffe6" type="gradient"/>
                    <v:shadow on="t" opacity="24903f" mv:blur="40000f" origin=",.5" offset="0,20000emu"/>
                  </v:oval>
                  <v:oval id="Oval 3100" o:spid="_x0000_s1035"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pZlwAAA&#10;AN0AAAAPAAAAZHJzL2Rvd25yZXYueG1sRE/NisIwEL4v+A5hBG9rqgWVahQRxd5Wqw8wNmNbbCal&#10;iVp9+s1B8Pjx/S9WnanFg1pXWVYwGkYgiHOrKy4UnE+73xkI55E11pZJwYscrJa9nwUm2j75SI/M&#10;FyKEsEtQQel9k0jp8pIMuqFtiAN3ta1BH2BbSN3iM4SbWo6jaCINVhwaSmxoU1J+y+5GgX//cXp6&#10;me1+GqeX2eW9rw9VrNSg363nIDx1/iv+uFOtIB5FYX94E56AX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UpZlwAAAAN0AAAAPAAAAAAAAAAAAAAAAAJcCAABkcnMvZG93bnJl&#10;di54bWxQSwUGAAAAAAQABAD1AAAAhAMAAAAA&#10;" fillcolor="#cdddac [1622]" strokecolor="#94b64e [3046]">
                    <v:fill color2="#f0f4e6 [502]" rotate="t" colors="0 #dafda7;22938f #e4fdc2;1 #f5ffe6" type="gradient"/>
                    <v:shadow on="t" opacity="24903f" mv:blur="40000f" origin=",.5" offset="0,20000emu"/>
                  </v:oval>
                  <v:oval id="Oval 3101" o:spid="_x0000_s1036"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jP+xAAA&#10;AN0AAAAPAAAAZHJzL2Rvd25yZXYueG1sRI/RisIwFETfhf2HcBf2TdNaUKlGWRYX+6ZWP+DaXNti&#10;c1OarFa/fiMIPg4zc4ZZrHrTiCt1rrasIB5FIIgLq2suFRwPv8MZCOeRNTaWScGdHKyWH4MFptre&#10;eE/X3JciQNilqKDyvk2ldEVFBt3ItsTBO9vOoA+yK6Xu8BbgppHjKJpIgzWHhQpb+qmouOR/RoF/&#10;bDk73M16M02y0+z02DS7OlHq67P/noPw1Pt3+NXOtIIkjmJ4vglP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4z/sQAAADd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3102" o:spid="_x0000_s1037"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K2JxQAA&#10;AN0AAAAPAAAAZHJzL2Rvd25yZXYueG1sRI/RaoNAFETfA/2H5Rb6lqyJ0ASbVUJp0bc2mg+4cW9V&#10;4t4Vd5tovr5bKPRxmJkzzD6bTC+uNLrOsoL1KgJBXFvdcaPgVL0vdyCcR9bYWyYFMznI0ofFHhNt&#10;b3yka+kbESDsElTQej8kUrq6JYNuZQfi4H3Z0aAPcmykHvEW4KaXmyh6lgY7DgstDvTaUn0pv40C&#10;f//goprNW76Ni/PufM/7zy5W6ulxOryA8DT5//Bfu9AK4nW0gd834QnI9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rYnFAAAA3Q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3103" o:spid="_x0000_s1038"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AgSxQAA&#10;AN0AAAAPAAAAZHJzL2Rvd25yZXYueG1sRI/dasJAFITvBd9hOQXvdBMDVaKrFLGYu9afBzhmT5PQ&#10;7NmQ3cYkT+8WCr0cZuYbZrvvTS06al1lWUG8iEAQ51ZXXCi4Xd/naxDOI2usLZOCgRzsd9PJFlNt&#10;H3ym7uILESDsUlRQet+kUrq8JINuYRvi4H3Z1qAPsi2kbvER4KaWyyh6lQYrDgslNnQoKf++/BgF&#10;fvzg7DqY42mVZPf1fTzVn1Wi1Oylf9uA8NT7//BfO9MKkjhK4PdNeAJy9w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ACBLFAAAA3Q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44" o:spid="_x0000_s1039"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NTfxwAA&#10;AN4AAAAPAAAAZHJzL2Rvd25yZXYueG1sRI/RasJAFETfC/7Dcgu+1Y3V1pC6ihQleauNfsA1e5uE&#10;Zu+G7BoTv75bKPRxmJkzzHo7mEb01LnasoL5LAJBXFhdc6ngfDo8xSCcR9bYWCYFIznYbiYPa0y0&#10;vfEn9bkvRYCwS1BB5X2bSOmKigy6mW2Jg/dlO4M+yK6UusNbgJtGPkfRqzRYc1iosKX3iorv/GoU&#10;+PsHZ6fR7NPVIrvEl3vaHOuFUtPHYfcGwtPg/8N/7UwreInnyyX83glXQG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fDU38cAAADeAAAADwAAAAAAAAAAAAAAAACXAgAAZHJz&#10;L2Rvd25yZXYueG1sUEsFBgAAAAAEAAQA9QAAAIsDAAAAAA==&#10;" fillcolor="#cdddac [1622]" strokecolor="#94b64e [3046]">
                    <v:fill color2="#f0f4e6 [502]" rotate="t" colors="0 #dafda7;22938f #e4fdc2;1 #f5ffe6" type="gradient"/>
                    <v:shadow on="t" opacity="24903f" mv:blur="40000f" origin=",.5" offset="0,20000emu"/>
                  </v:oval>
                </v:group>
                <v:group id="Group 58145" o:spid="_x0000_s1040" style="position:absolute;left:18288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8fiBxwAAAN4A&#10;AAAPAAAAAAAAAAAAAAAAAKkCAABkcnMvZG93bnJldi54bWxQSwUGAAAAAAQABAD6AAAAnQMAAAAA&#10;">
                  <v:roundrect id="Rounded Rectangle 58146" o:spid="_x0000_s1041"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CyyxAAA&#10;AN4AAAAPAAAAZHJzL2Rvd25yZXYueG1sRI9BawIxFITvQv9DeAVvmlXUymqUUhEEe6mK58fmuVnd&#10;vCxJ1NVfbwqFHoeZ+YaZL1tbixv5UDlWMOhnIIgLpysuFRz2694URIjIGmvHpOBBAZaLt84cc+3u&#10;/EO3XSxFgnDIUYGJscmlDIUhi6HvGuLknZy3GJP0pdQe7wluaznMsom0WHFaMNjQl6HisrtaBQHx&#10;PPrYhrE5rnxL2/3z8X19KtV9bz9nICK18T/8195oBePpYDSB3zvpCsjF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QsssQAAADeAAAADwAAAAAAAAAAAAAAAACXAgAAZHJzL2Rv&#10;d25yZXYueG1sUEsFBgAAAAAEAAQA9QAAAIgDAAAAAA==&#10;" fillcolor="#a7bfde [1620]" strokecolor="#4579b8 [3044]">
                    <v:fill color2="#e4ecf5 [500]" rotate="t" colors="0 #a3c4ff;22938f #bfd5ff;1 #e5eeff" type="gradient"/>
                    <v:shadow on="t" opacity="24903f" mv:blur="40000f" origin=",.5" offset="0,20000emu"/>
                  </v:roundrect>
                  <v:oval id="Oval 58148" o:spid="_x0000_s1042"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d7axAAA&#10;AN4AAAAPAAAAZHJzL2Rvd25yZXYueG1sRE9LbsIwEN1X6h2sQequcVJaGgVMVFVUZMcnPcAQD0lE&#10;PI5iA4HT1wukLp/ef5GPphMXGlxrWUESxSCIK6tbrhX8lj+vKQjnkTV2lknBjRzky+enBWbaXnlH&#10;l72vRQhhl6GCxvs+k9JVDRl0ke2JA3e0g0Ef4FBLPeA1hJtOvsXxTBpsOTQ02NN3Q9VpfzYK/H3D&#10;RXkzq/XntDikh/u627ZTpV4m49cchKfR/4sf7kIr+EiT97A33AlX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3e2sQAAADe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8150" o:spid="_x0000_s1043"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kQBxQAA&#10;AN4AAAAPAAAAZHJzL2Rvd25yZXYueG1sRI/NasJAFIX3Bd9huEJ3dWLFGqKjSGkxu9bEB7hmrkkw&#10;cydkpprk6TsLweXh/PFtdr1pxI06V1tWMJ9FIIgLq2suFZzy77cYhPPIGhvLpGAgB7vt5GWDibZ3&#10;PtIt86UII+wSVFB53yZSuqIig25mW+LgXWxn0AfZlVJ3eA/jppHvUfQhDdYcHips6bOi4pr9GQV+&#10;/OE0H8zXYbVIz/F5PDS/9UKp12m/X4Pw1Ptn+NFOtYJlPF8GgIATUEB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SRAH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65" o:spid="_x0000_s1044"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OuaxAAA&#10;AN4AAAAPAAAAZHJzL2Rvd25yZXYueG1sRI9Bi8IwFITvC/6H8ARva9oFRatRRFnwqrsgvT2aZ1tt&#10;XkoStfbXG2Fhj8PMfMMs151pxJ2cry0rSMcJCOLC6ppLBb8/358zED4ga2wsk4IneVivBh9LzLR9&#10;8IHux1CKCGGfoYIqhDaT0hcVGfRj2xJH72ydwRClK6V2+Ihw08ivJJlKgzXHhQpb2lZUXI83o8DR&#10;vJd93lO726e3rj/l8nLIlRoNu80CRKAu/If/2nutYDJLpxN434lXQK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zrmsQAAADeAAAADwAAAAAAAAAAAAAAAACXAgAAZHJzL2Rv&#10;d25yZXYueG1sUEsFBgAAAAAEAAQA9QAAAIgDAAAAAA==&#10;" fillcolor="#bfb1d0 [1623]" strokecolor="#795d9b [3047]">
                    <v:fill color2="#ece7f1 [503]" rotate="t" colors="0 #c9b5e8;22938f #d9cbee;1 #f0eaf9" type="gradient"/>
                    <v:shadow on="t" opacity="24903f" mv:blur="40000f" origin=",.5" offset="0,20000emu"/>
                  </v:oval>
                  <v:oval id="Oval 58167" o:spid="_x0000_s1045"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xbIxQAA&#10;AN4AAAAPAAAAZHJzL2Rvd25yZXYueG1sRI/RisIwFETfhf2HcIV901RFLdUoi+xi33TrfsC1ubbF&#10;5qY0Wa1+vREEH4eZOcMs152pxYVaV1lWMBpGIIhzqysuFPwdfgYxCOeRNdaWScGNHKxXH70lJtpe&#10;+ZcumS9EgLBLUEHpfZNI6fKSDLqhbYiDd7KtQR9kW0jd4jXATS3HUTSTBisOCyU2tCkpP2f/RoG/&#10;7zg93Mz3dj5Jj/Hxvq331USpz373tQDhqfPv8KudagXTeDSbw/NOuAJy9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XFsj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169" o:spid="_x0000_s1046"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eGfxAAA&#10;AN4AAAAPAAAAZHJzL2Rvd25yZXYueG1sRI9Bi8IwFITvC/6H8ARva9oFRatRxEXwqrsgvT2aZ1tt&#10;XkoStfbXG2Fhj8PMfMMs151pxJ2cry0rSMcJCOLC6ppLBb8/u88ZCB+QNTaWScGTPKxXg48lZto+&#10;+ED3YyhFhLDPUEEVQptJ6YuKDPqxbYmjd7bOYIjSlVI7fES4aeRXkkylwZrjQoUtbSsqrsebUeBo&#10;3ss+76n93qe3rj/l8nLIlRoNu80CRKAu/If/2nutYDJLp3N434lXQK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Hhn8QAAADeAAAADwAAAAAAAAAAAAAAAACXAgAAZHJzL2Rv&#10;d25yZXYueG1sUEsFBgAAAAAEAAQA9QAAAIgDAAAAAA==&#10;" fillcolor="#bfb1d0 [1623]" strokecolor="#795d9b [3047]">
                    <v:fill color2="#ece7f1 [503]" rotate="t" colors="0 #c9b5e8;22938f #d9cbee;1 #f0eaf9" type="gradient"/>
                    <v:shadow on="t" opacity="24903f" mv:blur="40000f" origin=",.5" offset="0,20000emu"/>
                  </v:oval>
                  <v:oval id="Oval 58170" o:spid="_x0000_s1047" style="position:absolute;left:5715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t7fxQAA&#10;AN4AAAAPAAAAZHJzL2Rvd25yZXYueG1sRI/LasMwEEX3hfyDmEB2texAWteNEkpDwFungeLdYE1t&#10;t9bISEri+OurRaHLy31xtvvJDOJKzveWFWRJCoK4sbrnVsH54/iYg/ABWeNgmRTcycN+t3jYYqHt&#10;jSu6nkIr4gj7AhV0IYyFlL7pyKBP7EgcvS/rDIYoXSu1w1scN4Ncp+mTNNhzfOhwpPeOmp/TxShw&#10;9DLLuZ5pPJTZZZo/a/ld1UqtltPbK4hAU/gP/7VLrWCTZ88RIOJEFJC7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y3t/FAAAA3gAAAA8AAAAAAAAAAAAAAAAAlwIAAGRycy9k&#10;b3ducmV2LnhtbFBLBQYAAAAABAAEAPUAAACJAwAAAAA=&#10;" fillcolor="#bfb1d0 [1623]" strokecolor="#795d9b [3047]">
                    <v:fill color2="#ece7f1 [503]" rotate="t" colors="0 #c9b5e8;22938f #d9cbee;1 #f0eaf9" type="gradient"/>
                    <v:shadow on="t" opacity="24903f" mv:blur="40000f" origin=",.5" offset="0,20000emu"/>
                  </v:oval>
                </v:group>
                <v:group id="Group 58171" o:spid="_x0000_s1048" style="position:absolute;left:1828800;top:1028700;width:914400;height:685800" coordsize="9144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oaY0P8gAAADe&#10;AAAADwAAAAAAAAAAAAAAAACpAgAAZHJzL2Rvd25yZXYueG1sUEsFBgAAAAAEAAQA+gAAAJ4DAAAA&#10;AA==&#10;">
                  <v:roundrect id="Rounded Rectangle 58195" o:spid="_x0000_s1049" style="position:absolute;width:914400;height:6858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p6CxgAA&#10;AN4AAAAPAAAAZHJzL2Rvd25yZXYueG1sRI9PawIxFMTvBb9DeIK3mlVctVujSEuhoBf/0PNj87pZ&#10;3bwsSdTVT98UCj0OM/MbZrHqbCOu5EPtWMFomIEgLp2uuVJwPHw8z0GEiKyxcUwK7hRgtew9LbDQ&#10;7sY7uu5jJRKEQ4EKTIxtIWUoDVkMQ9cSJ+/beYsxSV9J7fGW4LaR4yybSos1pwWDLb0ZKs/7i1UQ&#10;EE+T2Sbk5uvdd7Q5PO7by0OpQb9bv4KI1MX/8F/7UyvI56OXHH7vpCs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Jp6CxgAAAN4AAAAPAAAAAAAAAAAAAAAAAJcCAABkcnMv&#10;ZG93bnJldi54bWxQSwUGAAAAAAQABAD1AAAAigMAAAAA&#10;" fillcolor="#a7bfde [1620]" strokecolor="#4579b8 [3044]">
                    <v:fill color2="#e4ecf5 [500]" rotate="t" colors="0 #a3c4ff;22938f #bfd5ff;1 #e5eeff" type="gradient"/>
                    <v:shadow on="t" opacity="24903f" mv:blur="40000f" origin=",.5" offset="0,20000emu"/>
                  </v:roundrect>
                  <v:oval id="Oval 58198" o:spid="_x0000_s1050" style="position:absolute;left:1143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3fKdxAAA&#10;AN4AAAAPAAAAZHJzL2Rvd25yZXYueG1sRE/NboJAEL436TtsxqS3ulDTStGVNI2N3FToA4zsCER2&#10;lrCrok/fPZj0+OX7X2aj6cSFBtdaVhBPIxDEldUt1wp+y5/XBITzyBo7y6TgRg6y1fPTElNtr7yn&#10;S+FrEULYpaig8b5PpXRVQwbd1PbEgTvawaAPcKilHvAawk0n36LoQxpsOTQ02NN3Q9WpOBsF/r7l&#10;vLyZ9WY+yw/J4b7pdu1MqZfJ+LUA4Wn0/+KHO9cK3pP4M+wNd8IV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3yncQAAADeAAAADwAAAAAAAAAAAAAAAACXAgAAZHJzL2Rv&#10;d25yZXYueG1sUEsFBgAAAAAEAAQA9QAAAIgDAAAAAA==&#10;" fillcolor="#cdddac [1622]" strokecolor="#94b64e [3046]">
                    <v:fill color2="#f0f4e6 [502]" rotate="t" colors="0 #dafda7;22938f #e4fdc2;1 #f5ffe6" type="gradient"/>
                    <v:shadow on="t" opacity="24903f" mv:blur="40000f" origin=",.5" offset="0,20000emu"/>
                  </v:oval>
                  <v:oval id="Oval 58199" o:spid="_x0000_s1051" style="position:absolute;left:3429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VcGxQAA&#10;AN4AAAAPAAAAZHJzL2Rvd25yZXYueG1sRI/disIwFITvF3yHcATv1lRFrdUosij2zt8HODbHttic&#10;lCar1affLCzs5TAz3zCLVWsq8aDGlZYVDPoRCOLM6pJzBZfz9jMG4TyyxsoyKXiRg9Wy87HARNsn&#10;H+lx8rkIEHYJKii8rxMpXVaQQde3NXHwbrYx6INscqkbfAa4qeQwiibSYMlhocCavgrK7qdvo8C/&#10;95yeX2azm47Sa3x976pDOVKq123XcxCeWv8f/munWsE4Hsxm8HsnXAG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RVwbFAAAA3gAAAA8AAAAAAAAAAAAAAAAAlwIAAGRycy9k&#10;b3ducmV2LnhtbFBLBQYAAAAABAAEAPUAAACJAwAAAAA=&#10;" fillcolor="#cdddac [1622]" strokecolor="#94b64e [3046]">
                    <v:fill color2="#f0f4e6 [502]" rotate="t" colors="0 #dafda7;22938f #e4fdc2;1 #f5ffe6" type="gradient"/>
                    <v:shadow on="t" opacity="24903f" mv:blur="40000f" origin=",.5" offset="0,20000emu"/>
                  </v:oval>
                  <v:oval id="Oval 58200" o:spid="_x0000_s1052" style="position:absolute;left:571500;top:1143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czexAAA&#10;AN4AAAAPAAAAZHJzL2Rvd25yZXYueG1sRI9Ba8JAFITvBf/D8oTe6iaFFpu6iigFr0kLktsj+0yi&#10;2bdhd40xv94tFHocZuYbZrUZTScGcr61rCBdJCCIK6tbrhX8fH+9LEH4gKyxs0wK7uRhs549rTDT&#10;9sY5DUWoRYSwz1BBE0KfSemrhgz6he2Jo3eyzmCI0tVSO7xFuOnka5K8S4Mtx4UGe9o1VF2Kq1Hg&#10;6GOSUzlRvz+k13E6lvKcl0o9z8ftJ4hAY/gP/7UPWsHbMjLh9068An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HM3sQAAADeAAAADwAAAAAAAAAAAAAAAACXAgAAZHJzL2Rv&#10;d25yZXYueG1sUEsFBgAAAAAEAAQA9QAAAIgDAAAAAA==&#10;" fillcolor="#bfb1d0 [1623]" strokecolor="#795d9b [3047]">
                    <v:fill color2="#ece7f1 [503]" rotate="t" colors="0 #c9b5e8;22938f #d9cbee;1 #f0eaf9" type="gradient"/>
                    <v:shadow on="t" opacity="24903f" mv:blur="40000f" origin=",.5" offset="0,20000emu"/>
                  </v:oval>
                  <v:oval id="Oval 58207" o:spid="_x0000_s1053" style="position:absolute;left:1143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ZIUxgAA&#10;AN4AAAAPAAAAZHJzL2Rvd25yZXYueG1sRI/RasJAFETfC/7DcoW+1Y2R1hBdg5RK8marfsA1e5uE&#10;Zu+G7KqJX+8WCn0cZuYMs84G04or9a6xrGA+i0AQl1Y3XCk4HXcvCQjnkTW2lknBSA6yzeRpjam2&#10;N/6i68FXIkDYpaig9r5LpXRlTQbdzHbEwfu2vUEfZF9J3eMtwE0r4yh6kwYbDgs1dvReU/lzuBgF&#10;/r7n4jiaj3y5KM7J+Z63n81CqefpsF2B8DT4//Bfu9AKXpM4WsLvnXAF5O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bZIUxgAAAN4AAAAPAAAAAAAAAAAAAAAAAJcCAABkcnMv&#10;ZG93bnJldi54bWxQSwUGAAAAAAQABAD1AAAAigMAAAAA&#10;" fillcolor="#cdddac [1622]" strokecolor="#94b64e [3046]">
                    <v:fill color2="#f0f4e6 [502]" rotate="t" colors="0 #dafda7;22938f #e4fdc2;1 #f5ffe6" type="gradient"/>
                    <v:shadow on="t" opacity="24903f" mv:blur="40000f" origin=",.5" offset="0,20000emu"/>
                  </v:oval>
                  <v:oval id="Oval 58228" o:spid="_x0000_s1054" style="position:absolute;left:342900;top:342900;width:233045;height:233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py4wgAA&#10;AN4AAAAPAAAAZHJzL2Rvd25yZXYueG1sRE/Pa4MwFL4P9j+EN9htxgobnTMtZWPQq7ZQvD3Mq9qa&#10;F0li6/zrl8Ngx4/vd7GdzSBu5HxvWcEqSUEQN1b33Co4Hr5f1iB8QNY4WCYFP+Rhu3l8KDDX9s4l&#10;3arQihjCPkcFXQhjLqVvOjLoEzsSR+5sncEQoWuldniP4WaQWZq+SYM9x4YOR/rsqLlWk1Hg6H2R&#10;S73Q+LVfTfNyquWlrJV6fpp3HyACzeFf/OfeawWv6yyLe+OdeAX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SnLjCAAAA3gAAAA8AAAAAAAAAAAAAAAAAlwIAAGRycy9kb3du&#10;cmV2LnhtbFBLBQYAAAAABAAEAPUAAACGAwAAAAA=&#10;" fillcolor="#bfb1d0 [1623]" strokecolor="#795d9b [3047]">
                    <v:fill color2="#ece7f1 [503]" rotate="t" colors="0 #c9b5e8;22938f #d9cbee;1 #f0eaf9" type="gradient"/>
                    <v:shadow on="t" opacity="24903f" mv:blur="40000f" origin=",.5" offset="0,20000emu"/>
                  </v:oval>
                </v:group>
                <w10:wrap type="through"/>
              </v:group>
            </w:pict>
          </mc:Fallback>
        </mc:AlternateContent>
      </w:r>
      <w:r w:rsidRPr="00951BC4">
        <w:rPr>
          <w:lang w:val="en-US"/>
        </w:rPr>
        <w:br w:type="page"/>
      </w:r>
    </w:p>
    <w:p w14:paraId="00D8A26D" w14:textId="77777777" w:rsidR="0048505E" w:rsidRPr="00951BC4" w:rsidRDefault="0048505E">
      <w:pPr>
        <w:rPr>
          <w:rFonts w:eastAsiaTheme="majorEastAsia" w:cstheme="majorBidi"/>
          <w:bCs/>
          <w:caps/>
          <w:color w:val="0060A9"/>
          <w:sz w:val="36"/>
          <w:szCs w:val="36"/>
          <w:lang w:val="en-US"/>
        </w:rPr>
      </w:pPr>
      <w:r>
        <w:rPr>
          <w:noProof/>
          <w:lang w:val="en-US"/>
        </w:rPr>
        <w:lastRenderedPageBreak/>
        <mc:AlternateContent>
          <mc:Choice Requires="wpg">
            <w:drawing>
              <wp:anchor distT="0" distB="0" distL="114300" distR="114300" simplePos="0" relativeHeight="252126208" behindDoc="0" locked="0" layoutInCell="1" allowOverlap="1" wp14:anchorId="45F73460" wp14:editId="37A12356">
                <wp:simplePos x="0" y="0"/>
                <wp:positionH relativeFrom="column">
                  <wp:posOffset>457200</wp:posOffset>
                </wp:positionH>
                <wp:positionV relativeFrom="paragraph">
                  <wp:posOffset>4229100</wp:posOffset>
                </wp:positionV>
                <wp:extent cx="4696460" cy="1894840"/>
                <wp:effectExtent l="0" t="0" r="2540" b="10160"/>
                <wp:wrapNone/>
                <wp:docPr id="58230" name="Group 58230"/>
                <wp:cNvGraphicFramePr/>
                <a:graphic xmlns:a="http://schemas.openxmlformats.org/drawingml/2006/main">
                  <a:graphicData uri="http://schemas.microsoft.com/office/word/2010/wordprocessingGroup">
                    <wpg:wgp>
                      <wpg:cNvGrpSpPr/>
                      <wpg:grpSpPr>
                        <a:xfrm>
                          <a:off x="0" y="0"/>
                          <a:ext cx="4696460" cy="1894840"/>
                          <a:chOff x="0" y="0"/>
                          <a:chExt cx="4696460" cy="1894840"/>
                        </a:xfrm>
                      </wpg:grpSpPr>
                      <wps:wsp>
                        <wps:cNvPr id="58231" name="Straight Connector 58231"/>
                        <wps:cNvCnPr/>
                        <wps:spPr>
                          <a:xfrm>
                            <a:off x="3086100" y="342900"/>
                            <a:ext cx="1028700" cy="10287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8232" name="Straight Connector 58232"/>
                        <wps:cNvCnPr/>
                        <wps:spPr>
                          <a:xfrm>
                            <a:off x="2857500" y="457200"/>
                            <a:ext cx="342900" cy="9144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8233" name="Straight Connector 58233"/>
                        <wps:cNvCnPr/>
                        <wps:spPr>
                          <a:xfrm flipV="1">
                            <a:off x="2400300" y="457200"/>
                            <a:ext cx="114300" cy="9144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8234" name="Straight Connector 58234"/>
                        <wps:cNvCnPr/>
                        <wps:spPr>
                          <a:xfrm flipV="1">
                            <a:off x="1485900" y="457200"/>
                            <a:ext cx="800100" cy="914400"/>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58235" name="Straight Connector 58235"/>
                        <wps:cNvCnPr/>
                        <wps:spPr>
                          <a:xfrm flipV="1">
                            <a:off x="571500" y="342900"/>
                            <a:ext cx="1600200" cy="1028700"/>
                          </a:xfrm>
                          <a:prstGeom prst="line">
                            <a:avLst/>
                          </a:prstGeom>
                          <a:ln/>
                        </wps:spPr>
                        <wps:style>
                          <a:lnRef idx="2">
                            <a:schemeClr val="accent3"/>
                          </a:lnRef>
                          <a:fillRef idx="0">
                            <a:schemeClr val="accent3"/>
                          </a:fillRef>
                          <a:effectRef idx="1">
                            <a:schemeClr val="accent3"/>
                          </a:effectRef>
                          <a:fontRef idx="minor">
                            <a:schemeClr val="tx1"/>
                          </a:fontRef>
                        </wps:style>
                        <wps:bodyPr/>
                      </wps:wsp>
                      <pic:pic xmlns:pic="http://schemas.openxmlformats.org/drawingml/2006/picture">
                        <pic:nvPicPr>
                          <pic:cNvPr id="58236" name="Picture 58236" descr="MCj02403610000[1]"/>
                          <pic:cNvPicPr>
                            <a:picLocks noChangeAspect="1"/>
                          </pic:cNvPicPr>
                        </pic:nvPicPr>
                        <pic:blipFill>
                          <a:blip r:embed="rId16" cstate="print">
                            <a:alphaModFix amt="50000"/>
                            <a:extLst>
                              <a:ext uri="{28A0092B-C50C-407E-A947-70E740481C1C}">
                                <a14:useLocalDpi xmlns:a14="http://schemas.microsoft.com/office/drawing/2010/main" val="0"/>
                              </a:ext>
                            </a:extLst>
                          </a:blip>
                          <a:srcRect/>
                          <a:stretch>
                            <a:fillRect/>
                          </a:stretch>
                        </pic:blipFill>
                        <pic:spPr bwMode="auto">
                          <a:xfrm>
                            <a:off x="2202180" y="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237" name="Picture 58237"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238" name="Picture 58238"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6520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239" name="Picture 58239"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4310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8432" name="Picture 18432"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10840" y="14859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8441" name="Picture 18441"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96360" y="1485900"/>
                            <a:ext cx="800100" cy="40894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58230" o:spid="_x0000_s1026" style="position:absolute;margin-left:36pt;margin-top:333pt;width:369.8pt;height:149.2pt;z-index:252126208" coordsize="4696460,189484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">
                <v:line id="Straight Connector 58231" o:spid="_x0000_s1027" style="position:absolute;visibility:visible;mso-wrap-style:square" from="3086100,342900" to="41148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xxr8cAAADeAAAADwAAAGRycy9kb3ducmV2LnhtbESPS2vDMBCE74H8B7GB3hLZDnngWjam&#10;ECjtqXkcclusre3WWhlLiZ1/XxUKPQ4z8w2TFZPpxJ0G11pWEK8iEMSV1S3XCs6nw3IPwnlkjZ1l&#10;UvAgB0U+n2WYajvyB92PvhYBwi5FBY33fSqlqxoy6Fa2Jw7epx0M+iCHWuoBxwA3nUyiaCsNthwW&#10;GuzppaHq+3gzCg67tZwuetvTlar3zeNWvp2/RqWeFlP5DMLT5P/Df+1XrWCzT9Yx/N4JV0Dm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fHGvxwAAAN4AAAAPAAAAAAAA&#10;AAAAAAAAAKECAABkcnMvZG93bnJldi54bWxQSwUGAAAAAAQABAD5AAAAlQMAAAAA&#10;" strokecolor="#9bbb59 [3206]" strokeweight="2pt">
                  <v:shadow on="t" opacity="24903f" mv:blur="40000f" origin=",.5" offset="0,20000emu"/>
                </v:line>
                <v:line id="Straight Connector 58232" o:spid="_x0000_s1028" style="position:absolute;visibility:visible;mso-wrap-style:square" from="2857500,457200" to="32004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q7v2MYAAADeAAAADwAAAGRycy9kb3ducmV2LnhtbESPT4vCMBTE74LfITxhb5pa0ZWuaRFB&#10;kPXknz3s7dE822rzUppo67c3wsIeh5n5DbPKelOLB7WusqxgOolAEOdWV1woOJ+24yUI55E11pZJ&#10;wZMcZOlwsMJE244P9Dj6QgQIuwQVlN43iZQuL8mgm9iGOHgX2xr0QbaF1C12AW5qGUfRQhqsOCyU&#10;2NCmpPx2vBsF28+Z7H/0oqFfyvfz5339fb52Sn2M+vUXCE+9/w//tXdawXwZz2J43wlXQKY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qu79jGAAAA3gAAAA8AAAAAAAAA&#10;AAAAAAAAoQIAAGRycy9kb3ducmV2LnhtbFBLBQYAAAAABAAEAPkAAACUAwAAAAA=&#10;" strokecolor="#9bbb59 [3206]" strokeweight="2pt">
                  <v:shadow on="t" opacity="24903f" mv:blur="40000f" origin=",.5" offset="0,20000emu"/>
                </v:line>
                <v:line id="Straight Connector 58233" o:spid="_x0000_s1029" style="position:absolute;flip:y;visibility:visible;mso-wrap-style:square" from="2400300,457200" to="25146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Rui8gAAADeAAAADwAAAGRycy9kb3ducmV2LnhtbESPQWsCMRSE7wX/Q3hCL6LZaq2yGqWI&#10;LS2VgtreH5vn7trkZUlSd/vvm4LQ4zAz3zDLdWeNuJAPtWMFd6MMBHHhdM2lgo/j03AOIkRkjcYx&#10;KfihAOtV72aJuXYt7+lyiKVIEA45KqhibHIpQ1GRxTByDXHyTs5bjEn6UmqPbYJbI8dZ9iAt1pwW&#10;KmxoU1Hxdfi2Cnb35rRp91vnP5/fB7PX7ezM5k2p2373uAARqYv/4Wv7RSuYzseTCfzdSVdAr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LRui8gAAADeAAAADwAAAAAA&#10;AAAAAAAAAAChAgAAZHJzL2Rvd25yZXYueG1sUEsFBgAAAAAEAAQA+QAAAJYDAAAAAA==&#10;" strokecolor="#9bbb59 [3206]" strokeweight="2pt">
                  <v:shadow on="t" opacity="24903f" mv:blur="40000f" origin=",.5" offset="0,20000emu"/>
                </v:line>
                <v:line id="Straight Connector 58234" o:spid="_x0000_s1030" style="position:absolute;flip:y;visibility:visible;mso-wrap-style:square" from="1485900,457200" to="22860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132/8gAAADeAAAADwAAAGRycy9kb3ducmV2LnhtbESPQWsCMRSE74L/ITyhl6LZWq2yGqWI&#10;LS2VgtreH5vn7trkZUlSd/vvm0LB4zAz3zDLdWeNuJAPtWMFd6MMBHHhdM2lgo/j03AOIkRkjcYx&#10;KfihAOtVv7fEXLuW93Q5xFIkCIccFVQxNrmUoajIYhi5hjh5J+ctxiR9KbXHNsGtkeMse5AWa04L&#10;FTa0qaj4OnxbBbuJOW3a/db5z+f329nrdnZm86bUzaB7XICI1MVr+L/9ohVM5+P7CfzdSVdAr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3132/8gAAADeAAAADwAAAAAA&#10;AAAAAAAAAAChAgAAZHJzL2Rvd25yZXYueG1sUEsFBgAAAAAEAAQA+QAAAJYDAAAAAA==&#10;" strokecolor="#9bbb59 [3206]" strokeweight="2pt">
                  <v:shadow on="t" opacity="24903f" mv:blur="40000f" origin=",.5" offset="0,20000emu"/>
                </v:line>
                <v:line id="Straight Connector 58235" o:spid="_x0000_s1031" style="position:absolute;flip:y;visibility:visible;mso-wrap-style:square" from="571500,342900" to="21717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FTZMgAAADeAAAADwAAAGRycy9kb3ducmV2LnhtbESPQWsCMRSE7wX/Q3hCL6LZWq2yGqWI&#10;LS1KQW3vj81zd23ysiSpu/33TaHQ4zAz3zDLdWeNuJIPtWMFd6MMBHHhdM2lgvfT03AOIkRkjcYx&#10;KfimAOtV72aJuXYtH+h6jKVIEA45KqhibHIpQ1GRxTByDXHyzs5bjEn6UmqPbYJbI8dZ9iAt1pwW&#10;KmxoU1HxefyyCvYTc960h63zH89vg9nrdnZhs1Pqtt89LkBE6uJ/+K/9ohVM5+P7KfzeSVdArn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BFTZMgAAADeAAAADwAAAAAA&#10;AAAAAAAAAAChAgAAZHJzL2Rvd25yZXYueG1sUEsFBgAAAAAEAAQA+QAAAJYDAAAAAA==&#10;" strokecolor="#9bbb59 [3206]" strokeweight="2pt">
                  <v:shadow on="t" opacity="24903f" mv:blur="40000f" origin=",.5" offset="0,20000emu"/>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236" o:spid="_x0000_s1032" type="#_x0000_t75" alt="MCj02403610000[1]" style="position:absolute;left:220218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c&#10;0FrFAAAA3gAAAA8AAABkcnMvZG93bnJldi54bWxEj09rwkAUxO+C32F5hd5007QJNrqKCJVe/Uev&#10;j+wzSZt9u2RXjf30riB4HGbmN8xs0ZtWnKnzjWUFb+MEBHFpdcOVgv3uazQB4QOyxtYyKbiSh8V8&#10;OJhhoe2FN3TehkpECPsCFdQhuEJKX9Zk0I+tI47e0XYGQ5RdJXWHlwg3rUyTJJcGG44LNTpa1VT+&#10;bU9Gwe/653OPH//GpXrdZvnOyeshU+r1pV9OQQTqwzP8aH9rBdkkfc/hfideATm/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6HNBaxQAAAN4AAAAPAAAAAAAAAAAAAAAAAJwC&#10;AABkcnMvZG93bnJldi54bWxQSwUGAAAAAAQABAD3AAAAjgMAAAAA&#10;">
                  <v:fill opacity=".5"/>
                  <v:imagedata r:id="rId22" o:title="MCj02403610000[1]"/>
                  <v:path arrowok="t"/>
                </v:shape>
                <v:shape id="Picture 58237" o:spid="_x0000_s1033" type="#_x0000_t75" alt="MCj02403610000[1]" style="position:absolute;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x&#10;CVTHAAAA3gAAAA8AAABkcnMvZG93bnJldi54bWxEj0FrwkAUhO8F/8PyhN7qRsWaRlcRUfQk1Fbw&#10;+Jp9JsHs25jdxu2/7wqFHoeZ+YaZL4OpRUetqywrGA4SEMS51RUXCj4/ti8pCOeRNdaWScEPOVgu&#10;ek9zzLS98zt1R1+ICGGXoYLS+yaT0uUlGXQD2xBH72Jbgz7KtpC6xXuEm1qOkuRVGqw4LpTY0Lqk&#10;/Hr8Ngrsappuu9tp/fa12ZkQzvawyfdKPffDagbCU/D/4b/2XiuYpKPxFB534hWQi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exCVTHAAAA3gAAAA8AAAAAAAAAAAAAAAAA&#10;nAIAAGRycy9kb3ducmV2LnhtbFBLBQYAAAAABAAEAPcAAACQAwAAAAA=&#10;">
                  <v:imagedata r:id="rId23" o:title="MCj02403610000[1]"/>
                  <v:path arrowok="t"/>
                </v:shape>
                <v:shape id="Picture 58238" o:spid="_x0000_s1034" type="#_x0000_t75" alt="MCj02403610000[1]" style="position:absolute;left:96520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u&#10;nSbEAAAA3gAAAA8AAABkcnMvZG93bnJldi54bWxET89rwjAUvgv7H8IbeNN0DrV2RhFR9CToNtjx&#10;2by1Zc1L18Qa/3tzEDx+fL/ny2Bq0VHrKssK3oYJCOLc6ooLBV+f20EKwnlkjbVlUnAjB8vFS2+O&#10;mbZXPlJ38oWIIewyVFB632RSurwkg25oG+LI/drWoI+wLaRu8RrDTS1HSTKRBiuODSU2tC4p/ztd&#10;jAK7mqbb7v97PTtvdiaEH3vY5Hul+q9h9QHCU/BP8cO91wrG6eg97o134hWQi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YunSbEAAAA3gAAAA8AAAAAAAAAAAAAAAAAnAIA&#10;AGRycy9kb3ducmV2LnhtbFBLBQYAAAAABAAEAPcAAACNAwAAAAA=&#10;">
                  <v:imagedata r:id="rId24" o:title="MCj02403610000[1]"/>
                  <v:path arrowok="t"/>
                </v:shape>
                <v:shape id="Picture 58239" o:spid="_x0000_s1035" type="#_x0000_t75" alt="MCj02403610000[1]" style="position:absolute;left:194310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i&#10;OL3HAAAA3gAAAA8AAABkcnMvZG93bnJldi54bWxEj0FrwkAUhO8F/8PyhN7qRsUaU1cRUfQkVFvw&#10;+My+JsHs25jdxu2/7wqFHoeZ+YaZL4OpRUetqywrGA4SEMS51RUXCj5O25cUhPPIGmvLpOCHHCwX&#10;vac5Ztre+Z26oy9EhLDLUEHpfZNJ6fKSDLqBbYij92Vbgz7KtpC6xXuEm1qOkuRVGqw4LpTY0Lqk&#10;/Hr8Ngrsappuu9vnenbZ7EwIZ3vY5Hulnvth9QbCU/D/4b/2XiuYpKPxDB534hWQi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liOL3HAAAA3gAAAA8AAAAAAAAAAAAAAAAA&#10;nAIAAGRycy9kb3ducmV2LnhtbFBLBQYAAAAABAAEAPcAAACQAwAAAAA=&#10;">
                  <v:imagedata r:id="rId25" o:title="MCj02403610000[1]"/>
                  <v:path arrowok="t"/>
                </v:shape>
                <v:shape id="Picture 18432" o:spid="_x0000_s1036" type="#_x0000_t75" alt="MCj02403610000[1]" style="position:absolute;left:291084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B&#10;WeDEAAAA3gAAAA8AAABkcnMvZG93bnJldi54bWxET0trwkAQvhf8D8sIvdVNtdSYuoqIUk+CL/A4&#10;ZqdJaHY2Zrdx+++7QsHbfHzPmc6DqUVHrassK3gdJCCIc6srLhQcD+uXFITzyBpry6TglxzMZ72n&#10;KWba3nhH3d4XIoawy1BB6X2TSenykgy6gW2II/dlW4M+wraQusVbDDe1HCbJuzRYcWwosaFlSfn3&#10;/scosItxuu6up+Xksvo0IZztdpVvlHruh8UHCE/BP8T/7o2O89O30RDu78Qb5O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bBWeDEAAAA3gAAAA8AAAAAAAAAAAAAAAAAnAIA&#10;AGRycy9kb3ducmV2LnhtbFBLBQYAAAAABAAEAPcAAACNAwAAAAA=&#10;">
                  <v:imagedata r:id="rId26" o:title="MCj02403610000[1]"/>
                  <v:path arrowok="t"/>
                </v:shape>
                <v:shape id="Picture 18441" o:spid="_x0000_s1037" type="#_x0000_t75" alt="MCj02403610000[1]" style="position:absolute;left:3896360;top:14859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V&#10;tOrEAAAA3gAAAA8AAABkcnMvZG93bnJldi54bWxET01rwkAQvQv+h2UEb7pRpKapq4go9STUtuBx&#10;zE6TYHY2Zrdx++/dguBtHu9zFqtgatFR6yrLCibjBARxbnXFhYKvz90oBeE8ssbaMin4IwerZb+3&#10;wEzbG39Qd/SFiCHsMlRQet9kUrq8JINubBviyP3Y1qCPsC2kbvEWw00tp0nyIg1WHBtKbGhTUn45&#10;/hoFdj1Pd931e/N63r6bEE72sM33Sg0HYf0GwlPwT/HDvddxfjqbTeD/nXiDX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4VtOrEAAAA3gAAAA8AAAAAAAAAAAAAAAAAnAIA&#10;AGRycy9kb3ducmV2LnhtbFBLBQYAAAAABAAEAPcAAACNAwAAAAA=&#10;">
                  <v:imagedata r:id="rId27" o:title="MCj02403610000[1]"/>
                  <v:path arrowok="t"/>
                </v:shape>
              </v:group>
            </w:pict>
          </mc:Fallback>
        </mc:AlternateContent>
      </w:r>
      <w:r w:rsidRPr="00951BC4">
        <w:rPr>
          <w:noProof/>
          <w:lang w:val="en-US"/>
        </w:rPr>
        <mc:AlternateContent>
          <mc:Choice Requires="wpg">
            <w:drawing>
              <wp:anchor distT="0" distB="0" distL="114300" distR="114300" simplePos="0" relativeHeight="252123136" behindDoc="0" locked="0" layoutInCell="1" allowOverlap="1" wp14:anchorId="3BD579A0" wp14:editId="07A7D1BC">
                <wp:simplePos x="0" y="0"/>
                <wp:positionH relativeFrom="column">
                  <wp:posOffset>228600</wp:posOffset>
                </wp:positionH>
                <wp:positionV relativeFrom="paragraph">
                  <wp:posOffset>6057900</wp:posOffset>
                </wp:positionV>
                <wp:extent cx="5257800" cy="2743200"/>
                <wp:effectExtent l="50800" t="25400" r="76200" b="101600"/>
                <wp:wrapThrough wrapText="bothSides">
                  <wp:wrapPolygon edited="0">
                    <wp:start x="1670" y="-200"/>
                    <wp:lineTo x="-209" y="-200"/>
                    <wp:lineTo x="-209" y="11600"/>
                    <wp:lineTo x="1148" y="12600"/>
                    <wp:lineTo x="1148" y="15800"/>
                    <wp:lineTo x="3965" y="15800"/>
                    <wp:lineTo x="3965" y="21400"/>
                    <wp:lineTo x="7513" y="22200"/>
                    <wp:lineTo x="14191" y="22200"/>
                    <wp:lineTo x="16174" y="22000"/>
                    <wp:lineTo x="17843" y="20600"/>
                    <wp:lineTo x="17739" y="19000"/>
                    <wp:lineTo x="17426" y="16000"/>
                    <wp:lineTo x="17948" y="15800"/>
                    <wp:lineTo x="20348" y="13200"/>
                    <wp:lineTo x="20765" y="12600"/>
                    <wp:lineTo x="21809" y="10400"/>
                    <wp:lineTo x="21809" y="2800"/>
                    <wp:lineTo x="20870" y="1200"/>
                    <wp:lineTo x="19826" y="-200"/>
                    <wp:lineTo x="1670" y="-200"/>
                  </wp:wrapPolygon>
                </wp:wrapThrough>
                <wp:docPr id="18442" name="Group 18442"/>
                <wp:cNvGraphicFramePr/>
                <a:graphic xmlns:a="http://schemas.openxmlformats.org/drawingml/2006/main">
                  <a:graphicData uri="http://schemas.microsoft.com/office/word/2010/wordprocessingGroup">
                    <wpg:wgp>
                      <wpg:cNvGrpSpPr/>
                      <wpg:grpSpPr>
                        <a:xfrm>
                          <a:off x="0" y="0"/>
                          <a:ext cx="5257800" cy="2743200"/>
                          <a:chOff x="0" y="0"/>
                          <a:chExt cx="5257800" cy="2743200"/>
                        </a:xfrm>
                      </wpg:grpSpPr>
                      <wps:wsp>
                        <wps:cNvPr id="2048" name="Magnetic Disk 2048"/>
                        <wps:cNvSpPr/>
                        <wps:spPr>
                          <a:xfrm>
                            <a:off x="1028700" y="1920240"/>
                            <a:ext cx="3200400" cy="822960"/>
                          </a:xfrm>
                          <a:prstGeom prst="flowChartMagneticDisk">
                            <a:avLst/>
                          </a:prstGeom>
                          <a:ln/>
                        </wps:spPr>
                        <wps:style>
                          <a:lnRef idx="1">
                            <a:schemeClr val="accent1"/>
                          </a:lnRef>
                          <a:fillRef idx="2">
                            <a:schemeClr val="accent1"/>
                          </a:fillRef>
                          <a:effectRef idx="1">
                            <a:schemeClr val="accent1"/>
                          </a:effectRef>
                          <a:fontRef idx="minor">
                            <a:schemeClr val="dk1"/>
                          </a:fontRef>
                        </wps:style>
                        <wps:bodyPr/>
                      </wps:wsp>
                      <wpg:grpSp>
                        <wpg:cNvPr id="2049" name="Group 2049"/>
                        <wpg:cNvGrpSpPr/>
                        <wpg:grpSpPr>
                          <a:xfrm>
                            <a:off x="0" y="0"/>
                            <a:ext cx="5257800" cy="1714500"/>
                            <a:chOff x="-172720" y="0"/>
                            <a:chExt cx="5257800" cy="1714500"/>
                          </a:xfrm>
                        </wpg:grpSpPr>
                        <wps:wsp>
                          <wps:cNvPr id="2050" name="Alternate Process 2050"/>
                          <wps:cNvSpPr/>
                          <wps:spPr>
                            <a:xfrm>
                              <a:off x="-172720" y="238760"/>
                              <a:ext cx="5257800" cy="1246505"/>
                            </a:xfrm>
                            <a:prstGeom prst="flowChartAlternateProcess">
                              <a:avLst/>
                            </a:prstGeom>
                            <a:ln/>
                          </wps:spPr>
                          <wps:style>
                            <a:lnRef idx="1">
                              <a:schemeClr val="dk1"/>
                            </a:lnRef>
                            <a:fillRef idx="2">
                              <a:schemeClr val="dk1"/>
                            </a:fillRef>
                            <a:effectRef idx="1">
                              <a:schemeClr val="dk1"/>
                            </a:effectRef>
                            <a:fontRef idx="minor">
                              <a:schemeClr val="dk1"/>
                            </a:fontRef>
                          </wps:style>
                          <wps:bodyPr/>
                        </wps:wsp>
                        <wps:wsp>
                          <wps:cNvPr id="2052" name="Alternate Process 2052"/>
                          <wps:cNvSpPr/>
                          <wps:spPr>
                            <a:xfrm>
                              <a:off x="17018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2053" name="Alternate Process 2053"/>
                          <wps:cNvSpPr/>
                          <wps:spPr>
                            <a:xfrm>
                              <a:off x="113030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2054" name="Alternate Process 2054"/>
                          <wps:cNvSpPr/>
                          <wps:spPr>
                            <a:xfrm>
                              <a:off x="211328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2055" name="Alternate Process 2055"/>
                          <wps:cNvSpPr/>
                          <wps:spPr>
                            <a:xfrm>
                              <a:off x="307340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s:wsp>
                          <wps:cNvPr id="2056" name="Alternate Process 2056"/>
                          <wps:cNvSpPr/>
                          <wps:spPr>
                            <a:xfrm>
                              <a:off x="4056380" y="0"/>
                              <a:ext cx="640080" cy="1714500"/>
                            </a:xfrm>
                            <a:prstGeom prst="flowChartAlternateProcess">
                              <a:avLst/>
                            </a:prstGeom>
                            <a:ln/>
                          </wps:spPr>
                          <wps:style>
                            <a:lnRef idx="1">
                              <a:schemeClr val="accent1"/>
                            </a:lnRef>
                            <a:fillRef idx="2">
                              <a:schemeClr val="accent1"/>
                            </a:fillRef>
                            <a:effectRef idx="1">
                              <a:schemeClr val="accent1"/>
                            </a:effectRef>
                            <a:fontRef idx="minor">
                              <a:schemeClr val="dk1"/>
                            </a:fontRef>
                          </wps:style>
                          <wps:bodyPr/>
                        </wps:wsp>
                      </wpg:grpSp>
                      <wps:wsp>
                        <wps:cNvPr id="2057" name="Alternate Process 2057"/>
                        <wps:cNvSpPr/>
                        <wps:spPr>
                          <a:xfrm>
                            <a:off x="180340" y="363855"/>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s:wsp>
                        <wps:cNvPr id="2058" name="Alternate Process 2058"/>
                        <wps:cNvSpPr/>
                        <wps:spPr>
                          <a:xfrm>
                            <a:off x="180340" y="892175"/>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s:wsp>
                        <wps:cNvPr id="2059" name="Alternate Process 2059"/>
                        <wps:cNvSpPr/>
                        <wps:spPr>
                          <a:xfrm>
                            <a:off x="180340" y="628015"/>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s:wsp>
                        <wps:cNvPr id="2060" name="Alternate Process 2060"/>
                        <wps:cNvSpPr/>
                        <wps:spPr>
                          <a:xfrm>
                            <a:off x="180340" y="1153160"/>
                            <a:ext cx="4848860" cy="207645"/>
                          </a:xfrm>
                          <a:prstGeom prst="flowChartAlternateProcess">
                            <a:avLst/>
                          </a:prstGeom>
                          <a:gradFill flip="none" rotWithShape="1">
                            <a:gsLst>
                              <a:gs pos="0">
                                <a:schemeClr val="accent6">
                                  <a:tint val="50000"/>
                                  <a:satMod val="300000"/>
                                  <a:alpha val="71000"/>
                                </a:schemeClr>
                              </a:gs>
                              <a:gs pos="35000">
                                <a:schemeClr val="accent6">
                                  <a:tint val="37000"/>
                                  <a:satMod val="300000"/>
                                  <a:alpha val="71000"/>
                                </a:schemeClr>
                              </a:gs>
                              <a:gs pos="100000">
                                <a:schemeClr val="accent6">
                                  <a:tint val="15000"/>
                                  <a:satMod val="350000"/>
                                  <a:alpha val="71000"/>
                                </a:schemeClr>
                              </a:gs>
                            </a:gsLst>
                            <a:lin ang="16200000" scaled="1"/>
                            <a:tileRect/>
                          </a:gradFill>
                          <a:ln>
                            <a:prstDash val="dash"/>
                          </a:ln>
                        </wps:spPr>
                        <wps:style>
                          <a:lnRef idx="1">
                            <a:schemeClr val="accent6"/>
                          </a:lnRef>
                          <a:fillRef idx="2">
                            <a:schemeClr val="accent6"/>
                          </a:fillRef>
                          <a:effectRef idx="1">
                            <a:schemeClr val="accent6"/>
                          </a:effectRef>
                          <a:fontRef idx="minor">
                            <a:schemeClr val="dk1"/>
                          </a:fontRef>
                        </wps:style>
                        <wps:bodyPr/>
                      </wps:wsp>
                    </wpg:wgp>
                  </a:graphicData>
                </a:graphic>
              </wp:anchor>
            </w:drawing>
          </mc:Choice>
          <mc:Fallback>
            <w:pict>
              <v:group id="Group 18442" o:spid="_x0000_s1026" style="position:absolute;margin-left:18pt;margin-top:477pt;width:414pt;height:3in;z-index:252123136" coordsize="52578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">
                <v:shapetype id="_x0000_t132" coordsize="21600,21600" o:spt="132" path="m10800,0qx0,3391l0,18209qy10800,21600,21600,18209l21600,3391qy10800,0xem0,3391nfqy10800,6782,21600,3391e">
                  <v:path o:extrusionok="f" gradientshapeok="t" o:connecttype="custom" o:connectlocs="10800,6782;10800,0;0,10800;10800,21600;21600,10800" o:connectangles="270,270,180,90,0" textboxrect="0,6782,21600,18209"/>
                </v:shapetype>
                <v:shape id="Magnetic Disk 2048" o:spid="_x0000_s1027" type="#_x0000_t132" style="position:absolute;left:1028700;top:1920240;width:320040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9OuwQAA&#10;AN0AAAAPAAAAZHJzL2Rvd25yZXYueG1sRE9LbsIwEN1X4g7WILErTgMtVYqJSlClbgs9wCge4qj2&#10;OI2dD7fHi0pdPr3/vpydFSP1ofWs4GmdgSCuvW65UfB9+Xh8BREiskbrmRTcKEB5WDzssdB+4i8a&#10;z7ERKYRDgQpMjF0hZagNOQxr3xEn7up7hzHBvpG6xymFOyvzLHuRDltODQY7qgzVP+fBKfCnI3Zu&#10;1/7azW7Mr892rraDUWq1nN/fQESa47/4z/2pFeTZNs1Nb9ITkI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BfTrsEAAADdAAAADwAAAAAAAAAAAAAAAACXAgAAZHJzL2Rvd25y&#10;ZXYueG1sUEsFBgAAAAAEAAQA9QAAAIUDAAAAAA==&#10;" fillcolor="#a7bfde [1620]" strokecolor="#4579b8 [3044]">
                  <v:fill color2="#e4ecf5 [500]" rotate="t" colors="0 #a3c4ff;22938f #bfd5ff;1 #e5eeff" type="gradient"/>
                  <v:shadow on="t" opacity="24903f" mv:blur="40000f" origin=",.5" offset="0,20000emu"/>
                </v:shape>
                <v:group id="Group 2049" o:spid="_x0000_s1028" style="position:absolute;width:5257800;height:1714500" coordorigin="-172720" coordsize="5257800,1714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oAQvxgAAAN0AAAAPAAAAZHJzL2Rvd25yZXYueG1sRI9Pa8JAFMTvgt9heYK3&#10;uon/sNFVRFR6kEK1UHp7ZJ9JMPs2ZNckfvuuUPA4zMxvmNWmM6VoqHaFZQXxKAJBnFpdcKbg+3J4&#10;W4BwHlljaZkUPMjBZt3vrTDRtuUvas4+EwHCLkEFufdVIqVLczLoRrYiDt7V1gZ9kHUmdY1tgJtS&#10;jqNoLg0WHBZyrGiXU3o7342CY4vtdhLvm9Ptunv8XmafP6eYlBoOuu0ShKfOv8L/7Q+tYBxN3+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gBC/GAAAA3QAA&#10;AA8AAAAAAAAAAAAAAAAAqQIAAGRycy9kb3ducmV2LnhtbFBLBQYAAAAABAAEAPoAAACcAwAAAAA=&#10;">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2050" o:spid="_x0000_s1029" type="#_x0000_t176" style="position:absolute;left:-172720;top:238760;width:5257800;height:1246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cLZwgAA&#10;AN0AAAAPAAAAZHJzL2Rvd25yZXYueG1sRE/Pa8IwFL4P/B/CE3aziYUNqUYRYWOwk24g3h7Nsyk2&#10;L12T2G5//XIY7Pjx/d7sJteJOw2h9axhWSgQxLU3LTcaPj9eFisQISIb7DyThm8KsNvOHjZYGT/y&#10;ke6n2IgcwqFCDTbGvpIy1JYchsL3xJm7+sFhzHBopBlwzOGuk6VSz9Jhy7nBYk8HS/XtlJyGZDHF&#10;Mb2flRl92h9/ykv6etX6cT7t1yAiTfFf/Od+MxpK9ZT35zf5Cc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xwtnCAAAA3QAAAA8AAAAAAAAAAAAAAAAAlwIAAGRycy9kb3du&#10;cmV2LnhtbFBLBQYAAAAABAAEAPUAAACGAwAAAAA=&#10;" fillcolor="gray [1616]" strokecolor="black [3040]">
                    <v:fill color2="#d9d9d9 [496]" rotate="t" colors="0 #bcbcbc;22938f #d0d0d0;1 #ededed" type="gradient"/>
                    <v:shadow on="t" opacity="24903f" mv:blur="40000f" origin=",.5" offset="0,20000emu"/>
                  </v:shape>
                  <v:shape id="Alternate Process 2052" o:spid="_x0000_s1030" type="#_x0000_t176" style="position:absolute;left:17018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9APwwAA&#10;AN0AAAAPAAAAZHJzL2Rvd25yZXYueG1sRI/NqsIwFIT3gu8QjuBOU+u9otUoKghu/UFcHppjW21O&#10;ShO1+vQ3wgWXw8x8w8wWjSnFg2pXWFYw6EcgiFOrC84UHA+b3hiE88gaS8uk4EUOFvN2a4aJtk/e&#10;0WPvMxEg7BJUkHtfJVK6NCeDrm8r4uBdbG3QB1lnUtf4DHBTyjiKRtJgwWEhx4rWOaW3/d0okOU7&#10;NqvreHKebNbH0/C0vdD1R6lup1lOQXhq/Df8395qBXH0G8PnTXgC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A9APwwAAAN0AAAAPAAAAAAAAAAAAAAAAAJcCAABkcnMvZG93&#10;bnJldi54bWxQSwUGAAAAAAQABAD1AAAAhwMAAAAA&#10;" fillcolor="#a7bfde [1620]" strokecolor="#4579b8 [3044]">
                    <v:fill color2="#e4ecf5 [500]" rotate="t" colors="0 #a3c4ff;22938f #bfd5ff;1 #e5eeff" type="gradient"/>
                    <v:shadow on="t" opacity="24903f" mv:blur="40000f" origin=",.5" offset="0,20000emu"/>
                  </v:shape>
                  <v:shape id="Alternate Process 2053" o:spid="_x0000_s1031" type="#_x0000_t176" style="position:absolute;left:113030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WUxQAA&#10;AN0AAAAPAAAAZHJzL2Rvd25yZXYueG1sRI9Ba8JAFITvQv/D8gq96cakLRrdhFYQvGpFPD6yzySa&#10;fRuyWxP99V2h4HGYmW+YZT6YRlypc7VlBdNJBIK4sLrmUsH+Zz2egXAeWWNjmRTcyEGevYyWmGrb&#10;85auO1+KAGGXooLK+zaV0hUVGXQT2xIH72Q7gz7IrpS6wz7ATSPjKPqUBmsOCxW2tKqouOx+jQLZ&#10;3GPzfZ7Nj/P1an9IDpsTnd+VensdvhYgPA3+Gf5vb7SCOPpI4PEmPA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PdZTFAAAA3QAAAA8AAAAAAAAAAAAAAAAAlwIAAGRycy9k&#10;b3ducmV2LnhtbFBLBQYAAAAABAAEAPUAAACJAwAAAAA=&#10;" fillcolor="#a7bfde [1620]" strokecolor="#4579b8 [3044]">
                    <v:fill color2="#e4ecf5 [500]" rotate="t" colors="0 #a3c4ff;22938f #bfd5ff;1 #e5eeff" type="gradient"/>
                    <v:shadow on="t" opacity="24903f" mv:blur="40000f" origin=",.5" offset="0,20000emu"/>
                  </v:shape>
                  <v:shape id="Alternate Process 2054" o:spid="_x0000_s1032" type="#_x0000_t176" style="position:absolute;left:211328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u3gxQAA&#10;AN0AAAAPAAAAZHJzL2Rvd25yZXYueG1sRI9Li8JAEITvwv6HoRf2phPjA5N1FBUErz6QPTaZzkMz&#10;PSEzanZ//Y4geCyq6itqvuxMLe7UusqyguEgAkGcWV1xoeB03PZnIJxH1lhbJgW/5GC5+OjNMdX2&#10;wXu6H3whAoRdigpK75tUSpeVZNANbEMcvNy2Bn2QbSF1i48AN7WMo2gqDVYcFkpsaFNSdj3cjAJZ&#10;/8VmfZklP8l2czqPzrucLmOlvj671TcIT51/h1/tnVYQR5MxPN+EJ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m7eDFAAAA3QAAAA8AAAAAAAAAAAAAAAAAlwIAAGRycy9k&#10;b3ducmV2LnhtbFBLBQYAAAAABAAEAPUAAACJAwAAAAA=&#10;" fillcolor="#a7bfde [1620]" strokecolor="#4579b8 [3044]">
                    <v:fill color2="#e4ecf5 [500]" rotate="t" colors="0 #a3c4ff;22938f #bfd5ff;1 #e5eeff" type="gradient"/>
                    <v:shadow on="t" opacity="24903f" mv:blur="40000f" origin=",.5" offset="0,20000emu"/>
                  </v:shape>
                  <v:shape id="Alternate Process 2055" o:spid="_x0000_s1033" type="#_x0000_t176" style="position:absolute;left:307340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6kh7xQAA&#10;AN0AAAAPAAAAZHJzL2Rvd25yZXYueG1sRI9Li8JAEITvwv6HoRf2phPjKibrKCoIXn0ge2wynYdm&#10;ekJm1Oz+ekcQPBZV9RU1W3SmFjdqXWVZwXAQgSDOrK64UHA8bPpTEM4ja6wtk4I/crCYf/RmmGp7&#10;5x3d9r4QAcIuRQWl900qpctKMugGtiEOXm5bgz7ItpC6xXuAm1rGUTSRBisOCyU2tC4pu+yvRoGs&#10;/2OzOk+T32SzPp5Gp21O52+lvj675Q8IT51/h1/trVYQR+MxPN+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qSHvFAAAA3QAAAA8AAAAAAAAAAAAAAAAAlwIAAGRycy9k&#10;b3ducmV2LnhtbFBLBQYAAAAABAAEAPUAAACJAwAAAAA=&#10;" fillcolor="#a7bfde [1620]" strokecolor="#4579b8 [3044]">
                    <v:fill color2="#e4ecf5 [500]" rotate="t" colors="0 #a3c4ff;22938f #bfd5ff;1 #e5eeff" type="gradient"/>
                    <v:shadow on="t" opacity="24903f" mv:blur="40000f" origin=",.5" offset="0,20000emu"/>
                  </v:shape>
                  <v:shape id="Alternate Process 2056" o:spid="_x0000_s1034" type="#_x0000_t176" style="position:absolute;left:4056380;width:6400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NYMxQAA&#10;AN0AAAAPAAAAZHJzL2Rvd25yZXYueG1sRI9Pi8IwFMTvgt8hvIW92XS7KrYaxRUEr/5BPD6aZ1tt&#10;XkqT1e5+eiMIHoeZ+Q0zW3SmFjdqXWVZwVcUgyDOra64UHDYrwcTEM4ja6wtk4I/crCY93szzLS9&#10;85ZuO1+IAGGXoYLS+yaT0uUlGXSRbYiDd7atQR9kW0jd4j3ATS2TOB5LgxWHhRIbWpWUX3e/RoGs&#10;/xPzc5mkp3S9Ohy/j5szXYZKfX50yykIT51/h1/tjVaQxKMxPN+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41gzFAAAA3QAAAA8AAAAAAAAAAAAAAAAAlwIAAGRycy9k&#10;b3ducmV2LnhtbFBLBQYAAAAABAAEAPUAAACJAwAAAAA=&#10;" fillcolor="#a7bfde [1620]" strokecolor="#4579b8 [3044]">
                    <v:fill color2="#e4ecf5 [500]" rotate="t" colors="0 #a3c4ff;22938f #bfd5ff;1 #e5eeff" type="gradient"/>
                    <v:shadow on="t" opacity="24903f" mv:blur="40000f" origin=",.5" offset="0,20000emu"/>
                  </v:shape>
                </v:group>
                <v:shape id="Alternate Process 2057" o:spid="_x0000_s1035" type="#_x0000_t176" style="position:absolute;left:180340;top:363855;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wIexgAA&#10;AN0AAAAPAAAAZHJzL2Rvd25yZXYueG1sRI9ba8JAFITfC/6H5Qi+1V0FtURX6RWq0Eu0fT9kT5Ng&#10;9mzIbpPor+8KQh+HmfmGWW16W4mWGl861jAZKxDEmTMl5xq+Di+3dyB8QDZYOSYNJ/KwWQ9uVpgY&#10;13FK7T7kIkLYJ6ihCKFOpPRZQRb92NXE0ftxjcUQZZNL02AX4baSU6Xm0mLJcaHAmh4Lyo77X6uh&#10;232b87Z+eP58emtPKk3l/L3/0Ho07O+XIAL14T98bb8aDVM1W8DlTXwCcv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ZwIexgAAAN0AAAAPAAAAAAAAAAAAAAAAAJcCAABkcnMv&#10;ZG93bnJldi54bWxQSwUGAAAAAAQABAD1AAAAigMAAAAA&#10;" fillcolor="#fbcaa2 [1625]" strokecolor="#f68c36 [3049]">
                  <v:fill opacity="46530f" color2="#fdefe3 [505]" o:opacity2="46530f" rotate="t" colors="0 #ffbe86;22938f #ffd0aa;1 #ffebdb" type="gradient"/>
                  <v:stroke dashstyle="dash"/>
                  <v:shadow on="t" opacity="24903f" mv:blur="40000f" origin=",.5" offset="0,20000emu"/>
                </v:shape>
                <v:shape id="Alternate Process 2058" o:spid="_x0000_s1036" type="#_x0000_t176" style="position:absolute;left:180340;top:892175;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ZswwAA&#10;AN0AAAAPAAAAZHJzL2Rvd25yZXYueG1sRE9da8IwFH0f+B/CFXybiYIyOqOom7ANnNZt75fm2hab&#10;m9LEtu7Xm4fBHg/ne7HqbSVaanzpWMNkrEAQZ86UnGv4/to9PoHwAdlg5Zg03MjDajl4WGBiXMcp&#10;taeQixjCPkENRQh1IqXPCrLox64mjtzZNRZDhE0uTYNdDLeVnCo1lxZLjg0F1rQtKLucrlZD9/Fj&#10;ft/rzevxZd/eVJrK+Wd/0Ho07NfPIAL14V/8534zGqZqFufGN/EJ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JZswwAAAN0AAAAPAAAAAAAAAAAAAAAAAJcCAABkcnMvZG93&#10;bnJldi54bWxQSwUGAAAAAAQABAD1AAAAhwMAAAAA&#10;" fillcolor="#fbcaa2 [1625]" strokecolor="#f68c36 [3049]">
                  <v:fill opacity="46530f" color2="#fdefe3 [505]" o:opacity2="46530f" rotate="t" colors="0 #ffbe86;22938f #ffd0aa;1 #ffebdb" type="gradient"/>
                  <v:stroke dashstyle="dash"/>
                  <v:shadow on="t" opacity="24903f" mv:blur="40000f" origin=",.5" offset="0,20000emu"/>
                </v:shape>
                <v:shape id="Alternate Process 2059" o:spid="_x0000_s1037" type="#_x0000_t176" style="position:absolute;left:180340;top:628015;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DP3xgAA&#10;AN0AAAAPAAAAZHJzL2Rvd25yZXYueG1sRI9ba8JAFITfC/6H5Qi+1V0FxUZX6RWq0Eu0fT9kT5Ng&#10;9mzIbpPor+8KQh+HmfmGWW16W4mWGl861jAZKxDEmTMl5xq+Di+3CxA+IBusHJOGE3nYrAc3K0yM&#10;6zildh9yESHsE9RQhFAnUvqsIIt+7Gri6P24xmKIssmlabCLcFvJqVJzabHkuFBgTY8FZcf9r9XQ&#10;7b7NeVs/PH8+vbUnlaZy/t5/aD0a9vdLEIH68B++tl+Nhqma3cHlTXwCcv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tDP3xgAAAN0AAAAPAAAAAAAAAAAAAAAAAJcCAABkcnMv&#10;ZG93bnJldi54bWxQSwUGAAAAAAQABAD1AAAAigMAAAAA&#10;" fillcolor="#fbcaa2 [1625]" strokecolor="#f68c36 [3049]">
                  <v:fill opacity="46530f" color2="#fdefe3 [505]" o:opacity2="46530f" rotate="t" colors="0 #ffbe86;22938f #ffd0aa;1 #ffebdb" type="gradient"/>
                  <v:stroke dashstyle="dash"/>
                  <v:shadow on="t" opacity="24903f" mv:blur="40000f" origin=",.5" offset="0,20000emu"/>
                </v:shape>
                <v:shape id="Alternate Process 2060" o:spid="_x0000_s1038" type="#_x0000_t176" style="position:absolute;left:180340;top:1153160;width:4848860;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4lDXxAAA&#10;AN0AAAAPAAAAZHJzL2Rvd25yZXYueG1sRE/JasMwEL0H8g9iCr01UnMwxY0SsrTQFprUWe6DNbFN&#10;rJGxVNvp10eHQo6Pt88Wg61FR62vHGt4nigQxLkzFRcajof3pxcQPiAbrB2Thit5WMzHoxmmxvWc&#10;UbcPhYgh7FPUUIbQpFL6vCSLfuIa4sidXWsxRNgW0rTYx3Bby6lSibRYcWwosaF1Sfll/2s19F8n&#10;8/fZrN5+Nt/dVWWZTLbDTuvHh2H5CiLQEO7if/eH0TBVSdwf38Qn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JQ18QAAADdAAAADwAAAAAAAAAAAAAAAACXAgAAZHJzL2Rv&#10;d25yZXYueG1sUEsFBgAAAAAEAAQA9QAAAIgDAAAAAA==&#10;" fillcolor="#fbcaa2 [1625]" strokecolor="#f68c36 [3049]">
                  <v:fill opacity="46530f" color2="#fdefe3 [505]" o:opacity2="46530f" rotate="t" colors="0 #ffbe86;22938f #ffd0aa;1 #ffebdb" type="gradient"/>
                  <v:stroke dashstyle="dash"/>
                  <v:shadow on="t" opacity="24903f" mv:blur="40000f" origin=",.5" offset="0,20000emu"/>
                </v:shape>
                <w10:wrap type="through"/>
              </v:group>
            </w:pict>
          </mc:Fallback>
        </mc:AlternateContent>
      </w:r>
      <w:r w:rsidRPr="00951BC4">
        <w:rPr>
          <w:noProof/>
          <w:lang w:val="en-US"/>
        </w:rPr>
        <mc:AlternateContent>
          <mc:Choice Requires="wpg">
            <w:drawing>
              <wp:anchor distT="0" distB="0" distL="114300" distR="114300" simplePos="0" relativeHeight="252118016" behindDoc="0" locked="0" layoutInCell="1" allowOverlap="1" wp14:anchorId="4C25CE45" wp14:editId="61671703">
                <wp:simplePos x="0" y="0"/>
                <wp:positionH relativeFrom="column">
                  <wp:posOffset>3200400</wp:posOffset>
                </wp:positionH>
                <wp:positionV relativeFrom="paragraph">
                  <wp:posOffset>630555</wp:posOffset>
                </wp:positionV>
                <wp:extent cx="457200" cy="511810"/>
                <wp:effectExtent l="50800" t="25400" r="76200" b="97790"/>
                <wp:wrapThrough wrapText="bothSides">
                  <wp:wrapPolygon edited="0">
                    <wp:start x="-1200" y="-1072"/>
                    <wp:lineTo x="-2400" y="-1072"/>
                    <wp:lineTo x="-2400" y="22511"/>
                    <wp:lineTo x="1200" y="24655"/>
                    <wp:lineTo x="10800" y="24655"/>
                    <wp:lineTo x="12000" y="23583"/>
                    <wp:lineTo x="24000" y="17151"/>
                    <wp:lineTo x="24000" y="16079"/>
                    <wp:lineTo x="22800" y="0"/>
                    <wp:lineTo x="22800" y="-1072"/>
                    <wp:lineTo x="-1200" y="-1072"/>
                  </wp:wrapPolygon>
                </wp:wrapThrough>
                <wp:docPr id="2061" name="Group 2061"/>
                <wp:cNvGraphicFramePr/>
                <a:graphic xmlns:a="http://schemas.openxmlformats.org/drawingml/2006/main">
                  <a:graphicData uri="http://schemas.microsoft.com/office/word/2010/wordprocessingGroup">
                    <wpg:wgp>
                      <wpg:cNvGrpSpPr/>
                      <wpg:grpSpPr>
                        <a:xfrm>
                          <a:off x="0" y="0"/>
                          <a:ext cx="457200" cy="511810"/>
                          <a:chOff x="0" y="0"/>
                          <a:chExt cx="800100" cy="894715"/>
                        </a:xfrm>
                      </wpg:grpSpPr>
                      <wps:wsp>
                        <wps:cNvPr id="2062" name="Document 2062"/>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2063" name="Straight Connector 2063"/>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64" name="Straight Connector 2064"/>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65" name="Straight Connector 2065"/>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66" name="Straight Connector 2066"/>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67" name="Straight Connector 2067"/>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68" name="Straight Connector 2068"/>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69" name="Straight Connector 2069"/>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61" o:spid="_x0000_s1026" style="position:absolute;margin-left:252pt;margin-top:49.65pt;width:36pt;height:40.3pt;z-index:252118016;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">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2062"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Ba9xAAA&#10;AN0AAAAPAAAAZHJzL2Rvd25yZXYueG1sRI9Pi8IwFMTvwn6H8Ba8aWpZRLpGKbILsif/IXh7JG/b&#10;2ualNFHrtzeC4HGYmd8w82VvG3GlzleOFUzGCQhi7UzFhYLD/nc0A+EDssHGMSm4k4fl4mMwx8y4&#10;G2/puguFiBD2GSooQ2gzKb0uyaIfu5Y4ev+usxii7AppOrxFuG1kmiRTabHiuFBiS6uSdL27WAX4&#10;d9SnzerrbOuf9qh9k7uqzpUafvb5N4hAfXiHX+21UZAm0xSeb+IT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AWvcQAAADdAAAADwAAAAAAAAAAAAAAAACXAgAAZHJzL2Rv&#10;d25yZXYueG1sUEsFBgAAAAAEAAQA9QAAAIgDAAAAAA==&#10;" fillcolor="#a7bfde [1620]" strokecolor="#4579b8 [3044]">
                  <v:fill color2="#e4ecf5 [500]" rotate="t" colors="0 #a3c4ff;22938f #bfd5ff;1 #e5eeff" type="gradient"/>
                  <v:shadow on="t" opacity="24903f" mv:blur="40000f" origin=",.5" offset="0,20000emu"/>
                </v:shape>
                <v:line id="Straight Connector 2063"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JbQsMAAADdAAAADwAAAGRycy9kb3ducmV2LnhtbESPT4vCMBTE78J+h/AWvGmqgmjXKLIg&#10;eCr4D6+P5G1TbF66TdTqpzcLCx6HmfkNs1h1rhY3akPlWcFomIEg1t5UXCo4HjaDGYgQkQ3WnknB&#10;gwKslh+9BebG33lHt30sRYJwyFGBjbHJpQzaksMw9A1x8n586zAm2ZbStHhPcFfLcZZNpcOK04LF&#10;hr4t6cv+6hTo47k8/a652B3mJ/3EwhTOGqX6n936C0SkLr7D/+2tUTDOphP4e5OegF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5yW0LDAAAA3QAAAA8AAAAAAAAAAAAA&#10;AAAAoQIAAGRycy9kb3ducmV2LnhtbFBLBQYAAAAABAAEAPkAAACRAwAAAAA=&#10;" strokecolor="#4f81bd [3204]" strokeweight="2pt">
                  <v:shadow on="t" opacity="24903f" mv:blur="40000f" origin=",.5" offset="0,20000emu"/>
                </v:line>
                <v:line id="Straight Connector 2064"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vDNsMAAADdAAAADwAAAGRycy9kb3ducmV2LnhtbESPT4vCMBTE78J+h/AWvGmqiGjXKLIg&#10;eCr4D6+P5G1TbF66TdTqpzcLCx6HmfkNs1h1rhY3akPlWcFomIEg1t5UXCo4HjaDGYgQkQ3WnknB&#10;gwKslh+9BebG33lHt30sRYJwyFGBjbHJpQzaksMw9A1x8n586zAm2ZbStHhPcFfLcZZNpcOK04LF&#10;hr4t6cv+6hTo47k8/a652B3mJ/3EwhTOGqX6n936C0SkLr7D/+2tUTDOphP4e5OegF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GbwzbDAAAA3QAAAA8AAAAAAAAAAAAA&#10;AAAAoQIAAGRycy9kb3ducmV2LnhtbFBLBQYAAAAABAAEAPkAAACRAwAAAAA=&#10;" strokecolor="#4f81bd [3204]" strokeweight="2pt">
                  <v:shadow on="t" opacity="24903f" mv:blur="40000f" origin=",.5" offset="0,20000emu"/>
                </v:line>
                <v:line id="Straight Connector 2065"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dmrcMAAADdAAAADwAAAGRycy9kb3ducmV2LnhtbESPT4vCMBTE78J+h/AWvGmqoGjXKLIg&#10;eCr4D6+P5G1TbF66TdTqpzcLCx6HmfkNs1h1rhY3akPlWcFomIEg1t5UXCo4HjaDGYgQkQ3WnknB&#10;gwKslh+9BebG33lHt30sRYJwyFGBjbHJpQzaksMw9A1x8n586zAm2ZbStHhPcFfLcZZNpcOK04LF&#10;hr4t6cv+6hTo47k8/a652B3mJ/3EwhTOGqX6n936C0SkLr7D/+2tUTDOphP4e5OegF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7XZq3DAAAA3QAAAA8AAAAAAAAAAAAA&#10;AAAAoQIAAGRycy9kb3ducmV2LnhtbFBLBQYAAAAABAAEAPkAAACRAwAAAAA=&#10;" strokecolor="#4f81bd [3204]" strokeweight="2pt">
                  <v:shadow on="t" opacity="24903f" mv:blur="40000f" origin=",.5" offset="0,20000emu"/>
                </v:line>
                <v:line id="Straight Connector 2066"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X42sMAAADdAAAADwAAAGRycy9kb3ducmV2LnhtbESPT4vCMBTE7wt+h/AEb2uqh7JbjSKC&#10;4KngP7w+kmdTbF5qE7X66TcLC3scZuY3zHzZu0Y8qAu1ZwWTcQaCWHtTc6XgeNh8foEIEdlg45kU&#10;vCjAcjH4mGNh/JN39NjHSiQIhwIV2BjbQsqgLTkMY98SJ+/iO4cxya6SpsNngrtGTrMslw5rTgsW&#10;W1pb0tf93SnQx3N1uq243B2+T/qNpSmdNUqNhv1qBiJSH//Df+2tUTDN8hx+36QnIB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4F+NrDAAAA3QAAAA8AAAAAAAAAAAAA&#10;AAAAoQIAAGRycy9kb3ducmV2LnhtbFBLBQYAAAAABAAEAPkAAACRAwAAAAA=&#10;" strokecolor="#4f81bd [3204]" strokeweight="2pt">
                  <v:shadow on="t" opacity="24903f" mv:blur="40000f" origin=",.5" offset="0,20000emu"/>
                </v:line>
                <v:line id="Straight Connector 2067"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ldQcUAAADdAAAADwAAAGRycy9kb3ducmV2LnhtbESPwWrDMBBE74X8g9hAbo3cHNLWiRJC&#10;oJCTwU5Cr4u0sUytlWOpttuvrwqFHoeZecNs95NrxUB9aDwreFpmIIi1Nw3XCi7nt8cXECEiG2w9&#10;k4IvCrDfzR62mBs/cklDFWuRIBxyVGBj7HIpg7bkMCx9R5y8m+8dxiT7WpoexwR3rVxl2Vo6bDgt&#10;WOzoaEl/VJ9Ogb6819f7gYvy/HrV31iYwlmj1GI+HTYgIk3xP/zXPhkFq2z9DL9v0hOQu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UldQcUAAADdAAAADwAAAAAAAAAA&#10;AAAAAAChAgAAZHJzL2Rvd25yZXYueG1sUEsFBgAAAAAEAAQA+QAAAJMDAAAAAA==&#10;" strokecolor="#4f81bd [3204]" strokeweight="2pt">
                  <v:shadow on="t" opacity="24903f" mv:blur="40000f" origin=",.5" offset="0,20000emu"/>
                </v:line>
                <v:line id="Straight Connector 2068"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bJM8EAAADdAAAADwAAAGRycy9kb3ducmV2LnhtbERPz2vCMBS+C/4P4QneNLUH2TqjiCDs&#10;VFBbdn0kb01Z81KbzNb99cthsOPH93t3mFwnHjSE1rOCzToDQay9ablRUN3OqxcQISIb7DyTgicF&#10;OOznsx0Wxo98occ1NiKFcChQgY2xL6QM2pLDsPY9ceI+/eAwJjg00gw4pnDXyTzLttJhy6nBYk8n&#10;S/rr+u0U6Oqjqe9HLi+311r/YGlKZ41Sy8V0fAMRaYr/4j/3u1GQZ9s0N71JT0D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1skzwQAAAN0AAAAPAAAAAAAAAAAAAAAA&#10;AKECAABkcnMvZG93bnJldi54bWxQSwUGAAAAAAQABAD5AAAAjwMAAAAA&#10;" strokecolor="#4f81bd [3204]" strokeweight="2pt">
                  <v:shadow on="t" opacity="24903f" mv:blur="40000f" origin=",.5" offset="0,20000emu"/>
                </v:line>
                <v:line id="Straight Connector 2069"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psqMMAAADdAAAADwAAAGRycy9kb3ducmV2LnhtbESPT4vCMBTE78J+h/AWvNl0PYhWo4iw&#10;4KngP7w+kmdTbF5qE7Xup98IC3scZuY3zGLVu0Y8qAu1ZwVfWQ6CWHtTc6XgePgeTUGEiGyw8UwK&#10;XhRgtfwYLLAw/sk7euxjJRKEQ4EKbIxtIWXQlhyGzLfEybv4zmFMsquk6fCZ4K6R4zyfSIc1pwWL&#10;LW0s6ev+7hTo47k63dZc7g6zk/7B0pTOGqWGn/16DiJSH//Df+2tUTDOJzN4v0lP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bKjDAAAA3QAAAA8AAAAAAAAAAAAA&#10;AAAAoQIAAGRycy9kb3ducmV2LnhtbFBLBQYAAAAABAAEAPkAAACRAwAAAAA=&#10;" strokecolor="#4f81bd [3204]" strokeweight="2pt">
                  <v:shadow on="t" opacity="24903f" mv:blur="40000f" origin=",.5" offset="0,20000emu"/>
                </v:line>
                <w10:wrap type="through"/>
              </v:group>
            </w:pict>
          </mc:Fallback>
        </mc:AlternateContent>
      </w:r>
      <w:r w:rsidRPr="00951BC4">
        <w:rPr>
          <w:noProof/>
          <w:lang w:val="en-US"/>
        </w:rPr>
        <mc:AlternateContent>
          <mc:Choice Requires="wpg">
            <w:drawing>
              <wp:anchor distT="0" distB="0" distL="114300" distR="114300" simplePos="0" relativeHeight="252119040" behindDoc="0" locked="0" layoutInCell="1" allowOverlap="1" wp14:anchorId="4AEAC826" wp14:editId="2C0D2F86">
                <wp:simplePos x="0" y="0"/>
                <wp:positionH relativeFrom="column">
                  <wp:posOffset>1600200</wp:posOffset>
                </wp:positionH>
                <wp:positionV relativeFrom="paragraph">
                  <wp:posOffset>1143000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2070" name="Group 2070"/>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2071" name="Document 2071"/>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2072" name="Straight Connector 2072"/>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73" name="Straight Connector 2073"/>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74" name="Straight Connector 2074"/>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75" name="Straight Connector 2075"/>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76" name="Straight Connector 2076"/>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77" name="Straight Connector 2077"/>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2078" name="Straight Connector 2078"/>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70" o:spid="_x0000_s1026" style="position:absolute;margin-left:126pt;margin-top:90pt;width:24.1pt;height:27pt;z-index:252119040;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">
                <v:shape id="Document 2071"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x4XxQAA&#10;AN0AAAAPAAAAZHJzL2Rvd25yZXYueG1sRI9Ba8JAFITvQv/D8gq96cZQakldJYQWiierRejtsftM&#10;YrJvQ3abxH/vFgoeh5n5hllvJ9uKgXpfO1awXCQgiLUzNZcKvo8f81cQPiAbbB2Tgit52G4eZmvM&#10;jBv5i4ZDKEWEsM9QQRVCl0npdUUW/cJ1xNE7u95iiLIvpelxjHDbyjRJXqTFmuNChR0VFenm8GsV&#10;4O6kf/bF88U2791J+zZ3dZMr9fQ45W8gAk3hHv5vfxoFabJawt+b+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LHhfFAAAA3QAAAA8AAAAAAAAAAAAAAAAAlwIAAGRycy9k&#10;b3ducmV2LnhtbFBLBQYAAAAABAAEAPUAAACJAwAAAAA=&#10;" fillcolor="#a7bfde [1620]" strokecolor="#4579b8 [3044]">
                  <v:fill color2="#e4ecf5 [500]" rotate="t" colors="0 #a3c4ff;22938f #bfd5ff;1 #e5eeff" type="gradient"/>
                  <v:shadow on="t" opacity="24903f" mv:blur="40000f" origin=",.5" offset="0,20000emu"/>
                </v:shape>
                <v:line id="Straight Connector 2072"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doBMQAAADdAAAADwAAAGRycy9kb3ducmV2LnhtbESPT2sCMRTE7wW/Q3iCt5p1D1ZXo0ih&#10;0NOC//D6SJ6bxc3Lukl120/fCILHYWZ+wyzXvWvEjbpQe1YwGWcgiLU3NVcKDvuv9xmIEJENNp5J&#10;wS8FWK8Gb0ssjL/zlm67WIkE4VCgAhtjW0gZtCWHYexb4uSdfecwJtlV0nR4T3DXyDzLptJhzWnB&#10;YkuflvRl9+MU6MOpOl43XG7386P+w9KUzhqlRsN+swARqY+v8LP9bRTk2UcOjzfpCc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52gExAAAAN0AAAAPAAAAAAAAAAAA&#10;AAAAAKECAABkcnMvZG93bnJldi54bWxQSwUGAAAAAAQABAD5AAAAkgMAAAAA&#10;" strokecolor="#4f81bd [3204]" strokeweight="2pt">
                  <v:shadow on="t" opacity="24903f" mv:blur="40000f" origin=",.5" offset="0,20000emu"/>
                </v:line>
                <v:line id="Straight Connector 2073"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vNn8UAAADdAAAADwAAAGRycy9kb3ducmV2LnhtbESPzWrDMBCE74G+g9hCboncBJLUtRxC&#10;odCTIX/kukhby9RauZaauH36KBDIcZiZb5hiPbhWnKkPjWcFL9MMBLH2puFawWH/MVmBCBHZYOuZ&#10;FPxRgHX5NCowN/7CWzrvYi0ShEOOCmyMXS5l0JYchqnviJP35XuHMcm+lqbHS4K7Vs6ybCEdNpwW&#10;LHb0bkl/736dAn041cefDVfb/etR/2NlKmeNUuPnYfMGItIQH+F7+9MomGXLOdzepCcgy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6vNn8UAAADdAAAADwAAAAAAAAAA&#10;AAAAAAChAgAAZHJzL2Rvd25yZXYueG1sUEsFBgAAAAAEAAQA+QAAAJMDAAAAAA==&#10;" strokecolor="#4f81bd [3204]" strokeweight="2pt">
                  <v:shadow on="t" opacity="24903f" mv:blur="40000f" origin=",.5" offset="0,20000emu"/>
                </v:line>
                <v:line id="Straight Connector 2074"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JV68UAAADdAAAADwAAAGRycy9kb3ducmV2LnhtbESPzWrDMBCE74G+g9hCboncEJLUtRxC&#10;odCTIX/kukhby9RauZaauH36KBDIcZiZb5hiPbhWnKkPjWcFL9MMBLH2puFawWH/MVmBCBHZYOuZ&#10;FPxRgHX5NCowN/7CWzrvYi0ShEOOCmyMXS5l0JYchqnviJP35XuHMcm+lqbHS4K7Vs6ybCEdNpwW&#10;LHb0bkl/736dAn041cefDVfb/etR/2NlKmeNUuPnYfMGItIQH+F7+9MomGXLOdzepCcgy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EJV68UAAADdAAAADwAAAAAAAAAA&#10;AAAAAAChAgAAZHJzL2Rvd25yZXYueG1sUEsFBgAAAAAEAAQA+QAAAJMDAAAAAA==&#10;" strokecolor="#4f81bd [3204]" strokeweight="2pt">
                  <v:shadow on="t" opacity="24903f" mv:blur="40000f" origin=",.5" offset="0,20000emu"/>
                </v:line>
                <v:line id="Straight Connector 2075"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7wcMQAAADdAAAADwAAAGRycy9kb3ducmV2LnhtbESPS2vDMBCE74H+B7GF3BK5gTzqWg6h&#10;UOjJkBe5LtLWMrVWrqUmbn99FAjkOMzMN0yxHlwrztSHxrOCl2kGglh703Ct4LD/mKxAhIhssPVM&#10;Cv4owLp8GhWYG3/hLZ13sRYJwiFHBTbGLpcyaEsOw9R3xMn78r3DmGRfS9PjJcFdK2dZtpAOG04L&#10;Fjt6t6S/d79OgT6c6uPPhqvt/vWo/7EylbNGqfHzsHkDEWmIj/C9/WkUzLLlHG5v0hOQ5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DvBwxAAAAN0AAAAPAAAAAAAAAAAA&#10;AAAAAKECAABkcnMvZG93bnJldi54bWxQSwUGAAAAAAQABAD5AAAAkgMAAAAA&#10;" strokecolor="#4f81bd [3204]" strokeweight="2pt">
                  <v:shadow on="t" opacity="24903f" mv:blur="40000f" origin=",.5" offset="0,20000emu"/>
                </v:line>
                <v:line id="Straight Connector 2076"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xuB8UAAADdAAAADwAAAGRycy9kb3ducmV2LnhtbESPwWrDMBBE74X8g9hAbo3cHNLWiRJC&#10;oJCTwU5Cr4u0sUytlWOpttuvrwqFHoeZecNs95NrxUB9aDwreFpmIIi1Nw3XCi7nt8cXECEiG2w9&#10;k4IvCrDfzR62mBs/cklDFWuRIBxyVGBj7HIpg7bkMCx9R5y8m+8dxiT7WpoexwR3rVxl2Vo6bDgt&#10;WOzoaEl/VJ9Ogb6819f7gYvy/HrV31iYwlmj1GI+HTYgIk3xP/zXPhkFq+x5Db9v0hOQu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9xuB8UAAADdAAAADwAAAAAAAAAA&#10;AAAAAAChAgAAZHJzL2Rvd25yZXYueG1sUEsFBgAAAAAEAAQA+QAAAJMDAAAAAA==&#10;" strokecolor="#4f81bd [3204]" strokeweight="2pt">
                  <v:shadow on="t" opacity="24903f" mv:blur="40000f" origin=",.5" offset="0,20000emu"/>
                </v:line>
                <v:line id="Straight Connector 2077"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DLnMMAAADdAAAADwAAAGRycy9kb3ducmV2LnhtbESPS4sCMRCE78L+h9AL3jSjBx+zRpEF&#10;wdOAL7w2Se9kcNKZnUQd/fVmYcFjUVVfUYtV52pxozZUnhWMhhkIYu1NxaWC42EzmIEIEdlg7ZkU&#10;PCjAavnRW2Bu/J13dNvHUiQIhxwV2BibXMqgLTkMQ98QJ+/Htw5jkm0pTYv3BHe1HGfZRDqsOC1Y&#10;bOjbkr7sr06BPp7L0++ai91hftJPLEzhrFGq/9mtv0BE6uI7/N/eGgXjbDqFvzfpCcjl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Qy5zDAAAA3QAAAA8AAAAAAAAAAAAA&#10;AAAAoQIAAGRycy9kb3ducmV2LnhtbFBLBQYAAAAABAAEAPkAAACRAwAAAAA=&#10;" strokecolor="#4f81bd [3204]" strokeweight="2pt">
                  <v:shadow on="t" opacity="24903f" mv:blur="40000f" origin=",.5" offset="0,20000emu"/>
                </v:line>
                <v:line id="Straight Connector 2078"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9f7sEAAADdAAAADwAAAGRycy9kb3ducmV2LnhtbERPy4rCMBTdC/MP4Q6401QXPjpGkQHB&#10;VcFHcXtJ7jTF5qbTRK3z9ZOF4PJw3qtN7xpxpy7UnhVMxhkIYu1NzZWC82k3WoAIEdlg45kUPCnA&#10;Zv0xWGFu/IMPdD/GSqQQDjkqsDG2uZRBW3IYxr4lTtyP7xzGBLtKmg4fKdw1cpplM+mw5tRgsaVv&#10;S/p6vDkF+nypyt8tF4fTstR/WJjCWaPU8LPffoGI1Me3+OXeGwXTbJ7mpjfpCcj1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D1/uwQAAAN0AAAAPAAAAAAAAAAAAAAAA&#10;AKECAABkcnMvZG93bnJldi54bWxQSwUGAAAAAAQABAD5AAAAjwMAAAAA&#10;" strokecolor="#4f81bd [3204]" strokeweight="2pt">
                  <v:shadow on="t" opacity="24903f" mv:blur="40000f" origin=",.5" offset="0,20000emu"/>
                </v:line>
                <w10:wrap type="through"/>
              </v:group>
            </w:pict>
          </mc:Fallback>
        </mc:AlternateContent>
      </w:r>
      <w:r w:rsidRPr="00951BC4">
        <w:rPr>
          <w:noProof/>
          <w:lang w:val="en-US"/>
        </w:rPr>
        <mc:AlternateContent>
          <mc:Choice Requires="wpg">
            <w:drawing>
              <wp:anchor distT="0" distB="0" distL="114300" distR="114300" simplePos="0" relativeHeight="252120064" behindDoc="0" locked="0" layoutInCell="1" allowOverlap="1" wp14:anchorId="10E4F9BB" wp14:editId="3B4D2A70">
                <wp:simplePos x="0" y="0"/>
                <wp:positionH relativeFrom="column">
                  <wp:posOffset>2743200</wp:posOffset>
                </wp:positionH>
                <wp:positionV relativeFrom="paragraph">
                  <wp:posOffset>1943100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2079" name="Group 2079"/>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57381" name="Document 57381"/>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7389" name="Straight Connector 57389"/>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396" name="Straight Connector 57396"/>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09" name="Straight Connector 57409"/>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10" name="Straight Connector 57410"/>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11" name="Straight Connector 57411"/>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25" name="Straight Connector 57425"/>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28" name="Straight Connector 57428"/>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79" o:spid="_x0000_s1026" style="position:absolute;margin-left:3in;margin-top:153pt;width:24.1pt;height:27pt;z-index:252120064;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">
                <v:shape id="Document 57381"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C/d7xgAA&#10;AN4AAAAPAAAAZHJzL2Rvd25yZXYueG1sRI9Pa8JAFMTvBb/D8gRvuvFPq6SuEsSCeKpWhN4eu69J&#10;muzbkN1q/PauIPQ4zMxvmOW6s7W4UOtLxwrGowQEsXam5FzB6etjuADhA7LB2jEpuJGH9ar3ssTU&#10;uCsf6HIMuYgQ9ikqKEJoUim9LsiiH7mGOHo/rrUYomxzaVq8Rrit5SRJ3qTFkuNCgQ1tCtLV8c8q&#10;wP1Zf39uZr+22jZn7evMlVWm1KDfZe8gAnXhP/xs74yC1/l0MYbHnXgF5O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C/d7xgAAAN4AAAAPAAAAAAAAAAAAAAAAAJcCAABkcnMv&#10;ZG93bnJldi54bWxQSwUGAAAAAAQABAD1AAAAigMAAAAA&#10;" fillcolor="#a7bfde [1620]" strokecolor="#4579b8 [3044]">
                  <v:fill color2="#e4ecf5 [500]" rotate="t" colors="0 #a3c4ff;22938f #bfd5ff;1 #e5eeff" type="gradient"/>
                  <v:shadow on="t" opacity="24903f" mv:blur="40000f" origin=",.5" offset="0,20000emu"/>
                </v:shape>
                <v:line id="Straight Connector 57389"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FCEMUAAADeAAAADwAAAGRycy9kb3ducmV2LnhtbESPT2sCMRTE74LfITyhN83a0lZXo0hB&#10;8LTgP7w+kudmcfOybqKu/fRNodDjMDO/YebLztXiTm2oPCsYjzIQxNqbiksFh/16OAERIrLB2jMp&#10;eFKA5aLfm2Nu/IO3dN/FUiQIhxwV2BibXMqgLTkMI98QJ+/sW4cxybaUpsVHgrtavmbZh3RYcVqw&#10;2NCXJX3Z3ZwCfTiVx+uKi+1+etTfWJjCWaPUy6BbzUBE6uJ/+K+9MQreP98mU/i9k66AX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nFCEMUAAADeAAAADwAAAAAAAAAA&#10;AAAAAAChAgAAZHJzL2Rvd25yZXYueG1sUEsFBgAAAAAEAAQA+QAAAJMDAAAAAA==&#10;" strokecolor="#4f81bd [3204]" strokeweight="2pt">
                  <v:shadow on="t" opacity="24903f" mv:blur="40000f" origin=",.5" offset="0,20000emu"/>
                </v:line>
                <v:line id="Straight Connector 57396"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dAv8UAAADeAAAADwAAAGRycy9kb3ducmV2LnhtbESPT2sCMRTE7wW/Q3iCt5qtUqurUaQg&#10;eFrwH14fyXOzdPOyblJd/fRNodDjMDO/YRarztXiRm2oPCt4G2YgiLU3FZcKjofN6xREiMgGa8+k&#10;4EEBVsveywJz4++8o9s+liJBOOSowMbY5FIGbclhGPqGOHkX3zqMSbalNC3eE9zVcpRlE+mw4rRg&#10;saFPS/pr/+0U6OO5PF3XXOwOs5N+YmEKZ41Sg363noOI1MX/8F97axS8f4xnE/i9k66AX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jdAv8UAAADeAAAADwAAAAAAAAAA&#10;AAAAAAChAgAAZHJzL2Rvd25yZXYueG1sUEsFBgAAAAAEAAQA+QAAAJMDAAAAAA==&#10;" strokecolor="#4f81bd [3204]" strokeweight="2pt">
                  <v:shadow on="t" opacity="24903f" mv:blur="40000f" origin=",.5" offset="0,20000emu"/>
                </v:line>
                <v:line id="Straight Connector 57409"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iML8UAAADeAAAADwAAAGRycy9kb3ducmV2LnhtbESPT2sCMRTE74LfITyhN81a2qqrUaQg&#10;9LTgP7w+kudmcfOybqJu++mbQsHjMDO/YRarztXiTm2oPCsYjzIQxNqbiksFh/1mOAURIrLB2jMp&#10;+KYAq2W/t8Dc+Adv6b6LpUgQDjkqsDE2uZRBW3IYRr4hTt7Ztw5jkm0pTYuPBHe1fM2yD+mw4rRg&#10;saFPS/qyuzkF+nAqj9c1F9v97Kh/sDCFs0apl0G3noOI1MVn+L/9ZRS8T96yGfzdSVd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wiML8UAAADeAAAADwAAAAAAAAAA&#10;AAAAAAChAgAAZHJzL2Rvd25yZXYueG1sUEsFBgAAAAAEAAQA+QAAAJMDAAAAAA==&#10;" strokecolor="#4f81bd [3204]" strokeweight="2pt">
                  <v:shadow on="t" opacity="24903f" mv:blur="40000f" origin=",.5" offset="0,20000emu"/>
                </v:line>
                <v:line id="Straight Connector 57410"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zb8QAAADeAAAADwAAAGRycy9kb3ducmV2LnhtbESPXWvCMBSG7wf7D+EMvJtph06tpiKD&#10;wa4KfuHtITk2Zc1J12Ta+evNhbDLl/eLZ7UeXCsu1IfGs4J8nIEg1t40XCs47D9f5yBCRDbYeiYF&#10;fxRgXT4/rbAw/spbuuxiLdIIhwIV2Bi7QsqgLTkMY98RJ+/se4cxyb6WpsdrGnetfMuyd+mw4fRg&#10;saMPS/p79+sU6MOpPv5suNruF0d9w8pUzhqlRi/DZgki0hD/w4/2l1EwnU3yBJBwEgrI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67NvxAAAAN4AAAAPAAAAAAAAAAAA&#10;AAAAAKECAABkcnMvZG93bnJldi54bWxQSwUGAAAAAAQABAD5AAAAkgMAAAAA&#10;" strokecolor="#4f81bd [3204]" strokeweight="2pt">
                  <v:shadow on="t" opacity="24903f" mv:blur="40000f" origin=",.5" offset="0,20000emu"/>
                </v:line>
                <v:line id="Straight Connector 57411"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cW9MUAAADeAAAADwAAAGRycy9kb3ducmV2LnhtbESPT2sCMRTE74LfITyhN81uaWu7NYoU&#10;BE8L/sPrI3ndLG5e1k3UtZ++KRQ8DjPzG2a26F0jrtSF2rOCfJKBINbe1Fwp2O9W43cQISIbbDyT&#10;gjsFWMyHgxkWxt94Q9dtrESCcChQgY2xLaQM2pLDMPEtcfK+fecwJtlV0nR4S3DXyOcse5MOa04L&#10;Flv6sqRP24tToPfH6nBecrnZfRz0D5amdNYo9TTql58gIvXxEf5vr42C1+lLnsPfnXQF5P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KcW9MUAAADeAAAADwAAAAAAAAAA&#10;AAAAAAChAgAAZHJzL2Rvd25yZXYueG1sUEsFBgAAAAAEAAQA+QAAAJMDAAAAAA==&#10;" strokecolor="#4f81bd [3204]" strokeweight="2pt">
                  <v:shadow on="t" opacity="24903f" mv:blur="40000f" origin=",.5" offset="0,20000emu"/>
                </v:line>
                <v:line id="Straight Connector 57425"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DaSsUAAADeAAAADwAAAGRycy9kb3ducmV2LnhtbESPT2sCMRTE74LfIbyCN81Wqm23RhGh&#10;4GnBf/T6SF43Szcv6ybq6qc3gtDjMDO/YWaLztXiTG2oPCt4HWUgiLU3FZcK9rvv4QeIEJEN1p5J&#10;wZUCLOb93gxz4y+8ofM2liJBOOSowMbY5FIGbclhGPmGOHm/vnUYk2xLaVq8JLir5TjLptJhxWnB&#10;YkMrS/pve3IK9P6nPByXXGx2nwd9w8IUzhqlBi/d8gtEpC7+h5/ttVEweX8bT+BxJ10BOb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fDaSsUAAADeAAAADwAAAAAAAAAA&#10;AAAAAAChAgAAZHJzL2Rvd25yZXYueG1sUEsFBgAAAAAEAAQA+QAAAJMDAAAAAA==&#10;" strokecolor="#4f81bd [3204]" strokeweight="2pt">
                  <v:shadow on="t" opacity="24903f" mv:blur="40000f" origin=",.5" offset="0,20000emu"/>
                </v:line>
                <v:line id="Straight Connector 57428"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11MIAAADeAAAADwAAAGRycy9kb3ducmV2LnhtbERPy2oCMRTdC/5DuII7zSjWtlOjiCC4&#10;GvBFt5fkdjI4uRknUcd+fbMouDyc92LVuVrcqQ2VZwWTcQaCWHtTcangdNyOPkCEiGyw9kwKnhRg&#10;tez3Fpgb/+A93Q+xFCmEQ44KbIxNLmXQlhyGsW+IE/fjW4cxwbaUpsVHCne1nGbZXDqsODVYbGhj&#10;SV8ON6dAn77L83XNxf74eda/WJjCWaPUcNCtv0BE6uJL/O/eGQVv77Np2pvupCsgl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F11MIAAADeAAAADwAAAAAAAAAAAAAA&#10;AAChAgAAZHJzL2Rvd25yZXYueG1sUEsFBgAAAAAEAAQA+QAAAJADAAAAAA==&#10;" strokecolor="#4f81bd [3204]" strokeweight="2pt">
                  <v:shadow on="t" opacity="24903f" mv:blur="40000f" origin=",.5" offset="0,20000emu"/>
                </v:line>
                <w10:wrap type="through"/>
              </v:group>
            </w:pict>
          </mc:Fallback>
        </mc:AlternateContent>
      </w:r>
      <w:r w:rsidRPr="00951BC4">
        <w:rPr>
          <w:noProof/>
          <w:lang w:val="en-US"/>
        </w:rPr>
        <mc:AlternateContent>
          <mc:Choice Requires="wpg">
            <w:drawing>
              <wp:anchor distT="0" distB="0" distL="114300" distR="114300" simplePos="0" relativeHeight="252121088" behindDoc="0" locked="0" layoutInCell="1" allowOverlap="1" wp14:anchorId="1A61EAAC" wp14:editId="3974961C">
                <wp:simplePos x="0" y="0"/>
                <wp:positionH relativeFrom="column">
                  <wp:posOffset>3771900</wp:posOffset>
                </wp:positionH>
                <wp:positionV relativeFrom="paragraph">
                  <wp:posOffset>1943100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57429" name="Group 57429"/>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57430" name="Document 57430"/>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7431" name="Straight Connector 57431"/>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32" name="Straight Connector 57432"/>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33" name="Straight Connector 57433"/>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34" name="Straight Connector 57434"/>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35" name="Straight Connector 57435"/>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36" name="Straight Connector 57436"/>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7437" name="Straight Connector 57437"/>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429" o:spid="_x0000_s1026" style="position:absolute;margin-left:297pt;margin-top:153pt;width:24.1pt;height:27pt;z-index:252121088;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">
                <v:shape id="Document 57430"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lZixQAA&#10;AN4AAAAPAAAAZHJzL2Rvd25yZXYueG1sRI/NasJAFIX3Bd9huIK7Omm1KtFRglQoXWkUwd1l5pqk&#10;ydwJmVHTt+8shC4P549vteltI+7U+cqxgrdxAoJYO1NxoeB03L0uQPiAbLBxTAp+ycNmPXhZYWrc&#10;gw90z0Mh4gj7FBWUIbSplF6XZNGPXUscvavrLIYou0KaDh9x3DbyPUlm0mLF8aHElrYl6Tq/WQX4&#10;fdaX/Xb6Y+vP9qx9k7mqzpQaDftsCSJQH/7Dz/aXUfAxn04iQMSJKC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SVmLFAAAA3gAAAA8AAAAAAAAAAAAAAAAAlwIAAGRycy9k&#10;b3ducmV2LnhtbFBLBQYAAAAABAAEAPUAAACJAwAAAAA=&#10;" fillcolor="#a7bfde [1620]" strokecolor="#4579b8 [3044]">
                  <v:fill color2="#e4ecf5 [500]" rotate="t" colors="0 #a3c4ff;22938f #bfd5ff;1 #e5eeff" type="gradient"/>
                  <v:shadow on="t" opacity="24903f" mv:blur="40000f" origin=",.5" offset="0,20000emu"/>
                </v:shape>
                <v:line id="Straight Connector 57431"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JKlMYAAADeAAAADwAAAGRycy9kb3ducmV2LnhtbESPT2sCMRTE7wW/Q3hCbzVrtVVXo4hQ&#10;6GnBf3h9JM/N4uZl3aS69dM3hUKPw8z8hlmsOleLG7Wh8qxgOMhAEGtvKi4VHPYfL1MQISIbrD2T&#10;gm8KsFr2nhaYG3/nLd12sRQJwiFHBTbGJpcyaEsOw8A3xMk7+9ZhTLItpWnxnuCulq9Z9i4dVpwW&#10;LDa0saQvuy+nQB9O5fG65mK7nx31AwtTOGuUeu536zmISF38D/+1P42Ct8l4NITfO+kKyO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SSpTGAAAA3gAAAA8AAAAAAAAA&#10;AAAAAAAAoQIAAGRycy9kb3ducmV2LnhtbFBLBQYAAAAABAAEAPkAAACUAwAAAAA=&#10;" strokecolor="#4f81bd [3204]" strokeweight="2pt">
                  <v:shadow on="t" opacity="24903f" mv:blur="40000f" origin=",.5" offset="0,20000emu"/>
                </v:line>
                <v:line id="Straight Connector 57432"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DU48YAAADeAAAADwAAAGRycy9kb3ducmV2LnhtbESPT2sCMRTE7wW/Q3iCt5rV2la3RpGC&#10;4GnBf/T6SF43i5uXdRN19dM3hUKPw8z8hpkvO1eLK7Wh8qxgNMxAEGtvKi4VHPbr5ymIEJEN1p5J&#10;wZ0CLBe9pznmxt94S9ddLEWCcMhRgY2xyaUM2pLDMPQNcfK+feswJtmW0rR4S3BXy3GWvUmHFacF&#10;iw19WtKn3cUp0Iev8nhecbHdz476gYUpnDVKDfrd6gNEpC7+h//aG6Pg9X3yMobfO+kKyM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vA1OPGAAAA3gAAAA8AAAAAAAAA&#10;AAAAAAAAoQIAAGRycy9kb3ducmV2LnhtbFBLBQYAAAAABAAEAPkAAACUAwAAAAA=&#10;" strokecolor="#4f81bd [3204]" strokeweight="2pt">
                  <v:shadow on="t" opacity="24903f" mv:blur="40000f" origin=",.5" offset="0,20000emu"/>
                </v:line>
                <v:line id="Straight Connector 57433"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xxeMYAAADeAAAADwAAAGRycy9kb3ducmV2LnhtbESPW2sCMRSE3wv+h3AE32rWS1vdGkUE&#10;oU8L3ujrITndLG5O1k3Urb++KRT6OMzMN8xi1bla3KgNlWcFo2EGglh7U3Gp4HjYPs9AhIhssPZM&#10;Cr4pwGrZe1pgbvydd3Tbx1IkCIccFdgYm1zKoC05DEPfECfvy7cOY5JtKU2L9wR3tRxn2at0WHFa&#10;sNjQxpI+769OgT5+lqfLmovdYX7SDyxM4axRatDv1u8gInXxP/zX/jAKXt6mkwn83klX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McXjGAAAA3gAAAA8AAAAAAAAA&#10;AAAAAAAAoQIAAGRycy9kb3ducmV2LnhtbFBLBQYAAAAABAAEAPkAAACUAwAAAAA=&#10;" strokecolor="#4f81bd [3204]" strokeweight="2pt">
                  <v:shadow on="t" opacity="24903f" mv:blur="40000f" origin=",.5" offset="0,20000emu"/>
                </v:line>
                <v:line id="Straight Connector 57434"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XpDMYAAADeAAAADwAAAGRycy9kb3ducmV2LnhtbESPW2sCMRSE3wX/QziCb5r10la3RpFC&#10;oU8L3ujrITndLG5O1k2q2/56IxT6OMzMN8xq07laXKkNlWcFk3EGglh7U3Gp4Hh4Hy1AhIhssPZM&#10;Cn4owGbd760wN/7GO7ruYykShEOOCmyMTS5l0JYchrFviJP35VuHMcm2lKbFW4K7Wk6z7Fk6rDgt&#10;WGzozZI+77+dAn38LE+XLRe7w/Kkf7EwhbNGqeGg276CiNTF//Bf+8MoeHqZz+bwuJOugFzf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l6QzGAAAA3gAAAA8AAAAAAAAA&#10;AAAAAAAAoQIAAGRycy9kb3ducmV2LnhtbFBLBQYAAAAABAAEAPkAAACUAwAAAAA=&#10;" strokecolor="#4f81bd [3204]" strokeweight="2pt">
                  <v:shadow on="t" opacity="24903f" mv:blur="40000f" origin=",.5" offset="0,20000emu"/>
                </v:line>
                <v:line id="Straight Connector 57435"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lMl8YAAADeAAAADwAAAGRycy9kb3ducmV2LnhtbESPT2sCMRTE7wW/Q3hCbzWrra1ujSIF&#10;oacF/9HrI3ndLG5e1k2qq5/eCEKPw8z8hpktOleLE7Wh8qxgOMhAEGtvKi4V7LarlwmIEJEN1p5J&#10;wYUCLOa9pxnmxp95TadNLEWCcMhRgY2xyaUM2pLDMPANcfJ+feswJtmW0rR4TnBXy1GWvUuHFacF&#10;iw19WdKHzZ9ToHc/5f645GK9ne71FQtTOGuUeu53y08Qkbr4H360v42C8cfb6xjud9IVkP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QpTJfGAAAA3gAAAA8AAAAAAAAA&#10;AAAAAAAAoQIAAGRycy9kb3ducmV2LnhtbFBLBQYAAAAABAAEAPkAAACUAwAAAAA=&#10;" strokecolor="#4f81bd [3204]" strokeweight="2pt">
                  <v:shadow on="t" opacity="24903f" mv:blur="40000f" origin=",.5" offset="0,20000emu"/>
                </v:line>
                <v:line id="Straight Connector 57436"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vS4MYAAADeAAAADwAAAGRycy9kb3ducmV2LnhtbESPT2sCMRTE74LfITzBm2bV1urWKFIo&#10;9LTgP3p9JK+bxc3Lukl166c3hUKPw8z8hlltOleLK7Wh8qxgMs5AEGtvKi4VHA/vowWIEJEN1p5J&#10;wQ8F2Kz7vRXmxt94R9d9LEWCcMhRgY2xyaUM2pLDMPYNcfK+fOswJtmW0rR4S3BXy2mWzaXDitOC&#10;xYbeLOnz/tsp0MfP8nTZcrE7LE/6joUpnDVKDQfd9hVEpC7+h//aH0bB88vTbA6/d9IVkO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T70uDGAAAA3gAAAA8AAAAAAAAA&#10;AAAAAAAAoQIAAGRycy9kb3ducmV2LnhtbFBLBQYAAAAABAAEAPkAAACUAwAAAAA=&#10;" strokecolor="#4f81bd [3204]" strokeweight="2pt">
                  <v:shadow on="t" opacity="24903f" mv:blur="40000f" origin=",.5" offset="0,20000emu"/>
                </v:line>
                <v:line id="Straight Connector 57437"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7d3e8YAAADeAAAADwAAAGRycy9kb3ducmV2LnhtbESPT2sCMRTE74LfITzBm2bVturWKFIo&#10;9LTgP3p9JK+bxc3Lukl166c3hUKPw8z8hlltOleLK7Wh8qxgMs5AEGtvKi4VHA/vowWIEJEN1p5J&#10;wQ8F2Kz7vRXmxt94R9d9LEWCcMhRgY2xyaUM2pLDMPYNcfK+fOswJtmW0rR4S3BXy2mWvUiHFacF&#10;iw29WdLn/bdToI+f5emy5WJ3WJ70HQtTOGuUGg667SuISF38D/+1P4yC5/nTbA6/d9IVkO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u3d3vGAAAA3gAAAA8AAAAAAAAA&#10;AAAAAAAAoQIAAGRycy9kb3ducmV2LnhtbFBLBQYAAAAABAAEAPkAAACUAwAAAAA=&#10;" strokecolor="#4f81bd [3204]" strokeweight="2pt">
                  <v:shadow on="t" opacity="24903f" mv:blur="40000f" origin=",.5" offset="0,20000emu"/>
                </v:line>
                <w10:wrap type="through"/>
              </v:group>
            </w:pict>
          </mc:Fallback>
        </mc:AlternateContent>
      </w:r>
      <w:r w:rsidRPr="00951BC4">
        <w:rPr>
          <w:noProof/>
          <w:lang w:val="en-US"/>
        </w:rPr>
        <mc:AlternateContent>
          <mc:Choice Requires="wpg">
            <w:drawing>
              <wp:anchor distT="0" distB="0" distL="114300" distR="114300" simplePos="0" relativeHeight="252122112" behindDoc="0" locked="0" layoutInCell="1" allowOverlap="1" wp14:anchorId="48AF90E7" wp14:editId="1256DADE">
                <wp:simplePos x="0" y="0"/>
                <wp:positionH relativeFrom="column">
                  <wp:posOffset>4343400</wp:posOffset>
                </wp:positionH>
                <wp:positionV relativeFrom="paragraph">
                  <wp:posOffset>1257300</wp:posOffset>
                </wp:positionV>
                <wp:extent cx="306070" cy="342900"/>
                <wp:effectExtent l="50800" t="25400" r="49530" b="114300"/>
                <wp:wrapThrough wrapText="bothSides">
                  <wp:wrapPolygon edited="0">
                    <wp:start x="-1793" y="-1600"/>
                    <wp:lineTo x="-3585" y="-1600"/>
                    <wp:lineTo x="-3585" y="24000"/>
                    <wp:lineTo x="-1793" y="27200"/>
                    <wp:lineTo x="12548" y="27200"/>
                    <wp:lineTo x="19718" y="24000"/>
                    <wp:lineTo x="23303" y="6400"/>
                    <wp:lineTo x="23303" y="-1600"/>
                    <wp:lineTo x="-1793" y="-1600"/>
                  </wp:wrapPolygon>
                </wp:wrapThrough>
                <wp:docPr id="57438" name="Group 57438"/>
                <wp:cNvGraphicFramePr/>
                <a:graphic xmlns:a="http://schemas.openxmlformats.org/drawingml/2006/main">
                  <a:graphicData uri="http://schemas.microsoft.com/office/word/2010/wordprocessingGroup">
                    <wpg:wgp>
                      <wpg:cNvGrpSpPr/>
                      <wpg:grpSpPr>
                        <a:xfrm>
                          <a:off x="0" y="0"/>
                          <a:ext cx="306070" cy="342900"/>
                          <a:chOff x="0" y="0"/>
                          <a:chExt cx="800100" cy="894715"/>
                        </a:xfrm>
                      </wpg:grpSpPr>
                      <wps:wsp>
                        <wps:cNvPr id="57439" name="Document 57439"/>
                        <wps:cNvSpPr/>
                        <wps:spPr>
                          <a:xfrm>
                            <a:off x="0" y="0"/>
                            <a:ext cx="800100" cy="894715"/>
                          </a:xfrm>
                          <a:prstGeom prst="flowChartDocument">
                            <a:avLst/>
                          </a:prstGeom>
                          <a:ln/>
                        </wps:spPr>
                        <wps:style>
                          <a:lnRef idx="1">
                            <a:schemeClr val="accent1"/>
                          </a:lnRef>
                          <a:fillRef idx="2">
                            <a:schemeClr val="accent1"/>
                          </a:fillRef>
                          <a:effectRef idx="1">
                            <a:schemeClr val="accent1"/>
                          </a:effectRef>
                          <a:fontRef idx="minor">
                            <a:schemeClr val="dk1"/>
                          </a:fontRef>
                        </wps:style>
                        <wps:bodyPr/>
                      </wps:wsp>
                      <wps:wsp>
                        <wps:cNvPr id="5120" name="Straight Connector 5120"/>
                        <wps:cNvCnPr/>
                        <wps:spPr>
                          <a:xfrm>
                            <a:off x="114300" y="1143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121" name="Straight Connector 5121"/>
                        <wps:cNvCnPr/>
                        <wps:spPr>
                          <a:xfrm>
                            <a:off x="114300" y="2286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122" name="Straight Connector 5122"/>
                        <wps:cNvCnPr/>
                        <wps:spPr>
                          <a:xfrm>
                            <a:off x="114300" y="3429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123" name="Straight Connector 5123"/>
                        <wps:cNvCnPr/>
                        <wps:spPr>
                          <a:xfrm>
                            <a:off x="114300" y="4572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125" name="Straight Connector 5125"/>
                        <wps:cNvCnPr/>
                        <wps:spPr>
                          <a:xfrm>
                            <a:off x="114300" y="5715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126" name="Straight Connector 5126"/>
                        <wps:cNvCnPr/>
                        <wps:spPr>
                          <a:xfrm>
                            <a:off x="114300" y="685800"/>
                            <a:ext cx="4572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127" name="Straight Connector 5127"/>
                        <wps:cNvCnPr/>
                        <wps:spPr>
                          <a:xfrm>
                            <a:off x="114300" y="800100"/>
                            <a:ext cx="342900" cy="0"/>
                          </a:xfrm>
                          <a:prstGeom prst="line">
                            <a:avLst/>
                          </a:prstGeom>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438" o:spid="_x0000_s1026" style="position:absolute;margin-left:342pt;margin-top:99pt;width:24.1pt;height:27pt;z-index:252122112;mso-width-relative:margin;mso-height-relative:margin" coordsize="800100,894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">
                <v:shape id="Document 57439" o:spid="_x0000_s1027" type="#_x0000_t114" style="position:absolute;width:800100;height:894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P//xwAA&#10;AN4AAAAPAAAAZHJzL2Rvd25yZXYueG1sRI9Pa8JAFMTvQr/D8gre6sY/tW3qKkEUiidNi9DbY/c1&#10;icm+DdlV02/vFgoeh5n5DbNY9bYRF+p85VjBeJSAINbOVFwo+PrcPr2C8AHZYOOYFPySh9XyYbDA&#10;1LgrH+iSh0JECPsUFZQhtKmUXpdk0Y9cSxy9H9dZDFF2hTQdXiPcNnKSJHNpseK4UGJL65J0nZ+t&#10;Atwd9fd+PTvZetMetW8yV9WZUsPHPnsHEagP9/B/+8MoeH6ZTd/g7068An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Gj//8cAAADeAAAADwAAAAAAAAAAAAAAAACXAgAAZHJz&#10;L2Rvd25yZXYueG1sUEsFBgAAAAAEAAQA9QAAAIsDAAAAAA==&#10;" fillcolor="#a7bfde [1620]" strokecolor="#4579b8 [3044]">
                  <v:fill color2="#e4ecf5 [500]" rotate="t" colors="0 #a3c4ff;22938f #bfd5ff;1 #e5eeff" type="gradient"/>
                  <v:shadow on="t" opacity="24903f" mv:blur="40000f" origin=",.5" offset="0,20000emu"/>
                </v:shape>
                <v:line id="Straight Connector 5120" o:spid="_x0000_s1028" style="position:absolute;visibility:visible;mso-wrap-style:square" from="114300,114300" to="57150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Ry88AAAADdAAAADwAAAGRycy9kb3ducmV2LnhtbERPy4rCMBTdC/MP4Q6401RhxOkYRQaE&#10;WRV8FLeX5NoUm5tOE7X69WYhuDyc92LVu0ZcqQu1ZwWTcQaCWHtTc6XgsN+M5iBCRDbYeCYFdwqw&#10;Wn4MFpgbf+MtXXexEimEQ44KbIxtLmXQlhyGsW+JE3fyncOYYFdJ0+EthbtGTrNsJh3WnBostvRr&#10;SZ93F6dAH45V+b/mYrv/LvUDC1M4a5QafvbrHxCR+vgWv9x/RsHXZJr2pzfpCcjl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QkcvPAAAAA3QAAAA8AAAAAAAAAAAAAAAAA&#10;oQIAAGRycy9kb3ducmV2LnhtbFBLBQYAAAAABAAEAPkAAACOAwAAAAA=&#10;" strokecolor="#4f81bd [3204]" strokeweight="2pt">
                  <v:shadow on="t" opacity="24903f" mv:blur="40000f" origin=",.5" offset="0,20000emu"/>
                </v:line>
                <v:line id="Straight Connector 5121" o:spid="_x0000_s1029" style="position:absolute;visibility:visible;mso-wrap-style:square" from="114300,228600" to="5715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2jXaMQAAADdAAAADwAAAGRycy9kb3ducmV2LnhtbESPT2sCMRTE7wW/Q3iCt5pdwaKrUaRQ&#10;8LTgP7w+kudmcfOybqJu++mbQsHjMDO/YZbr3jXiQV2oPSvIxxkIYu1NzZWC4+HrfQYiRGSDjWdS&#10;8E0B1qvB2xIL45+8o8c+ViJBOBSowMbYFlIGbclhGPuWOHkX3zmMSXaVNB0+E9w1cpJlH9JhzWnB&#10;YkuflvR1f3cK9PFcnW4bLneH+Un/YGlKZ41So2G/WYCI1MdX+L+9NQqm+SSHvzfpCc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aNdoxAAAAN0AAAAPAAAAAAAAAAAA&#10;AAAAAKECAABkcnMvZG93bnJldi54bWxQSwUGAAAAAAQABAD5AAAAkgMAAAAA&#10;" strokecolor="#4f81bd [3204]" strokeweight="2pt">
                  <v:shadow on="t" opacity="24903f" mv:blur="40000f" origin=",.5" offset="0,20000emu"/>
                </v:line>
                <v:line id="Straight Connector 5122" o:spid="_x0000_s1030" style="position:absolute;visibility:visible;mso-wrap-style:square" from="114300,342900" to="5715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pJH8QAAADdAAAADwAAAGRycy9kb3ducmV2LnhtbESPT2sCMRTE7wW/Q3iCt5p1waKrUaRQ&#10;8LTgP7w+kudmcfOybqJu++mbQsHjMDO/YZbr3jXiQV2oPSuYjDMQxNqbmisFx8PX+wxEiMgGG8+k&#10;4JsCrFeDtyUWxj95R499rESCcChQgY2xLaQM2pLDMPYtcfIuvnMYk+wqaTp8JrhrZJ5lH9JhzWnB&#10;YkuflvR1f3cK9PFcnW4bLneH+Un/YGlKZ41So2G/WYCI1MdX+L+9NQqmkzyHvzfpCc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ukkfxAAAAN0AAAAPAAAAAAAAAAAA&#10;AAAAAKECAABkcnMvZG93bnJldi54bWxQSwUGAAAAAAQABAD5AAAAkgMAAAAA&#10;" strokecolor="#4f81bd [3204]" strokeweight="2pt">
                  <v:shadow on="t" opacity="24903f" mv:blur="40000f" origin=",.5" offset="0,20000emu"/>
                </v:line>
                <v:line id="Straight Connector 5123" o:spid="_x0000_s1031" style="position:absolute;visibility:visible;mso-wrap-style:square" from="114300,457200" to="571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bshMQAAADdAAAADwAAAGRycy9kb3ducmV2LnhtbESPT2sCMRTE7wW/Q3hCbzWrpaKrUaQg&#10;eFrwH14fyXOzuHlZN6mufvqmUPA4zMxvmPmyc7W4URsqzwqGgwwEsfam4lLBYb/+mIAIEdlg7ZkU&#10;PCjActF7m2Nu/J23dNvFUiQIhxwV2BibXMqgLTkMA98QJ+/sW4cxybaUpsV7grtajrJsLB1WnBYs&#10;NvRtSV92P06BPpzK43XFxXY/PeonFqZw1ij13u9WMxCRuvgK/7c3RsHXcPQJf2/SE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9uyExAAAAN0AAAAPAAAAAAAAAAAA&#10;AAAAAKECAABkcnMvZG93bnJldi54bWxQSwUGAAAAAAQABAD5AAAAkgMAAAAA&#10;" strokecolor="#4f81bd [3204]" strokeweight="2pt">
                  <v:shadow on="t" opacity="24903f" mv:blur="40000f" origin=",.5" offset="0,20000emu"/>
                </v:line>
                <v:line id="Straight Connector 5125" o:spid="_x0000_s1032" style="position:absolute;visibility:visible;mso-wrap-style:square" from="114300,571500" to="5715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PRa8MAAADdAAAADwAAAGRycy9kb3ducmV2LnhtbESPT4vCMBTE7wt+h/AEb2uq4LJWo4gg&#10;eCr4D6+P5NkUm5faRO3up98Iwh6HmfkNM192rhYPakPlWcFomIEg1t5UXCo4Hjaf3yBCRDZYeyYF&#10;PxRgueh9zDE3/sk7euxjKRKEQ44KbIxNLmXQlhyGoW+Ik3fxrcOYZFtK0+IzwV0tx1n2JR1WnBYs&#10;NrS2pK/7u1Ogj+fydFtxsTtMT/oXC1M4a5Qa9LvVDESkLv6H3+2tUTAZjSfwepOe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T0WvDAAAA3QAAAA8AAAAAAAAAAAAA&#10;AAAAoQIAAGRycy9kb3ducmV2LnhtbFBLBQYAAAAABAAEAPkAAACRAwAAAAA=&#10;" strokecolor="#4f81bd [3204]" strokeweight="2pt">
                  <v:shadow on="t" opacity="24903f" mv:blur="40000f" origin=",.5" offset="0,20000emu"/>
                </v:line>
                <v:line id="Straight Connector 5126" o:spid="_x0000_s1033" style="position:absolute;visibility:visible;mso-wrap-style:square" from="114300,685800" to="5715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FPHMMAAADdAAAADwAAAGRycy9kb3ducmV2LnhtbESPT4vCMBTE78J+h/AWvGmqoGg1iiwI&#10;ngr+w+sjeTbF5qXbRK376TcLCx6HmfkNs1x3rhYPakPlWcFomIEg1t5UXCo4HbeDGYgQkQ3WnknB&#10;iwKsVx+9JebGP3lPj0MsRYJwyFGBjbHJpQzaksMw9A1x8q6+dRiTbEtpWnwmuKvlOMum0mHFacFi&#10;Q1+W9O1wdwr06VKevzdc7I/zs/7BwhTOGqX6n91mASJSF9/h//bOKJiMxlP4e5OegF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BTxzDAAAA3QAAAA8AAAAAAAAAAAAA&#10;AAAAoQIAAGRycy9kb3ducmV2LnhtbFBLBQYAAAAABAAEAPkAAACRAwAAAAA=&#10;" strokecolor="#4f81bd [3204]" strokeweight="2pt">
                  <v:shadow on="t" opacity="24903f" mv:blur="40000f" origin=",.5" offset="0,20000emu"/>
                </v:line>
                <v:line id="Straight Connector 5127" o:spid="_x0000_s1034" style="position:absolute;visibility:visible;mso-wrap-style:square" from="114300,800100" to="457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3qh8QAAADdAAAADwAAAGRycy9kb3ducmV2LnhtbESPT2sCMRTE7wW/Q3hCbzWr0KqrUaQg&#10;eFrwH14fyXOzuHlZN6mufvqmUPA4zMxvmPmyc7W4URsqzwqGgwwEsfam4lLBYb/+mIAIEdlg7ZkU&#10;PCjActF7m2Nu/J23dNvFUiQIhxwV2BibXMqgLTkMA98QJ+/sW4cxybaUpsV7grtajrLsSzqsOC1Y&#10;bOjbkr7sfpwCfTiVx+uKi+1+etRPLEzhrFHqvd+tZiAidfEV/m9vjILP4WgMf2/SE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zeqHxAAAAN0AAAAPAAAAAAAAAAAA&#10;AAAAAKECAABkcnMvZG93bnJldi54bWxQSwUGAAAAAAQABAD5AAAAkgMAAAAA&#10;" strokecolor="#4f81bd [3204]" strokeweight="2pt">
                  <v:shadow on="t" opacity="24903f" mv:blur="40000f" origin=",.5" offset="0,20000emu"/>
                </v:line>
                <w10:wrap type="through"/>
              </v:group>
            </w:pict>
          </mc:Fallback>
        </mc:AlternateContent>
      </w:r>
      <w:r w:rsidRPr="00951BC4">
        <w:rPr>
          <w:noProof/>
          <w:lang w:val="en-US"/>
        </w:rPr>
        <mc:AlternateContent>
          <mc:Choice Requires="wpg">
            <w:drawing>
              <wp:anchor distT="0" distB="0" distL="114300" distR="114300" simplePos="0" relativeHeight="252116992" behindDoc="0" locked="0" layoutInCell="1" allowOverlap="1" wp14:anchorId="29172E2C" wp14:editId="7953184F">
                <wp:simplePos x="0" y="0"/>
                <wp:positionH relativeFrom="column">
                  <wp:posOffset>114300</wp:posOffset>
                </wp:positionH>
                <wp:positionV relativeFrom="paragraph">
                  <wp:posOffset>914400</wp:posOffset>
                </wp:positionV>
                <wp:extent cx="5259705" cy="2466340"/>
                <wp:effectExtent l="0" t="0" r="0" b="0"/>
                <wp:wrapNone/>
                <wp:docPr id="5128" name="Group 5128"/>
                <wp:cNvGraphicFramePr/>
                <a:graphic xmlns:a="http://schemas.openxmlformats.org/drawingml/2006/main">
                  <a:graphicData uri="http://schemas.microsoft.com/office/word/2010/wordprocessingGroup">
                    <wpg:wgp>
                      <wpg:cNvGrpSpPr/>
                      <wpg:grpSpPr>
                        <a:xfrm>
                          <a:off x="0" y="0"/>
                          <a:ext cx="5259705" cy="2466340"/>
                          <a:chOff x="0" y="0"/>
                          <a:chExt cx="5259705" cy="2466340"/>
                        </a:xfrm>
                      </wpg:grpSpPr>
                      <pic:pic xmlns:pic="http://schemas.openxmlformats.org/drawingml/2006/picture">
                        <pic:nvPicPr>
                          <pic:cNvPr id="5129" name="Picture 5129" descr="MCj0186172000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29200" y="1485900"/>
                            <a:ext cx="230505" cy="342900"/>
                          </a:xfrm>
                          <a:prstGeom prst="rect">
                            <a:avLst/>
                          </a:prstGeom>
                          <a:noFill/>
                          <a:ln>
                            <a:noFill/>
                          </a:ln>
                          <a:extLst>
                            <a:ext uri="{FAA26D3D-D897-4be2-8F04-BA451C77F1D7}">
                              <ma14:placeholderFlag xmlns:ma14="http://schemas.microsoft.com/office/mac/drawingml/2011/main"/>
                            </a:ext>
                          </a:extLst>
                        </pic:spPr>
                      </pic:pic>
                      <wpg:grpSp>
                        <wpg:cNvPr id="5130" name="Group 14"/>
                        <wpg:cNvGrpSpPr/>
                        <wpg:grpSpPr bwMode="auto">
                          <a:xfrm>
                            <a:off x="2743200" y="0"/>
                            <a:ext cx="285750" cy="457200"/>
                            <a:chOff x="2458419" y="0"/>
                            <a:chExt cx="770" cy="1230"/>
                          </a:xfrm>
                          <a:extLst>
                            <a:ext uri="{0CCBE362-F206-4b92-989A-16890622DB6E}">
                              <ma14:wrappingTextBoxFlag xmlns:ma14="http://schemas.microsoft.com/office/mac/drawingml/2011/main"/>
                            </a:ext>
                          </a:extLst>
                        </wpg:grpSpPr>
                        <wps:wsp>
                          <wps:cNvPr id="5131" name="Rectangle 5131"/>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381AA790" w14:textId="77777777" w:rsidR="00D7092A" w:rsidRDefault="00D7092A" w:rsidP="002F3F28">
                                <w:pPr>
                                  <w:rPr>
                                    <w:rFonts w:eastAsia="Times New Roman" w:cs="Times New Roman"/>
                                  </w:rPr>
                                </w:pPr>
                              </w:p>
                            </w:txbxContent>
                          </wps:txbx>
                          <wps:bodyPr/>
                        </wps:wsp>
                        <wps:wsp>
                          <wps:cNvPr id="5132" name="Freeform 5132"/>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719B09F0" w14:textId="77777777" w:rsidR="00D7092A" w:rsidRDefault="00D7092A" w:rsidP="002F3F28">
                                <w:pPr>
                                  <w:rPr>
                                    <w:rFonts w:eastAsia="Times New Roman" w:cs="Times New Roman"/>
                                  </w:rPr>
                                </w:pPr>
                              </w:p>
                            </w:txbxContent>
                          </wps:txbx>
                          <wps:bodyPr/>
                        </wps:wsp>
                        <wps:wsp>
                          <wps:cNvPr id="5133" name="Freeform 5133"/>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63D93917" w14:textId="77777777" w:rsidR="00D7092A" w:rsidRDefault="00D7092A" w:rsidP="002F3F28">
                                <w:pPr>
                                  <w:rPr>
                                    <w:rFonts w:eastAsia="Times New Roman" w:cs="Times New Roman"/>
                                  </w:rPr>
                                </w:pPr>
                              </w:p>
                            </w:txbxContent>
                          </wps:txbx>
                          <wps:bodyPr/>
                        </wps:wsp>
                        <wps:wsp>
                          <wps:cNvPr id="5134" name="Freeform 5134"/>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1F701FC4" w14:textId="77777777" w:rsidR="00D7092A" w:rsidRDefault="00D7092A" w:rsidP="002F3F28">
                                <w:pPr>
                                  <w:rPr>
                                    <w:rFonts w:eastAsia="Times New Roman" w:cs="Times New Roman"/>
                                  </w:rPr>
                                </w:pPr>
                              </w:p>
                            </w:txbxContent>
                          </wps:txbx>
                          <wps:bodyPr/>
                        </wps:wsp>
                        <wps:wsp>
                          <wps:cNvPr id="5135" name="Freeform 5135"/>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2B7F7813" w14:textId="77777777" w:rsidR="00D7092A" w:rsidRDefault="00D7092A" w:rsidP="002F3F28">
                                <w:pPr>
                                  <w:rPr>
                                    <w:rFonts w:eastAsia="Times New Roman" w:cs="Times New Roman"/>
                                  </w:rPr>
                                </w:pPr>
                              </w:p>
                            </w:txbxContent>
                          </wps:txbx>
                          <wps:bodyPr/>
                        </wps:wsp>
                        <wps:wsp>
                          <wps:cNvPr id="5136" name="Freeform 5136"/>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542E2A85" w14:textId="77777777" w:rsidR="00D7092A" w:rsidRDefault="00D7092A" w:rsidP="002F3F28">
                                <w:pPr>
                                  <w:rPr>
                                    <w:rFonts w:eastAsia="Times New Roman" w:cs="Times New Roman"/>
                                  </w:rPr>
                                </w:pPr>
                              </w:p>
                            </w:txbxContent>
                          </wps:txbx>
                          <wps:bodyPr/>
                        </wps:wsp>
                        <wps:wsp>
                          <wps:cNvPr id="5137" name="Freeform 5137"/>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0A22244F" w14:textId="77777777" w:rsidR="00D7092A" w:rsidRDefault="00D7092A" w:rsidP="002F3F28">
                                <w:pPr>
                                  <w:rPr>
                                    <w:rFonts w:eastAsia="Times New Roman" w:cs="Times New Roman"/>
                                  </w:rPr>
                                </w:pPr>
                              </w:p>
                            </w:txbxContent>
                          </wps:txbx>
                          <wps:bodyPr/>
                        </wps:wsp>
                        <wps:wsp>
                          <wps:cNvPr id="5138" name="Freeform 5138"/>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5AD7A511" w14:textId="77777777" w:rsidR="00D7092A" w:rsidRDefault="00D7092A" w:rsidP="002F3F28">
                                <w:pPr>
                                  <w:rPr>
                                    <w:rFonts w:eastAsia="Times New Roman" w:cs="Times New Roman"/>
                                  </w:rPr>
                                </w:pPr>
                              </w:p>
                            </w:txbxContent>
                          </wps:txbx>
                          <wps:bodyPr/>
                        </wps:wsp>
                        <wps:wsp>
                          <wps:cNvPr id="5139" name="Freeform 5139"/>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1DE46A20" w14:textId="77777777" w:rsidR="00D7092A" w:rsidRDefault="00D7092A" w:rsidP="002F3F28">
                                <w:pPr>
                                  <w:rPr>
                                    <w:rFonts w:eastAsia="Times New Roman" w:cs="Times New Roman"/>
                                  </w:rPr>
                                </w:pPr>
                              </w:p>
                            </w:txbxContent>
                          </wps:txbx>
                          <wps:bodyPr/>
                        </wps:wsp>
                        <wps:wsp>
                          <wps:cNvPr id="5140" name="Freeform 5140"/>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5EC80525" w14:textId="77777777" w:rsidR="00D7092A" w:rsidRDefault="00D7092A" w:rsidP="002F3F28">
                                <w:pPr>
                                  <w:rPr>
                                    <w:rFonts w:eastAsia="Times New Roman" w:cs="Times New Roman"/>
                                  </w:rPr>
                                </w:pPr>
                              </w:p>
                            </w:txbxContent>
                          </wps:txbx>
                          <wps:bodyPr/>
                        </wps:wsp>
                        <wps:wsp>
                          <wps:cNvPr id="5141" name="Freeform 5141"/>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3A7A4D22" w14:textId="77777777" w:rsidR="00D7092A" w:rsidRDefault="00D7092A" w:rsidP="002F3F28">
                                <w:pPr>
                                  <w:rPr>
                                    <w:rFonts w:eastAsia="Times New Roman" w:cs="Times New Roman"/>
                                  </w:rPr>
                                </w:pPr>
                              </w:p>
                            </w:txbxContent>
                          </wps:txbx>
                          <wps:bodyPr/>
                        </wps:wsp>
                        <wps:wsp>
                          <wps:cNvPr id="5142" name="Freeform 5142"/>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00EDF263" w14:textId="77777777" w:rsidR="00D7092A" w:rsidRDefault="00D7092A" w:rsidP="002F3F28">
                                <w:pPr>
                                  <w:rPr>
                                    <w:rFonts w:eastAsia="Times New Roman" w:cs="Times New Roman"/>
                                  </w:rPr>
                                </w:pPr>
                              </w:p>
                            </w:txbxContent>
                          </wps:txbx>
                          <wps:bodyPr/>
                        </wps:wsp>
                        <wps:wsp>
                          <wps:cNvPr id="5143" name="Freeform 5143"/>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43787C0F" w14:textId="77777777" w:rsidR="00D7092A" w:rsidRDefault="00D7092A" w:rsidP="002F3F28">
                                <w:pPr>
                                  <w:rPr>
                                    <w:rFonts w:eastAsia="Times New Roman" w:cs="Times New Roman"/>
                                  </w:rPr>
                                </w:pPr>
                              </w:p>
                            </w:txbxContent>
                          </wps:txbx>
                          <wps:bodyPr/>
                        </wps:wsp>
                        <wps:wsp>
                          <wps:cNvPr id="5144" name="Freeform 5144"/>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003C18DB" w14:textId="77777777" w:rsidR="00D7092A" w:rsidRDefault="00D7092A" w:rsidP="002F3F28">
                                <w:pPr>
                                  <w:rPr>
                                    <w:rFonts w:eastAsia="Times New Roman" w:cs="Times New Roman"/>
                                  </w:rPr>
                                </w:pPr>
                              </w:p>
                            </w:txbxContent>
                          </wps:txbx>
                          <wps:bodyPr/>
                        </wps:wsp>
                        <wps:wsp>
                          <wps:cNvPr id="5145" name="Freeform 5145"/>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1C923A7D" w14:textId="77777777" w:rsidR="00D7092A" w:rsidRDefault="00D7092A" w:rsidP="002F3F28">
                                <w:pPr>
                                  <w:rPr>
                                    <w:rFonts w:eastAsia="Times New Roman" w:cs="Times New Roman"/>
                                  </w:rPr>
                                </w:pPr>
                              </w:p>
                            </w:txbxContent>
                          </wps:txbx>
                          <wps:bodyPr/>
                        </wps:wsp>
                        <wps:wsp>
                          <wps:cNvPr id="5146" name="Freeform 5146"/>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30DA9857" w14:textId="77777777" w:rsidR="00D7092A" w:rsidRDefault="00D7092A" w:rsidP="002F3F28">
                                <w:pPr>
                                  <w:rPr>
                                    <w:rFonts w:eastAsia="Times New Roman" w:cs="Times New Roman"/>
                                  </w:rPr>
                                </w:pPr>
                              </w:p>
                            </w:txbxContent>
                          </wps:txbx>
                          <wps:bodyPr/>
                        </wps:wsp>
                        <wps:wsp>
                          <wps:cNvPr id="5147" name="Freeform 5147"/>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4D131C0B" w14:textId="77777777" w:rsidR="00D7092A" w:rsidRDefault="00D7092A" w:rsidP="002F3F28">
                                <w:pPr>
                                  <w:rPr>
                                    <w:rFonts w:eastAsia="Times New Roman" w:cs="Times New Roman"/>
                                  </w:rPr>
                                </w:pPr>
                              </w:p>
                            </w:txbxContent>
                          </wps:txbx>
                          <wps:bodyPr/>
                        </wps:wsp>
                        <wps:wsp>
                          <wps:cNvPr id="5148" name="Freeform 5148"/>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7127B50C" w14:textId="77777777" w:rsidR="00D7092A" w:rsidRDefault="00D7092A" w:rsidP="002F3F28">
                                <w:pPr>
                                  <w:rPr>
                                    <w:rFonts w:eastAsia="Times New Roman" w:cs="Times New Roman"/>
                                  </w:rPr>
                                </w:pPr>
                              </w:p>
                            </w:txbxContent>
                          </wps:txbx>
                          <wps:bodyPr/>
                        </wps:wsp>
                        <wps:wsp>
                          <wps:cNvPr id="5149" name="Freeform 5149"/>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56565686" w14:textId="77777777" w:rsidR="00D7092A" w:rsidRDefault="00D7092A" w:rsidP="002F3F28">
                                <w:pPr>
                                  <w:rPr>
                                    <w:rFonts w:eastAsia="Times New Roman" w:cs="Times New Roman"/>
                                  </w:rPr>
                                </w:pPr>
                              </w:p>
                            </w:txbxContent>
                          </wps:txbx>
                          <wps:bodyPr/>
                        </wps:wsp>
                        <wps:wsp>
                          <wps:cNvPr id="5150" name="Freeform 5150"/>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0B2896B0" w14:textId="77777777" w:rsidR="00D7092A" w:rsidRDefault="00D7092A" w:rsidP="002F3F28">
                                <w:pPr>
                                  <w:rPr>
                                    <w:rFonts w:eastAsia="Times New Roman" w:cs="Times New Roman"/>
                                  </w:rPr>
                                </w:pPr>
                              </w:p>
                            </w:txbxContent>
                          </wps:txbx>
                          <wps:bodyPr/>
                        </wps:wsp>
                        <wps:wsp>
                          <wps:cNvPr id="5151" name="Freeform 5151"/>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6C17DA82" w14:textId="77777777" w:rsidR="00D7092A" w:rsidRDefault="00D7092A" w:rsidP="002F3F28">
                                <w:pPr>
                                  <w:rPr>
                                    <w:rFonts w:eastAsia="Times New Roman" w:cs="Times New Roman"/>
                                  </w:rPr>
                                </w:pPr>
                              </w:p>
                            </w:txbxContent>
                          </wps:txbx>
                          <wps:bodyPr/>
                        </wps:wsp>
                        <wps:wsp>
                          <wps:cNvPr id="57472" name="Freeform 57472"/>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68178F4C" w14:textId="77777777" w:rsidR="00D7092A" w:rsidRDefault="00D7092A" w:rsidP="002F3F28">
                                <w:pPr>
                                  <w:rPr>
                                    <w:rFonts w:eastAsia="Times New Roman" w:cs="Times New Roman"/>
                                  </w:rPr>
                                </w:pPr>
                              </w:p>
                            </w:txbxContent>
                          </wps:txbx>
                          <wps:bodyPr/>
                        </wps:wsp>
                        <wps:wsp>
                          <wps:cNvPr id="57473" name="Freeform 57473"/>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5D1D9129" w14:textId="77777777" w:rsidR="00D7092A" w:rsidRDefault="00D7092A" w:rsidP="002F3F28">
                                <w:pPr>
                                  <w:rPr>
                                    <w:rFonts w:eastAsia="Times New Roman" w:cs="Times New Roman"/>
                                  </w:rPr>
                                </w:pPr>
                              </w:p>
                            </w:txbxContent>
                          </wps:txbx>
                          <wps:bodyPr/>
                        </wps:wsp>
                        <wps:wsp>
                          <wps:cNvPr id="57512" name="Freeform 57512"/>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668AA8FA" w14:textId="77777777" w:rsidR="00D7092A" w:rsidRDefault="00D7092A" w:rsidP="002F3F28">
                                <w:pPr>
                                  <w:rPr>
                                    <w:rFonts w:eastAsia="Times New Roman" w:cs="Times New Roman"/>
                                  </w:rPr>
                                </w:pPr>
                              </w:p>
                            </w:txbxContent>
                          </wps:txbx>
                          <wps:bodyPr/>
                        </wps:wsp>
                        <wps:wsp>
                          <wps:cNvPr id="57514" name="Freeform 57514"/>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31D367C9" w14:textId="77777777" w:rsidR="00D7092A" w:rsidRDefault="00D7092A" w:rsidP="002F3F28">
                                <w:pPr>
                                  <w:rPr>
                                    <w:rFonts w:eastAsia="Times New Roman" w:cs="Times New Roman"/>
                                  </w:rPr>
                                </w:pPr>
                              </w:p>
                            </w:txbxContent>
                          </wps:txbx>
                          <wps:bodyPr/>
                        </wps:wsp>
                        <wps:wsp>
                          <wps:cNvPr id="57515" name="Freeform 57515"/>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6419D22E" w14:textId="77777777" w:rsidR="00D7092A" w:rsidRDefault="00D7092A" w:rsidP="002F3F28">
                                <w:pPr>
                                  <w:rPr>
                                    <w:rFonts w:eastAsia="Times New Roman" w:cs="Times New Roman"/>
                                  </w:rPr>
                                </w:pPr>
                              </w:p>
                            </w:txbxContent>
                          </wps:txbx>
                          <wps:bodyPr/>
                        </wps:wsp>
                        <wps:wsp>
                          <wps:cNvPr id="57516" name="Freeform 57516"/>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39417352" w14:textId="77777777" w:rsidR="00D7092A" w:rsidRDefault="00D7092A" w:rsidP="002F3F28">
                                <w:pPr>
                                  <w:rPr>
                                    <w:rFonts w:eastAsia="Times New Roman" w:cs="Times New Roman"/>
                                  </w:rPr>
                                </w:pPr>
                              </w:p>
                            </w:txbxContent>
                          </wps:txbx>
                          <wps:bodyPr/>
                        </wps:wsp>
                        <wps:wsp>
                          <wps:cNvPr id="57518" name="Freeform 57518"/>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426F6C67" w14:textId="77777777" w:rsidR="00D7092A" w:rsidRDefault="00D7092A" w:rsidP="002F3F28">
                                <w:pPr>
                                  <w:rPr>
                                    <w:rFonts w:eastAsia="Times New Roman" w:cs="Times New Roman"/>
                                  </w:rPr>
                                </w:pPr>
                              </w:p>
                            </w:txbxContent>
                          </wps:txbx>
                          <wps:bodyPr/>
                        </wps:wsp>
                        <wps:wsp>
                          <wps:cNvPr id="57519" name="Freeform 57519"/>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24CA64EA" w14:textId="77777777" w:rsidR="00D7092A" w:rsidRDefault="00D7092A" w:rsidP="002F3F28">
                                <w:pPr>
                                  <w:rPr>
                                    <w:rFonts w:eastAsia="Times New Roman" w:cs="Times New Roman"/>
                                  </w:rPr>
                                </w:pPr>
                              </w:p>
                            </w:txbxContent>
                          </wps:txbx>
                          <wps:bodyPr/>
                        </wps:wsp>
                        <wps:wsp>
                          <wps:cNvPr id="57520" name="Freeform 57520"/>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7E061670" w14:textId="77777777" w:rsidR="00D7092A" w:rsidRDefault="00D7092A" w:rsidP="002F3F28">
                                <w:pPr>
                                  <w:rPr>
                                    <w:rFonts w:eastAsia="Times New Roman" w:cs="Times New Roman"/>
                                  </w:rPr>
                                </w:pPr>
                              </w:p>
                            </w:txbxContent>
                          </wps:txbx>
                          <wps:bodyPr/>
                        </wps:wsp>
                        <wps:wsp>
                          <wps:cNvPr id="57521" name="Freeform 57521"/>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3C5CA313" w14:textId="77777777" w:rsidR="00D7092A" w:rsidRDefault="00D7092A" w:rsidP="002F3F28">
                                <w:pPr>
                                  <w:rPr>
                                    <w:rFonts w:eastAsia="Times New Roman" w:cs="Times New Roman"/>
                                  </w:rPr>
                                </w:pPr>
                              </w:p>
                            </w:txbxContent>
                          </wps:txbx>
                          <wps:bodyPr/>
                        </wps:wsp>
                        <wps:wsp>
                          <wps:cNvPr id="57522" name="Freeform 57522"/>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2A02D3B5" w14:textId="77777777" w:rsidR="00D7092A" w:rsidRDefault="00D7092A" w:rsidP="002F3F28">
                                <w:pPr>
                                  <w:rPr>
                                    <w:rFonts w:eastAsia="Times New Roman" w:cs="Times New Roman"/>
                                  </w:rPr>
                                </w:pPr>
                              </w:p>
                            </w:txbxContent>
                          </wps:txbx>
                          <wps:bodyPr/>
                        </wps:wsp>
                        <wps:wsp>
                          <wps:cNvPr id="57523" name="Freeform 57523"/>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62B28606" w14:textId="77777777" w:rsidR="00D7092A" w:rsidRDefault="00D7092A" w:rsidP="002F3F28">
                                <w:pPr>
                                  <w:rPr>
                                    <w:rFonts w:eastAsia="Times New Roman" w:cs="Times New Roman"/>
                                  </w:rPr>
                                </w:pPr>
                              </w:p>
                            </w:txbxContent>
                          </wps:txbx>
                          <wps:bodyPr/>
                        </wps:wsp>
                        <wps:wsp>
                          <wps:cNvPr id="57524" name="Freeform 57524"/>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4165C7CE" w14:textId="77777777" w:rsidR="00D7092A" w:rsidRDefault="00D7092A" w:rsidP="002F3F28">
                                <w:pPr>
                                  <w:rPr>
                                    <w:rFonts w:eastAsia="Times New Roman" w:cs="Times New Roman"/>
                                  </w:rPr>
                                </w:pPr>
                              </w:p>
                            </w:txbxContent>
                          </wps:txbx>
                          <wps:bodyPr/>
                        </wps:wsp>
                        <wps:wsp>
                          <wps:cNvPr id="57525" name="Freeform 57525"/>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6B49EB3E" w14:textId="77777777" w:rsidR="00D7092A" w:rsidRDefault="00D7092A" w:rsidP="002F3F28">
                                <w:pPr>
                                  <w:rPr>
                                    <w:rFonts w:eastAsia="Times New Roman" w:cs="Times New Roman"/>
                                  </w:rPr>
                                </w:pPr>
                              </w:p>
                            </w:txbxContent>
                          </wps:txbx>
                          <wps:bodyPr/>
                        </wps:wsp>
                        <wps:wsp>
                          <wps:cNvPr id="57526" name="Freeform 57526"/>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65FF93BB" w14:textId="77777777" w:rsidR="00D7092A" w:rsidRDefault="00D7092A" w:rsidP="002F3F28">
                                <w:pPr>
                                  <w:rPr>
                                    <w:rFonts w:eastAsia="Times New Roman" w:cs="Times New Roman"/>
                                  </w:rPr>
                                </w:pPr>
                              </w:p>
                            </w:txbxContent>
                          </wps:txbx>
                          <wps:bodyPr/>
                        </wps:wsp>
                        <wps:wsp>
                          <wps:cNvPr id="57527" name="Freeform 57527"/>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7C6E8A2D" w14:textId="77777777" w:rsidR="00D7092A" w:rsidRDefault="00D7092A" w:rsidP="002F3F28">
                                <w:pPr>
                                  <w:rPr>
                                    <w:rFonts w:eastAsia="Times New Roman" w:cs="Times New Roman"/>
                                  </w:rPr>
                                </w:pPr>
                              </w:p>
                            </w:txbxContent>
                          </wps:txbx>
                          <wps:bodyPr/>
                        </wps:wsp>
                      </wpg:grpSp>
                      <pic:pic xmlns:pic="http://schemas.openxmlformats.org/drawingml/2006/picture">
                        <pic:nvPicPr>
                          <pic:cNvPr id="57528" name="Picture 57528"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8600" y="1257300"/>
                            <a:ext cx="800100" cy="408940"/>
                          </a:xfrm>
                          <a:prstGeom prst="rect">
                            <a:avLst/>
                          </a:prstGeom>
                          <a:noFill/>
                          <a:ln>
                            <a:noFill/>
                          </a:ln>
                          <a:extLst>
                            <a:ext uri="{FAA26D3D-D897-4be2-8F04-BA451C77F1D7}">
                              <ma14:placeholderFlag xmlns:ma14="http://schemas.microsoft.com/office/mac/drawingml/2011/main"/>
                            </a:ext>
                          </a:extLst>
                        </pic:spPr>
                      </pic:pic>
                      <wps:wsp>
                        <wps:cNvPr id="57529" name="Straight Connector 57529"/>
                        <wps:cNvCnPr/>
                        <wps:spPr>
                          <a:xfrm flipH="1">
                            <a:off x="1028700" y="685800"/>
                            <a:ext cx="685800" cy="5715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530" name="Straight Connector 57530"/>
                        <wps:cNvCnPr/>
                        <wps:spPr>
                          <a:xfrm flipH="1">
                            <a:off x="2171700" y="342900"/>
                            <a:ext cx="457200" cy="2286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531" name="Straight Connector 57531"/>
                        <wps:cNvCnPr/>
                        <wps:spPr>
                          <a:xfrm flipH="1">
                            <a:off x="1485900" y="914400"/>
                            <a:ext cx="342900" cy="8001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532" name="Straight Connector 57532"/>
                        <wps:cNvCnPr/>
                        <wps:spPr>
                          <a:xfrm>
                            <a:off x="2453640" y="1371600"/>
                            <a:ext cx="0" cy="5715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533" name="Straight Connector 57533"/>
                        <wps:cNvCnPr/>
                        <wps:spPr>
                          <a:xfrm>
                            <a:off x="3543300" y="1371600"/>
                            <a:ext cx="114300" cy="5715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534" name="Straight Connector 57534"/>
                        <wps:cNvCnPr/>
                        <wps:spPr>
                          <a:xfrm>
                            <a:off x="4229100" y="800100"/>
                            <a:ext cx="342900" cy="8001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535" name="Straight Connector 57535"/>
                        <wps:cNvCnPr/>
                        <wps:spPr>
                          <a:xfrm flipH="1">
                            <a:off x="2628900" y="571500"/>
                            <a:ext cx="114300" cy="2286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696" name="Straight Connector 57696"/>
                        <wps:cNvCnPr/>
                        <wps:spPr>
                          <a:xfrm flipH="1" flipV="1">
                            <a:off x="2971800" y="571500"/>
                            <a:ext cx="342900" cy="342900"/>
                          </a:xfrm>
                          <a:prstGeom prst="line">
                            <a:avLst/>
                          </a:prstGeom>
                          <a:ln/>
                        </wps:spPr>
                        <wps:style>
                          <a:lnRef idx="2">
                            <a:schemeClr val="accent2"/>
                          </a:lnRef>
                          <a:fillRef idx="0">
                            <a:schemeClr val="accent2"/>
                          </a:fillRef>
                          <a:effectRef idx="1">
                            <a:schemeClr val="accent2"/>
                          </a:effectRef>
                          <a:fontRef idx="minor">
                            <a:schemeClr val="tx1"/>
                          </a:fontRef>
                        </wps:style>
                        <wps:bodyPr/>
                      </wps:wsp>
                      <wps:wsp>
                        <wps:cNvPr id="57697" name="Straight Connector 57697"/>
                        <wps:cNvCnPr/>
                        <wps:spPr>
                          <a:xfrm flipH="1" flipV="1">
                            <a:off x="3086100" y="342900"/>
                            <a:ext cx="685800" cy="228600"/>
                          </a:xfrm>
                          <a:prstGeom prst="line">
                            <a:avLst/>
                          </a:prstGeom>
                          <a:ln/>
                        </wps:spPr>
                        <wps:style>
                          <a:lnRef idx="2">
                            <a:schemeClr val="accent2"/>
                          </a:lnRef>
                          <a:fillRef idx="0">
                            <a:schemeClr val="accent2"/>
                          </a:fillRef>
                          <a:effectRef idx="1">
                            <a:schemeClr val="accent2"/>
                          </a:effectRef>
                          <a:fontRef idx="minor">
                            <a:schemeClr val="tx1"/>
                          </a:fontRef>
                        </wps:style>
                        <wps:bodyPr/>
                      </wps:wsp>
                      <wpg:grpSp>
                        <wpg:cNvPr id="57698" name="Group 14"/>
                        <wpg:cNvGrpSpPr/>
                        <wpg:grpSpPr bwMode="auto">
                          <a:xfrm>
                            <a:off x="3886200" y="342900"/>
                            <a:ext cx="285750" cy="457200"/>
                            <a:chOff x="2458419" y="0"/>
                            <a:chExt cx="770" cy="1230"/>
                          </a:xfrm>
                          <a:extLst>
                            <a:ext uri="{0CCBE362-F206-4b92-989A-16890622DB6E}">
                              <ma14:wrappingTextBoxFlag xmlns:ma14="http://schemas.microsoft.com/office/mac/drawingml/2011/main"/>
                            </a:ext>
                          </a:extLst>
                        </wpg:grpSpPr>
                        <wps:wsp>
                          <wps:cNvPr id="57699" name="Rectangle 57699"/>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2311BFB3" w14:textId="77777777" w:rsidR="00D7092A" w:rsidRDefault="00D7092A" w:rsidP="00117209">
                                <w:pPr>
                                  <w:rPr>
                                    <w:rFonts w:eastAsia="Times New Roman" w:cs="Times New Roman"/>
                                  </w:rPr>
                                </w:pPr>
                              </w:p>
                            </w:txbxContent>
                          </wps:txbx>
                          <wps:bodyPr/>
                        </wps:wsp>
                        <wps:wsp>
                          <wps:cNvPr id="57700" name="Freeform 57700"/>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7DE6C247" w14:textId="77777777" w:rsidR="00D7092A" w:rsidRDefault="00D7092A" w:rsidP="00117209">
                                <w:pPr>
                                  <w:rPr>
                                    <w:rFonts w:eastAsia="Times New Roman" w:cs="Times New Roman"/>
                                  </w:rPr>
                                </w:pPr>
                              </w:p>
                            </w:txbxContent>
                          </wps:txbx>
                          <wps:bodyPr/>
                        </wps:wsp>
                        <wps:wsp>
                          <wps:cNvPr id="57701" name="Freeform 57701"/>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68CB63BF" w14:textId="77777777" w:rsidR="00D7092A" w:rsidRDefault="00D7092A" w:rsidP="00117209">
                                <w:pPr>
                                  <w:rPr>
                                    <w:rFonts w:eastAsia="Times New Roman" w:cs="Times New Roman"/>
                                  </w:rPr>
                                </w:pPr>
                              </w:p>
                            </w:txbxContent>
                          </wps:txbx>
                          <wps:bodyPr/>
                        </wps:wsp>
                        <wps:wsp>
                          <wps:cNvPr id="57702" name="Freeform 57702"/>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7053F6AD" w14:textId="77777777" w:rsidR="00D7092A" w:rsidRDefault="00D7092A" w:rsidP="00117209">
                                <w:pPr>
                                  <w:rPr>
                                    <w:rFonts w:eastAsia="Times New Roman" w:cs="Times New Roman"/>
                                  </w:rPr>
                                </w:pPr>
                              </w:p>
                            </w:txbxContent>
                          </wps:txbx>
                          <wps:bodyPr/>
                        </wps:wsp>
                        <wps:wsp>
                          <wps:cNvPr id="57703" name="Freeform 57703"/>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7610B8E1" w14:textId="77777777" w:rsidR="00D7092A" w:rsidRDefault="00D7092A" w:rsidP="00117209">
                                <w:pPr>
                                  <w:rPr>
                                    <w:rFonts w:eastAsia="Times New Roman" w:cs="Times New Roman"/>
                                  </w:rPr>
                                </w:pPr>
                              </w:p>
                            </w:txbxContent>
                          </wps:txbx>
                          <wps:bodyPr/>
                        </wps:wsp>
                        <wps:wsp>
                          <wps:cNvPr id="57704" name="Freeform 57704"/>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3DBBFD54" w14:textId="77777777" w:rsidR="00D7092A" w:rsidRDefault="00D7092A" w:rsidP="00117209">
                                <w:pPr>
                                  <w:rPr>
                                    <w:rFonts w:eastAsia="Times New Roman" w:cs="Times New Roman"/>
                                  </w:rPr>
                                </w:pPr>
                              </w:p>
                            </w:txbxContent>
                          </wps:txbx>
                          <wps:bodyPr/>
                        </wps:wsp>
                        <wps:wsp>
                          <wps:cNvPr id="57705" name="Freeform 57705"/>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404C3EDE" w14:textId="77777777" w:rsidR="00D7092A" w:rsidRDefault="00D7092A" w:rsidP="00117209">
                                <w:pPr>
                                  <w:rPr>
                                    <w:rFonts w:eastAsia="Times New Roman" w:cs="Times New Roman"/>
                                  </w:rPr>
                                </w:pPr>
                              </w:p>
                            </w:txbxContent>
                          </wps:txbx>
                          <wps:bodyPr/>
                        </wps:wsp>
                        <wps:wsp>
                          <wps:cNvPr id="57706" name="Freeform 57706"/>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5AC92326" w14:textId="77777777" w:rsidR="00D7092A" w:rsidRDefault="00D7092A" w:rsidP="00117209">
                                <w:pPr>
                                  <w:rPr>
                                    <w:rFonts w:eastAsia="Times New Roman" w:cs="Times New Roman"/>
                                  </w:rPr>
                                </w:pPr>
                              </w:p>
                            </w:txbxContent>
                          </wps:txbx>
                          <wps:bodyPr/>
                        </wps:wsp>
                        <wps:wsp>
                          <wps:cNvPr id="57707" name="Freeform 57707"/>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195816CD" w14:textId="77777777" w:rsidR="00D7092A" w:rsidRDefault="00D7092A" w:rsidP="00117209">
                                <w:pPr>
                                  <w:rPr>
                                    <w:rFonts w:eastAsia="Times New Roman" w:cs="Times New Roman"/>
                                  </w:rPr>
                                </w:pPr>
                              </w:p>
                            </w:txbxContent>
                          </wps:txbx>
                          <wps:bodyPr/>
                        </wps:wsp>
                        <wps:wsp>
                          <wps:cNvPr id="57708" name="Freeform 57708"/>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44D5DA39" w14:textId="77777777" w:rsidR="00D7092A" w:rsidRDefault="00D7092A" w:rsidP="00117209">
                                <w:pPr>
                                  <w:rPr>
                                    <w:rFonts w:eastAsia="Times New Roman" w:cs="Times New Roman"/>
                                  </w:rPr>
                                </w:pPr>
                              </w:p>
                            </w:txbxContent>
                          </wps:txbx>
                          <wps:bodyPr/>
                        </wps:wsp>
                        <wps:wsp>
                          <wps:cNvPr id="57709" name="Freeform 57709"/>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34E96FE4" w14:textId="77777777" w:rsidR="00D7092A" w:rsidRDefault="00D7092A" w:rsidP="00117209">
                                <w:pPr>
                                  <w:rPr>
                                    <w:rFonts w:eastAsia="Times New Roman" w:cs="Times New Roman"/>
                                  </w:rPr>
                                </w:pPr>
                              </w:p>
                            </w:txbxContent>
                          </wps:txbx>
                          <wps:bodyPr/>
                        </wps:wsp>
                        <wps:wsp>
                          <wps:cNvPr id="57710" name="Freeform 57710"/>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283F161B" w14:textId="77777777" w:rsidR="00D7092A" w:rsidRDefault="00D7092A" w:rsidP="00117209">
                                <w:pPr>
                                  <w:rPr>
                                    <w:rFonts w:eastAsia="Times New Roman" w:cs="Times New Roman"/>
                                  </w:rPr>
                                </w:pPr>
                              </w:p>
                            </w:txbxContent>
                          </wps:txbx>
                          <wps:bodyPr/>
                        </wps:wsp>
                        <wps:wsp>
                          <wps:cNvPr id="57711" name="Freeform 57711"/>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077ABB16" w14:textId="77777777" w:rsidR="00D7092A" w:rsidRDefault="00D7092A" w:rsidP="00117209">
                                <w:pPr>
                                  <w:rPr>
                                    <w:rFonts w:eastAsia="Times New Roman" w:cs="Times New Roman"/>
                                  </w:rPr>
                                </w:pPr>
                              </w:p>
                            </w:txbxContent>
                          </wps:txbx>
                          <wps:bodyPr/>
                        </wps:wsp>
                        <wps:wsp>
                          <wps:cNvPr id="57712" name="Freeform 57712"/>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505C8174" w14:textId="77777777" w:rsidR="00D7092A" w:rsidRDefault="00D7092A" w:rsidP="00117209">
                                <w:pPr>
                                  <w:rPr>
                                    <w:rFonts w:eastAsia="Times New Roman" w:cs="Times New Roman"/>
                                  </w:rPr>
                                </w:pPr>
                              </w:p>
                            </w:txbxContent>
                          </wps:txbx>
                          <wps:bodyPr/>
                        </wps:wsp>
                        <wps:wsp>
                          <wps:cNvPr id="57719" name="Freeform 57719"/>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179706C9" w14:textId="77777777" w:rsidR="00D7092A" w:rsidRDefault="00D7092A" w:rsidP="00117209">
                                <w:pPr>
                                  <w:rPr>
                                    <w:rFonts w:eastAsia="Times New Roman" w:cs="Times New Roman"/>
                                  </w:rPr>
                                </w:pPr>
                              </w:p>
                            </w:txbxContent>
                          </wps:txbx>
                          <wps:bodyPr/>
                        </wps:wsp>
                        <wps:wsp>
                          <wps:cNvPr id="57723" name="Freeform 57723"/>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55DB82CA" w14:textId="77777777" w:rsidR="00D7092A" w:rsidRDefault="00D7092A" w:rsidP="00117209">
                                <w:pPr>
                                  <w:rPr>
                                    <w:rFonts w:eastAsia="Times New Roman" w:cs="Times New Roman"/>
                                  </w:rPr>
                                </w:pPr>
                              </w:p>
                            </w:txbxContent>
                          </wps:txbx>
                          <wps:bodyPr/>
                        </wps:wsp>
                        <wps:wsp>
                          <wps:cNvPr id="4096" name="Freeform 4096"/>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55E93A2C" w14:textId="77777777" w:rsidR="00D7092A" w:rsidRDefault="00D7092A" w:rsidP="00117209">
                                <w:pPr>
                                  <w:rPr>
                                    <w:rFonts w:eastAsia="Times New Roman" w:cs="Times New Roman"/>
                                  </w:rPr>
                                </w:pPr>
                              </w:p>
                            </w:txbxContent>
                          </wps:txbx>
                          <wps:bodyPr/>
                        </wps:wsp>
                        <wps:wsp>
                          <wps:cNvPr id="4097" name="Freeform 4097"/>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3FA233ED" w14:textId="77777777" w:rsidR="00D7092A" w:rsidRDefault="00D7092A" w:rsidP="00117209">
                                <w:pPr>
                                  <w:rPr>
                                    <w:rFonts w:eastAsia="Times New Roman" w:cs="Times New Roman"/>
                                  </w:rPr>
                                </w:pPr>
                              </w:p>
                            </w:txbxContent>
                          </wps:txbx>
                          <wps:bodyPr/>
                        </wps:wsp>
                        <wps:wsp>
                          <wps:cNvPr id="4098" name="Freeform 4098"/>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6BD9A522" w14:textId="77777777" w:rsidR="00D7092A" w:rsidRDefault="00D7092A" w:rsidP="00117209">
                                <w:pPr>
                                  <w:rPr>
                                    <w:rFonts w:eastAsia="Times New Roman" w:cs="Times New Roman"/>
                                  </w:rPr>
                                </w:pPr>
                              </w:p>
                            </w:txbxContent>
                          </wps:txbx>
                          <wps:bodyPr/>
                        </wps:wsp>
                        <wps:wsp>
                          <wps:cNvPr id="4099" name="Freeform 4099"/>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172F2763" w14:textId="77777777" w:rsidR="00D7092A" w:rsidRDefault="00D7092A" w:rsidP="00117209">
                                <w:pPr>
                                  <w:rPr>
                                    <w:rFonts w:eastAsia="Times New Roman" w:cs="Times New Roman"/>
                                  </w:rPr>
                                </w:pPr>
                              </w:p>
                            </w:txbxContent>
                          </wps:txbx>
                          <wps:bodyPr/>
                        </wps:wsp>
                        <wps:wsp>
                          <wps:cNvPr id="4101" name="Freeform 4101"/>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2B3BD712" w14:textId="77777777" w:rsidR="00D7092A" w:rsidRDefault="00D7092A" w:rsidP="00117209">
                                <w:pPr>
                                  <w:rPr>
                                    <w:rFonts w:eastAsia="Times New Roman" w:cs="Times New Roman"/>
                                  </w:rPr>
                                </w:pPr>
                              </w:p>
                            </w:txbxContent>
                          </wps:txbx>
                          <wps:bodyPr/>
                        </wps:wsp>
                        <wps:wsp>
                          <wps:cNvPr id="4102" name="Freeform 4102"/>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47A4A162" w14:textId="77777777" w:rsidR="00D7092A" w:rsidRDefault="00D7092A" w:rsidP="00117209">
                                <w:pPr>
                                  <w:rPr>
                                    <w:rFonts w:eastAsia="Times New Roman" w:cs="Times New Roman"/>
                                  </w:rPr>
                                </w:pPr>
                              </w:p>
                            </w:txbxContent>
                          </wps:txbx>
                          <wps:bodyPr/>
                        </wps:wsp>
                        <wps:wsp>
                          <wps:cNvPr id="4103" name="Freeform 4103"/>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75E43F97" w14:textId="77777777" w:rsidR="00D7092A" w:rsidRDefault="00D7092A" w:rsidP="00117209">
                                <w:pPr>
                                  <w:rPr>
                                    <w:rFonts w:eastAsia="Times New Roman" w:cs="Times New Roman"/>
                                  </w:rPr>
                                </w:pPr>
                              </w:p>
                            </w:txbxContent>
                          </wps:txbx>
                          <wps:bodyPr/>
                        </wps:wsp>
                        <wps:wsp>
                          <wps:cNvPr id="4104" name="Freeform 4104"/>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51494BAE" w14:textId="77777777" w:rsidR="00D7092A" w:rsidRDefault="00D7092A" w:rsidP="00117209">
                                <w:pPr>
                                  <w:rPr>
                                    <w:rFonts w:eastAsia="Times New Roman" w:cs="Times New Roman"/>
                                  </w:rPr>
                                </w:pPr>
                              </w:p>
                            </w:txbxContent>
                          </wps:txbx>
                          <wps:bodyPr/>
                        </wps:wsp>
                        <wps:wsp>
                          <wps:cNvPr id="4105" name="Freeform 4105"/>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24C44F74" w14:textId="77777777" w:rsidR="00D7092A" w:rsidRDefault="00D7092A" w:rsidP="00117209">
                                <w:pPr>
                                  <w:rPr>
                                    <w:rFonts w:eastAsia="Times New Roman" w:cs="Times New Roman"/>
                                  </w:rPr>
                                </w:pPr>
                              </w:p>
                            </w:txbxContent>
                          </wps:txbx>
                          <wps:bodyPr/>
                        </wps:wsp>
                        <wps:wsp>
                          <wps:cNvPr id="4106" name="Freeform 4106"/>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2EE94A6B" w14:textId="77777777" w:rsidR="00D7092A" w:rsidRDefault="00D7092A" w:rsidP="00117209">
                                <w:pPr>
                                  <w:rPr>
                                    <w:rFonts w:eastAsia="Times New Roman" w:cs="Times New Roman"/>
                                  </w:rPr>
                                </w:pPr>
                              </w:p>
                            </w:txbxContent>
                          </wps:txbx>
                          <wps:bodyPr/>
                        </wps:wsp>
                        <wps:wsp>
                          <wps:cNvPr id="4107" name="Freeform 4107"/>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02BD85CA" w14:textId="77777777" w:rsidR="00D7092A" w:rsidRDefault="00D7092A" w:rsidP="00117209">
                                <w:pPr>
                                  <w:rPr>
                                    <w:rFonts w:eastAsia="Times New Roman" w:cs="Times New Roman"/>
                                  </w:rPr>
                                </w:pPr>
                              </w:p>
                            </w:txbxContent>
                          </wps:txbx>
                          <wps:bodyPr/>
                        </wps:wsp>
                        <wps:wsp>
                          <wps:cNvPr id="4108" name="Freeform 4108"/>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252E4A67" w14:textId="77777777" w:rsidR="00D7092A" w:rsidRDefault="00D7092A" w:rsidP="00117209">
                                <w:pPr>
                                  <w:rPr>
                                    <w:rFonts w:eastAsia="Times New Roman" w:cs="Times New Roman"/>
                                  </w:rPr>
                                </w:pPr>
                              </w:p>
                            </w:txbxContent>
                          </wps:txbx>
                          <wps:bodyPr/>
                        </wps:wsp>
                        <wps:wsp>
                          <wps:cNvPr id="4109" name="Freeform 4109"/>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395BA99A" w14:textId="77777777" w:rsidR="00D7092A" w:rsidRDefault="00D7092A" w:rsidP="00117209">
                                <w:pPr>
                                  <w:rPr>
                                    <w:rFonts w:eastAsia="Times New Roman" w:cs="Times New Roman"/>
                                  </w:rPr>
                                </w:pPr>
                              </w:p>
                            </w:txbxContent>
                          </wps:txbx>
                          <wps:bodyPr/>
                        </wps:wsp>
                        <wps:wsp>
                          <wps:cNvPr id="4110" name="Freeform 4110"/>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14A1E30B" w14:textId="77777777" w:rsidR="00D7092A" w:rsidRDefault="00D7092A" w:rsidP="00117209">
                                <w:pPr>
                                  <w:rPr>
                                    <w:rFonts w:eastAsia="Times New Roman" w:cs="Times New Roman"/>
                                  </w:rPr>
                                </w:pPr>
                              </w:p>
                            </w:txbxContent>
                          </wps:txbx>
                          <wps:bodyPr/>
                        </wps:wsp>
                        <wps:wsp>
                          <wps:cNvPr id="4111" name="Freeform 4111"/>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28232244" w14:textId="77777777" w:rsidR="00D7092A" w:rsidRDefault="00D7092A" w:rsidP="00117209">
                                <w:pPr>
                                  <w:rPr>
                                    <w:rFonts w:eastAsia="Times New Roman" w:cs="Times New Roman"/>
                                  </w:rPr>
                                </w:pPr>
                              </w:p>
                            </w:txbxContent>
                          </wps:txbx>
                          <wps:bodyPr/>
                        </wps:wsp>
                        <wps:wsp>
                          <wps:cNvPr id="4112" name="Freeform 4112"/>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2B7EAA47" w14:textId="77777777" w:rsidR="00D7092A" w:rsidRDefault="00D7092A" w:rsidP="00117209">
                                <w:pPr>
                                  <w:rPr>
                                    <w:rFonts w:eastAsia="Times New Roman" w:cs="Times New Roman"/>
                                  </w:rPr>
                                </w:pPr>
                              </w:p>
                            </w:txbxContent>
                          </wps:txbx>
                          <wps:bodyPr/>
                        </wps:wsp>
                        <wps:wsp>
                          <wps:cNvPr id="4113" name="Freeform 4113"/>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6EE63EE2" w14:textId="77777777" w:rsidR="00D7092A" w:rsidRDefault="00D7092A" w:rsidP="00117209">
                                <w:pPr>
                                  <w:rPr>
                                    <w:rFonts w:eastAsia="Times New Roman" w:cs="Times New Roman"/>
                                  </w:rPr>
                                </w:pPr>
                              </w:p>
                            </w:txbxContent>
                          </wps:txbx>
                          <wps:bodyPr/>
                        </wps:wsp>
                        <wps:wsp>
                          <wps:cNvPr id="4114" name="Freeform 4114"/>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3F5DE491" w14:textId="77777777" w:rsidR="00D7092A" w:rsidRDefault="00D7092A" w:rsidP="00117209">
                                <w:pPr>
                                  <w:rPr>
                                    <w:rFonts w:eastAsia="Times New Roman" w:cs="Times New Roman"/>
                                  </w:rPr>
                                </w:pPr>
                              </w:p>
                            </w:txbxContent>
                          </wps:txbx>
                          <wps:bodyPr/>
                        </wps:wsp>
                        <wps:wsp>
                          <wps:cNvPr id="4115" name="Freeform 4115"/>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47DC744E" w14:textId="77777777" w:rsidR="00D7092A" w:rsidRDefault="00D7092A" w:rsidP="00117209">
                                <w:pPr>
                                  <w:rPr>
                                    <w:rFonts w:eastAsia="Times New Roman" w:cs="Times New Roman"/>
                                  </w:rPr>
                                </w:pPr>
                              </w:p>
                            </w:txbxContent>
                          </wps:txbx>
                          <wps:bodyPr/>
                        </wps:wsp>
                        <wps:wsp>
                          <wps:cNvPr id="4116" name="Freeform 4116"/>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50C4AB10" w14:textId="77777777" w:rsidR="00D7092A" w:rsidRDefault="00D7092A" w:rsidP="00117209">
                                <w:pPr>
                                  <w:rPr>
                                    <w:rFonts w:eastAsia="Times New Roman" w:cs="Times New Roman"/>
                                  </w:rPr>
                                </w:pPr>
                              </w:p>
                            </w:txbxContent>
                          </wps:txbx>
                          <wps:bodyPr/>
                        </wps:wsp>
                        <wps:wsp>
                          <wps:cNvPr id="4117" name="Freeform 4117"/>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65BB7271" w14:textId="77777777" w:rsidR="00D7092A" w:rsidRDefault="00D7092A" w:rsidP="00117209">
                                <w:pPr>
                                  <w:rPr>
                                    <w:rFonts w:eastAsia="Times New Roman" w:cs="Times New Roman"/>
                                  </w:rPr>
                                </w:pPr>
                              </w:p>
                            </w:txbxContent>
                          </wps:txbx>
                          <wps:bodyPr/>
                        </wps:wsp>
                      </wpg:grpSp>
                      <wpg:grpSp>
                        <wpg:cNvPr id="4118" name="Group 14"/>
                        <wpg:cNvGrpSpPr/>
                        <wpg:grpSpPr bwMode="auto">
                          <a:xfrm>
                            <a:off x="3314700" y="800100"/>
                            <a:ext cx="285750" cy="457200"/>
                            <a:chOff x="2458419" y="0"/>
                            <a:chExt cx="770" cy="1230"/>
                          </a:xfrm>
                          <a:extLst>
                            <a:ext uri="{0CCBE362-F206-4b92-989A-16890622DB6E}">
                              <ma14:wrappingTextBoxFlag xmlns:ma14="http://schemas.microsoft.com/office/mac/drawingml/2011/main"/>
                            </a:ext>
                          </a:extLst>
                        </wpg:grpSpPr>
                        <wps:wsp>
                          <wps:cNvPr id="4119" name="Rectangle 4119"/>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32A25F84" w14:textId="77777777" w:rsidR="00D7092A" w:rsidRDefault="00D7092A" w:rsidP="00117209">
                                <w:pPr>
                                  <w:rPr>
                                    <w:rFonts w:eastAsia="Times New Roman" w:cs="Times New Roman"/>
                                  </w:rPr>
                                </w:pPr>
                              </w:p>
                            </w:txbxContent>
                          </wps:txbx>
                          <wps:bodyPr/>
                        </wps:wsp>
                        <wps:wsp>
                          <wps:cNvPr id="4120" name="Freeform 4120"/>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519F4500" w14:textId="77777777" w:rsidR="00D7092A" w:rsidRDefault="00D7092A" w:rsidP="00117209">
                                <w:pPr>
                                  <w:rPr>
                                    <w:rFonts w:eastAsia="Times New Roman" w:cs="Times New Roman"/>
                                  </w:rPr>
                                </w:pPr>
                              </w:p>
                            </w:txbxContent>
                          </wps:txbx>
                          <wps:bodyPr/>
                        </wps:wsp>
                        <wps:wsp>
                          <wps:cNvPr id="4121" name="Freeform 4121"/>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01EE9F09" w14:textId="77777777" w:rsidR="00D7092A" w:rsidRDefault="00D7092A" w:rsidP="00117209">
                                <w:pPr>
                                  <w:rPr>
                                    <w:rFonts w:eastAsia="Times New Roman" w:cs="Times New Roman"/>
                                  </w:rPr>
                                </w:pPr>
                              </w:p>
                            </w:txbxContent>
                          </wps:txbx>
                          <wps:bodyPr/>
                        </wps:wsp>
                        <wps:wsp>
                          <wps:cNvPr id="4122" name="Freeform 4122"/>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54C12FF5" w14:textId="77777777" w:rsidR="00D7092A" w:rsidRDefault="00D7092A" w:rsidP="00117209">
                                <w:pPr>
                                  <w:rPr>
                                    <w:rFonts w:eastAsia="Times New Roman" w:cs="Times New Roman"/>
                                  </w:rPr>
                                </w:pPr>
                              </w:p>
                            </w:txbxContent>
                          </wps:txbx>
                          <wps:bodyPr/>
                        </wps:wsp>
                        <wps:wsp>
                          <wps:cNvPr id="4123" name="Freeform 4123"/>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16A427FA" w14:textId="77777777" w:rsidR="00D7092A" w:rsidRDefault="00D7092A" w:rsidP="00117209">
                                <w:pPr>
                                  <w:rPr>
                                    <w:rFonts w:eastAsia="Times New Roman" w:cs="Times New Roman"/>
                                  </w:rPr>
                                </w:pPr>
                              </w:p>
                            </w:txbxContent>
                          </wps:txbx>
                          <wps:bodyPr/>
                        </wps:wsp>
                        <wps:wsp>
                          <wps:cNvPr id="4124" name="Freeform 4124"/>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7FCDAFAF" w14:textId="77777777" w:rsidR="00D7092A" w:rsidRDefault="00D7092A" w:rsidP="00117209">
                                <w:pPr>
                                  <w:rPr>
                                    <w:rFonts w:eastAsia="Times New Roman" w:cs="Times New Roman"/>
                                  </w:rPr>
                                </w:pPr>
                              </w:p>
                            </w:txbxContent>
                          </wps:txbx>
                          <wps:bodyPr/>
                        </wps:wsp>
                        <wps:wsp>
                          <wps:cNvPr id="4125" name="Freeform 4125"/>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0BC0406E" w14:textId="77777777" w:rsidR="00D7092A" w:rsidRDefault="00D7092A" w:rsidP="00117209">
                                <w:pPr>
                                  <w:rPr>
                                    <w:rFonts w:eastAsia="Times New Roman" w:cs="Times New Roman"/>
                                  </w:rPr>
                                </w:pPr>
                              </w:p>
                            </w:txbxContent>
                          </wps:txbx>
                          <wps:bodyPr/>
                        </wps:wsp>
                        <wps:wsp>
                          <wps:cNvPr id="4126" name="Freeform 4126"/>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329C1098" w14:textId="77777777" w:rsidR="00D7092A" w:rsidRDefault="00D7092A" w:rsidP="00117209">
                                <w:pPr>
                                  <w:rPr>
                                    <w:rFonts w:eastAsia="Times New Roman" w:cs="Times New Roman"/>
                                  </w:rPr>
                                </w:pPr>
                              </w:p>
                            </w:txbxContent>
                          </wps:txbx>
                          <wps:bodyPr/>
                        </wps:wsp>
                        <wps:wsp>
                          <wps:cNvPr id="4127" name="Freeform 4127"/>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235F13B8" w14:textId="77777777" w:rsidR="00D7092A" w:rsidRDefault="00D7092A" w:rsidP="00117209">
                                <w:pPr>
                                  <w:rPr>
                                    <w:rFonts w:eastAsia="Times New Roman" w:cs="Times New Roman"/>
                                  </w:rPr>
                                </w:pPr>
                              </w:p>
                            </w:txbxContent>
                          </wps:txbx>
                          <wps:bodyPr/>
                        </wps:wsp>
                        <wps:wsp>
                          <wps:cNvPr id="58240" name="Freeform 58240"/>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1C20D709" w14:textId="77777777" w:rsidR="00D7092A" w:rsidRDefault="00D7092A" w:rsidP="00117209">
                                <w:pPr>
                                  <w:rPr>
                                    <w:rFonts w:eastAsia="Times New Roman" w:cs="Times New Roman"/>
                                  </w:rPr>
                                </w:pPr>
                              </w:p>
                            </w:txbxContent>
                          </wps:txbx>
                          <wps:bodyPr/>
                        </wps:wsp>
                        <wps:wsp>
                          <wps:cNvPr id="58241" name="Freeform 58241"/>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4258FE84" w14:textId="77777777" w:rsidR="00D7092A" w:rsidRDefault="00D7092A" w:rsidP="00117209">
                                <w:pPr>
                                  <w:rPr>
                                    <w:rFonts w:eastAsia="Times New Roman" w:cs="Times New Roman"/>
                                  </w:rPr>
                                </w:pPr>
                              </w:p>
                            </w:txbxContent>
                          </wps:txbx>
                          <wps:bodyPr/>
                        </wps:wsp>
                        <wps:wsp>
                          <wps:cNvPr id="58242" name="Freeform 58242"/>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1B7C467B" w14:textId="77777777" w:rsidR="00D7092A" w:rsidRDefault="00D7092A" w:rsidP="00117209">
                                <w:pPr>
                                  <w:rPr>
                                    <w:rFonts w:eastAsia="Times New Roman" w:cs="Times New Roman"/>
                                  </w:rPr>
                                </w:pPr>
                              </w:p>
                            </w:txbxContent>
                          </wps:txbx>
                          <wps:bodyPr/>
                        </wps:wsp>
                        <wps:wsp>
                          <wps:cNvPr id="58243" name="Freeform 58243"/>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24DCED7B" w14:textId="77777777" w:rsidR="00D7092A" w:rsidRDefault="00D7092A" w:rsidP="00117209">
                                <w:pPr>
                                  <w:rPr>
                                    <w:rFonts w:eastAsia="Times New Roman" w:cs="Times New Roman"/>
                                  </w:rPr>
                                </w:pPr>
                              </w:p>
                            </w:txbxContent>
                          </wps:txbx>
                          <wps:bodyPr/>
                        </wps:wsp>
                        <wps:wsp>
                          <wps:cNvPr id="58244" name="Freeform 58244"/>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74B7DBBC" w14:textId="77777777" w:rsidR="00D7092A" w:rsidRDefault="00D7092A" w:rsidP="00117209">
                                <w:pPr>
                                  <w:rPr>
                                    <w:rFonts w:eastAsia="Times New Roman" w:cs="Times New Roman"/>
                                  </w:rPr>
                                </w:pPr>
                              </w:p>
                            </w:txbxContent>
                          </wps:txbx>
                          <wps:bodyPr/>
                        </wps:wsp>
                        <wps:wsp>
                          <wps:cNvPr id="58245" name="Freeform 58245"/>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5AA43AE3" w14:textId="77777777" w:rsidR="00D7092A" w:rsidRDefault="00D7092A" w:rsidP="00117209">
                                <w:pPr>
                                  <w:rPr>
                                    <w:rFonts w:eastAsia="Times New Roman" w:cs="Times New Roman"/>
                                  </w:rPr>
                                </w:pPr>
                              </w:p>
                            </w:txbxContent>
                          </wps:txbx>
                          <wps:bodyPr/>
                        </wps:wsp>
                        <wps:wsp>
                          <wps:cNvPr id="58246" name="Freeform 58246"/>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1EE81CBF" w14:textId="77777777" w:rsidR="00D7092A" w:rsidRDefault="00D7092A" w:rsidP="00117209">
                                <w:pPr>
                                  <w:rPr>
                                    <w:rFonts w:eastAsia="Times New Roman" w:cs="Times New Roman"/>
                                  </w:rPr>
                                </w:pPr>
                              </w:p>
                            </w:txbxContent>
                          </wps:txbx>
                          <wps:bodyPr/>
                        </wps:wsp>
                        <wps:wsp>
                          <wps:cNvPr id="58247" name="Freeform 58247"/>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1FB9DC4C" w14:textId="77777777" w:rsidR="00D7092A" w:rsidRDefault="00D7092A" w:rsidP="00117209">
                                <w:pPr>
                                  <w:rPr>
                                    <w:rFonts w:eastAsia="Times New Roman" w:cs="Times New Roman"/>
                                  </w:rPr>
                                </w:pPr>
                              </w:p>
                            </w:txbxContent>
                          </wps:txbx>
                          <wps:bodyPr/>
                        </wps:wsp>
                        <wps:wsp>
                          <wps:cNvPr id="58248" name="Freeform 58248"/>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4C0703FB" w14:textId="77777777" w:rsidR="00D7092A" w:rsidRDefault="00D7092A" w:rsidP="00117209">
                                <w:pPr>
                                  <w:rPr>
                                    <w:rFonts w:eastAsia="Times New Roman" w:cs="Times New Roman"/>
                                  </w:rPr>
                                </w:pPr>
                              </w:p>
                            </w:txbxContent>
                          </wps:txbx>
                          <wps:bodyPr/>
                        </wps:wsp>
                        <wps:wsp>
                          <wps:cNvPr id="58249" name="Freeform 58249"/>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1685E531" w14:textId="77777777" w:rsidR="00D7092A" w:rsidRDefault="00D7092A" w:rsidP="00117209">
                                <w:pPr>
                                  <w:rPr>
                                    <w:rFonts w:eastAsia="Times New Roman" w:cs="Times New Roman"/>
                                  </w:rPr>
                                </w:pPr>
                              </w:p>
                            </w:txbxContent>
                          </wps:txbx>
                          <wps:bodyPr/>
                        </wps:wsp>
                        <wps:wsp>
                          <wps:cNvPr id="58250" name="Freeform 58250"/>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4DFFAF4D" w14:textId="77777777" w:rsidR="00D7092A" w:rsidRDefault="00D7092A" w:rsidP="00117209">
                                <w:pPr>
                                  <w:rPr>
                                    <w:rFonts w:eastAsia="Times New Roman" w:cs="Times New Roman"/>
                                  </w:rPr>
                                </w:pPr>
                              </w:p>
                            </w:txbxContent>
                          </wps:txbx>
                          <wps:bodyPr/>
                        </wps:wsp>
                        <wps:wsp>
                          <wps:cNvPr id="58251" name="Freeform 58251"/>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27735B4B" w14:textId="77777777" w:rsidR="00D7092A" w:rsidRDefault="00D7092A" w:rsidP="00117209">
                                <w:pPr>
                                  <w:rPr>
                                    <w:rFonts w:eastAsia="Times New Roman" w:cs="Times New Roman"/>
                                  </w:rPr>
                                </w:pPr>
                              </w:p>
                            </w:txbxContent>
                          </wps:txbx>
                          <wps:bodyPr/>
                        </wps:wsp>
                        <wps:wsp>
                          <wps:cNvPr id="58252" name="Freeform 58252"/>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0BD9EFC0" w14:textId="77777777" w:rsidR="00D7092A" w:rsidRDefault="00D7092A" w:rsidP="00117209">
                                <w:pPr>
                                  <w:rPr>
                                    <w:rFonts w:eastAsia="Times New Roman" w:cs="Times New Roman"/>
                                  </w:rPr>
                                </w:pPr>
                              </w:p>
                            </w:txbxContent>
                          </wps:txbx>
                          <wps:bodyPr/>
                        </wps:wsp>
                        <wps:wsp>
                          <wps:cNvPr id="58253" name="Freeform 58253"/>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256FC176" w14:textId="77777777" w:rsidR="00D7092A" w:rsidRDefault="00D7092A" w:rsidP="00117209">
                                <w:pPr>
                                  <w:rPr>
                                    <w:rFonts w:eastAsia="Times New Roman" w:cs="Times New Roman"/>
                                  </w:rPr>
                                </w:pPr>
                              </w:p>
                            </w:txbxContent>
                          </wps:txbx>
                          <wps:bodyPr/>
                        </wps:wsp>
                        <wps:wsp>
                          <wps:cNvPr id="58254" name="Freeform 58254"/>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5E527479" w14:textId="77777777" w:rsidR="00D7092A" w:rsidRDefault="00D7092A" w:rsidP="00117209">
                                <w:pPr>
                                  <w:rPr>
                                    <w:rFonts w:eastAsia="Times New Roman" w:cs="Times New Roman"/>
                                  </w:rPr>
                                </w:pPr>
                              </w:p>
                            </w:txbxContent>
                          </wps:txbx>
                          <wps:bodyPr/>
                        </wps:wsp>
                        <wps:wsp>
                          <wps:cNvPr id="58255" name="Freeform 58255"/>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0C48A1AB" w14:textId="77777777" w:rsidR="00D7092A" w:rsidRDefault="00D7092A" w:rsidP="00117209">
                                <w:pPr>
                                  <w:rPr>
                                    <w:rFonts w:eastAsia="Times New Roman" w:cs="Times New Roman"/>
                                  </w:rPr>
                                </w:pPr>
                              </w:p>
                            </w:txbxContent>
                          </wps:txbx>
                          <wps:bodyPr/>
                        </wps:wsp>
                        <wps:wsp>
                          <wps:cNvPr id="58256" name="Freeform 58256"/>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0C2E24C8" w14:textId="77777777" w:rsidR="00D7092A" w:rsidRDefault="00D7092A" w:rsidP="00117209">
                                <w:pPr>
                                  <w:rPr>
                                    <w:rFonts w:eastAsia="Times New Roman" w:cs="Times New Roman"/>
                                  </w:rPr>
                                </w:pPr>
                              </w:p>
                            </w:txbxContent>
                          </wps:txbx>
                          <wps:bodyPr/>
                        </wps:wsp>
                        <wps:wsp>
                          <wps:cNvPr id="58257" name="Freeform 58257"/>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4D8F3703" w14:textId="77777777" w:rsidR="00D7092A" w:rsidRDefault="00D7092A" w:rsidP="00117209">
                                <w:pPr>
                                  <w:rPr>
                                    <w:rFonts w:eastAsia="Times New Roman" w:cs="Times New Roman"/>
                                  </w:rPr>
                                </w:pPr>
                              </w:p>
                            </w:txbxContent>
                          </wps:txbx>
                          <wps:bodyPr/>
                        </wps:wsp>
                        <wps:wsp>
                          <wps:cNvPr id="58258" name="Freeform 58258"/>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137C9A13" w14:textId="77777777" w:rsidR="00D7092A" w:rsidRDefault="00D7092A" w:rsidP="00117209">
                                <w:pPr>
                                  <w:rPr>
                                    <w:rFonts w:eastAsia="Times New Roman" w:cs="Times New Roman"/>
                                  </w:rPr>
                                </w:pPr>
                              </w:p>
                            </w:txbxContent>
                          </wps:txbx>
                          <wps:bodyPr/>
                        </wps:wsp>
                        <wps:wsp>
                          <wps:cNvPr id="58259" name="Freeform 58259"/>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6FDC37BA" w14:textId="77777777" w:rsidR="00D7092A" w:rsidRDefault="00D7092A" w:rsidP="00117209">
                                <w:pPr>
                                  <w:rPr>
                                    <w:rFonts w:eastAsia="Times New Roman" w:cs="Times New Roman"/>
                                  </w:rPr>
                                </w:pPr>
                              </w:p>
                            </w:txbxContent>
                          </wps:txbx>
                          <wps:bodyPr/>
                        </wps:wsp>
                        <wps:wsp>
                          <wps:cNvPr id="58260" name="Freeform 58260"/>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77F3B9E3" w14:textId="77777777" w:rsidR="00D7092A" w:rsidRDefault="00D7092A" w:rsidP="00117209">
                                <w:pPr>
                                  <w:rPr>
                                    <w:rFonts w:eastAsia="Times New Roman" w:cs="Times New Roman"/>
                                  </w:rPr>
                                </w:pPr>
                              </w:p>
                            </w:txbxContent>
                          </wps:txbx>
                          <wps:bodyPr/>
                        </wps:wsp>
                        <wps:wsp>
                          <wps:cNvPr id="58261" name="Freeform 58261"/>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1B709F1C" w14:textId="77777777" w:rsidR="00D7092A" w:rsidRDefault="00D7092A" w:rsidP="00117209">
                                <w:pPr>
                                  <w:rPr>
                                    <w:rFonts w:eastAsia="Times New Roman" w:cs="Times New Roman"/>
                                  </w:rPr>
                                </w:pPr>
                              </w:p>
                            </w:txbxContent>
                          </wps:txbx>
                          <wps:bodyPr/>
                        </wps:wsp>
                        <wps:wsp>
                          <wps:cNvPr id="58262" name="Freeform 58262"/>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484129FF" w14:textId="77777777" w:rsidR="00D7092A" w:rsidRDefault="00D7092A" w:rsidP="00117209">
                                <w:pPr>
                                  <w:rPr>
                                    <w:rFonts w:eastAsia="Times New Roman" w:cs="Times New Roman"/>
                                  </w:rPr>
                                </w:pPr>
                              </w:p>
                            </w:txbxContent>
                          </wps:txbx>
                          <wps:bodyPr/>
                        </wps:wsp>
                        <wps:wsp>
                          <wps:cNvPr id="58263" name="Freeform 58263"/>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7F407211" w14:textId="77777777" w:rsidR="00D7092A" w:rsidRDefault="00D7092A" w:rsidP="00117209">
                                <w:pPr>
                                  <w:rPr>
                                    <w:rFonts w:eastAsia="Times New Roman" w:cs="Times New Roman"/>
                                  </w:rPr>
                                </w:pPr>
                              </w:p>
                            </w:txbxContent>
                          </wps:txbx>
                          <wps:bodyPr/>
                        </wps:wsp>
                        <wps:wsp>
                          <wps:cNvPr id="58264" name="Freeform 58264"/>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47DCF520" w14:textId="77777777" w:rsidR="00D7092A" w:rsidRDefault="00D7092A" w:rsidP="00117209">
                                <w:pPr>
                                  <w:rPr>
                                    <w:rFonts w:eastAsia="Times New Roman" w:cs="Times New Roman"/>
                                  </w:rPr>
                                </w:pPr>
                              </w:p>
                            </w:txbxContent>
                          </wps:txbx>
                          <wps:bodyPr/>
                        </wps:wsp>
                        <wps:wsp>
                          <wps:cNvPr id="58265" name="Freeform 58265"/>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6571AB46" w14:textId="77777777" w:rsidR="00D7092A" w:rsidRDefault="00D7092A" w:rsidP="00117209">
                                <w:pPr>
                                  <w:rPr>
                                    <w:rFonts w:eastAsia="Times New Roman" w:cs="Times New Roman"/>
                                  </w:rPr>
                                </w:pPr>
                              </w:p>
                            </w:txbxContent>
                          </wps:txbx>
                          <wps:bodyPr/>
                        </wps:wsp>
                        <wps:wsp>
                          <wps:cNvPr id="58266" name="Freeform 58266"/>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134457DA" w14:textId="77777777" w:rsidR="00D7092A" w:rsidRDefault="00D7092A" w:rsidP="00117209">
                                <w:pPr>
                                  <w:rPr>
                                    <w:rFonts w:eastAsia="Times New Roman" w:cs="Times New Roman"/>
                                  </w:rPr>
                                </w:pPr>
                              </w:p>
                            </w:txbxContent>
                          </wps:txbx>
                          <wps:bodyPr/>
                        </wps:wsp>
                        <wps:wsp>
                          <wps:cNvPr id="58267" name="Freeform 58267"/>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36113ACB" w14:textId="77777777" w:rsidR="00D7092A" w:rsidRDefault="00D7092A" w:rsidP="00117209">
                                <w:pPr>
                                  <w:rPr>
                                    <w:rFonts w:eastAsia="Times New Roman" w:cs="Times New Roman"/>
                                  </w:rPr>
                                </w:pPr>
                              </w:p>
                            </w:txbxContent>
                          </wps:txbx>
                          <wps:bodyPr/>
                        </wps:wsp>
                      </wpg:grpSp>
                      <wpg:grpSp>
                        <wpg:cNvPr id="58268" name="Group 14"/>
                        <wpg:cNvGrpSpPr/>
                        <wpg:grpSpPr bwMode="auto">
                          <a:xfrm>
                            <a:off x="2286000" y="800100"/>
                            <a:ext cx="285750" cy="457200"/>
                            <a:chOff x="2458419" y="0"/>
                            <a:chExt cx="770" cy="1230"/>
                          </a:xfrm>
                          <a:extLst>
                            <a:ext uri="{0CCBE362-F206-4b92-989A-16890622DB6E}">
                              <ma14:wrappingTextBoxFlag xmlns:ma14="http://schemas.microsoft.com/office/mac/drawingml/2011/main"/>
                            </a:ext>
                          </a:extLst>
                        </wpg:grpSpPr>
                        <wps:wsp>
                          <wps:cNvPr id="58269" name="Rectangle 58269"/>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55EAF8C0" w14:textId="77777777" w:rsidR="00D7092A" w:rsidRDefault="00D7092A" w:rsidP="00117209">
                                <w:pPr>
                                  <w:rPr>
                                    <w:rFonts w:eastAsia="Times New Roman" w:cs="Times New Roman"/>
                                  </w:rPr>
                                </w:pPr>
                              </w:p>
                            </w:txbxContent>
                          </wps:txbx>
                          <wps:bodyPr/>
                        </wps:wsp>
                        <wps:wsp>
                          <wps:cNvPr id="58270" name="Freeform 58270"/>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20E085F5" w14:textId="77777777" w:rsidR="00D7092A" w:rsidRDefault="00D7092A" w:rsidP="00117209">
                                <w:pPr>
                                  <w:rPr>
                                    <w:rFonts w:eastAsia="Times New Roman" w:cs="Times New Roman"/>
                                  </w:rPr>
                                </w:pPr>
                              </w:p>
                            </w:txbxContent>
                          </wps:txbx>
                          <wps:bodyPr/>
                        </wps:wsp>
                        <wps:wsp>
                          <wps:cNvPr id="58271" name="Freeform 58271"/>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1FF4A799" w14:textId="77777777" w:rsidR="00D7092A" w:rsidRDefault="00D7092A" w:rsidP="00117209">
                                <w:pPr>
                                  <w:rPr>
                                    <w:rFonts w:eastAsia="Times New Roman" w:cs="Times New Roman"/>
                                  </w:rPr>
                                </w:pPr>
                              </w:p>
                            </w:txbxContent>
                          </wps:txbx>
                          <wps:bodyPr/>
                        </wps:wsp>
                        <wps:wsp>
                          <wps:cNvPr id="58272" name="Freeform 58272"/>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1367C92C" w14:textId="77777777" w:rsidR="00D7092A" w:rsidRDefault="00D7092A" w:rsidP="00117209">
                                <w:pPr>
                                  <w:rPr>
                                    <w:rFonts w:eastAsia="Times New Roman" w:cs="Times New Roman"/>
                                  </w:rPr>
                                </w:pPr>
                              </w:p>
                            </w:txbxContent>
                          </wps:txbx>
                          <wps:bodyPr/>
                        </wps:wsp>
                        <wps:wsp>
                          <wps:cNvPr id="58273" name="Freeform 58273"/>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21DC8844" w14:textId="77777777" w:rsidR="00D7092A" w:rsidRDefault="00D7092A" w:rsidP="00117209">
                                <w:pPr>
                                  <w:rPr>
                                    <w:rFonts w:eastAsia="Times New Roman" w:cs="Times New Roman"/>
                                  </w:rPr>
                                </w:pPr>
                              </w:p>
                            </w:txbxContent>
                          </wps:txbx>
                          <wps:bodyPr/>
                        </wps:wsp>
                        <wps:wsp>
                          <wps:cNvPr id="58274" name="Freeform 58274"/>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37720AE2" w14:textId="77777777" w:rsidR="00D7092A" w:rsidRDefault="00D7092A" w:rsidP="00117209">
                                <w:pPr>
                                  <w:rPr>
                                    <w:rFonts w:eastAsia="Times New Roman" w:cs="Times New Roman"/>
                                  </w:rPr>
                                </w:pPr>
                              </w:p>
                            </w:txbxContent>
                          </wps:txbx>
                          <wps:bodyPr/>
                        </wps:wsp>
                        <wps:wsp>
                          <wps:cNvPr id="58275" name="Freeform 58275"/>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18DAD443" w14:textId="77777777" w:rsidR="00D7092A" w:rsidRDefault="00D7092A" w:rsidP="00117209">
                                <w:pPr>
                                  <w:rPr>
                                    <w:rFonts w:eastAsia="Times New Roman" w:cs="Times New Roman"/>
                                  </w:rPr>
                                </w:pPr>
                              </w:p>
                            </w:txbxContent>
                          </wps:txbx>
                          <wps:bodyPr/>
                        </wps:wsp>
                        <wps:wsp>
                          <wps:cNvPr id="58276" name="Freeform 58276"/>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12976C2B" w14:textId="77777777" w:rsidR="00D7092A" w:rsidRDefault="00D7092A" w:rsidP="00117209">
                                <w:pPr>
                                  <w:rPr>
                                    <w:rFonts w:eastAsia="Times New Roman" w:cs="Times New Roman"/>
                                  </w:rPr>
                                </w:pPr>
                              </w:p>
                            </w:txbxContent>
                          </wps:txbx>
                          <wps:bodyPr/>
                        </wps:wsp>
                        <wps:wsp>
                          <wps:cNvPr id="58277" name="Freeform 58277"/>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4039CCB8" w14:textId="77777777" w:rsidR="00D7092A" w:rsidRDefault="00D7092A" w:rsidP="00117209">
                                <w:pPr>
                                  <w:rPr>
                                    <w:rFonts w:eastAsia="Times New Roman" w:cs="Times New Roman"/>
                                  </w:rPr>
                                </w:pPr>
                              </w:p>
                            </w:txbxContent>
                          </wps:txbx>
                          <wps:bodyPr/>
                        </wps:wsp>
                        <wps:wsp>
                          <wps:cNvPr id="58278" name="Freeform 58278"/>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46992AB6" w14:textId="77777777" w:rsidR="00D7092A" w:rsidRDefault="00D7092A" w:rsidP="00117209">
                                <w:pPr>
                                  <w:rPr>
                                    <w:rFonts w:eastAsia="Times New Roman" w:cs="Times New Roman"/>
                                  </w:rPr>
                                </w:pPr>
                              </w:p>
                            </w:txbxContent>
                          </wps:txbx>
                          <wps:bodyPr/>
                        </wps:wsp>
                        <wps:wsp>
                          <wps:cNvPr id="58279" name="Freeform 58279"/>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450D4C67" w14:textId="77777777" w:rsidR="00D7092A" w:rsidRDefault="00D7092A" w:rsidP="00117209">
                                <w:pPr>
                                  <w:rPr>
                                    <w:rFonts w:eastAsia="Times New Roman" w:cs="Times New Roman"/>
                                  </w:rPr>
                                </w:pPr>
                              </w:p>
                            </w:txbxContent>
                          </wps:txbx>
                          <wps:bodyPr/>
                        </wps:wsp>
                        <wps:wsp>
                          <wps:cNvPr id="58280" name="Freeform 58280"/>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61530295" w14:textId="77777777" w:rsidR="00D7092A" w:rsidRDefault="00D7092A" w:rsidP="00117209">
                                <w:pPr>
                                  <w:rPr>
                                    <w:rFonts w:eastAsia="Times New Roman" w:cs="Times New Roman"/>
                                  </w:rPr>
                                </w:pPr>
                              </w:p>
                            </w:txbxContent>
                          </wps:txbx>
                          <wps:bodyPr/>
                        </wps:wsp>
                        <wps:wsp>
                          <wps:cNvPr id="58281" name="Freeform 58281"/>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61679A17" w14:textId="77777777" w:rsidR="00D7092A" w:rsidRDefault="00D7092A" w:rsidP="00117209">
                                <w:pPr>
                                  <w:rPr>
                                    <w:rFonts w:eastAsia="Times New Roman" w:cs="Times New Roman"/>
                                  </w:rPr>
                                </w:pPr>
                              </w:p>
                            </w:txbxContent>
                          </wps:txbx>
                          <wps:bodyPr/>
                        </wps:wsp>
                        <wps:wsp>
                          <wps:cNvPr id="58282" name="Freeform 58282"/>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3AF83751" w14:textId="77777777" w:rsidR="00D7092A" w:rsidRDefault="00D7092A" w:rsidP="00117209">
                                <w:pPr>
                                  <w:rPr>
                                    <w:rFonts w:eastAsia="Times New Roman" w:cs="Times New Roman"/>
                                  </w:rPr>
                                </w:pPr>
                              </w:p>
                            </w:txbxContent>
                          </wps:txbx>
                          <wps:bodyPr/>
                        </wps:wsp>
                        <wps:wsp>
                          <wps:cNvPr id="58283" name="Freeform 58283"/>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3D20726E" w14:textId="77777777" w:rsidR="00D7092A" w:rsidRDefault="00D7092A" w:rsidP="00117209">
                                <w:pPr>
                                  <w:rPr>
                                    <w:rFonts w:eastAsia="Times New Roman" w:cs="Times New Roman"/>
                                  </w:rPr>
                                </w:pPr>
                              </w:p>
                            </w:txbxContent>
                          </wps:txbx>
                          <wps:bodyPr/>
                        </wps:wsp>
                        <wps:wsp>
                          <wps:cNvPr id="58284" name="Freeform 58284"/>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4FE6EF37" w14:textId="77777777" w:rsidR="00D7092A" w:rsidRDefault="00D7092A" w:rsidP="00117209">
                                <w:pPr>
                                  <w:rPr>
                                    <w:rFonts w:eastAsia="Times New Roman" w:cs="Times New Roman"/>
                                  </w:rPr>
                                </w:pPr>
                              </w:p>
                            </w:txbxContent>
                          </wps:txbx>
                          <wps:bodyPr/>
                        </wps:wsp>
                        <wps:wsp>
                          <wps:cNvPr id="58285" name="Freeform 58285"/>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1D551F5D" w14:textId="77777777" w:rsidR="00D7092A" w:rsidRDefault="00D7092A" w:rsidP="00117209">
                                <w:pPr>
                                  <w:rPr>
                                    <w:rFonts w:eastAsia="Times New Roman" w:cs="Times New Roman"/>
                                  </w:rPr>
                                </w:pPr>
                              </w:p>
                            </w:txbxContent>
                          </wps:txbx>
                          <wps:bodyPr/>
                        </wps:wsp>
                        <wps:wsp>
                          <wps:cNvPr id="58286" name="Freeform 58286"/>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6943E349" w14:textId="77777777" w:rsidR="00D7092A" w:rsidRDefault="00D7092A" w:rsidP="00117209">
                                <w:pPr>
                                  <w:rPr>
                                    <w:rFonts w:eastAsia="Times New Roman" w:cs="Times New Roman"/>
                                  </w:rPr>
                                </w:pPr>
                              </w:p>
                            </w:txbxContent>
                          </wps:txbx>
                          <wps:bodyPr/>
                        </wps:wsp>
                        <wps:wsp>
                          <wps:cNvPr id="58287" name="Freeform 58287"/>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1EEF5D74" w14:textId="77777777" w:rsidR="00D7092A" w:rsidRDefault="00D7092A" w:rsidP="00117209">
                                <w:pPr>
                                  <w:rPr>
                                    <w:rFonts w:eastAsia="Times New Roman" w:cs="Times New Roman"/>
                                  </w:rPr>
                                </w:pPr>
                              </w:p>
                            </w:txbxContent>
                          </wps:txbx>
                          <wps:bodyPr/>
                        </wps:wsp>
                        <wps:wsp>
                          <wps:cNvPr id="58288" name="Freeform 58288"/>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55B9EC2A" w14:textId="77777777" w:rsidR="00D7092A" w:rsidRDefault="00D7092A" w:rsidP="00117209">
                                <w:pPr>
                                  <w:rPr>
                                    <w:rFonts w:eastAsia="Times New Roman" w:cs="Times New Roman"/>
                                  </w:rPr>
                                </w:pPr>
                              </w:p>
                            </w:txbxContent>
                          </wps:txbx>
                          <wps:bodyPr/>
                        </wps:wsp>
                        <wps:wsp>
                          <wps:cNvPr id="58289" name="Freeform 58289"/>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72E0DDE7" w14:textId="77777777" w:rsidR="00D7092A" w:rsidRDefault="00D7092A" w:rsidP="00117209">
                                <w:pPr>
                                  <w:rPr>
                                    <w:rFonts w:eastAsia="Times New Roman" w:cs="Times New Roman"/>
                                  </w:rPr>
                                </w:pPr>
                              </w:p>
                            </w:txbxContent>
                          </wps:txbx>
                          <wps:bodyPr/>
                        </wps:wsp>
                        <wps:wsp>
                          <wps:cNvPr id="58290" name="Freeform 58290"/>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212D1430" w14:textId="77777777" w:rsidR="00D7092A" w:rsidRDefault="00D7092A" w:rsidP="00117209">
                                <w:pPr>
                                  <w:rPr>
                                    <w:rFonts w:eastAsia="Times New Roman" w:cs="Times New Roman"/>
                                  </w:rPr>
                                </w:pPr>
                              </w:p>
                            </w:txbxContent>
                          </wps:txbx>
                          <wps:bodyPr/>
                        </wps:wsp>
                        <wps:wsp>
                          <wps:cNvPr id="58291" name="Freeform 58291"/>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2A4CD26D" w14:textId="77777777" w:rsidR="00D7092A" w:rsidRDefault="00D7092A" w:rsidP="00117209">
                                <w:pPr>
                                  <w:rPr>
                                    <w:rFonts w:eastAsia="Times New Roman" w:cs="Times New Roman"/>
                                  </w:rPr>
                                </w:pPr>
                              </w:p>
                            </w:txbxContent>
                          </wps:txbx>
                          <wps:bodyPr/>
                        </wps:wsp>
                        <wps:wsp>
                          <wps:cNvPr id="58292" name="Freeform 58292"/>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60CB205F" w14:textId="77777777" w:rsidR="00D7092A" w:rsidRDefault="00D7092A" w:rsidP="00117209">
                                <w:pPr>
                                  <w:rPr>
                                    <w:rFonts w:eastAsia="Times New Roman" w:cs="Times New Roman"/>
                                  </w:rPr>
                                </w:pPr>
                              </w:p>
                            </w:txbxContent>
                          </wps:txbx>
                          <wps:bodyPr/>
                        </wps:wsp>
                        <wps:wsp>
                          <wps:cNvPr id="58293" name="Freeform 58293"/>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53595DF0" w14:textId="77777777" w:rsidR="00D7092A" w:rsidRDefault="00D7092A" w:rsidP="00117209">
                                <w:pPr>
                                  <w:rPr>
                                    <w:rFonts w:eastAsia="Times New Roman" w:cs="Times New Roman"/>
                                  </w:rPr>
                                </w:pPr>
                              </w:p>
                            </w:txbxContent>
                          </wps:txbx>
                          <wps:bodyPr/>
                        </wps:wsp>
                        <wps:wsp>
                          <wps:cNvPr id="58294" name="Freeform 58294"/>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0B157406" w14:textId="77777777" w:rsidR="00D7092A" w:rsidRDefault="00D7092A" w:rsidP="00117209">
                                <w:pPr>
                                  <w:rPr>
                                    <w:rFonts w:eastAsia="Times New Roman" w:cs="Times New Roman"/>
                                  </w:rPr>
                                </w:pPr>
                              </w:p>
                            </w:txbxContent>
                          </wps:txbx>
                          <wps:bodyPr/>
                        </wps:wsp>
                        <wps:wsp>
                          <wps:cNvPr id="58295" name="Freeform 58295"/>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0D9001F1" w14:textId="77777777" w:rsidR="00D7092A" w:rsidRDefault="00D7092A" w:rsidP="00117209">
                                <w:pPr>
                                  <w:rPr>
                                    <w:rFonts w:eastAsia="Times New Roman" w:cs="Times New Roman"/>
                                  </w:rPr>
                                </w:pPr>
                              </w:p>
                            </w:txbxContent>
                          </wps:txbx>
                          <wps:bodyPr/>
                        </wps:wsp>
                        <wps:wsp>
                          <wps:cNvPr id="58296" name="Freeform 58296"/>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742FAB16" w14:textId="77777777" w:rsidR="00D7092A" w:rsidRDefault="00D7092A" w:rsidP="00117209">
                                <w:pPr>
                                  <w:rPr>
                                    <w:rFonts w:eastAsia="Times New Roman" w:cs="Times New Roman"/>
                                  </w:rPr>
                                </w:pPr>
                              </w:p>
                            </w:txbxContent>
                          </wps:txbx>
                          <wps:bodyPr/>
                        </wps:wsp>
                        <wps:wsp>
                          <wps:cNvPr id="58297" name="Freeform 58297"/>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59F73A4A" w14:textId="77777777" w:rsidR="00D7092A" w:rsidRDefault="00D7092A" w:rsidP="00117209">
                                <w:pPr>
                                  <w:rPr>
                                    <w:rFonts w:eastAsia="Times New Roman" w:cs="Times New Roman"/>
                                  </w:rPr>
                                </w:pPr>
                              </w:p>
                            </w:txbxContent>
                          </wps:txbx>
                          <wps:bodyPr/>
                        </wps:wsp>
                        <wps:wsp>
                          <wps:cNvPr id="58298" name="Freeform 58298"/>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72FE3B9F" w14:textId="77777777" w:rsidR="00D7092A" w:rsidRDefault="00D7092A" w:rsidP="00117209">
                                <w:pPr>
                                  <w:rPr>
                                    <w:rFonts w:eastAsia="Times New Roman" w:cs="Times New Roman"/>
                                  </w:rPr>
                                </w:pPr>
                              </w:p>
                            </w:txbxContent>
                          </wps:txbx>
                          <wps:bodyPr/>
                        </wps:wsp>
                        <wps:wsp>
                          <wps:cNvPr id="58299" name="Freeform 58299"/>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6D77A1D7" w14:textId="77777777" w:rsidR="00D7092A" w:rsidRDefault="00D7092A" w:rsidP="00117209">
                                <w:pPr>
                                  <w:rPr>
                                    <w:rFonts w:eastAsia="Times New Roman" w:cs="Times New Roman"/>
                                  </w:rPr>
                                </w:pPr>
                              </w:p>
                            </w:txbxContent>
                          </wps:txbx>
                          <wps:bodyPr/>
                        </wps:wsp>
                        <wps:wsp>
                          <wps:cNvPr id="58300" name="Freeform 58300"/>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11506F86" w14:textId="77777777" w:rsidR="00D7092A" w:rsidRDefault="00D7092A" w:rsidP="00117209">
                                <w:pPr>
                                  <w:rPr>
                                    <w:rFonts w:eastAsia="Times New Roman" w:cs="Times New Roman"/>
                                  </w:rPr>
                                </w:pPr>
                              </w:p>
                            </w:txbxContent>
                          </wps:txbx>
                          <wps:bodyPr/>
                        </wps:wsp>
                        <wps:wsp>
                          <wps:cNvPr id="58301" name="Freeform 58301"/>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22AB1254" w14:textId="77777777" w:rsidR="00D7092A" w:rsidRDefault="00D7092A" w:rsidP="00117209">
                                <w:pPr>
                                  <w:rPr>
                                    <w:rFonts w:eastAsia="Times New Roman" w:cs="Times New Roman"/>
                                  </w:rPr>
                                </w:pPr>
                              </w:p>
                            </w:txbxContent>
                          </wps:txbx>
                          <wps:bodyPr/>
                        </wps:wsp>
                        <wps:wsp>
                          <wps:cNvPr id="58302" name="Freeform 58302"/>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2AECB9BE" w14:textId="77777777" w:rsidR="00D7092A" w:rsidRDefault="00D7092A" w:rsidP="00117209">
                                <w:pPr>
                                  <w:rPr>
                                    <w:rFonts w:eastAsia="Times New Roman" w:cs="Times New Roman"/>
                                  </w:rPr>
                                </w:pPr>
                              </w:p>
                            </w:txbxContent>
                          </wps:txbx>
                          <wps:bodyPr/>
                        </wps:wsp>
                        <wps:wsp>
                          <wps:cNvPr id="58303" name="Freeform 58303"/>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198A2993" w14:textId="77777777" w:rsidR="00D7092A" w:rsidRDefault="00D7092A" w:rsidP="00117209">
                                <w:pPr>
                                  <w:rPr>
                                    <w:rFonts w:eastAsia="Times New Roman" w:cs="Times New Roman"/>
                                  </w:rPr>
                                </w:pPr>
                              </w:p>
                            </w:txbxContent>
                          </wps:txbx>
                          <wps:bodyPr/>
                        </wps:wsp>
                        <wps:wsp>
                          <wps:cNvPr id="58304" name="Freeform 58304"/>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43E22401" w14:textId="77777777" w:rsidR="00D7092A" w:rsidRDefault="00D7092A" w:rsidP="00117209">
                                <w:pPr>
                                  <w:rPr>
                                    <w:rFonts w:eastAsia="Times New Roman" w:cs="Times New Roman"/>
                                  </w:rPr>
                                </w:pPr>
                              </w:p>
                            </w:txbxContent>
                          </wps:txbx>
                          <wps:bodyPr/>
                        </wps:wsp>
                        <wps:wsp>
                          <wps:cNvPr id="58305" name="Freeform 58305"/>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79F8802C" w14:textId="77777777" w:rsidR="00D7092A" w:rsidRDefault="00D7092A" w:rsidP="00117209">
                                <w:pPr>
                                  <w:rPr>
                                    <w:rFonts w:eastAsia="Times New Roman" w:cs="Times New Roman"/>
                                  </w:rPr>
                                </w:pPr>
                              </w:p>
                            </w:txbxContent>
                          </wps:txbx>
                          <wps:bodyPr/>
                        </wps:wsp>
                      </wpg:grpSp>
                      <wpg:grpSp>
                        <wpg:cNvPr id="58306" name="Group 14"/>
                        <wpg:cNvGrpSpPr/>
                        <wpg:grpSpPr bwMode="auto">
                          <a:xfrm>
                            <a:off x="1828800" y="342900"/>
                            <a:ext cx="285750" cy="457200"/>
                            <a:chOff x="2458419" y="0"/>
                            <a:chExt cx="770" cy="1230"/>
                          </a:xfrm>
                          <a:extLst>
                            <a:ext uri="{0CCBE362-F206-4b92-989A-16890622DB6E}">
                              <ma14:wrappingTextBoxFlag xmlns:ma14="http://schemas.microsoft.com/office/mac/drawingml/2011/main"/>
                            </a:ext>
                          </a:extLst>
                        </wpg:grpSpPr>
                        <wps:wsp>
                          <wps:cNvPr id="58307" name="Rectangle 58307"/>
                          <wps:cNvSpPr>
                            <a:spLocks noChangeArrowheads="1"/>
                          </wps:cNvSpPr>
                          <wps:spPr bwMode="auto">
                            <a:xfrm>
                              <a:off x="2458539" y="762"/>
                              <a:ext cx="12" cy="22"/>
                            </a:xfrm>
                            <a:prstGeom prst="rect">
                              <a:avLst/>
                            </a:prstGeom>
                            <a:solidFill>
                              <a:srgbClr val="B1CCE2"/>
                            </a:solidFill>
                            <a:ln w="9525">
                              <a:noFill/>
                              <a:miter lim="800000"/>
                              <a:headEnd/>
                              <a:tailEnd/>
                            </a:ln>
                          </wps:spPr>
                          <wps:txbx>
                            <w:txbxContent>
                              <w:p w14:paraId="1273313A" w14:textId="77777777" w:rsidR="00D7092A" w:rsidRDefault="00D7092A" w:rsidP="00117209">
                                <w:pPr>
                                  <w:rPr>
                                    <w:rFonts w:eastAsia="Times New Roman" w:cs="Times New Roman"/>
                                  </w:rPr>
                                </w:pPr>
                              </w:p>
                            </w:txbxContent>
                          </wps:txbx>
                          <wps:bodyPr/>
                        </wps:wsp>
                        <wps:wsp>
                          <wps:cNvPr id="58308" name="Freeform 58308"/>
                          <wps:cNvSpPr>
                            <a:spLocks/>
                          </wps:cNvSpPr>
                          <wps:spPr bwMode="auto">
                            <a:xfrm>
                              <a:off x="2458811" y="120"/>
                              <a:ext cx="190" cy="330"/>
                            </a:xfrm>
                            <a:custGeom>
                              <a:avLst/>
                              <a:gdLst>
                                <a:gd name="T0" fmla="*/ 184 w 190"/>
                                <a:gd name="T1" fmla="*/ 0 h 330"/>
                                <a:gd name="T2" fmla="*/ 184 w 190"/>
                                <a:gd name="T3" fmla="*/ 0 h 330"/>
                                <a:gd name="T4" fmla="*/ 176 w 190"/>
                                <a:gd name="T5" fmla="*/ 34 h 330"/>
                                <a:gd name="T6" fmla="*/ 168 w 190"/>
                                <a:gd name="T7" fmla="*/ 74 h 330"/>
                                <a:gd name="T8" fmla="*/ 162 w 190"/>
                                <a:gd name="T9" fmla="*/ 126 h 330"/>
                                <a:gd name="T10" fmla="*/ 162 w 190"/>
                                <a:gd name="T11" fmla="*/ 126 h 330"/>
                                <a:gd name="T12" fmla="*/ 160 w 190"/>
                                <a:gd name="T13" fmla="*/ 154 h 330"/>
                                <a:gd name="T14" fmla="*/ 162 w 190"/>
                                <a:gd name="T15" fmla="*/ 182 h 330"/>
                                <a:gd name="T16" fmla="*/ 166 w 190"/>
                                <a:gd name="T17" fmla="*/ 208 h 330"/>
                                <a:gd name="T18" fmla="*/ 172 w 190"/>
                                <a:gd name="T19" fmla="*/ 232 h 330"/>
                                <a:gd name="T20" fmla="*/ 184 w 190"/>
                                <a:gd name="T21" fmla="*/ 268 h 330"/>
                                <a:gd name="T22" fmla="*/ 190 w 190"/>
                                <a:gd name="T23" fmla="*/ 282 h 330"/>
                                <a:gd name="T24" fmla="*/ 4 w 190"/>
                                <a:gd name="T25" fmla="*/ 330 h 330"/>
                                <a:gd name="T26" fmla="*/ 4 w 190"/>
                                <a:gd name="T27" fmla="*/ 330 h 330"/>
                                <a:gd name="T28" fmla="*/ 6 w 190"/>
                                <a:gd name="T29" fmla="*/ 322 h 330"/>
                                <a:gd name="T30" fmla="*/ 10 w 190"/>
                                <a:gd name="T31" fmla="*/ 302 h 330"/>
                                <a:gd name="T32" fmla="*/ 14 w 190"/>
                                <a:gd name="T33" fmla="*/ 274 h 330"/>
                                <a:gd name="T34" fmla="*/ 14 w 190"/>
                                <a:gd name="T35" fmla="*/ 258 h 330"/>
                                <a:gd name="T36" fmla="*/ 12 w 190"/>
                                <a:gd name="T37" fmla="*/ 242 h 330"/>
                                <a:gd name="T38" fmla="*/ 12 w 190"/>
                                <a:gd name="T39" fmla="*/ 242 h 330"/>
                                <a:gd name="T40" fmla="*/ 8 w 190"/>
                                <a:gd name="T41" fmla="*/ 200 h 330"/>
                                <a:gd name="T42" fmla="*/ 6 w 190"/>
                                <a:gd name="T43" fmla="*/ 188 h 330"/>
                                <a:gd name="T44" fmla="*/ 8 w 190"/>
                                <a:gd name="T45" fmla="*/ 178 h 330"/>
                                <a:gd name="T46" fmla="*/ 8 w 190"/>
                                <a:gd name="T47" fmla="*/ 178 h 330"/>
                                <a:gd name="T48" fmla="*/ 6 w 190"/>
                                <a:gd name="T49" fmla="*/ 164 h 330"/>
                                <a:gd name="T50" fmla="*/ 4 w 190"/>
                                <a:gd name="T51" fmla="*/ 148 h 330"/>
                                <a:gd name="T52" fmla="*/ 0 w 190"/>
                                <a:gd name="T53" fmla="*/ 132 h 330"/>
                                <a:gd name="T54" fmla="*/ 184 w 190"/>
                                <a:gd name="T55" fmla="*/ 0 h 33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
                                <a:gd name="T85" fmla="*/ 0 h 330"/>
                                <a:gd name="T86" fmla="*/ 190 w 190"/>
                                <a:gd name="T87" fmla="*/ 330 h 33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 h="330">
                                  <a:moveTo>
                                    <a:pt x="184" y="0"/>
                                  </a:moveTo>
                                  <a:lnTo>
                                    <a:pt x="184" y="0"/>
                                  </a:lnTo>
                                  <a:lnTo>
                                    <a:pt x="176" y="34"/>
                                  </a:lnTo>
                                  <a:lnTo>
                                    <a:pt x="168" y="74"/>
                                  </a:lnTo>
                                  <a:lnTo>
                                    <a:pt x="162" y="126"/>
                                  </a:lnTo>
                                  <a:lnTo>
                                    <a:pt x="160" y="154"/>
                                  </a:lnTo>
                                  <a:lnTo>
                                    <a:pt x="162" y="182"/>
                                  </a:lnTo>
                                  <a:lnTo>
                                    <a:pt x="166" y="208"/>
                                  </a:lnTo>
                                  <a:lnTo>
                                    <a:pt x="172" y="232"/>
                                  </a:lnTo>
                                  <a:lnTo>
                                    <a:pt x="184" y="268"/>
                                  </a:lnTo>
                                  <a:lnTo>
                                    <a:pt x="190" y="282"/>
                                  </a:lnTo>
                                  <a:lnTo>
                                    <a:pt x="4" y="330"/>
                                  </a:lnTo>
                                  <a:lnTo>
                                    <a:pt x="6" y="322"/>
                                  </a:lnTo>
                                  <a:lnTo>
                                    <a:pt x="10" y="302"/>
                                  </a:lnTo>
                                  <a:lnTo>
                                    <a:pt x="14" y="274"/>
                                  </a:lnTo>
                                  <a:lnTo>
                                    <a:pt x="14" y="258"/>
                                  </a:lnTo>
                                  <a:lnTo>
                                    <a:pt x="12" y="242"/>
                                  </a:lnTo>
                                  <a:lnTo>
                                    <a:pt x="8" y="200"/>
                                  </a:lnTo>
                                  <a:lnTo>
                                    <a:pt x="6" y="188"/>
                                  </a:lnTo>
                                  <a:lnTo>
                                    <a:pt x="8" y="178"/>
                                  </a:lnTo>
                                  <a:lnTo>
                                    <a:pt x="6" y="164"/>
                                  </a:lnTo>
                                  <a:lnTo>
                                    <a:pt x="4" y="148"/>
                                  </a:lnTo>
                                  <a:lnTo>
                                    <a:pt x="0" y="132"/>
                                  </a:lnTo>
                                  <a:lnTo>
                                    <a:pt x="184" y="0"/>
                                  </a:lnTo>
                                  <a:close/>
                                </a:path>
                              </a:pathLst>
                            </a:custGeom>
                            <a:solidFill>
                              <a:srgbClr val="E4AC87"/>
                            </a:solidFill>
                            <a:ln w="9525">
                              <a:noFill/>
                              <a:round/>
                              <a:headEnd/>
                              <a:tailEnd/>
                            </a:ln>
                          </wps:spPr>
                          <wps:txbx>
                            <w:txbxContent>
                              <w:p w14:paraId="376BA1DE" w14:textId="77777777" w:rsidR="00D7092A" w:rsidRDefault="00D7092A" w:rsidP="00117209">
                                <w:pPr>
                                  <w:rPr>
                                    <w:rFonts w:eastAsia="Times New Roman" w:cs="Times New Roman"/>
                                  </w:rPr>
                                </w:pPr>
                              </w:p>
                            </w:txbxContent>
                          </wps:txbx>
                          <wps:bodyPr/>
                        </wps:wsp>
                        <wps:wsp>
                          <wps:cNvPr id="58309" name="Freeform 58309"/>
                          <wps:cNvSpPr>
                            <a:spLocks/>
                          </wps:cNvSpPr>
                          <wps:spPr bwMode="auto">
                            <a:xfrm>
                              <a:off x="2458821" y="272"/>
                              <a:ext cx="126" cy="140"/>
                            </a:xfrm>
                            <a:custGeom>
                              <a:avLst/>
                              <a:gdLst>
                                <a:gd name="T0" fmla="*/ 126 w 126"/>
                                <a:gd name="T1" fmla="*/ 0 h 140"/>
                                <a:gd name="T2" fmla="*/ 126 w 126"/>
                                <a:gd name="T3" fmla="*/ 0 h 140"/>
                                <a:gd name="T4" fmla="*/ 112 w 126"/>
                                <a:gd name="T5" fmla="*/ 18 h 140"/>
                                <a:gd name="T6" fmla="*/ 98 w 126"/>
                                <a:gd name="T7" fmla="*/ 32 h 140"/>
                                <a:gd name="T8" fmla="*/ 88 w 126"/>
                                <a:gd name="T9" fmla="*/ 44 h 140"/>
                                <a:gd name="T10" fmla="*/ 88 w 126"/>
                                <a:gd name="T11" fmla="*/ 44 h 140"/>
                                <a:gd name="T12" fmla="*/ 76 w 126"/>
                                <a:gd name="T13" fmla="*/ 52 h 140"/>
                                <a:gd name="T14" fmla="*/ 62 w 126"/>
                                <a:gd name="T15" fmla="*/ 62 h 140"/>
                                <a:gd name="T16" fmla="*/ 50 w 126"/>
                                <a:gd name="T17" fmla="*/ 66 h 140"/>
                                <a:gd name="T18" fmla="*/ 38 w 126"/>
                                <a:gd name="T19" fmla="*/ 70 h 140"/>
                                <a:gd name="T20" fmla="*/ 20 w 126"/>
                                <a:gd name="T21" fmla="*/ 72 h 140"/>
                                <a:gd name="T22" fmla="*/ 0 w 126"/>
                                <a:gd name="T23" fmla="*/ 74 h 140"/>
                                <a:gd name="T24" fmla="*/ 0 w 126"/>
                                <a:gd name="T25" fmla="*/ 74 h 140"/>
                                <a:gd name="T26" fmla="*/ 4 w 126"/>
                                <a:gd name="T27" fmla="*/ 100 h 140"/>
                                <a:gd name="T28" fmla="*/ 8 w 126"/>
                                <a:gd name="T29" fmla="*/ 140 h 140"/>
                                <a:gd name="T30" fmla="*/ 8 w 126"/>
                                <a:gd name="T31" fmla="*/ 140 h 140"/>
                                <a:gd name="T32" fmla="*/ 24 w 126"/>
                                <a:gd name="T33" fmla="*/ 132 h 140"/>
                                <a:gd name="T34" fmla="*/ 42 w 126"/>
                                <a:gd name="T35" fmla="*/ 124 h 140"/>
                                <a:gd name="T36" fmla="*/ 62 w 126"/>
                                <a:gd name="T37" fmla="*/ 110 h 140"/>
                                <a:gd name="T38" fmla="*/ 82 w 126"/>
                                <a:gd name="T39" fmla="*/ 92 h 140"/>
                                <a:gd name="T40" fmla="*/ 92 w 126"/>
                                <a:gd name="T41" fmla="*/ 80 h 140"/>
                                <a:gd name="T42" fmla="*/ 100 w 126"/>
                                <a:gd name="T43" fmla="*/ 68 h 140"/>
                                <a:gd name="T44" fmla="*/ 110 w 126"/>
                                <a:gd name="T45" fmla="*/ 54 h 140"/>
                                <a:gd name="T46" fmla="*/ 116 w 126"/>
                                <a:gd name="T47" fmla="*/ 38 h 140"/>
                                <a:gd name="T48" fmla="*/ 122 w 126"/>
                                <a:gd name="T49" fmla="*/ 20 h 140"/>
                                <a:gd name="T50" fmla="*/ 126 w 126"/>
                                <a:gd name="T51" fmla="*/ 0 h 140"/>
                                <a:gd name="T52" fmla="*/ 126 w 126"/>
                                <a:gd name="T53" fmla="*/ 0 h 14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26"/>
                                <a:gd name="T82" fmla="*/ 0 h 140"/>
                                <a:gd name="T83" fmla="*/ 126 w 126"/>
                                <a:gd name="T84" fmla="*/ 140 h 14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6" h="140">
                                  <a:moveTo>
                                    <a:pt x="126" y="0"/>
                                  </a:moveTo>
                                  <a:lnTo>
                                    <a:pt x="126" y="0"/>
                                  </a:lnTo>
                                  <a:lnTo>
                                    <a:pt x="112" y="18"/>
                                  </a:lnTo>
                                  <a:lnTo>
                                    <a:pt x="98" y="32"/>
                                  </a:lnTo>
                                  <a:lnTo>
                                    <a:pt x="88" y="44"/>
                                  </a:lnTo>
                                  <a:lnTo>
                                    <a:pt x="76" y="52"/>
                                  </a:lnTo>
                                  <a:lnTo>
                                    <a:pt x="62" y="62"/>
                                  </a:lnTo>
                                  <a:lnTo>
                                    <a:pt x="50" y="66"/>
                                  </a:lnTo>
                                  <a:lnTo>
                                    <a:pt x="38" y="70"/>
                                  </a:lnTo>
                                  <a:lnTo>
                                    <a:pt x="20" y="72"/>
                                  </a:lnTo>
                                  <a:lnTo>
                                    <a:pt x="0" y="74"/>
                                  </a:lnTo>
                                  <a:lnTo>
                                    <a:pt x="4" y="100"/>
                                  </a:lnTo>
                                  <a:lnTo>
                                    <a:pt x="8" y="140"/>
                                  </a:lnTo>
                                  <a:lnTo>
                                    <a:pt x="24" y="132"/>
                                  </a:lnTo>
                                  <a:lnTo>
                                    <a:pt x="42" y="124"/>
                                  </a:lnTo>
                                  <a:lnTo>
                                    <a:pt x="62" y="110"/>
                                  </a:lnTo>
                                  <a:lnTo>
                                    <a:pt x="82" y="92"/>
                                  </a:lnTo>
                                  <a:lnTo>
                                    <a:pt x="92" y="80"/>
                                  </a:lnTo>
                                  <a:lnTo>
                                    <a:pt x="100" y="68"/>
                                  </a:lnTo>
                                  <a:lnTo>
                                    <a:pt x="110" y="54"/>
                                  </a:lnTo>
                                  <a:lnTo>
                                    <a:pt x="116" y="38"/>
                                  </a:lnTo>
                                  <a:lnTo>
                                    <a:pt x="122" y="20"/>
                                  </a:lnTo>
                                  <a:lnTo>
                                    <a:pt x="126" y="0"/>
                                  </a:lnTo>
                                  <a:close/>
                                </a:path>
                              </a:pathLst>
                            </a:custGeom>
                            <a:solidFill>
                              <a:srgbClr val="CF8D64"/>
                            </a:solidFill>
                            <a:ln w="9525">
                              <a:noFill/>
                              <a:round/>
                              <a:headEnd/>
                              <a:tailEnd/>
                            </a:ln>
                          </wps:spPr>
                          <wps:txbx>
                            <w:txbxContent>
                              <w:p w14:paraId="67D8E870" w14:textId="77777777" w:rsidR="00D7092A" w:rsidRDefault="00D7092A" w:rsidP="00117209">
                                <w:pPr>
                                  <w:rPr>
                                    <w:rFonts w:eastAsia="Times New Roman" w:cs="Times New Roman"/>
                                  </w:rPr>
                                </w:pPr>
                              </w:p>
                            </w:txbxContent>
                          </wps:txbx>
                          <wps:bodyPr/>
                        </wps:wsp>
                        <wps:wsp>
                          <wps:cNvPr id="58310" name="Freeform 58310"/>
                          <wps:cNvSpPr>
                            <a:spLocks/>
                          </wps:cNvSpPr>
                          <wps:spPr bwMode="auto">
                            <a:xfrm>
                              <a:off x="2458789" y="340"/>
                              <a:ext cx="214" cy="144"/>
                            </a:xfrm>
                            <a:custGeom>
                              <a:avLst/>
                              <a:gdLst>
                                <a:gd name="T0" fmla="*/ 194 w 214"/>
                                <a:gd name="T1" fmla="*/ 0 h 144"/>
                                <a:gd name="T2" fmla="*/ 194 w 214"/>
                                <a:gd name="T3" fmla="*/ 0 h 144"/>
                                <a:gd name="T4" fmla="*/ 142 w 214"/>
                                <a:gd name="T5" fmla="*/ 30 h 144"/>
                                <a:gd name="T6" fmla="*/ 102 w 214"/>
                                <a:gd name="T7" fmla="*/ 52 h 144"/>
                                <a:gd name="T8" fmla="*/ 84 w 214"/>
                                <a:gd name="T9" fmla="*/ 60 h 144"/>
                                <a:gd name="T10" fmla="*/ 70 w 214"/>
                                <a:gd name="T11" fmla="*/ 66 h 144"/>
                                <a:gd name="T12" fmla="*/ 70 w 214"/>
                                <a:gd name="T13" fmla="*/ 66 h 144"/>
                                <a:gd name="T14" fmla="*/ 54 w 214"/>
                                <a:gd name="T15" fmla="*/ 58 h 144"/>
                                <a:gd name="T16" fmla="*/ 42 w 214"/>
                                <a:gd name="T17" fmla="*/ 50 h 144"/>
                                <a:gd name="T18" fmla="*/ 38 w 214"/>
                                <a:gd name="T19" fmla="*/ 44 h 144"/>
                                <a:gd name="T20" fmla="*/ 36 w 214"/>
                                <a:gd name="T21" fmla="*/ 40 h 144"/>
                                <a:gd name="T22" fmla="*/ 0 w 214"/>
                                <a:gd name="T23" fmla="*/ 104 h 144"/>
                                <a:gd name="T24" fmla="*/ 32 w 214"/>
                                <a:gd name="T25" fmla="*/ 144 h 144"/>
                                <a:gd name="T26" fmla="*/ 32 w 214"/>
                                <a:gd name="T27" fmla="*/ 144 h 144"/>
                                <a:gd name="T28" fmla="*/ 90 w 214"/>
                                <a:gd name="T29" fmla="*/ 132 h 144"/>
                                <a:gd name="T30" fmla="*/ 136 w 214"/>
                                <a:gd name="T31" fmla="*/ 122 h 144"/>
                                <a:gd name="T32" fmla="*/ 156 w 214"/>
                                <a:gd name="T33" fmla="*/ 116 h 144"/>
                                <a:gd name="T34" fmla="*/ 168 w 214"/>
                                <a:gd name="T35" fmla="*/ 112 h 144"/>
                                <a:gd name="T36" fmla="*/ 168 w 214"/>
                                <a:gd name="T37" fmla="*/ 112 h 144"/>
                                <a:gd name="T38" fmla="*/ 178 w 214"/>
                                <a:gd name="T39" fmla="*/ 106 h 144"/>
                                <a:gd name="T40" fmla="*/ 186 w 214"/>
                                <a:gd name="T41" fmla="*/ 96 h 144"/>
                                <a:gd name="T42" fmla="*/ 194 w 214"/>
                                <a:gd name="T43" fmla="*/ 84 h 144"/>
                                <a:gd name="T44" fmla="*/ 200 w 214"/>
                                <a:gd name="T45" fmla="*/ 72 h 144"/>
                                <a:gd name="T46" fmla="*/ 210 w 214"/>
                                <a:gd name="T47" fmla="*/ 52 h 144"/>
                                <a:gd name="T48" fmla="*/ 214 w 214"/>
                                <a:gd name="T49" fmla="*/ 42 h 144"/>
                                <a:gd name="T50" fmla="*/ 194 w 214"/>
                                <a:gd name="T51" fmla="*/ 0 h 1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214"/>
                                <a:gd name="T79" fmla="*/ 0 h 144"/>
                                <a:gd name="T80" fmla="*/ 214 w 214"/>
                                <a:gd name="T81" fmla="*/ 144 h 1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214" h="144">
                                  <a:moveTo>
                                    <a:pt x="194" y="0"/>
                                  </a:moveTo>
                                  <a:lnTo>
                                    <a:pt x="194" y="0"/>
                                  </a:lnTo>
                                  <a:lnTo>
                                    <a:pt x="142" y="30"/>
                                  </a:lnTo>
                                  <a:lnTo>
                                    <a:pt x="102" y="52"/>
                                  </a:lnTo>
                                  <a:lnTo>
                                    <a:pt x="84" y="60"/>
                                  </a:lnTo>
                                  <a:lnTo>
                                    <a:pt x="70" y="66"/>
                                  </a:lnTo>
                                  <a:lnTo>
                                    <a:pt x="54" y="58"/>
                                  </a:lnTo>
                                  <a:lnTo>
                                    <a:pt x="42" y="50"/>
                                  </a:lnTo>
                                  <a:lnTo>
                                    <a:pt x="38" y="44"/>
                                  </a:lnTo>
                                  <a:lnTo>
                                    <a:pt x="36" y="40"/>
                                  </a:lnTo>
                                  <a:lnTo>
                                    <a:pt x="0" y="104"/>
                                  </a:lnTo>
                                  <a:lnTo>
                                    <a:pt x="32" y="144"/>
                                  </a:lnTo>
                                  <a:lnTo>
                                    <a:pt x="90" y="132"/>
                                  </a:lnTo>
                                  <a:lnTo>
                                    <a:pt x="136" y="122"/>
                                  </a:lnTo>
                                  <a:lnTo>
                                    <a:pt x="156" y="116"/>
                                  </a:lnTo>
                                  <a:lnTo>
                                    <a:pt x="168" y="112"/>
                                  </a:lnTo>
                                  <a:lnTo>
                                    <a:pt x="178" y="106"/>
                                  </a:lnTo>
                                  <a:lnTo>
                                    <a:pt x="186" y="96"/>
                                  </a:lnTo>
                                  <a:lnTo>
                                    <a:pt x="194" y="84"/>
                                  </a:lnTo>
                                  <a:lnTo>
                                    <a:pt x="200" y="72"/>
                                  </a:lnTo>
                                  <a:lnTo>
                                    <a:pt x="210" y="52"/>
                                  </a:lnTo>
                                  <a:lnTo>
                                    <a:pt x="214" y="42"/>
                                  </a:lnTo>
                                  <a:lnTo>
                                    <a:pt x="194" y="0"/>
                                  </a:lnTo>
                                  <a:close/>
                                </a:path>
                              </a:pathLst>
                            </a:custGeom>
                            <a:solidFill>
                              <a:srgbClr val="FFFFFF"/>
                            </a:solidFill>
                            <a:ln w="9525">
                              <a:noFill/>
                              <a:round/>
                              <a:headEnd/>
                              <a:tailEnd/>
                            </a:ln>
                          </wps:spPr>
                          <wps:txbx>
                            <w:txbxContent>
                              <w:p w14:paraId="2452777F" w14:textId="77777777" w:rsidR="00D7092A" w:rsidRDefault="00D7092A" w:rsidP="00117209">
                                <w:pPr>
                                  <w:rPr>
                                    <w:rFonts w:eastAsia="Times New Roman" w:cs="Times New Roman"/>
                                  </w:rPr>
                                </w:pPr>
                              </w:p>
                            </w:txbxContent>
                          </wps:txbx>
                          <wps:bodyPr/>
                        </wps:wsp>
                        <wps:wsp>
                          <wps:cNvPr id="58311" name="Freeform 58311"/>
                          <wps:cNvSpPr>
                            <a:spLocks/>
                          </wps:cNvSpPr>
                          <wps:spPr bwMode="auto">
                            <a:xfrm>
                              <a:off x="2458631" y="388"/>
                              <a:ext cx="544" cy="826"/>
                            </a:xfrm>
                            <a:custGeom>
                              <a:avLst/>
                              <a:gdLst>
                                <a:gd name="T0" fmla="*/ 342 w 544"/>
                                <a:gd name="T1" fmla="*/ 0 h 826"/>
                                <a:gd name="T2" fmla="*/ 350 w 544"/>
                                <a:gd name="T3" fmla="*/ 10 h 826"/>
                                <a:gd name="T4" fmla="*/ 406 w 544"/>
                                <a:gd name="T5" fmla="*/ 48 h 826"/>
                                <a:gd name="T6" fmla="*/ 512 w 544"/>
                                <a:gd name="T7" fmla="*/ 112 h 826"/>
                                <a:gd name="T8" fmla="*/ 544 w 544"/>
                                <a:gd name="T9" fmla="*/ 128 h 826"/>
                                <a:gd name="T10" fmla="*/ 508 w 544"/>
                                <a:gd name="T11" fmla="*/ 172 h 826"/>
                                <a:gd name="T12" fmla="*/ 452 w 544"/>
                                <a:gd name="T13" fmla="*/ 252 h 826"/>
                                <a:gd name="T14" fmla="*/ 410 w 544"/>
                                <a:gd name="T15" fmla="*/ 318 h 826"/>
                                <a:gd name="T16" fmla="*/ 372 w 544"/>
                                <a:gd name="T17" fmla="*/ 396 h 826"/>
                                <a:gd name="T18" fmla="*/ 340 w 544"/>
                                <a:gd name="T19" fmla="*/ 476 h 826"/>
                                <a:gd name="T20" fmla="*/ 324 w 544"/>
                                <a:gd name="T21" fmla="*/ 558 h 826"/>
                                <a:gd name="T22" fmla="*/ 322 w 544"/>
                                <a:gd name="T23" fmla="*/ 598 h 826"/>
                                <a:gd name="T24" fmla="*/ 326 w 544"/>
                                <a:gd name="T25" fmla="*/ 668 h 826"/>
                                <a:gd name="T26" fmla="*/ 340 w 544"/>
                                <a:gd name="T27" fmla="*/ 764 h 826"/>
                                <a:gd name="T28" fmla="*/ 360 w 544"/>
                                <a:gd name="T29" fmla="*/ 810 h 826"/>
                                <a:gd name="T30" fmla="*/ 374 w 544"/>
                                <a:gd name="T31" fmla="*/ 824 h 826"/>
                                <a:gd name="T32" fmla="*/ 376 w 544"/>
                                <a:gd name="T33" fmla="*/ 826 h 826"/>
                                <a:gd name="T34" fmla="*/ 346 w 544"/>
                                <a:gd name="T35" fmla="*/ 806 h 826"/>
                                <a:gd name="T36" fmla="*/ 304 w 544"/>
                                <a:gd name="T37" fmla="*/ 786 h 826"/>
                                <a:gd name="T38" fmla="*/ 280 w 544"/>
                                <a:gd name="T39" fmla="*/ 782 h 826"/>
                                <a:gd name="T40" fmla="*/ 256 w 544"/>
                                <a:gd name="T41" fmla="*/ 782 h 826"/>
                                <a:gd name="T42" fmla="*/ 230 w 544"/>
                                <a:gd name="T43" fmla="*/ 788 h 826"/>
                                <a:gd name="T44" fmla="*/ 208 w 544"/>
                                <a:gd name="T45" fmla="*/ 798 h 826"/>
                                <a:gd name="T46" fmla="*/ 166 w 544"/>
                                <a:gd name="T47" fmla="*/ 810 h 826"/>
                                <a:gd name="T48" fmla="*/ 120 w 544"/>
                                <a:gd name="T49" fmla="*/ 806 h 826"/>
                                <a:gd name="T50" fmla="*/ 70 w 544"/>
                                <a:gd name="T51" fmla="*/ 782 h 826"/>
                                <a:gd name="T52" fmla="*/ 40 w 544"/>
                                <a:gd name="T53" fmla="*/ 764 h 826"/>
                                <a:gd name="T54" fmla="*/ 26 w 544"/>
                                <a:gd name="T55" fmla="*/ 692 h 826"/>
                                <a:gd name="T56" fmla="*/ 12 w 544"/>
                                <a:gd name="T57" fmla="*/ 602 h 826"/>
                                <a:gd name="T58" fmla="*/ 2 w 544"/>
                                <a:gd name="T59" fmla="*/ 472 h 826"/>
                                <a:gd name="T60" fmla="*/ 0 w 544"/>
                                <a:gd name="T61" fmla="*/ 436 h 826"/>
                                <a:gd name="T62" fmla="*/ 2 w 544"/>
                                <a:gd name="T63" fmla="*/ 370 h 826"/>
                                <a:gd name="T64" fmla="*/ 12 w 544"/>
                                <a:gd name="T65" fmla="*/ 282 h 826"/>
                                <a:gd name="T66" fmla="*/ 30 w 544"/>
                                <a:gd name="T67" fmla="*/ 194 h 826"/>
                                <a:gd name="T68" fmla="*/ 48 w 544"/>
                                <a:gd name="T69" fmla="*/ 140 h 826"/>
                                <a:gd name="T70" fmla="*/ 342 w 544"/>
                                <a:gd name="T71" fmla="*/ 0 h 82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544"/>
                                <a:gd name="T109" fmla="*/ 0 h 826"/>
                                <a:gd name="T110" fmla="*/ 544 w 544"/>
                                <a:gd name="T111" fmla="*/ 826 h 82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544" h="826">
                                  <a:moveTo>
                                    <a:pt x="342" y="0"/>
                                  </a:moveTo>
                                  <a:lnTo>
                                    <a:pt x="342" y="0"/>
                                  </a:lnTo>
                                  <a:lnTo>
                                    <a:pt x="344" y="4"/>
                                  </a:lnTo>
                                  <a:lnTo>
                                    <a:pt x="350" y="10"/>
                                  </a:lnTo>
                                  <a:lnTo>
                                    <a:pt x="372" y="28"/>
                                  </a:lnTo>
                                  <a:lnTo>
                                    <a:pt x="406" y="48"/>
                                  </a:lnTo>
                                  <a:lnTo>
                                    <a:pt x="442" y="70"/>
                                  </a:lnTo>
                                  <a:lnTo>
                                    <a:pt x="512" y="112"/>
                                  </a:lnTo>
                                  <a:lnTo>
                                    <a:pt x="544" y="128"/>
                                  </a:lnTo>
                                  <a:lnTo>
                                    <a:pt x="534" y="140"/>
                                  </a:lnTo>
                                  <a:lnTo>
                                    <a:pt x="508" y="172"/>
                                  </a:lnTo>
                                  <a:lnTo>
                                    <a:pt x="472" y="222"/>
                                  </a:lnTo>
                                  <a:lnTo>
                                    <a:pt x="452" y="252"/>
                                  </a:lnTo>
                                  <a:lnTo>
                                    <a:pt x="432" y="284"/>
                                  </a:lnTo>
                                  <a:lnTo>
                                    <a:pt x="410" y="318"/>
                                  </a:lnTo>
                                  <a:lnTo>
                                    <a:pt x="390" y="356"/>
                                  </a:lnTo>
                                  <a:lnTo>
                                    <a:pt x="372" y="396"/>
                                  </a:lnTo>
                                  <a:lnTo>
                                    <a:pt x="354" y="436"/>
                                  </a:lnTo>
                                  <a:lnTo>
                                    <a:pt x="340" y="476"/>
                                  </a:lnTo>
                                  <a:lnTo>
                                    <a:pt x="330" y="516"/>
                                  </a:lnTo>
                                  <a:lnTo>
                                    <a:pt x="324" y="558"/>
                                  </a:lnTo>
                                  <a:lnTo>
                                    <a:pt x="322" y="578"/>
                                  </a:lnTo>
                                  <a:lnTo>
                                    <a:pt x="322" y="598"/>
                                  </a:lnTo>
                                  <a:lnTo>
                                    <a:pt x="326" y="668"/>
                                  </a:lnTo>
                                  <a:lnTo>
                                    <a:pt x="332" y="722"/>
                                  </a:lnTo>
                                  <a:lnTo>
                                    <a:pt x="340" y="764"/>
                                  </a:lnTo>
                                  <a:lnTo>
                                    <a:pt x="350" y="792"/>
                                  </a:lnTo>
                                  <a:lnTo>
                                    <a:pt x="360" y="810"/>
                                  </a:lnTo>
                                  <a:lnTo>
                                    <a:pt x="368" y="820"/>
                                  </a:lnTo>
                                  <a:lnTo>
                                    <a:pt x="374" y="824"/>
                                  </a:lnTo>
                                  <a:lnTo>
                                    <a:pt x="376" y="826"/>
                                  </a:lnTo>
                                  <a:lnTo>
                                    <a:pt x="362" y="816"/>
                                  </a:lnTo>
                                  <a:lnTo>
                                    <a:pt x="346" y="806"/>
                                  </a:lnTo>
                                  <a:lnTo>
                                    <a:pt x="326" y="796"/>
                                  </a:lnTo>
                                  <a:lnTo>
                                    <a:pt x="304" y="786"/>
                                  </a:lnTo>
                                  <a:lnTo>
                                    <a:pt x="292" y="784"/>
                                  </a:lnTo>
                                  <a:lnTo>
                                    <a:pt x="280" y="782"/>
                                  </a:lnTo>
                                  <a:lnTo>
                                    <a:pt x="268" y="780"/>
                                  </a:lnTo>
                                  <a:lnTo>
                                    <a:pt x="256" y="782"/>
                                  </a:lnTo>
                                  <a:lnTo>
                                    <a:pt x="242" y="784"/>
                                  </a:lnTo>
                                  <a:lnTo>
                                    <a:pt x="230" y="788"/>
                                  </a:lnTo>
                                  <a:lnTo>
                                    <a:pt x="208" y="798"/>
                                  </a:lnTo>
                                  <a:lnTo>
                                    <a:pt x="186" y="806"/>
                                  </a:lnTo>
                                  <a:lnTo>
                                    <a:pt x="166" y="810"/>
                                  </a:lnTo>
                                  <a:lnTo>
                                    <a:pt x="144" y="810"/>
                                  </a:lnTo>
                                  <a:lnTo>
                                    <a:pt x="120" y="806"/>
                                  </a:lnTo>
                                  <a:lnTo>
                                    <a:pt x="96" y="796"/>
                                  </a:lnTo>
                                  <a:lnTo>
                                    <a:pt x="70" y="782"/>
                                  </a:lnTo>
                                  <a:lnTo>
                                    <a:pt x="40" y="764"/>
                                  </a:lnTo>
                                  <a:lnTo>
                                    <a:pt x="36" y="746"/>
                                  </a:lnTo>
                                  <a:lnTo>
                                    <a:pt x="26" y="692"/>
                                  </a:lnTo>
                                  <a:lnTo>
                                    <a:pt x="20" y="652"/>
                                  </a:lnTo>
                                  <a:lnTo>
                                    <a:pt x="12" y="602"/>
                                  </a:lnTo>
                                  <a:lnTo>
                                    <a:pt x="6" y="542"/>
                                  </a:lnTo>
                                  <a:lnTo>
                                    <a:pt x="2" y="472"/>
                                  </a:lnTo>
                                  <a:lnTo>
                                    <a:pt x="0" y="436"/>
                                  </a:lnTo>
                                  <a:lnTo>
                                    <a:pt x="0" y="402"/>
                                  </a:lnTo>
                                  <a:lnTo>
                                    <a:pt x="2" y="370"/>
                                  </a:lnTo>
                                  <a:lnTo>
                                    <a:pt x="4" y="338"/>
                                  </a:lnTo>
                                  <a:lnTo>
                                    <a:pt x="12" y="282"/>
                                  </a:lnTo>
                                  <a:lnTo>
                                    <a:pt x="20" y="234"/>
                                  </a:lnTo>
                                  <a:lnTo>
                                    <a:pt x="30" y="194"/>
                                  </a:lnTo>
                                  <a:lnTo>
                                    <a:pt x="38" y="164"/>
                                  </a:lnTo>
                                  <a:lnTo>
                                    <a:pt x="48" y="140"/>
                                  </a:lnTo>
                                  <a:lnTo>
                                    <a:pt x="172" y="34"/>
                                  </a:lnTo>
                                  <a:lnTo>
                                    <a:pt x="342" y="0"/>
                                  </a:lnTo>
                                  <a:close/>
                                </a:path>
                              </a:pathLst>
                            </a:custGeom>
                            <a:solidFill>
                              <a:srgbClr val="FFFFFF"/>
                            </a:solidFill>
                            <a:ln w="9525">
                              <a:noFill/>
                              <a:round/>
                              <a:headEnd/>
                              <a:tailEnd/>
                            </a:ln>
                          </wps:spPr>
                          <wps:txbx>
                            <w:txbxContent>
                              <w:p w14:paraId="5BB70ED1" w14:textId="77777777" w:rsidR="00D7092A" w:rsidRDefault="00D7092A" w:rsidP="00117209">
                                <w:pPr>
                                  <w:rPr>
                                    <w:rFonts w:eastAsia="Times New Roman" w:cs="Times New Roman"/>
                                  </w:rPr>
                                </w:pPr>
                              </w:p>
                            </w:txbxContent>
                          </wps:txbx>
                          <wps:bodyPr/>
                        </wps:wsp>
                        <wps:wsp>
                          <wps:cNvPr id="58312" name="Freeform 58312"/>
                          <wps:cNvSpPr>
                            <a:spLocks/>
                          </wps:cNvSpPr>
                          <wps:spPr bwMode="auto">
                            <a:xfrm>
                              <a:off x="2458777" y="438"/>
                              <a:ext cx="92" cy="64"/>
                            </a:xfrm>
                            <a:custGeom>
                              <a:avLst/>
                              <a:gdLst>
                                <a:gd name="T0" fmla="*/ 0 w 92"/>
                                <a:gd name="T1" fmla="*/ 26 h 64"/>
                                <a:gd name="T2" fmla="*/ 42 w 92"/>
                                <a:gd name="T3" fmla="*/ 0 h 64"/>
                                <a:gd name="T4" fmla="*/ 86 w 92"/>
                                <a:gd name="T5" fmla="*/ 12 h 64"/>
                                <a:gd name="T6" fmla="*/ 92 w 92"/>
                                <a:gd name="T7" fmla="*/ 64 h 64"/>
                                <a:gd name="T8" fmla="*/ 72 w 92"/>
                                <a:gd name="T9" fmla="*/ 20 h 64"/>
                                <a:gd name="T10" fmla="*/ 50 w 92"/>
                                <a:gd name="T11" fmla="*/ 12 h 64"/>
                                <a:gd name="T12" fmla="*/ 0 w 92"/>
                                <a:gd name="T13" fmla="*/ 26 h 64"/>
                                <a:gd name="T14" fmla="*/ 0 60000 65536"/>
                                <a:gd name="T15" fmla="*/ 0 60000 65536"/>
                                <a:gd name="T16" fmla="*/ 0 60000 65536"/>
                                <a:gd name="T17" fmla="*/ 0 60000 65536"/>
                                <a:gd name="T18" fmla="*/ 0 60000 65536"/>
                                <a:gd name="T19" fmla="*/ 0 60000 65536"/>
                                <a:gd name="T20" fmla="*/ 0 60000 65536"/>
                                <a:gd name="T21" fmla="*/ 0 w 92"/>
                                <a:gd name="T22" fmla="*/ 0 h 64"/>
                                <a:gd name="T23" fmla="*/ 92 w 92"/>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2" h="64">
                                  <a:moveTo>
                                    <a:pt x="0" y="26"/>
                                  </a:moveTo>
                                  <a:lnTo>
                                    <a:pt x="42" y="0"/>
                                  </a:lnTo>
                                  <a:lnTo>
                                    <a:pt x="86" y="12"/>
                                  </a:lnTo>
                                  <a:lnTo>
                                    <a:pt x="92" y="64"/>
                                  </a:lnTo>
                                  <a:lnTo>
                                    <a:pt x="72" y="20"/>
                                  </a:lnTo>
                                  <a:lnTo>
                                    <a:pt x="50" y="12"/>
                                  </a:lnTo>
                                  <a:lnTo>
                                    <a:pt x="0" y="26"/>
                                  </a:lnTo>
                                  <a:close/>
                                </a:path>
                              </a:pathLst>
                            </a:custGeom>
                            <a:solidFill>
                              <a:srgbClr val="D1D1D1"/>
                            </a:solidFill>
                            <a:ln w="9525">
                              <a:noFill/>
                              <a:round/>
                              <a:headEnd/>
                              <a:tailEnd/>
                            </a:ln>
                          </wps:spPr>
                          <wps:txbx>
                            <w:txbxContent>
                              <w:p w14:paraId="2528D10A" w14:textId="77777777" w:rsidR="00D7092A" w:rsidRDefault="00D7092A" w:rsidP="00117209">
                                <w:pPr>
                                  <w:rPr>
                                    <w:rFonts w:eastAsia="Times New Roman" w:cs="Times New Roman"/>
                                  </w:rPr>
                                </w:pPr>
                              </w:p>
                            </w:txbxContent>
                          </wps:txbx>
                          <wps:bodyPr/>
                        </wps:wsp>
                        <wps:wsp>
                          <wps:cNvPr id="58313" name="Freeform 58313"/>
                          <wps:cNvSpPr>
                            <a:spLocks/>
                          </wps:cNvSpPr>
                          <wps:spPr bwMode="auto">
                            <a:xfrm>
                              <a:off x="2458963" y="578"/>
                              <a:ext cx="2" cy="2"/>
                            </a:xfrm>
                            <a:custGeom>
                              <a:avLst/>
                              <a:gdLst>
                                <a:gd name="T0" fmla="*/ 2 w 2"/>
                                <a:gd name="T1" fmla="*/ 2 h 2"/>
                                <a:gd name="T2" fmla="*/ 2 w 2"/>
                                <a:gd name="T3" fmla="*/ 2 h 2"/>
                                <a:gd name="T4" fmla="*/ 0 w 2"/>
                                <a:gd name="T5" fmla="*/ 0 h 2"/>
                                <a:gd name="T6" fmla="*/ 0 w 2"/>
                                <a:gd name="T7" fmla="*/ 0 h 2"/>
                                <a:gd name="T8" fmla="*/ 2 w 2"/>
                                <a:gd name="T9" fmla="*/ 2 h 2"/>
                                <a:gd name="T10" fmla="*/ 2 w 2"/>
                                <a:gd name="T11" fmla="*/ 2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2" y="2"/>
                                  </a:moveTo>
                                  <a:lnTo>
                                    <a:pt x="2" y="2"/>
                                  </a:lnTo>
                                  <a:lnTo>
                                    <a:pt x="0" y="0"/>
                                  </a:lnTo>
                                  <a:lnTo>
                                    <a:pt x="2" y="2"/>
                                  </a:lnTo>
                                  <a:close/>
                                </a:path>
                              </a:pathLst>
                            </a:custGeom>
                            <a:solidFill>
                              <a:srgbClr val="B7BCBD"/>
                            </a:solidFill>
                            <a:ln w="9525">
                              <a:noFill/>
                              <a:round/>
                              <a:headEnd/>
                              <a:tailEnd/>
                            </a:ln>
                          </wps:spPr>
                          <wps:txbx>
                            <w:txbxContent>
                              <w:p w14:paraId="495581A5" w14:textId="77777777" w:rsidR="00D7092A" w:rsidRDefault="00D7092A" w:rsidP="00117209">
                                <w:pPr>
                                  <w:rPr>
                                    <w:rFonts w:eastAsia="Times New Roman" w:cs="Times New Roman"/>
                                  </w:rPr>
                                </w:pPr>
                              </w:p>
                            </w:txbxContent>
                          </wps:txbx>
                          <wps:bodyPr/>
                        </wps:wsp>
                        <wps:wsp>
                          <wps:cNvPr id="58314" name="Freeform 58314"/>
                          <wps:cNvSpPr>
                            <a:spLocks/>
                          </wps:cNvSpPr>
                          <wps:spPr bwMode="auto">
                            <a:xfrm>
                              <a:off x="2458419" y="366"/>
                              <a:ext cx="770" cy="864"/>
                            </a:xfrm>
                            <a:custGeom>
                              <a:avLst/>
                              <a:gdLst>
                                <a:gd name="T0" fmla="*/ 728 w 770"/>
                                <a:gd name="T1" fmla="*/ 344 h 864"/>
                                <a:gd name="T2" fmla="*/ 762 w 770"/>
                                <a:gd name="T3" fmla="*/ 266 h 864"/>
                                <a:gd name="T4" fmla="*/ 770 w 770"/>
                                <a:gd name="T5" fmla="*/ 212 h 864"/>
                                <a:gd name="T6" fmla="*/ 764 w 770"/>
                                <a:gd name="T7" fmla="*/ 152 h 864"/>
                                <a:gd name="T8" fmla="*/ 758 w 770"/>
                                <a:gd name="T9" fmla="*/ 138 h 864"/>
                                <a:gd name="T10" fmla="*/ 714 w 770"/>
                                <a:gd name="T11" fmla="*/ 96 h 864"/>
                                <a:gd name="T12" fmla="*/ 646 w 770"/>
                                <a:gd name="T13" fmla="*/ 56 h 864"/>
                                <a:gd name="T14" fmla="*/ 578 w 770"/>
                                <a:gd name="T15" fmla="*/ 0 h 864"/>
                                <a:gd name="T16" fmla="*/ 546 w 770"/>
                                <a:gd name="T17" fmla="*/ 48 h 864"/>
                                <a:gd name="T18" fmla="*/ 492 w 770"/>
                                <a:gd name="T19" fmla="*/ 106 h 864"/>
                                <a:gd name="T20" fmla="*/ 426 w 770"/>
                                <a:gd name="T21" fmla="*/ 156 h 864"/>
                                <a:gd name="T22" fmla="*/ 352 w 770"/>
                                <a:gd name="T23" fmla="*/ 224 h 864"/>
                                <a:gd name="T24" fmla="*/ 296 w 770"/>
                                <a:gd name="T25" fmla="*/ 294 h 864"/>
                                <a:gd name="T26" fmla="*/ 316 w 770"/>
                                <a:gd name="T27" fmla="*/ 204 h 864"/>
                                <a:gd name="T28" fmla="*/ 338 w 770"/>
                                <a:gd name="T29" fmla="*/ 132 h 864"/>
                                <a:gd name="T30" fmla="*/ 368 w 770"/>
                                <a:gd name="T31" fmla="*/ 74 h 864"/>
                                <a:gd name="T32" fmla="*/ 352 w 770"/>
                                <a:gd name="T33" fmla="*/ 60 h 864"/>
                                <a:gd name="T34" fmla="*/ 344 w 770"/>
                                <a:gd name="T35" fmla="*/ 68 h 864"/>
                                <a:gd name="T36" fmla="*/ 306 w 770"/>
                                <a:gd name="T37" fmla="*/ 78 h 864"/>
                                <a:gd name="T38" fmla="*/ 266 w 770"/>
                                <a:gd name="T39" fmla="*/ 80 h 864"/>
                                <a:gd name="T40" fmla="*/ 224 w 770"/>
                                <a:gd name="T41" fmla="*/ 96 h 864"/>
                                <a:gd name="T42" fmla="*/ 194 w 770"/>
                                <a:gd name="T43" fmla="*/ 122 h 864"/>
                                <a:gd name="T44" fmla="*/ 170 w 770"/>
                                <a:gd name="T45" fmla="*/ 160 h 864"/>
                                <a:gd name="T46" fmla="*/ 148 w 770"/>
                                <a:gd name="T47" fmla="*/ 198 h 864"/>
                                <a:gd name="T48" fmla="*/ 108 w 770"/>
                                <a:gd name="T49" fmla="*/ 248 h 864"/>
                                <a:gd name="T50" fmla="*/ 60 w 770"/>
                                <a:gd name="T51" fmla="*/ 298 h 864"/>
                                <a:gd name="T52" fmla="*/ 26 w 770"/>
                                <a:gd name="T53" fmla="*/ 328 h 864"/>
                                <a:gd name="T54" fmla="*/ 2 w 770"/>
                                <a:gd name="T55" fmla="*/ 366 h 864"/>
                                <a:gd name="T56" fmla="*/ 2 w 770"/>
                                <a:gd name="T57" fmla="*/ 400 h 864"/>
                                <a:gd name="T58" fmla="*/ 18 w 770"/>
                                <a:gd name="T59" fmla="*/ 486 h 864"/>
                                <a:gd name="T60" fmla="*/ 26 w 770"/>
                                <a:gd name="T61" fmla="*/ 512 h 864"/>
                                <a:gd name="T62" fmla="*/ 40 w 770"/>
                                <a:gd name="T63" fmla="*/ 528 h 864"/>
                                <a:gd name="T64" fmla="*/ 70 w 770"/>
                                <a:gd name="T65" fmla="*/ 538 h 864"/>
                                <a:gd name="T66" fmla="*/ 100 w 770"/>
                                <a:gd name="T67" fmla="*/ 536 h 864"/>
                                <a:gd name="T68" fmla="*/ 158 w 770"/>
                                <a:gd name="T69" fmla="*/ 508 h 864"/>
                                <a:gd name="T70" fmla="*/ 198 w 770"/>
                                <a:gd name="T71" fmla="*/ 600 h 864"/>
                                <a:gd name="T72" fmla="*/ 216 w 770"/>
                                <a:gd name="T73" fmla="*/ 744 h 864"/>
                                <a:gd name="T74" fmla="*/ 212 w 770"/>
                                <a:gd name="T75" fmla="*/ 794 h 864"/>
                                <a:gd name="T76" fmla="*/ 624 w 770"/>
                                <a:gd name="T77" fmla="*/ 864 h 864"/>
                                <a:gd name="T78" fmla="*/ 604 w 770"/>
                                <a:gd name="T79" fmla="*/ 790 h 864"/>
                                <a:gd name="T80" fmla="*/ 602 w 770"/>
                                <a:gd name="T81" fmla="*/ 716 h 864"/>
                                <a:gd name="T82" fmla="*/ 618 w 770"/>
                                <a:gd name="T83" fmla="*/ 608 h 864"/>
                                <a:gd name="T84" fmla="*/ 646 w 770"/>
                                <a:gd name="T85" fmla="*/ 510 h 864"/>
                                <a:gd name="T86" fmla="*/ 698 w 770"/>
                                <a:gd name="T87" fmla="*/ 396 h 86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0"/>
                                <a:gd name="T133" fmla="*/ 0 h 864"/>
                                <a:gd name="T134" fmla="*/ 770 w 770"/>
                                <a:gd name="T135" fmla="*/ 864 h 86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0" h="864">
                                  <a:moveTo>
                                    <a:pt x="716" y="362"/>
                                  </a:moveTo>
                                  <a:lnTo>
                                    <a:pt x="716" y="362"/>
                                  </a:lnTo>
                                  <a:lnTo>
                                    <a:pt x="728" y="344"/>
                                  </a:lnTo>
                                  <a:lnTo>
                                    <a:pt x="740" y="324"/>
                                  </a:lnTo>
                                  <a:lnTo>
                                    <a:pt x="752" y="298"/>
                                  </a:lnTo>
                                  <a:lnTo>
                                    <a:pt x="762" y="266"/>
                                  </a:lnTo>
                                  <a:lnTo>
                                    <a:pt x="766" y="248"/>
                                  </a:lnTo>
                                  <a:lnTo>
                                    <a:pt x="768" y="230"/>
                                  </a:lnTo>
                                  <a:lnTo>
                                    <a:pt x="770" y="212"/>
                                  </a:lnTo>
                                  <a:lnTo>
                                    <a:pt x="770" y="192"/>
                                  </a:lnTo>
                                  <a:lnTo>
                                    <a:pt x="768" y="172"/>
                                  </a:lnTo>
                                  <a:lnTo>
                                    <a:pt x="764" y="152"/>
                                  </a:lnTo>
                                  <a:lnTo>
                                    <a:pt x="762" y="144"/>
                                  </a:lnTo>
                                  <a:lnTo>
                                    <a:pt x="758" y="138"/>
                                  </a:lnTo>
                                  <a:lnTo>
                                    <a:pt x="746" y="124"/>
                                  </a:lnTo>
                                  <a:lnTo>
                                    <a:pt x="732" y="110"/>
                                  </a:lnTo>
                                  <a:lnTo>
                                    <a:pt x="714" y="96"/>
                                  </a:lnTo>
                                  <a:lnTo>
                                    <a:pt x="678" y="74"/>
                                  </a:lnTo>
                                  <a:lnTo>
                                    <a:pt x="646" y="56"/>
                                  </a:lnTo>
                                  <a:lnTo>
                                    <a:pt x="622" y="40"/>
                                  </a:lnTo>
                                  <a:lnTo>
                                    <a:pt x="600" y="22"/>
                                  </a:lnTo>
                                  <a:lnTo>
                                    <a:pt x="578" y="0"/>
                                  </a:lnTo>
                                  <a:lnTo>
                                    <a:pt x="570" y="14"/>
                                  </a:lnTo>
                                  <a:lnTo>
                                    <a:pt x="546" y="48"/>
                                  </a:lnTo>
                                  <a:lnTo>
                                    <a:pt x="528" y="68"/>
                                  </a:lnTo>
                                  <a:lnTo>
                                    <a:pt x="510" y="88"/>
                                  </a:lnTo>
                                  <a:lnTo>
                                    <a:pt x="492" y="106"/>
                                  </a:lnTo>
                                  <a:lnTo>
                                    <a:pt x="472" y="122"/>
                                  </a:lnTo>
                                  <a:lnTo>
                                    <a:pt x="426" y="156"/>
                                  </a:lnTo>
                                  <a:lnTo>
                                    <a:pt x="402" y="178"/>
                                  </a:lnTo>
                                  <a:lnTo>
                                    <a:pt x="376" y="200"/>
                                  </a:lnTo>
                                  <a:lnTo>
                                    <a:pt x="352" y="224"/>
                                  </a:lnTo>
                                  <a:lnTo>
                                    <a:pt x="330" y="248"/>
                                  </a:lnTo>
                                  <a:lnTo>
                                    <a:pt x="312" y="272"/>
                                  </a:lnTo>
                                  <a:lnTo>
                                    <a:pt x="296" y="294"/>
                                  </a:lnTo>
                                  <a:lnTo>
                                    <a:pt x="306" y="248"/>
                                  </a:lnTo>
                                  <a:lnTo>
                                    <a:pt x="316" y="204"/>
                                  </a:lnTo>
                                  <a:lnTo>
                                    <a:pt x="330" y="156"/>
                                  </a:lnTo>
                                  <a:lnTo>
                                    <a:pt x="338" y="132"/>
                                  </a:lnTo>
                                  <a:lnTo>
                                    <a:pt x="346" y="112"/>
                                  </a:lnTo>
                                  <a:lnTo>
                                    <a:pt x="358" y="92"/>
                                  </a:lnTo>
                                  <a:lnTo>
                                    <a:pt x="368" y="74"/>
                                  </a:lnTo>
                                  <a:lnTo>
                                    <a:pt x="384" y="48"/>
                                  </a:lnTo>
                                  <a:lnTo>
                                    <a:pt x="392" y="40"/>
                                  </a:lnTo>
                                  <a:lnTo>
                                    <a:pt x="352" y="60"/>
                                  </a:lnTo>
                                  <a:lnTo>
                                    <a:pt x="350" y="62"/>
                                  </a:lnTo>
                                  <a:lnTo>
                                    <a:pt x="344" y="68"/>
                                  </a:lnTo>
                                  <a:lnTo>
                                    <a:pt x="328" y="74"/>
                                  </a:lnTo>
                                  <a:lnTo>
                                    <a:pt x="318" y="76"/>
                                  </a:lnTo>
                                  <a:lnTo>
                                    <a:pt x="306" y="78"/>
                                  </a:lnTo>
                                  <a:lnTo>
                                    <a:pt x="280" y="80"/>
                                  </a:lnTo>
                                  <a:lnTo>
                                    <a:pt x="266" y="80"/>
                                  </a:lnTo>
                                  <a:lnTo>
                                    <a:pt x="252" y="84"/>
                                  </a:lnTo>
                                  <a:lnTo>
                                    <a:pt x="238" y="88"/>
                                  </a:lnTo>
                                  <a:lnTo>
                                    <a:pt x="224" y="96"/>
                                  </a:lnTo>
                                  <a:lnTo>
                                    <a:pt x="208" y="106"/>
                                  </a:lnTo>
                                  <a:lnTo>
                                    <a:pt x="194" y="122"/>
                                  </a:lnTo>
                                  <a:lnTo>
                                    <a:pt x="186" y="130"/>
                                  </a:lnTo>
                                  <a:lnTo>
                                    <a:pt x="180" y="140"/>
                                  </a:lnTo>
                                  <a:lnTo>
                                    <a:pt x="170" y="160"/>
                                  </a:lnTo>
                                  <a:lnTo>
                                    <a:pt x="160" y="180"/>
                                  </a:lnTo>
                                  <a:lnTo>
                                    <a:pt x="156" y="190"/>
                                  </a:lnTo>
                                  <a:lnTo>
                                    <a:pt x="148" y="198"/>
                                  </a:lnTo>
                                  <a:lnTo>
                                    <a:pt x="132" y="218"/>
                                  </a:lnTo>
                                  <a:lnTo>
                                    <a:pt x="108" y="248"/>
                                  </a:lnTo>
                                  <a:lnTo>
                                    <a:pt x="84" y="276"/>
                                  </a:lnTo>
                                  <a:lnTo>
                                    <a:pt x="72" y="288"/>
                                  </a:lnTo>
                                  <a:lnTo>
                                    <a:pt x="60" y="298"/>
                                  </a:lnTo>
                                  <a:lnTo>
                                    <a:pt x="36" y="316"/>
                                  </a:lnTo>
                                  <a:lnTo>
                                    <a:pt x="26" y="328"/>
                                  </a:lnTo>
                                  <a:lnTo>
                                    <a:pt x="16" y="338"/>
                                  </a:lnTo>
                                  <a:lnTo>
                                    <a:pt x="8" y="352"/>
                                  </a:lnTo>
                                  <a:lnTo>
                                    <a:pt x="2" y="366"/>
                                  </a:lnTo>
                                  <a:lnTo>
                                    <a:pt x="0" y="382"/>
                                  </a:lnTo>
                                  <a:lnTo>
                                    <a:pt x="2" y="400"/>
                                  </a:lnTo>
                                  <a:lnTo>
                                    <a:pt x="10" y="434"/>
                                  </a:lnTo>
                                  <a:lnTo>
                                    <a:pt x="14" y="464"/>
                                  </a:lnTo>
                                  <a:lnTo>
                                    <a:pt x="18" y="486"/>
                                  </a:lnTo>
                                  <a:lnTo>
                                    <a:pt x="22" y="504"/>
                                  </a:lnTo>
                                  <a:lnTo>
                                    <a:pt x="26" y="512"/>
                                  </a:lnTo>
                                  <a:lnTo>
                                    <a:pt x="30" y="518"/>
                                  </a:lnTo>
                                  <a:lnTo>
                                    <a:pt x="34" y="524"/>
                                  </a:lnTo>
                                  <a:lnTo>
                                    <a:pt x="40" y="528"/>
                                  </a:lnTo>
                                  <a:lnTo>
                                    <a:pt x="54" y="534"/>
                                  </a:lnTo>
                                  <a:lnTo>
                                    <a:pt x="70" y="538"/>
                                  </a:lnTo>
                                  <a:lnTo>
                                    <a:pt x="78" y="540"/>
                                  </a:lnTo>
                                  <a:lnTo>
                                    <a:pt x="86" y="540"/>
                                  </a:lnTo>
                                  <a:lnTo>
                                    <a:pt x="100" y="536"/>
                                  </a:lnTo>
                                  <a:lnTo>
                                    <a:pt x="124" y="524"/>
                                  </a:lnTo>
                                  <a:lnTo>
                                    <a:pt x="158" y="508"/>
                                  </a:lnTo>
                                  <a:lnTo>
                                    <a:pt x="182" y="494"/>
                                  </a:lnTo>
                                  <a:lnTo>
                                    <a:pt x="198" y="600"/>
                                  </a:lnTo>
                                  <a:lnTo>
                                    <a:pt x="210" y="684"/>
                                  </a:lnTo>
                                  <a:lnTo>
                                    <a:pt x="214" y="718"/>
                                  </a:lnTo>
                                  <a:lnTo>
                                    <a:pt x="216" y="744"/>
                                  </a:lnTo>
                                  <a:lnTo>
                                    <a:pt x="216" y="766"/>
                                  </a:lnTo>
                                  <a:lnTo>
                                    <a:pt x="212" y="794"/>
                                  </a:lnTo>
                                  <a:lnTo>
                                    <a:pt x="204" y="864"/>
                                  </a:lnTo>
                                  <a:lnTo>
                                    <a:pt x="624" y="864"/>
                                  </a:lnTo>
                                  <a:lnTo>
                                    <a:pt x="616" y="842"/>
                                  </a:lnTo>
                                  <a:lnTo>
                                    <a:pt x="610" y="818"/>
                                  </a:lnTo>
                                  <a:lnTo>
                                    <a:pt x="604" y="790"/>
                                  </a:lnTo>
                                  <a:lnTo>
                                    <a:pt x="602" y="754"/>
                                  </a:lnTo>
                                  <a:lnTo>
                                    <a:pt x="602" y="716"/>
                                  </a:lnTo>
                                  <a:lnTo>
                                    <a:pt x="606" y="680"/>
                                  </a:lnTo>
                                  <a:lnTo>
                                    <a:pt x="610" y="644"/>
                                  </a:lnTo>
                                  <a:lnTo>
                                    <a:pt x="618" y="608"/>
                                  </a:lnTo>
                                  <a:lnTo>
                                    <a:pt x="626" y="574"/>
                                  </a:lnTo>
                                  <a:lnTo>
                                    <a:pt x="636" y="542"/>
                                  </a:lnTo>
                                  <a:lnTo>
                                    <a:pt x="646" y="510"/>
                                  </a:lnTo>
                                  <a:lnTo>
                                    <a:pt x="658" y="482"/>
                                  </a:lnTo>
                                  <a:lnTo>
                                    <a:pt x="678" y="434"/>
                                  </a:lnTo>
                                  <a:lnTo>
                                    <a:pt x="698" y="396"/>
                                  </a:lnTo>
                                  <a:lnTo>
                                    <a:pt x="716" y="362"/>
                                  </a:lnTo>
                                  <a:close/>
                                </a:path>
                              </a:pathLst>
                            </a:custGeom>
                            <a:solidFill>
                              <a:srgbClr val="11325B"/>
                            </a:solidFill>
                            <a:ln w="9525">
                              <a:noFill/>
                              <a:round/>
                              <a:headEnd/>
                              <a:tailEnd/>
                            </a:ln>
                          </wps:spPr>
                          <wps:txbx>
                            <w:txbxContent>
                              <w:p w14:paraId="7FF10F97" w14:textId="77777777" w:rsidR="00D7092A" w:rsidRDefault="00D7092A" w:rsidP="00117209">
                                <w:pPr>
                                  <w:rPr>
                                    <w:rFonts w:eastAsia="Times New Roman" w:cs="Times New Roman"/>
                                  </w:rPr>
                                </w:pPr>
                              </w:p>
                            </w:txbxContent>
                          </wps:txbx>
                          <wps:bodyPr/>
                        </wps:wsp>
                        <wps:wsp>
                          <wps:cNvPr id="58315" name="Freeform 58315"/>
                          <wps:cNvSpPr>
                            <a:spLocks/>
                          </wps:cNvSpPr>
                          <wps:spPr bwMode="auto">
                            <a:xfrm>
                              <a:off x="2458521" y="658"/>
                              <a:ext cx="86" cy="60"/>
                            </a:xfrm>
                            <a:custGeom>
                              <a:avLst/>
                              <a:gdLst>
                                <a:gd name="T0" fmla="*/ 86 w 86"/>
                                <a:gd name="T1" fmla="*/ 14 h 60"/>
                                <a:gd name="T2" fmla="*/ 86 w 86"/>
                                <a:gd name="T3" fmla="*/ 14 h 60"/>
                                <a:gd name="T4" fmla="*/ 82 w 86"/>
                                <a:gd name="T5" fmla="*/ 12 h 60"/>
                                <a:gd name="T6" fmla="*/ 72 w 86"/>
                                <a:gd name="T7" fmla="*/ 4 h 60"/>
                                <a:gd name="T8" fmla="*/ 66 w 86"/>
                                <a:gd name="T9" fmla="*/ 2 h 60"/>
                                <a:gd name="T10" fmla="*/ 58 w 86"/>
                                <a:gd name="T11" fmla="*/ 0 h 60"/>
                                <a:gd name="T12" fmla="*/ 50 w 86"/>
                                <a:gd name="T13" fmla="*/ 2 h 60"/>
                                <a:gd name="T14" fmla="*/ 40 w 86"/>
                                <a:gd name="T15" fmla="*/ 6 h 60"/>
                                <a:gd name="T16" fmla="*/ 40 w 86"/>
                                <a:gd name="T17" fmla="*/ 6 h 60"/>
                                <a:gd name="T18" fmla="*/ 0 w 86"/>
                                <a:gd name="T19" fmla="*/ 34 h 60"/>
                                <a:gd name="T20" fmla="*/ 0 w 86"/>
                                <a:gd name="T21" fmla="*/ 34 h 60"/>
                                <a:gd name="T22" fmla="*/ 2 w 86"/>
                                <a:gd name="T23" fmla="*/ 38 h 60"/>
                                <a:gd name="T24" fmla="*/ 10 w 86"/>
                                <a:gd name="T25" fmla="*/ 46 h 60"/>
                                <a:gd name="T26" fmla="*/ 16 w 86"/>
                                <a:gd name="T27" fmla="*/ 48 h 60"/>
                                <a:gd name="T28" fmla="*/ 22 w 86"/>
                                <a:gd name="T29" fmla="*/ 52 h 60"/>
                                <a:gd name="T30" fmla="*/ 30 w 86"/>
                                <a:gd name="T31" fmla="*/ 52 h 60"/>
                                <a:gd name="T32" fmla="*/ 38 w 86"/>
                                <a:gd name="T33" fmla="*/ 50 h 60"/>
                                <a:gd name="T34" fmla="*/ 44 w 86"/>
                                <a:gd name="T35" fmla="*/ 60 h 60"/>
                                <a:gd name="T36" fmla="*/ 44 w 86"/>
                                <a:gd name="T37" fmla="*/ 60 h 60"/>
                                <a:gd name="T38" fmla="*/ 58 w 86"/>
                                <a:gd name="T39" fmla="*/ 42 h 60"/>
                                <a:gd name="T40" fmla="*/ 70 w 86"/>
                                <a:gd name="T41" fmla="*/ 28 h 60"/>
                                <a:gd name="T42" fmla="*/ 86 w 86"/>
                                <a:gd name="T43" fmla="*/ 14 h 60"/>
                                <a:gd name="T44" fmla="*/ 86 w 86"/>
                                <a:gd name="T45" fmla="*/ 14 h 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60"/>
                                <a:gd name="T71" fmla="*/ 86 w 86"/>
                                <a:gd name="T72" fmla="*/ 60 h 6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60">
                                  <a:moveTo>
                                    <a:pt x="86" y="14"/>
                                  </a:moveTo>
                                  <a:lnTo>
                                    <a:pt x="86" y="14"/>
                                  </a:lnTo>
                                  <a:lnTo>
                                    <a:pt x="82" y="12"/>
                                  </a:lnTo>
                                  <a:lnTo>
                                    <a:pt x="72" y="4"/>
                                  </a:lnTo>
                                  <a:lnTo>
                                    <a:pt x="66" y="2"/>
                                  </a:lnTo>
                                  <a:lnTo>
                                    <a:pt x="58" y="0"/>
                                  </a:lnTo>
                                  <a:lnTo>
                                    <a:pt x="50" y="2"/>
                                  </a:lnTo>
                                  <a:lnTo>
                                    <a:pt x="40" y="6"/>
                                  </a:lnTo>
                                  <a:lnTo>
                                    <a:pt x="0" y="34"/>
                                  </a:lnTo>
                                  <a:lnTo>
                                    <a:pt x="2" y="38"/>
                                  </a:lnTo>
                                  <a:lnTo>
                                    <a:pt x="10" y="46"/>
                                  </a:lnTo>
                                  <a:lnTo>
                                    <a:pt x="16" y="48"/>
                                  </a:lnTo>
                                  <a:lnTo>
                                    <a:pt x="22" y="52"/>
                                  </a:lnTo>
                                  <a:lnTo>
                                    <a:pt x="30" y="52"/>
                                  </a:lnTo>
                                  <a:lnTo>
                                    <a:pt x="38" y="50"/>
                                  </a:lnTo>
                                  <a:lnTo>
                                    <a:pt x="44" y="60"/>
                                  </a:lnTo>
                                  <a:lnTo>
                                    <a:pt x="58" y="42"/>
                                  </a:lnTo>
                                  <a:lnTo>
                                    <a:pt x="70" y="28"/>
                                  </a:lnTo>
                                  <a:lnTo>
                                    <a:pt x="86" y="14"/>
                                  </a:lnTo>
                                  <a:close/>
                                </a:path>
                              </a:pathLst>
                            </a:custGeom>
                            <a:solidFill>
                              <a:srgbClr val="E4AC87"/>
                            </a:solidFill>
                            <a:ln w="9525">
                              <a:noFill/>
                              <a:round/>
                              <a:headEnd/>
                              <a:tailEnd/>
                            </a:ln>
                          </wps:spPr>
                          <wps:txbx>
                            <w:txbxContent>
                              <w:p w14:paraId="5EAB9048" w14:textId="77777777" w:rsidR="00D7092A" w:rsidRDefault="00D7092A" w:rsidP="00117209">
                                <w:pPr>
                                  <w:rPr>
                                    <w:rFonts w:eastAsia="Times New Roman" w:cs="Times New Roman"/>
                                  </w:rPr>
                                </w:pPr>
                              </w:p>
                            </w:txbxContent>
                          </wps:txbx>
                          <wps:bodyPr/>
                        </wps:wsp>
                        <wps:wsp>
                          <wps:cNvPr id="58316" name="Freeform 58316"/>
                          <wps:cNvSpPr>
                            <a:spLocks/>
                          </wps:cNvSpPr>
                          <wps:spPr bwMode="auto">
                            <a:xfrm>
                              <a:off x="2458835" y="596"/>
                              <a:ext cx="220" cy="156"/>
                            </a:xfrm>
                            <a:custGeom>
                              <a:avLst/>
                              <a:gdLst>
                                <a:gd name="T0" fmla="*/ 0 w 220"/>
                                <a:gd name="T1" fmla="*/ 130 h 156"/>
                                <a:gd name="T2" fmla="*/ 34 w 220"/>
                                <a:gd name="T3" fmla="*/ 98 h 156"/>
                                <a:gd name="T4" fmla="*/ 56 w 220"/>
                                <a:gd name="T5" fmla="*/ 74 h 156"/>
                                <a:gd name="T6" fmla="*/ 90 w 220"/>
                                <a:gd name="T7" fmla="*/ 42 h 156"/>
                                <a:gd name="T8" fmla="*/ 120 w 220"/>
                                <a:gd name="T9" fmla="*/ 26 h 156"/>
                                <a:gd name="T10" fmla="*/ 130 w 220"/>
                                <a:gd name="T11" fmla="*/ 20 h 156"/>
                                <a:gd name="T12" fmla="*/ 164 w 220"/>
                                <a:gd name="T13" fmla="*/ 10 h 156"/>
                                <a:gd name="T14" fmla="*/ 202 w 220"/>
                                <a:gd name="T15" fmla="*/ 0 h 156"/>
                                <a:gd name="T16" fmla="*/ 204 w 220"/>
                                <a:gd name="T17" fmla="*/ 2 h 156"/>
                                <a:gd name="T18" fmla="*/ 204 w 220"/>
                                <a:gd name="T19" fmla="*/ 10 h 156"/>
                                <a:gd name="T20" fmla="*/ 194 w 220"/>
                                <a:gd name="T21" fmla="*/ 18 h 156"/>
                                <a:gd name="T22" fmla="*/ 186 w 220"/>
                                <a:gd name="T23" fmla="*/ 22 h 156"/>
                                <a:gd name="T24" fmla="*/ 146 w 220"/>
                                <a:gd name="T25" fmla="*/ 38 h 156"/>
                                <a:gd name="T26" fmla="*/ 120 w 220"/>
                                <a:gd name="T27" fmla="*/ 56 h 156"/>
                                <a:gd name="T28" fmla="*/ 132 w 220"/>
                                <a:gd name="T29" fmla="*/ 54 h 156"/>
                                <a:gd name="T30" fmla="*/ 162 w 220"/>
                                <a:gd name="T31" fmla="*/ 58 h 156"/>
                                <a:gd name="T32" fmla="*/ 180 w 220"/>
                                <a:gd name="T33" fmla="*/ 66 h 156"/>
                                <a:gd name="T34" fmla="*/ 208 w 220"/>
                                <a:gd name="T35" fmla="*/ 82 h 156"/>
                                <a:gd name="T36" fmla="*/ 220 w 220"/>
                                <a:gd name="T37" fmla="*/ 86 h 156"/>
                                <a:gd name="T38" fmla="*/ 216 w 220"/>
                                <a:gd name="T39" fmla="*/ 94 h 156"/>
                                <a:gd name="T40" fmla="*/ 210 w 220"/>
                                <a:gd name="T41" fmla="*/ 98 h 156"/>
                                <a:gd name="T42" fmla="*/ 196 w 220"/>
                                <a:gd name="T43" fmla="*/ 96 h 156"/>
                                <a:gd name="T44" fmla="*/ 196 w 220"/>
                                <a:gd name="T45" fmla="*/ 98 h 156"/>
                                <a:gd name="T46" fmla="*/ 188 w 220"/>
                                <a:gd name="T47" fmla="*/ 108 h 156"/>
                                <a:gd name="T48" fmla="*/ 174 w 220"/>
                                <a:gd name="T49" fmla="*/ 110 h 156"/>
                                <a:gd name="T50" fmla="*/ 158 w 220"/>
                                <a:gd name="T51" fmla="*/ 106 h 156"/>
                                <a:gd name="T52" fmla="*/ 124 w 220"/>
                                <a:gd name="T53" fmla="*/ 100 h 156"/>
                                <a:gd name="T54" fmla="*/ 112 w 220"/>
                                <a:gd name="T55" fmla="*/ 100 h 156"/>
                                <a:gd name="T56" fmla="*/ 126 w 220"/>
                                <a:gd name="T57" fmla="*/ 108 h 156"/>
                                <a:gd name="T58" fmla="*/ 146 w 220"/>
                                <a:gd name="T59" fmla="*/ 122 h 156"/>
                                <a:gd name="T60" fmla="*/ 162 w 220"/>
                                <a:gd name="T61" fmla="*/ 136 h 156"/>
                                <a:gd name="T62" fmla="*/ 170 w 220"/>
                                <a:gd name="T63" fmla="*/ 142 h 156"/>
                                <a:gd name="T64" fmla="*/ 166 w 220"/>
                                <a:gd name="T65" fmla="*/ 148 h 156"/>
                                <a:gd name="T66" fmla="*/ 158 w 220"/>
                                <a:gd name="T67" fmla="*/ 148 h 156"/>
                                <a:gd name="T68" fmla="*/ 146 w 220"/>
                                <a:gd name="T69" fmla="*/ 142 h 156"/>
                                <a:gd name="T70" fmla="*/ 120 w 220"/>
                                <a:gd name="T71" fmla="*/ 128 h 156"/>
                                <a:gd name="T72" fmla="*/ 110 w 220"/>
                                <a:gd name="T73" fmla="*/ 122 h 156"/>
                                <a:gd name="T74" fmla="*/ 86 w 220"/>
                                <a:gd name="T75" fmla="*/ 130 h 156"/>
                                <a:gd name="T76" fmla="*/ 76 w 220"/>
                                <a:gd name="T77" fmla="*/ 136 h 156"/>
                                <a:gd name="T78" fmla="*/ 52 w 220"/>
                                <a:gd name="T79" fmla="*/ 156 h 156"/>
                                <a:gd name="T80" fmla="*/ 32 w 220"/>
                                <a:gd name="T81" fmla="*/ 142 h 156"/>
                                <a:gd name="T82" fmla="*/ 8 w 220"/>
                                <a:gd name="T83" fmla="*/ 132 h 156"/>
                                <a:gd name="T84" fmla="*/ 0 w 220"/>
                                <a:gd name="T85" fmla="*/ 130 h 1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20"/>
                                <a:gd name="T130" fmla="*/ 0 h 156"/>
                                <a:gd name="T131" fmla="*/ 220 w 220"/>
                                <a:gd name="T132" fmla="*/ 156 h 15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20" h="156">
                                  <a:moveTo>
                                    <a:pt x="0" y="130"/>
                                  </a:moveTo>
                                  <a:lnTo>
                                    <a:pt x="0" y="130"/>
                                  </a:lnTo>
                                  <a:lnTo>
                                    <a:pt x="16" y="116"/>
                                  </a:lnTo>
                                  <a:lnTo>
                                    <a:pt x="34" y="98"/>
                                  </a:lnTo>
                                  <a:lnTo>
                                    <a:pt x="56" y="74"/>
                                  </a:lnTo>
                                  <a:lnTo>
                                    <a:pt x="76" y="52"/>
                                  </a:lnTo>
                                  <a:lnTo>
                                    <a:pt x="90" y="42"/>
                                  </a:lnTo>
                                  <a:lnTo>
                                    <a:pt x="104" y="36"/>
                                  </a:lnTo>
                                  <a:lnTo>
                                    <a:pt x="120" y="26"/>
                                  </a:lnTo>
                                  <a:lnTo>
                                    <a:pt x="130" y="20"/>
                                  </a:lnTo>
                                  <a:lnTo>
                                    <a:pt x="140" y="16"/>
                                  </a:lnTo>
                                  <a:lnTo>
                                    <a:pt x="164" y="10"/>
                                  </a:lnTo>
                                  <a:lnTo>
                                    <a:pt x="184" y="4"/>
                                  </a:lnTo>
                                  <a:lnTo>
                                    <a:pt x="202" y="0"/>
                                  </a:lnTo>
                                  <a:lnTo>
                                    <a:pt x="204" y="2"/>
                                  </a:lnTo>
                                  <a:lnTo>
                                    <a:pt x="204" y="6"/>
                                  </a:lnTo>
                                  <a:lnTo>
                                    <a:pt x="204" y="10"/>
                                  </a:lnTo>
                                  <a:lnTo>
                                    <a:pt x="200" y="14"/>
                                  </a:lnTo>
                                  <a:lnTo>
                                    <a:pt x="194" y="18"/>
                                  </a:lnTo>
                                  <a:lnTo>
                                    <a:pt x="186" y="22"/>
                                  </a:lnTo>
                                  <a:lnTo>
                                    <a:pt x="164" y="30"/>
                                  </a:lnTo>
                                  <a:lnTo>
                                    <a:pt x="146" y="38"/>
                                  </a:lnTo>
                                  <a:lnTo>
                                    <a:pt x="130" y="48"/>
                                  </a:lnTo>
                                  <a:lnTo>
                                    <a:pt x="120" y="56"/>
                                  </a:lnTo>
                                  <a:lnTo>
                                    <a:pt x="132" y="54"/>
                                  </a:lnTo>
                                  <a:lnTo>
                                    <a:pt x="146" y="54"/>
                                  </a:lnTo>
                                  <a:lnTo>
                                    <a:pt x="162" y="58"/>
                                  </a:lnTo>
                                  <a:lnTo>
                                    <a:pt x="180" y="66"/>
                                  </a:lnTo>
                                  <a:lnTo>
                                    <a:pt x="196" y="74"/>
                                  </a:lnTo>
                                  <a:lnTo>
                                    <a:pt x="208" y="82"/>
                                  </a:lnTo>
                                  <a:lnTo>
                                    <a:pt x="220" y="86"/>
                                  </a:lnTo>
                                  <a:lnTo>
                                    <a:pt x="218" y="90"/>
                                  </a:lnTo>
                                  <a:lnTo>
                                    <a:pt x="216" y="94"/>
                                  </a:lnTo>
                                  <a:lnTo>
                                    <a:pt x="214" y="96"/>
                                  </a:lnTo>
                                  <a:lnTo>
                                    <a:pt x="210" y="98"/>
                                  </a:lnTo>
                                  <a:lnTo>
                                    <a:pt x="204" y="98"/>
                                  </a:lnTo>
                                  <a:lnTo>
                                    <a:pt x="196" y="96"/>
                                  </a:lnTo>
                                  <a:lnTo>
                                    <a:pt x="196" y="98"/>
                                  </a:lnTo>
                                  <a:lnTo>
                                    <a:pt x="194" y="104"/>
                                  </a:lnTo>
                                  <a:lnTo>
                                    <a:pt x="188" y="108"/>
                                  </a:lnTo>
                                  <a:lnTo>
                                    <a:pt x="182" y="108"/>
                                  </a:lnTo>
                                  <a:lnTo>
                                    <a:pt x="174" y="110"/>
                                  </a:lnTo>
                                  <a:lnTo>
                                    <a:pt x="158" y="106"/>
                                  </a:lnTo>
                                  <a:lnTo>
                                    <a:pt x="140" y="102"/>
                                  </a:lnTo>
                                  <a:lnTo>
                                    <a:pt x="124" y="100"/>
                                  </a:lnTo>
                                  <a:lnTo>
                                    <a:pt x="118" y="100"/>
                                  </a:lnTo>
                                  <a:lnTo>
                                    <a:pt x="112" y="100"/>
                                  </a:lnTo>
                                  <a:lnTo>
                                    <a:pt x="126" y="108"/>
                                  </a:lnTo>
                                  <a:lnTo>
                                    <a:pt x="136" y="114"/>
                                  </a:lnTo>
                                  <a:lnTo>
                                    <a:pt x="146" y="122"/>
                                  </a:lnTo>
                                  <a:lnTo>
                                    <a:pt x="162" y="136"/>
                                  </a:lnTo>
                                  <a:lnTo>
                                    <a:pt x="170" y="142"/>
                                  </a:lnTo>
                                  <a:lnTo>
                                    <a:pt x="170" y="144"/>
                                  </a:lnTo>
                                  <a:lnTo>
                                    <a:pt x="166" y="148"/>
                                  </a:lnTo>
                                  <a:lnTo>
                                    <a:pt x="162" y="148"/>
                                  </a:lnTo>
                                  <a:lnTo>
                                    <a:pt x="158" y="148"/>
                                  </a:lnTo>
                                  <a:lnTo>
                                    <a:pt x="152" y="146"/>
                                  </a:lnTo>
                                  <a:lnTo>
                                    <a:pt x="146" y="142"/>
                                  </a:lnTo>
                                  <a:lnTo>
                                    <a:pt x="120" y="128"/>
                                  </a:lnTo>
                                  <a:lnTo>
                                    <a:pt x="110" y="122"/>
                                  </a:lnTo>
                                  <a:lnTo>
                                    <a:pt x="98" y="126"/>
                                  </a:lnTo>
                                  <a:lnTo>
                                    <a:pt x="86" y="130"/>
                                  </a:lnTo>
                                  <a:lnTo>
                                    <a:pt x="76" y="136"/>
                                  </a:lnTo>
                                  <a:lnTo>
                                    <a:pt x="60" y="148"/>
                                  </a:lnTo>
                                  <a:lnTo>
                                    <a:pt x="52" y="156"/>
                                  </a:lnTo>
                                  <a:lnTo>
                                    <a:pt x="32" y="142"/>
                                  </a:lnTo>
                                  <a:lnTo>
                                    <a:pt x="16" y="134"/>
                                  </a:lnTo>
                                  <a:lnTo>
                                    <a:pt x="8" y="132"/>
                                  </a:lnTo>
                                  <a:lnTo>
                                    <a:pt x="0" y="130"/>
                                  </a:lnTo>
                                  <a:close/>
                                </a:path>
                              </a:pathLst>
                            </a:custGeom>
                            <a:solidFill>
                              <a:srgbClr val="E4AC87"/>
                            </a:solidFill>
                            <a:ln w="9525">
                              <a:noFill/>
                              <a:round/>
                              <a:headEnd/>
                              <a:tailEnd/>
                            </a:ln>
                          </wps:spPr>
                          <wps:txbx>
                            <w:txbxContent>
                              <w:p w14:paraId="6380A97D" w14:textId="77777777" w:rsidR="00D7092A" w:rsidRDefault="00D7092A" w:rsidP="00117209">
                                <w:pPr>
                                  <w:rPr>
                                    <w:rFonts w:eastAsia="Times New Roman" w:cs="Times New Roman"/>
                                  </w:rPr>
                                </w:pPr>
                              </w:p>
                            </w:txbxContent>
                          </wps:txbx>
                          <wps:bodyPr/>
                        </wps:wsp>
                        <wps:wsp>
                          <wps:cNvPr id="58317" name="Freeform 58317"/>
                          <wps:cNvSpPr>
                            <a:spLocks/>
                          </wps:cNvSpPr>
                          <wps:spPr bwMode="auto">
                            <a:xfrm>
                              <a:off x="2458677" y="450"/>
                              <a:ext cx="66" cy="74"/>
                            </a:xfrm>
                            <a:custGeom>
                              <a:avLst/>
                              <a:gdLst>
                                <a:gd name="T0" fmla="*/ 66 w 66"/>
                                <a:gd name="T1" fmla="*/ 0 h 74"/>
                                <a:gd name="T2" fmla="*/ 66 w 66"/>
                                <a:gd name="T3" fmla="*/ 0 h 74"/>
                                <a:gd name="T4" fmla="*/ 56 w 66"/>
                                <a:gd name="T5" fmla="*/ 8 h 74"/>
                                <a:gd name="T6" fmla="*/ 46 w 66"/>
                                <a:gd name="T7" fmla="*/ 16 h 74"/>
                                <a:gd name="T8" fmla="*/ 28 w 66"/>
                                <a:gd name="T9" fmla="*/ 34 h 74"/>
                                <a:gd name="T10" fmla="*/ 28 w 66"/>
                                <a:gd name="T11" fmla="*/ 34 h 74"/>
                                <a:gd name="T12" fmla="*/ 12 w 66"/>
                                <a:gd name="T13" fmla="*/ 52 h 74"/>
                                <a:gd name="T14" fmla="*/ 6 w 66"/>
                                <a:gd name="T15" fmla="*/ 62 h 74"/>
                                <a:gd name="T16" fmla="*/ 0 w 66"/>
                                <a:gd name="T17" fmla="*/ 72 h 74"/>
                                <a:gd name="T18" fmla="*/ 0 w 66"/>
                                <a:gd name="T19" fmla="*/ 72 h 74"/>
                                <a:gd name="T20" fmla="*/ 0 w 66"/>
                                <a:gd name="T21" fmla="*/ 74 h 74"/>
                                <a:gd name="T22" fmla="*/ 2 w 66"/>
                                <a:gd name="T23" fmla="*/ 74 h 74"/>
                                <a:gd name="T24" fmla="*/ 2 w 66"/>
                                <a:gd name="T25" fmla="*/ 74 h 74"/>
                                <a:gd name="T26" fmla="*/ 32 w 66"/>
                                <a:gd name="T27" fmla="*/ 36 h 74"/>
                                <a:gd name="T28" fmla="*/ 48 w 66"/>
                                <a:gd name="T29" fmla="*/ 18 h 74"/>
                                <a:gd name="T30" fmla="*/ 66 w 66"/>
                                <a:gd name="T31" fmla="*/ 2 h 74"/>
                                <a:gd name="T32" fmla="*/ 66 w 66"/>
                                <a:gd name="T33" fmla="*/ 2 h 74"/>
                                <a:gd name="T34" fmla="*/ 66 w 66"/>
                                <a:gd name="T35" fmla="*/ 0 h 74"/>
                                <a:gd name="T36" fmla="*/ 66 w 66"/>
                                <a:gd name="T37" fmla="*/ 0 h 74"/>
                                <a:gd name="T38" fmla="*/ 66 w 66"/>
                                <a:gd name="T39" fmla="*/ 0 h 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74"/>
                                <a:gd name="T62" fmla="*/ 66 w 66"/>
                                <a:gd name="T63" fmla="*/ 74 h 7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74">
                                  <a:moveTo>
                                    <a:pt x="66" y="0"/>
                                  </a:moveTo>
                                  <a:lnTo>
                                    <a:pt x="66" y="0"/>
                                  </a:lnTo>
                                  <a:lnTo>
                                    <a:pt x="56" y="8"/>
                                  </a:lnTo>
                                  <a:lnTo>
                                    <a:pt x="46" y="16"/>
                                  </a:lnTo>
                                  <a:lnTo>
                                    <a:pt x="28" y="34"/>
                                  </a:lnTo>
                                  <a:lnTo>
                                    <a:pt x="12" y="52"/>
                                  </a:lnTo>
                                  <a:lnTo>
                                    <a:pt x="6" y="62"/>
                                  </a:lnTo>
                                  <a:lnTo>
                                    <a:pt x="0" y="72"/>
                                  </a:lnTo>
                                  <a:lnTo>
                                    <a:pt x="0" y="74"/>
                                  </a:lnTo>
                                  <a:lnTo>
                                    <a:pt x="2" y="74"/>
                                  </a:lnTo>
                                  <a:lnTo>
                                    <a:pt x="32" y="36"/>
                                  </a:lnTo>
                                  <a:lnTo>
                                    <a:pt x="48" y="18"/>
                                  </a:lnTo>
                                  <a:lnTo>
                                    <a:pt x="66" y="2"/>
                                  </a:lnTo>
                                  <a:lnTo>
                                    <a:pt x="66" y="0"/>
                                  </a:lnTo>
                                  <a:close/>
                                </a:path>
                              </a:pathLst>
                            </a:custGeom>
                            <a:solidFill>
                              <a:srgbClr val="3B5477"/>
                            </a:solidFill>
                            <a:ln w="9525">
                              <a:noFill/>
                              <a:round/>
                              <a:headEnd/>
                              <a:tailEnd/>
                            </a:ln>
                          </wps:spPr>
                          <wps:txbx>
                            <w:txbxContent>
                              <w:p w14:paraId="5A5D3093" w14:textId="77777777" w:rsidR="00D7092A" w:rsidRDefault="00D7092A" w:rsidP="00117209">
                                <w:pPr>
                                  <w:rPr>
                                    <w:rFonts w:eastAsia="Times New Roman" w:cs="Times New Roman"/>
                                  </w:rPr>
                                </w:pPr>
                              </w:p>
                            </w:txbxContent>
                          </wps:txbx>
                          <wps:bodyPr/>
                        </wps:wsp>
                        <wps:wsp>
                          <wps:cNvPr id="58318" name="Freeform 58318"/>
                          <wps:cNvSpPr>
                            <a:spLocks/>
                          </wps:cNvSpPr>
                          <wps:spPr bwMode="auto">
                            <a:xfrm>
                              <a:off x="2458675" y="518"/>
                              <a:ext cx="28" cy="28"/>
                            </a:xfrm>
                            <a:custGeom>
                              <a:avLst/>
                              <a:gdLst>
                                <a:gd name="T0" fmla="*/ 0 w 28"/>
                                <a:gd name="T1" fmla="*/ 0 h 28"/>
                                <a:gd name="T2" fmla="*/ 0 w 28"/>
                                <a:gd name="T3" fmla="*/ 0 h 28"/>
                                <a:gd name="T4" fmla="*/ 14 w 28"/>
                                <a:gd name="T5" fmla="*/ 14 h 28"/>
                                <a:gd name="T6" fmla="*/ 28 w 28"/>
                                <a:gd name="T7" fmla="*/ 28 h 28"/>
                                <a:gd name="T8" fmla="*/ 28 w 28"/>
                                <a:gd name="T9" fmla="*/ 28 h 28"/>
                                <a:gd name="T10" fmla="*/ 28 w 28"/>
                                <a:gd name="T11" fmla="*/ 26 h 28"/>
                                <a:gd name="T12" fmla="*/ 28 w 28"/>
                                <a:gd name="T13" fmla="*/ 26 h 28"/>
                                <a:gd name="T14" fmla="*/ 14 w 28"/>
                                <a:gd name="T15" fmla="*/ 14 h 28"/>
                                <a:gd name="T16" fmla="*/ 0 w 28"/>
                                <a:gd name="T17" fmla="*/ 0 h 28"/>
                                <a:gd name="T18" fmla="*/ 0 w 28"/>
                                <a:gd name="T19" fmla="*/ 0 h 28"/>
                                <a:gd name="T20" fmla="*/ 0 w 28"/>
                                <a:gd name="T21" fmla="*/ 0 h 28"/>
                                <a:gd name="T22" fmla="*/ 0 w 28"/>
                                <a:gd name="T23" fmla="*/ 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8"/>
                                <a:gd name="T37" fmla="*/ 0 h 28"/>
                                <a:gd name="T38" fmla="*/ 28 w 28"/>
                                <a:gd name="T39" fmla="*/ 28 h 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8" h="28">
                                  <a:moveTo>
                                    <a:pt x="0" y="0"/>
                                  </a:moveTo>
                                  <a:lnTo>
                                    <a:pt x="0" y="0"/>
                                  </a:lnTo>
                                  <a:lnTo>
                                    <a:pt x="14" y="14"/>
                                  </a:lnTo>
                                  <a:lnTo>
                                    <a:pt x="28" y="28"/>
                                  </a:lnTo>
                                  <a:lnTo>
                                    <a:pt x="28" y="26"/>
                                  </a:lnTo>
                                  <a:lnTo>
                                    <a:pt x="14" y="14"/>
                                  </a:lnTo>
                                  <a:lnTo>
                                    <a:pt x="0" y="0"/>
                                  </a:lnTo>
                                  <a:close/>
                                </a:path>
                              </a:pathLst>
                            </a:custGeom>
                            <a:solidFill>
                              <a:srgbClr val="3B5477"/>
                            </a:solidFill>
                            <a:ln w="9525">
                              <a:noFill/>
                              <a:round/>
                              <a:headEnd/>
                              <a:tailEnd/>
                            </a:ln>
                          </wps:spPr>
                          <wps:txbx>
                            <w:txbxContent>
                              <w:p w14:paraId="36072F13" w14:textId="77777777" w:rsidR="00D7092A" w:rsidRDefault="00D7092A" w:rsidP="00117209">
                                <w:pPr>
                                  <w:rPr>
                                    <w:rFonts w:eastAsia="Times New Roman" w:cs="Times New Roman"/>
                                  </w:rPr>
                                </w:pPr>
                              </w:p>
                            </w:txbxContent>
                          </wps:txbx>
                          <wps:bodyPr/>
                        </wps:wsp>
                        <wps:wsp>
                          <wps:cNvPr id="58319" name="Freeform 58319"/>
                          <wps:cNvSpPr>
                            <a:spLocks/>
                          </wps:cNvSpPr>
                          <wps:spPr bwMode="auto">
                            <a:xfrm>
                              <a:off x="2458659" y="540"/>
                              <a:ext cx="40" cy="32"/>
                            </a:xfrm>
                            <a:custGeom>
                              <a:avLst/>
                              <a:gdLst>
                                <a:gd name="T0" fmla="*/ 40 w 40"/>
                                <a:gd name="T1" fmla="*/ 0 h 32"/>
                                <a:gd name="T2" fmla="*/ 40 w 40"/>
                                <a:gd name="T3" fmla="*/ 0 h 32"/>
                                <a:gd name="T4" fmla="*/ 18 w 40"/>
                                <a:gd name="T5" fmla="*/ 14 h 32"/>
                                <a:gd name="T6" fmla="*/ 8 w 40"/>
                                <a:gd name="T7" fmla="*/ 22 h 32"/>
                                <a:gd name="T8" fmla="*/ 0 w 40"/>
                                <a:gd name="T9" fmla="*/ 30 h 32"/>
                                <a:gd name="T10" fmla="*/ 0 w 40"/>
                                <a:gd name="T11" fmla="*/ 30 h 32"/>
                                <a:gd name="T12" fmla="*/ 0 w 40"/>
                                <a:gd name="T13" fmla="*/ 32 h 32"/>
                                <a:gd name="T14" fmla="*/ 2 w 40"/>
                                <a:gd name="T15" fmla="*/ 32 h 32"/>
                                <a:gd name="T16" fmla="*/ 2 w 40"/>
                                <a:gd name="T17" fmla="*/ 32 h 32"/>
                                <a:gd name="T18" fmla="*/ 40 w 40"/>
                                <a:gd name="T19" fmla="*/ 4 h 32"/>
                                <a:gd name="T20" fmla="*/ 40 w 40"/>
                                <a:gd name="T21" fmla="*/ 4 h 32"/>
                                <a:gd name="T22" fmla="*/ 40 w 40"/>
                                <a:gd name="T23" fmla="*/ 2 h 32"/>
                                <a:gd name="T24" fmla="*/ 40 w 40"/>
                                <a:gd name="T25" fmla="*/ 0 h 32"/>
                                <a:gd name="T26" fmla="*/ 40 w 40"/>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
                                <a:gd name="T43" fmla="*/ 0 h 32"/>
                                <a:gd name="T44" fmla="*/ 40 w 40"/>
                                <a:gd name="T45" fmla="*/ 32 h 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 h="32">
                                  <a:moveTo>
                                    <a:pt x="40" y="0"/>
                                  </a:moveTo>
                                  <a:lnTo>
                                    <a:pt x="40" y="0"/>
                                  </a:lnTo>
                                  <a:lnTo>
                                    <a:pt x="18" y="14"/>
                                  </a:lnTo>
                                  <a:lnTo>
                                    <a:pt x="8" y="22"/>
                                  </a:lnTo>
                                  <a:lnTo>
                                    <a:pt x="0" y="30"/>
                                  </a:lnTo>
                                  <a:lnTo>
                                    <a:pt x="0" y="32"/>
                                  </a:lnTo>
                                  <a:lnTo>
                                    <a:pt x="2" y="32"/>
                                  </a:lnTo>
                                  <a:lnTo>
                                    <a:pt x="40" y="4"/>
                                  </a:lnTo>
                                  <a:lnTo>
                                    <a:pt x="40" y="2"/>
                                  </a:lnTo>
                                  <a:lnTo>
                                    <a:pt x="40" y="0"/>
                                  </a:lnTo>
                                  <a:close/>
                                </a:path>
                              </a:pathLst>
                            </a:custGeom>
                            <a:solidFill>
                              <a:srgbClr val="3B5477"/>
                            </a:solidFill>
                            <a:ln w="9525">
                              <a:noFill/>
                              <a:round/>
                              <a:headEnd/>
                              <a:tailEnd/>
                            </a:ln>
                          </wps:spPr>
                          <wps:txbx>
                            <w:txbxContent>
                              <w:p w14:paraId="0A898AC6" w14:textId="77777777" w:rsidR="00D7092A" w:rsidRDefault="00D7092A" w:rsidP="00117209">
                                <w:pPr>
                                  <w:rPr>
                                    <w:rFonts w:eastAsia="Times New Roman" w:cs="Times New Roman"/>
                                  </w:rPr>
                                </w:pPr>
                              </w:p>
                            </w:txbxContent>
                          </wps:txbx>
                          <wps:bodyPr/>
                        </wps:wsp>
                        <wps:wsp>
                          <wps:cNvPr id="58320" name="Freeform 58320"/>
                          <wps:cNvSpPr>
                            <a:spLocks/>
                          </wps:cNvSpPr>
                          <wps:spPr bwMode="auto">
                            <a:xfrm>
                              <a:off x="2458657" y="566"/>
                              <a:ext cx="12" cy="116"/>
                            </a:xfrm>
                            <a:custGeom>
                              <a:avLst/>
                              <a:gdLst>
                                <a:gd name="T0" fmla="*/ 6 w 12"/>
                                <a:gd name="T1" fmla="*/ 0 h 116"/>
                                <a:gd name="T2" fmla="*/ 6 w 12"/>
                                <a:gd name="T3" fmla="*/ 0 h 116"/>
                                <a:gd name="T4" fmla="*/ 2 w 12"/>
                                <a:gd name="T5" fmla="*/ 28 h 116"/>
                                <a:gd name="T6" fmla="*/ 0 w 12"/>
                                <a:gd name="T7" fmla="*/ 58 h 116"/>
                                <a:gd name="T8" fmla="*/ 2 w 12"/>
                                <a:gd name="T9" fmla="*/ 88 h 116"/>
                                <a:gd name="T10" fmla="*/ 4 w 12"/>
                                <a:gd name="T11" fmla="*/ 102 h 116"/>
                                <a:gd name="T12" fmla="*/ 8 w 12"/>
                                <a:gd name="T13" fmla="*/ 116 h 116"/>
                                <a:gd name="T14" fmla="*/ 8 w 12"/>
                                <a:gd name="T15" fmla="*/ 116 h 116"/>
                                <a:gd name="T16" fmla="*/ 10 w 12"/>
                                <a:gd name="T17" fmla="*/ 116 h 116"/>
                                <a:gd name="T18" fmla="*/ 12 w 12"/>
                                <a:gd name="T19" fmla="*/ 116 h 116"/>
                                <a:gd name="T20" fmla="*/ 12 w 12"/>
                                <a:gd name="T21" fmla="*/ 116 h 116"/>
                                <a:gd name="T22" fmla="*/ 12 w 12"/>
                                <a:gd name="T23" fmla="*/ 104 h 116"/>
                                <a:gd name="T24" fmla="*/ 10 w 12"/>
                                <a:gd name="T25" fmla="*/ 92 h 116"/>
                                <a:gd name="T26" fmla="*/ 8 w 12"/>
                                <a:gd name="T27" fmla="*/ 66 h 116"/>
                                <a:gd name="T28" fmla="*/ 8 w 12"/>
                                <a:gd name="T29" fmla="*/ 66 h 116"/>
                                <a:gd name="T30" fmla="*/ 8 w 12"/>
                                <a:gd name="T31" fmla="*/ 34 h 116"/>
                                <a:gd name="T32" fmla="*/ 6 w 12"/>
                                <a:gd name="T33" fmla="*/ 0 h 116"/>
                                <a:gd name="T34" fmla="*/ 6 w 12"/>
                                <a:gd name="T35" fmla="*/ 0 h 116"/>
                                <a:gd name="T36" fmla="*/ 6 w 12"/>
                                <a:gd name="T37" fmla="*/ 0 h 116"/>
                                <a:gd name="T38" fmla="*/ 6 w 12"/>
                                <a:gd name="T39" fmla="*/ 0 h 11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
                                <a:gd name="T61" fmla="*/ 0 h 116"/>
                                <a:gd name="T62" fmla="*/ 12 w 12"/>
                                <a:gd name="T63" fmla="*/ 116 h 11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 h="116">
                                  <a:moveTo>
                                    <a:pt x="6" y="0"/>
                                  </a:moveTo>
                                  <a:lnTo>
                                    <a:pt x="6" y="0"/>
                                  </a:lnTo>
                                  <a:lnTo>
                                    <a:pt x="2" y="28"/>
                                  </a:lnTo>
                                  <a:lnTo>
                                    <a:pt x="0" y="58"/>
                                  </a:lnTo>
                                  <a:lnTo>
                                    <a:pt x="2" y="88"/>
                                  </a:lnTo>
                                  <a:lnTo>
                                    <a:pt x="4" y="102"/>
                                  </a:lnTo>
                                  <a:lnTo>
                                    <a:pt x="8" y="116"/>
                                  </a:lnTo>
                                  <a:lnTo>
                                    <a:pt x="10" y="116"/>
                                  </a:lnTo>
                                  <a:lnTo>
                                    <a:pt x="12" y="116"/>
                                  </a:lnTo>
                                  <a:lnTo>
                                    <a:pt x="12" y="104"/>
                                  </a:lnTo>
                                  <a:lnTo>
                                    <a:pt x="10" y="92"/>
                                  </a:lnTo>
                                  <a:lnTo>
                                    <a:pt x="8" y="66"/>
                                  </a:lnTo>
                                  <a:lnTo>
                                    <a:pt x="8" y="34"/>
                                  </a:lnTo>
                                  <a:lnTo>
                                    <a:pt x="6" y="0"/>
                                  </a:lnTo>
                                  <a:close/>
                                </a:path>
                              </a:pathLst>
                            </a:custGeom>
                            <a:solidFill>
                              <a:srgbClr val="3B5477"/>
                            </a:solidFill>
                            <a:ln w="9525">
                              <a:noFill/>
                              <a:round/>
                              <a:headEnd/>
                              <a:tailEnd/>
                            </a:ln>
                          </wps:spPr>
                          <wps:txbx>
                            <w:txbxContent>
                              <w:p w14:paraId="0AFE7E82" w14:textId="77777777" w:rsidR="00D7092A" w:rsidRDefault="00D7092A" w:rsidP="00117209">
                                <w:pPr>
                                  <w:rPr>
                                    <w:rFonts w:eastAsia="Times New Roman" w:cs="Times New Roman"/>
                                  </w:rPr>
                                </w:pPr>
                              </w:p>
                            </w:txbxContent>
                          </wps:txbx>
                          <wps:bodyPr/>
                        </wps:wsp>
                        <wps:wsp>
                          <wps:cNvPr id="58321" name="Freeform 58321"/>
                          <wps:cNvSpPr>
                            <a:spLocks/>
                          </wps:cNvSpPr>
                          <wps:spPr bwMode="auto">
                            <a:xfrm>
                              <a:off x="2458935" y="390"/>
                              <a:ext cx="90" cy="168"/>
                            </a:xfrm>
                            <a:custGeom>
                              <a:avLst/>
                              <a:gdLst>
                                <a:gd name="T0" fmla="*/ 90 w 90"/>
                                <a:gd name="T1" fmla="*/ 0 h 168"/>
                                <a:gd name="T2" fmla="*/ 90 w 90"/>
                                <a:gd name="T3" fmla="*/ 0 h 168"/>
                                <a:gd name="T4" fmla="*/ 82 w 90"/>
                                <a:gd name="T5" fmla="*/ 22 h 168"/>
                                <a:gd name="T6" fmla="*/ 74 w 90"/>
                                <a:gd name="T7" fmla="*/ 42 h 168"/>
                                <a:gd name="T8" fmla="*/ 54 w 90"/>
                                <a:gd name="T9" fmla="*/ 82 h 168"/>
                                <a:gd name="T10" fmla="*/ 54 w 90"/>
                                <a:gd name="T11" fmla="*/ 82 h 168"/>
                                <a:gd name="T12" fmla="*/ 42 w 90"/>
                                <a:gd name="T13" fmla="*/ 106 h 168"/>
                                <a:gd name="T14" fmla="*/ 28 w 90"/>
                                <a:gd name="T15" fmla="*/ 126 h 168"/>
                                <a:gd name="T16" fmla="*/ 16 w 90"/>
                                <a:gd name="T17" fmla="*/ 146 h 168"/>
                                <a:gd name="T18" fmla="*/ 0 w 90"/>
                                <a:gd name="T19" fmla="*/ 166 h 168"/>
                                <a:gd name="T20" fmla="*/ 0 w 90"/>
                                <a:gd name="T21" fmla="*/ 166 h 168"/>
                                <a:gd name="T22" fmla="*/ 0 w 90"/>
                                <a:gd name="T23" fmla="*/ 168 h 168"/>
                                <a:gd name="T24" fmla="*/ 2 w 90"/>
                                <a:gd name="T25" fmla="*/ 168 h 168"/>
                                <a:gd name="T26" fmla="*/ 2 w 90"/>
                                <a:gd name="T27" fmla="*/ 168 h 168"/>
                                <a:gd name="T28" fmla="*/ 18 w 90"/>
                                <a:gd name="T29" fmla="*/ 152 h 168"/>
                                <a:gd name="T30" fmla="*/ 30 w 90"/>
                                <a:gd name="T31" fmla="*/ 134 h 168"/>
                                <a:gd name="T32" fmla="*/ 42 w 90"/>
                                <a:gd name="T33" fmla="*/ 114 h 168"/>
                                <a:gd name="T34" fmla="*/ 52 w 90"/>
                                <a:gd name="T35" fmla="*/ 94 h 168"/>
                                <a:gd name="T36" fmla="*/ 52 w 90"/>
                                <a:gd name="T37" fmla="*/ 94 h 168"/>
                                <a:gd name="T38" fmla="*/ 74 w 90"/>
                                <a:gd name="T39" fmla="*/ 48 h 168"/>
                                <a:gd name="T40" fmla="*/ 84 w 90"/>
                                <a:gd name="T41" fmla="*/ 24 h 168"/>
                                <a:gd name="T42" fmla="*/ 88 w 90"/>
                                <a:gd name="T43" fmla="*/ 12 h 168"/>
                                <a:gd name="T44" fmla="*/ 90 w 90"/>
                                <a:gd name="T45" fmla="*/ 0 h 168"/>
                                <a:gd name="T46" fmla="*/ 90 w 90"/>
                                <a:gd name="T47" fmla="*/ 0 h 168"/>
                                <a:gd name="T48" fmla="*/ 90 w 90"/>
                                <a:gd name="T49" fmla="*/ 0 h 168"/>
                                <a:gd name="T50" fmla="*/ 90 w 90"/>
                                <a:gd name="T51" fmla="*/ 0 h 1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90"/>
                                <a:gd name="T79" fmla="*/ 0 h 168"/>
                                <a:gd name="T80" fmla="*/ 90 w 90"/>
                                <a:gd name="T81" fmla="*/ 168 h 16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90" h="168">
                                  <a:moveTo>
                                    <a:pt x="90" y="0"/>
                                  </a:moveTo>
                                  <a:lnTo>
                                    <a:pt x="90" y="0"/>
                                  </a:lnTo>
                                  <a:lnTo>
                                    <a:pt x="82" y="22"/>
                                  </a:lnTo>
                                  <a:lnTo>
                                    <a:pt x="74" y="42"/>
                                  </a:lnTo>
                                  <a:lnTo>
                                    <a:pt x="54" y="82"/>
                                  </a:lnTo>
                                  <a:lnTo>
                                    <a:pt x="42" y="106"/>
                                  </a:lnTo>
                                  <a:lnTo>
                                    <a:pt x="28" y="126"/>
                                  </a:lnTo>
                                  <a:lnTo>
                                    <a:pt x="16" y="146"/>
                                  </a:lnTo>
                                  <a:lnTo>
                                    <a:pt x="0" y="166"/>
                                  </a:lnTo>
                                  <a:lnTo>
                                    <a:pt x="0" y="168"/>
                                  </a:lnTo>
                                  <a:lnTo>
                                    <a:pt x="2" y="168"/>
                                  </a:lnTo>
                                  <a:lnTo>
                                    <a:pt x="18" y="152"/>
                                  </a:lnTo>
                                  <a:lnTo>
                                    <a:pt x="30" y="134"/>
                                  </a:lnTo>
                                  <a:lnTo>
                                    <a:pt x="42" y="114"/>
                                  </a:lnTo>
                                  <a:lnTo>
                                    <a:pt x="52" y="94"/>
                                  </a:lnTo>
                                  <a:lnTo>
                                    <a:pt x="74" y="48"/>
                                  </a:lnTo>
                                  <a:lnTo>
                                    <a:pt x="84" y="24"/>
                                  </a:lnTo>
                                  <a:lnTo>
                                    <a:pt x="88" y="12"/>
                                  </a:lnTo>
                                  <a:lnTo>
                                    <a:pt x="90" y="0"/>
                                  </a:lnTo>
                                  <a:close/>
                                </a:path>
                              </a:pathLst>
                            </a:custGeom>
                            <a:solidFill>
                              <a:srgbClr val="3B5477"/>
                            </a:solidFill>
                            <a:ln w="9525">
                              <a:noFill/>
                              <a:round/>
                              <a:headEnd/>
                              <a:tailEnd/>
                            </a:ln>
                          </wps:spPr>
                          <wps:txbx>
                            <w:txbxContent>
                              <w:p w14:paraId="43C86BF5" w14:textId="77777777" w:rsidR="00D7092A" w:rsidRDefault="00D7092A" w:rsidP="00117209">
                                <w:pPr>
                                  <w:rPr>
                                    <w:rFonts w:eastAsia="Times New Roman" w:cs="Times New Roman"/>
                                  </w:rPr>
                                </w:pPr>
                              </w:p>
                            </w:txbxContent>
                          </wps:txbx>
                          <wps:bodyPr/>
                        </wps:wsp>
                        <wps:wsp>
                          <wps:cNvPr id="58322" name="Freeform 58322"/>
                          <wps:cNvSpPr>
                            <a:spLocks/>
                          </wps:cNvSpPr>
                          <wps:spPr bwMode="auto">
                            <a:xfrm>
                              <a:off x="2458853" y="548"/>
                              <a:ext cx="86" cy="12"/>
                            </a:xfrm>
                            <a:custGeom>
                              <a:avLst/>
                              <a:gdLst>
                                <a:gd name="T0" fmla="*/ 0 w 86"/>
                                <a:gd name="T1" fmla="*/ 12 h 12"/>
                                <a:gd name="T2" fmla="*/ 0 w 86"/>
                                <a:gd name="T3" fmla="*/ 12 h 12"/>
                                <a:gd name="T4" fmla="*/ 20 w 86"/>
                                <a:gd name="T5" fmla="*/ 10 h 12"/>
                                <a:gd name="T6" fmla="*/ 42 w 86"/>
                                <a:gd name="T7" fmla="*/ 8 h 12"/>
                                <a:gd name="T8" fmla="*/ 64 w 86"/>
                                <a:gd name="T9" fmla="*/ 8 h 12"/>
                                <a:gd name="T10" fmla="*/ 84 w 86"/>
                                <a:gd name="T11" fmla="*/ 6 h 12"/>
                                <a:gd name="T12" fmla="*/ 84 w 86"/>
                                <a:gd name="T13" fmla="*/ 6 h 12"/>
                                <a:gd name="T14" fmla="*/ 86 w 86"/>
                                <a:gd name="T15" fmla="*/ 4 h 12"/>
                                <a:gd name="T16" fmla="*/ 86 w 86"/>
                                <a:gd name="T17" fmla="*/ 2 h 12"/>
                                <a:gd name="T18" fmla="*/ 86 w 86"/>
                                <a:gd name="T19" fmla="*/ 2 h 12"/>
                                <a:gd name="T20" fmla="*/ 86 w 86"/>
                                <a:gd name="T21" fmla="*/ 2 h 12"/>
                                <a:gd name="T22" fmla="*/ 64 w 86"/>
                                <a:gd name="T23" fmla="*/ 0 h 12"/>
                                <a:gd name="T24" fmla="*/ 42 w 86"/>
                                <a:gd name="T25" fmla="*/ 2 h 12"/>
                                <a:gd name="T26" fmla="*/ 20 w 86"/>
                                <a:gd name="T27" fmla="*/ 6 h 12"/>
                                <a:gd name="T28" fmla="*/ 0 w 86"/>
                                <a:gd name="T29" fmla="*/ 12 h 12"/>
                                <a:gd name="T30" fmla="*/ 0 w 86"/>
                                <a:gd name="T31" fmla="*/ 12 h 12"/>
                                <a:gd name="T32" fmla="*/ 0 w 86"/>
                                <a:gd name="T33" fmla="*/ 12 h 12"/>
                                <a:gd name="T34" fmla="*/ 0 w 86"/>
                                <a:gd name="T35" fmla="*/ 12 h 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6"/>
                                <a:gd name="T55" fmla="*/ 0 h 12"/>
                                <a:gd name="T56" fmla="*/ 86 w 86"/>
                                <a:gd name="T57" fmla="*/ 12 h 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6" h="12">
                                  <a:moveTo>
                                    <a:pt x="0" y="12"/>
                                  </a:moveTo>
                                  <a:lnTo>
                                    <a:pt x="0" y="12"/>
                                  </a:lnTo>
                                  <a:lnTo>
                                    <a:pt x="20" y="10"/>
                                  </a:lnTo>
                                  <a:lnTo>
                                    <a:pt x="42" y="8"/>
                                  </a:lnTo>
                                  <a:lnTo>
                                    <a:pt x="64" y="8"/>
                                  </a:lnTo>
                                  <a:lnTo>
                                    <a:pt x="84" y="6"/>
                                  </a:lnTo>
                                  <a:lnTo>
                                    <a:pt x="86" y="4"/>
                                  </a:lnTo>
                                  <a:lnTo>
                                    <a:pt x="86" y="2"/>
                                  </a:lnTo>
                                  <a:lnTo>
                                    <a:pt x="64" y="0"/>
                                  </a:lnTo>
                                  <a:lnTo>
                                    <a:pt x="42" y="2"/>
                                  </a:lnTo>
                                  <a:lnTo>
                                    <a:pt x="20" y="6"/>
                                  </a:lnTo>
                                  <a:lnTo>
                                    <a:pt x="0" y="12"/>
                                  </a:lnTo>
                                  <a:close/>
                                </a:path>
                              </a:pathLst>
                            </a:custGeom>
                            <a:solidFill>
                              <a:srgbClr val="3B5477"/>
                            </a:solidFill>
                            <a:ln w="9525">
                              <a:noFill/>
                              <a:round/>
                              <a:headEnd/>
                              <a:tailEnd/>
                            </a:ln>
                          </wps:spPr>
                          <wps:txbx>
                            <w:txbxContent>
                              <w:p w14:paraId="5E4527FB" w14:textId="77777777" w:rsidR="00D7092A" w:rsidRDefault="00D7092A" w:rsidP="00117209">
                                <w:pPr>
                                  <w:rPr>
                                    <w:rFonts w:eastAsia="Times New Roman" w:cs="Times New Roman"/>
                                  </w:rPr>
                                </w:pPr>
                              </w:p>
                            </w:txbxContent>
                          </wps:txbx>
                          <wps:bodyPr/>
                        </wps:wsp>
                        <wps:wsp>
                          <wps:cNvPr id="58323" name="Freeform 58323"/>
                          <wps:cNvSpPr>
                            <a:spLocks/>
                          </wps:cNvSpPr>
                          <wps:spPr bwMode="auto">
                            <a:xfrm>
                              <a:off x="2458853" y="560"/>
                              <a:ext cx="54" cy="56"/>
                            </a:xfrm>
                            <a:custGeom>
                              <a:avLst/>
                              <a:gdLst>
                                <a:gd name="T0" fmla="*/ 0 w 54"/>
                                <a:gd name="T1" fmla="*/ 0 h 56"/>
                                <a:gd name="T2" fmla="*/ 0 w 54"/>
                                <a:gd name="T3" fmla="*/ 0 h 56"/>
                                <a:gd name="T4" fmla="*/ 22 w 54"/>
                                <a:gd name="T5" fmla="*/ 26 h 56"/>
                                <a:gd name="T6" fmla="*/ 22 w 54"/>
                                <a:gd name="T7" fmla="*/ 26 h 56"/>
                                <a:gd name="T8" fmla="*/ 36 w 54"/>
                                <a:gd name="T9" fmla="*/ 42 h 56"/>
                                <a:gd name="T10" fmla="*/ 50 w 54"/>
                                <a:gd name="T11" fmla="*/ 56 h 56"/>
                                <a:gd name="T12" fmla="*/ 50 w 54"/>
                                <a:gd name="T13" fmla="*/ 56 h 56"/>
                                <a:gd name="T14" fmla="*/ 54 w 54"/>
                                <a:gd name="T15" fmla="*/ 56 h 56"/>
                                <a:gd name="T16" fmla="*/ 54 w 54"/>
                                <a:gd name="T17" fmla="*/ 54 h 56"/>
                                <a:gd name="T18" fmla="*/ 54 w 54"/>
                                <a:gd name="T19" fmla="*/ 54 h 56"/>
                                <a:gd name="T20" fmla="*/ 42 w 54"/>
                                <a:gd name="T21" fmla="*/ 38 h 56"/>
                                <a:gd name="T22" fmla="*/ 30 w 54"/>
                                <a:gd name="T23" fmla="*/ 24 h 56"/>
                                <a:gd name="T24" fmla="*/ 16 w 54"/>
                                <a:gd name="T25" fmla="*/ 10 h 56"/>
                                <a:gd name="T26" fmla="*/ 0 w 54"/>
                                <a:gd name="T27" fmla="*/ 0 h 56"/>
                                <a:gd name="T28" fmla="*/ 0 w 54"/>
                                <a:gd name="T29" fmla="*/ 0 h 56"/>
                                <a:gd name="T30" fmla="*/ 0 w 54"/>
                                <a:gd name="T31" fmla="*/ 0 h 56"/>
                                <a:gd name="T32" fmla="*/ 0 w 54"/>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0" y="0"/>
                                  </a:moveTo>
                                  <a:lnTo>
                                    <a:pt x="0" y="0"/>
                                  </a:lnTo>
                                  <a:lnTo>
                                    <a:pt x="22" y="26"/>
                                  </a:lnTo>
                                  <a:lnTo>
                                    <a:pt x="36" y="42"/>
                                  </a:lnTo>
                                  <a:lnTo>
                                    <a:pt x="50" y="56"/>
                                  </a:lnTo>
                                  <a:lnTo>
                                    <a:pt x="54" y="56"/>
                                  </a:lnTo>
                                  <a:lnTo>
                                    <a:pt x="54" y="54"/>
                                  </a:lnTo>
                                  <a:lnTo>
                                    <a:pt x="42" y="38"/>
                                  </a:lnTo>
                                  <a:lnTo>
                                    <a:pt x="30" y="24"/>
                                  </a:lnTo>
                                  <a:lnTo>
                                    <a:pt x="16" y="10"/>
                                  </a:lnTo>
                                  <a:lnTo>
                                    <a:pt x="0" y="0"/>
                                  </a:lnTo>
                                  <a:close/>
                                </a:path>
                              </a:pathLst>
                            </a:custGeom>
                            <a:solidFill>
                              <a:srgbClr val="3B5477"/>
                            </a:solidFill>
                            <a:ln w="9525">
                              <a:noFill/>
                              <a:round/>
                              <a:headEnd/>
                              <a:tailEnd/>
                            </a:ln>
                          </wps:spPr>
                          <wps:txbx>
                            <w:txbxContent>
                              <w:p w14:paraId="279BF567" w14:textId="77777777" w:rsidR="00D7092A" w:rsidRDefault="00D7092A" w:rsidP="00117209">
                                <w:pPr>
                                  <w:rPr>
                                    <w:rFonts w:eastAsia="Times New Roman" w:cs="Times New Roman"/>
                                  </w:rPr>
                                </w:pPr>
                              </w:p>
                            </w:txbxContent>
                          </wps:txbx>
                          <wps:bodyPr/>
                        </wps:wsp>
                        <wps:wsp>
                          <wps:cNvPr id="58324" name="Freeform 58324"/>
                          <wps:cNvSpPr>
                            <a:spLocks/>
                          </wps:cNvSpPr>
                          <wps:spPr bwMode="auto">
                            <a:xfrm>
                              <a:off x="2458777" y="614"/>
                              <a:ext cx="124" cy="88"/>
                            </a:xfrm>
                            <a:custGeom>
                              <a:avLst/>
                              <a:gdLst>
                                <a:gd name="T0" fmla="*/ 122 w 124"/>
                                <a:gd name="T1" fmla="*/ 0 h 88"/>
                                <a:gd name="T2" fmla="*/ 122 w 124"/>
                                <a:gd name="T3" fmla="*/ 0 h 88"/>
                                <a:gd name="T4" fmla="*/ 92 w 124"/>
                                <a:gd name="T5" fmla="*/ 20 h 88"/>
                                <a:gd name="T6" fmla="*/ 62 w 124"/>
                                <a:gd name="T7" fmla="*/ 42 h 88"/>
                                <a:gd name="T8" fmla="*/ 62 w 124"/>
                                <a:gd name="T9" fmla="*/ 42 h 88"/>
                                <a:gd name="T10" fmla="*/ 30 w 124"/>
                                <a:gd name="T11" fmla="*/ 64 h 88"/>
                                <a:gd name="T12" fmla="*/ 0 w 124"/>
                                <a:gd name="T13" fmla="*/ 88 h 88"/>
                                <a:gd name="T14" fmla="*/ 0 w 124"/>
                                <a:gd name="T15" fmla="*/ 88 h 88"/>
                                <a:gd name="T16" fmla="*/ 0 w 124"/>
                                <a:gd name="T17" fmla="*/ 88 h 88"/>
                                <a:gd name="T18" fmla="*/ 0 w 124"/>
                                <a:gd name="T19" fmla="*/ 88 h 88"/>
                                <a:gd name="T20" fmla="*/ 0 w 124"/>
                                <a:gd name="T21" fmla="*/ 88 h 88"/>
                                <a:gd name="T22" fmla="*/ 62 w 124"/>
                                <a:gd name="T23" fmla="*/ 44 h 88"/>
                                <a:gd name="T24" fmla="*/ 124 w 124"/>
                                <a:gd name="T25" fmla="*/ 0 h 88"/>
                                <a:gd name="T26" fmla="*/ 124 w 124"/>
                                <a:gd name="T27" fmla="*/ 0 h 88"/>
                                <a:gd name="T28" fmla="*/ 124 w 124"/>
                                <a:gd name="T29" fmla="*/ 0 h 88"/>
                                <a:gd name="T30" fmla="*/ 122 w 124"/>
                                <a:gd name="T31" fmla="*/ 0 h 88"/>
                                <a:gd name="T32" fmla="*/ 122 w 124"/>
                                <a:gd name="T33" fmla="*/ 0 h 8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4"/>
                                <a:gd name="T52" fmla="*/ 0 h 88"/>
                                <a:gd name="T53" fmla="*/ 124 w 124"/>
                                <a:gd name="T54" fmla="*/ 88 h 8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4" h="88">
                                  <a:moveTo>
                                    <a:pt x="122" y="0"/>
                                  </a:moveTo>
                                  <a:lnTo>
                                    <a:pt x="122" y="0"/>
                                  </a:lnTo>
                                  <a:lnTo>
                                    <a:pt x="92" y="20"/>
                                  </a:lnTo>
                                  <a:lnTo>
                                    <a:pt x="62" y="42"/>
                                  </a:lnTo>
                                  <a:lnTo>
                                    <a:pt x="30" y="64"/>
                                  </a:lnTo>
                                  <a:lnTo>
                                    <a:pt x="0" y="88"/>
                                  </a:lnTo>
                                  <a:lnTo>
                                    <a:pt x="62" y="44"/>
                                  </a:lnTo>
                                  <a:lnTo>
                                    <a:pt x="124" y="0"/>
                                  </a:lnTo>
                                  <a:lnTo>
                                    <a:pt x="122" y="0"/>
                                  </a:lnTo>
                                  <a:close/>
                                </a:path>
                              </a:pathLst>
                            </a:custGeom>
                            <a:solidFill>
                              <a:srgbClr val="3B5477"/>
                            </a:solidFill>
                            <a:ln w="9525">
                              <a:noFill/>
                              <a:round/>
                              <a:headEnd/>
                              <a:tailEnd/>
                            </a:ln>
                          </wps:spPr>
                          <wps:txbx>
                            <w:txbxContent>
                              <w:p w14:paraId="2BD30254" w14:textId="77777777" w:rsidR="00D7092A" w:rsidRDefault="00D7092A" w:rsidP="00117209">
                                <w:pPr>
                                  <w:rPr>
                                    <w:rFonts w:eastAsia="Times New Roman" w:cs="Times New Roman"/>
                                  </w:rPr>
                                </w:pPr>
                              </w:p>
                            </w:txbxContent>
                          </wps:txbx>
                          <wps:bodyPr/>
                        </wps:wsp>
                        <wps:wsp>
                          <wps:cNvPr id="58325" name="Freeform 58325"/>
                          <wps:cNvSpPr>
                            <a:spLocks/>
                          </wps:cNvSpPr>
                          <wps:spPr bwMode="auto">
                            <a:xfrm>
                              <a:off x="2458711" y="406"/>
                              <a:ext cx="154" cy="258"/>
                            </a:xfrm>
                            <a:custGeom>
                              <a:avLst/>
                              <a:gdLst>
                                <a:gd name="T0" fmla="*/ 148 w 154"/>
                                <a:gd name="T1" fmla="*/ 0 h 258"/>
                                <a:gd name="T2" fmla="*/ 108 w 154"/>
                                <a:gd name="T3" fmla="*/ 32 h 258"/>
                                <a:gd name="T4" fmla="*/ 102 w 154"/>
                                <a:gd name="T5" fmla="*/ 66 h 258"/>
                                <a:gd name="T6" fmla="*/ 102 w 154"/>
                                <a:gd name="T7" fmla="*/ 66 h 258"/>
                                <a:gd name="T8" fmla="*/ 70 w 154"/>
                                <a:gd name="T9" fmla="*/ 98 h 258"/>
                                <a:gd name="T10" fmla="*/ 44 w 154"/>
                                <a:gd name="T11" fmla="*/ 124 h 258"/>
                                <a:gd name="T12" fmla="*/ 32 w 154"/>
                                <a:gd name="T13" fmla="*/ 138 h 258"/>
                                <a:gd name="T14" fmla="*/ 22 w 154"/>
                                <a:gd name="T15" fmla="*/ 150 h 258"/>
                                <a:gd name="T16" fmla="*/ 0 w 154"/>
                                <a:gd name="T17" fmla="*/ 258 h 258"/>
                                <a:gd name="T18" fmla="*/ 102 w 154"/>
                                <a:gd name="T19" fmla="*/ 148 h 258"/>
                                <a:gd name="T20" fmla="*/ 120 w 154"/>
                                <a:gd name="T21" fmla="*/ 78 h 258"/>
                                <a:gd name="T22" fmla="*/ 154 w 154"/>
                                <a:gd name="T23" fmla="*/ 48 h 258"/>
                                <a:gd name="T24" fmla="*/ 148 w 154"/>
                                <a:gd name="T25" fmla="*/ 0 h 25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4"/>
                                <a:gd name="T40" fmla="*/ 0 h 258"/>
                                <a:gd name="T41" fmla="*/ 154 w 154"/>
                                <a:gd name="T42" fmla="*/ 258 h 25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4" h="258">
                                  <a:moveTo>
                                    <a:pt x="148" y="0"/>
                                  </a:moveTo>
                                  <a:lnTo>
                                    <a:pt x="108" y="32"/>
                                  </a:lnTo>
                                  <a:lnTo>
                                    <a:pt x="102" y="66"/>
                                  </a:lnTo>
                                  <a:lnTo>
                                    <a:pt x="70" y="98"/>
                                  </a:lnTo>
                                  <a:lnTo>
                                    <a:pt x="44" y="124"/>
                                  </a:lnTo>
                                  <a:lnTo>
                                    <a:pt x="32" y="138"/>
                                  </a:lnTo>
                                  <a:lnTo>
                                    <a:pt x="22" y="150"/>
                                  </a:lnTo>
                                  <a:lnTo>
                                    <a:pt x="0" y="258"/>
                                  </a:lnTo>
                                  <a:lnTo>
                                    <a:pt x="102" y="148"/>
                                  </a:lnTo>
                                  <a:lnTo>
                                    <a:pt x="120" y="78"/>
                                  </a:lnTo>
                                  <a:lnTo>
                                    <a:pt x="154" y="48"/>
                                  </a:lnTo>
                                  <a:lnTo>
                                    <a:pt x="148" y="0"/>
                                  </a:lnTo>
                                  <a:close/>
                                </a:path>
                              </a:pathLst>
                            </a:custGeom>
                            <a:solidFill>
                              <a:srgbClr val="7F0D1B"/>
                            </a:solidFill>
                            <a:ln w="9525">
                              <a:noFill/>
                              <a:round/>
                              <a:headEnd/>
                              <a:tailEnd/>
                            </a:ln>
                          </wps:spPr>
                          <wps:txbx>
                            <w:txbxContent>
                              <w:p w14:paraId="65E2DBF9" w14:textId="77777777" w:rsidR="00D7092A" w:rsidRDefault="00D7092A" w:rsidP="00117209">
                                <w:pPr>
                                  <w:rPr>
                                    <w:rFonts w:eastAsia="Times New Roman" w:cs="Times New Roman"/>
                                  </w:rPr>
                                </w:pPr>
                              </w:p>
                            </w:txbxContent>
                          </wps:txbx>
                          <wps:bodyPr/>
                        </wps:wsp>
                        <wps:wsp>
                          <wps:cNvPr id="58326" name="Freeform 58326"/>
                          <wps:cNvSpPr>
                            <a:spLocks/>
                          </wps:cNvSpPr>
                          <wps:spPr bwMode="auto">
                            <a:xfrm>
                              <a:off x="2458687" y="762"/>
                              <a:ext cx="426" cy="266"/>
                            </a:xfrm>
                            <a:custGeom>
                              <a:avLst/>
                              <a:gdLst>
                                <a:gd name="T0" fmla="*/ 0 w 426"/>
                                <a:gd name="T1" fmla="*/ 82 h 266"/>
                                <a:gd name="T2" fmla="*/ 0 w 426"/>
                                <a:gd name="T3" fmla="*/ 82 h 266"/>
                                <a:gd name="T4" fmla="*/ 34 w 426"/>
                                <a:gd name="T5" fmla="*/ 100 h 266"/>
                                <a:gd name="T6" fmla="*/ 112 w 426"/>
                                <a:gd name="T7" fmla="*/ 140 h 266"/>
                                <a:gd name="T8" fmla="*/ 156 w 426"/>
                                <a:gd name="T9" fmla="*/ 160 h 266"/>
                                <a:gd name="T10" fmla="*/ 196 w 426"/>
                                <a:gd name="T11" fmla="*/ 178 h 266"/>
                                <a:gd name="T12" fmla="*/ 214 w 426"/>
                                <a:gd name="T13" fmla="*/ 184 h 266"/>
                                <a:gd name="T14" fmla="*/ 230 w 426"/>
                                <a:gd name="T15" fmla="*/ 188 h 266"/>
                                <a:gd name="T16" fmla="*/ 242 w 426"/>
                                <a:gd name="T17" fmla="*/ 188 h 266"/>
                                <a:gd name="T18" fmla="*/ 250 w 426"/>
                                <a:gd name="T19" fmla="*/ 188 h 266"/>
                                <a:gd name="T20" fmla="*/ 250 w 426"/>
                                <a:gd name="T21" fmla="*/ 188 h 266"/>
                                <a:gd name="T22" fmla="*/ 262 w 426"/>
                                <a:gd name="T23" fmla="*/ 180 h 266"/>
                                <a:gd name="T24" fmla="*/ 274 w 426"/>
                                <a:gd name="T25" fmla="*/ 172 h 266"/>
                                <a:gd name="T26" fmla="*/ 294 w 426"/>
                                <a:gd name="T27" fmla="*/ 156 h 266"/>
                                <a:gd name="T28" fmla="*/ 314 w 426"/>
                                <a:gd name="T29" fmla="*/ 136 h 266"/>
                                <a:gd name="T30" fmla="*/ 426 w 426"/>
                                <a:gd name="T31" fmla="*/ 0 h 266"/>
                                <a:gd name="T32" fmla="*/ 426 w 426"/>
                                <a:gd name="T33" fmla="*/ 0 h 266"/>
                                <a:gd name="T34" fmla="*/ 414 w 426"/>
                                <a:gd name="T35" fmla="*/ 28 h 266"/>
                                <a:gd name="T36" fmla="*/ 384 w 426"/>
                                <a:gd name="T37" fmla="*/ 98 h 266"/>
                                <a:gd name="T38" fmla="*/ 368 w 426"/>
                                <a:gd name="T39" fmla="*/ 142 h 266"/>
                                <a:gd name="T40" fmla="*/ 354 w 426"/>
                                <a:gd name="T41" fmla="*/ 186 h 266"/>
                                <a:gd name="T42" fmla="*/ 342 w 426"/>
                                <a:gd name="T43" fmla="*/ 228 h 266"/>
                                <a:gd name="T44" fmla="*/ 334 w 426"/>
                                <a:gd name="T45" fmla="*/ 266 h 266"/>
                                <a:gd name="T46" fmla="*/ 334 w 426"/>
                                <a:gd name="T47" fmla="*/ 266 h 266"/>
                                <a:gd name="T48" fmla="*/ 324 w 426"/>
                                <a:gd name="T49" fmla="*/ 266 h 266"/>
                                <a:gd name="T50" fmla="*/ 296 w 426"/>
                                <a:gd name="T51" fmla="*/ 264 h 266"/>
                                <a:gd name="T52" fmla="*/ 256 w 426"/>
                                <a:gd name="T53" fmla="*/ 256 h 266"/>
                                <a:gd name="T54" fmla="*/ 232 w 426"/>
                                <a:gd name="T55" fmla="*/ 252 h 266"/>
                                <a:gd name="T56" fmla="*/ 206 w 426"/>
                                <a:gd name="T57" fmla="*/ 244 h 266"/>
                                <a:gd name="T58" fmla="*/ 180 w 426"/>
                                <a:gd name="T59" fmla="*/ 234 h 266"/>
                                <a:gd name="T60" fmla="*/ 152 w 426"/>
                                <a:gd name="T61" fmla="*/ 222 h 266"/>
                                <a:gd name="T62" fmla="*/ 124 w 426"/>
                                <a:gd name="T63" fmla="*/ 208 h 266"/>
                                <a:gd name="T64" fmla="*/ 96 w 426"/>
                                <a:gd name="T65" fmla="*/ 190 h 266"/>
                                <a:gd name="T66" fmla="*/ 70 w 426"/>
                                <a:gd name="T67" fmla="*/ 168 h 266"/>
                                <a:gd name="T68" fmla="*/ 44 w 426"/>
                                <a:gd name="T69" fmla="*/ 142 h 266"/>
                                <a:gd name="T70" fmla="*/ 20 w 426"/>
                                <a:gd name="T71" fmla="*/ 114 h 266"/>
                                <a:gd name="T72" fmla="*/ 0 w 426"/>
                                <a:gd name="T73" fmla="*/ 82 h 266"/>
                                <a:gd name="T74" fmla="*/ 0 w 426"/>
                                <a:gd name="T75" fmla="*/ 82 h 26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426"/>
                                <a:gd name="T115" fmla="*/ 0 h 266"/>
                                <a:gd name="T116" fmla="*/ 426 w 426"/>
                                <a:gd name="T117" fmla="*/ 266 h 26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26" h="266">
                                  <a:moveTo>
                                    <a:pt x="0" y="82"/>
                                  </a:moveTo>
                                  <a:lnTo>
                                    <a:pt x="0" y="82"/>
                                  </a:lnTo>
                                  <a:lnTo>
                                    <a:pt x="34" y="100"/>
                                  </a:lnTo>
                                  <a:lnTo>
                                    <a:pt x="112" y="140"/>
                                  </a:lnTo>
                                  <a:lnTo>
                                    <a:pt x="156" y="160"/>
                                  </a:lnTo>
                                  <a:lnTo>
                                    <a:pt x="196" y="178"/>
                                  </a:lnTo>
                                  <a:lnTo>
                                    <a:pt x="214" y="184"/>
                                  </a:lnTo>
                                  <a:lnTo>
                                    <a:pt x="230" y="188"/>
                                  </a:lnTo>
                                  <a:lnTo>
                                    <a:pt x="242" y="188"/>
                                  </a:lnTo>
                                  <a:lnTo>
                                    <a:pt x="250" y="188"/>
                                  </a:lnTo>
                                  <a:lnTo>
                                    <a:pt x="262" y="180"/>
                                  </a:lnTo>
                                  <a:lnTo>
                                    <a:pt x="274" y="172"/>
                                  </a:lnTo>
                                  <a:lnTo>
                                    <a:pt x="294" y="156"/>
                                  </a:lnTo>
                                  <a:lnTo>
                                    <a:pt x="314" y="136"/>
                                  </a:lnTo>
                                  <a:lnTo>
                                    <a:pt x="426" y="0"/>
                                  </a:lnTo>
                                  <a:lnTo>
                                    <a:pt x="414" y="28"/>
                                  </a:lnTo>
                                  <a:lnTo>
                                    <a:pt x="384" y="98"/>
                                  </a:lnTo>
                                  <a:lnTo>
                                    <a:pt x="368" y="142"/>
                                  </a:lnTo>
                                  <a:lnTo>
                                    <a:pt x="354" y="186"/>
                                  </a:lnTo>
                                  <a:lnTo>
                                    <a:pt x="342" y="228"/>
                                  </a:lnTo>
                                  <a:lnTo>
                                    <a:pt x="334" y="266"/>
                                  </a:lnTo>
                                  <a:lnTo>
                                    <a:pt x="324" y="266"/>
                                  </a:lnTo>
                                  <a:lnTo>
                                    <a:pt x="296" y="264"/>
                                  </a:lnTo>
                                  <a:lnTo>
                                    <a:pt x="256" y="256"/>
                                  </a:lnTo>
                                  <a:lnTo>
                                    <a:pt x="232" y="252"/>
                                  </a:lnTo>
                                  <a:lnTo>
                                    <a:pt x="206" y="244"/>
                                  </a:lnTo>
                                  <a:lnTo>
                                    <a:pt x="180" y="234"/>
                                  </a:lnTo>
                                  <a:lnTo>
                                    <a:pt x="152" y="222"/>
                                  </a:lnTo>
                                  <a:lnTo>
                                    <a:pt x="124" y="208"/>
                                  </a:lnTo>
                                  <a:lnTo>
                                    <a:pt x="96" y="190"/>
                                  </a:lnTo>
                                  <a:lnTo>
                                    <a:pt x="70" y="168"/>
                                  </a:lnTo>
                                  <a:lnTo>
                                    <a:pt x="44" y="142"/>
                                  </a:lnTo>
                                  <a:lnTo>
                                    <a:pt x="20" y="114"/>
                                  </a:lnTo>
                                  <a:lnTo>
                                    <a:pt x="0" y="82"/>
                                  </a:lnTo>
                                  <a:close/>
                                </a:path>
                              </a:pathLst>
                            </a:custGeom>
                            <a:solidFill>
                              <a:srgbClr val="0E2A4C"/>
                            </a:solidFill>
                            <a:ln w="9525">
                              <a:noFill/>
                              <a:round/>
                              <a:headEnd/>
                              <a:tailEnd/>
                            </a:ln>
                          </wps:spPr>
                          <wps:txbx>
                            <w:txbxContent>
                              <w:p w14:paraId="53ACECFB" w14:textId="77777777" w:rsidR="00D7092A" w:rsidRDefault="00D7092A" w:rsidP="00117209">
                                <w:pPr>
                                  <w:rPr>
                                    <w:rFonts w:eastAsia="Times New Roman" w:cs="Times New Roman"/>
                                  </w:rPr>
                                </w:pPr>
                              </w:p>
                            </w:txbxContent>
                          </wps:txbx>
                          <wps:bodyPr/>
                        </wps:wsp>
                        <wps:wsp>
                          <wps:cNvPr id="58327" name="Freeform 58327"/>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6B75BA32" w14:textId="77777777" w:rsidR="00D7092A" w:rsidRDefault="00D7092A" w:rsidP="00117209">
                                <w:pPr>
                                  <w:rPr>
                                    <w:rFonts w:eastAsia="Times New Roman" w:cs="Times New Roman"/>
                                  </w:rPr>
                                </w:pPr>
                              </w:p>
                            </w:txbxContent>
                          </wps:txbx>
                          <wps:bodyPr/>
                        </wps:wsp>
                        <wps:wsp>
                          <wps:cNvPr id="58328" name="Freeform 58328"/>
                          <wps:cNvSpPr>
                            <a:spLocks/>
                          </wps:cNvSpPr>
                          <wps:spPr bwMode="auto">
                            <a:xfrm>
                              <a:off x="2458707" y="4"/>
                              <a:ext cx="320" cy="352"/>
                            </a:xfrm>
                            <a:custGeom>
                              <a:avLst/>
                              <a:gdLst>
                                <a:gd name="T0" fmla="*/ 84 w 320"/>
                                <a:gd name="T1" fmla="*/ 18 h 352"/>
                                <a:gd name="T2" fmla="*/ 74 w 320"/>
                                <a:gd name="T3" fmla="*/ 24 h 352"/>
                                <a:gd name="T4" fmla="*/ 60 w 320"/>
                                <a:gd name="T5" fmla="*/ 38 h 352"/>
                                <a:gd name="T6" fmla="*/ 50 w 320"/>
                                <a:gd name="T7" fmla="*/ 60 h 352"/>
                                <a:gd name="T8" fmla="*/ 48 w 320"/>
                                <a:gd name="T9" fmla="*/ 76 h 352"/>
                                <a:gd name="T10" fmla="*/ 44 w 320"/>
                                <a:gd name="T11" fmla="*/ 128 h 352"/>
                                <a:gd name="T12" fmla="*/ 40 w 320"/>
                                <a:gd name="T13" fmla="*/ 144 h 352"/>
                                <a:gd name="T14" fmla="*/ 30 w 320"/>
                                <a:gd name="T15" fmla="*/ 162 h 352"/>
                                <a:gd name="T16" fmla="*/ 10 w 320"/>
                                <a:gd name="T17" fmla="*/ 184 h 352"/>
                                <a:gd name="T18" fmla="*/ 0 w 320"/>
                                <a:gd name="T19" fmla="*/ 196 h 352"/>
                                <a:gd name="T20" fmla="*/ 6 w 320"/>
                                <a:gd name="T21" fmla="*/ 204 h 352"/>
                                <a:gd name="T22" fmla="*/ 16 w 320"/>
                                <a:gd name="T23" fmla="*/ 210 h 352"/>
                                <a:gd name="T24" fmla="*/ 22 w 320"/>
                                <a:gd name="T25" fmla="*/ 222 h 352"/>
                                <a:gd name="T26" fmla="*/ 20 w 320"/>
                                <a:gd name="T27" fmla="*/ 230 h 352"/>
                                <a:gd name="T28" fmla="*/ 20 w 320"/>
                                <a:gd name="T29" fmla="*/ 254 h 352"/>
                                <a:gd name="T30" fmla="*/ 18 w 320"/>
                                <a:gd name="T31" fmla="*/ 260 h 352"/>
                                <a:gd name="T32" fmla="*/ 18 w 320"/>
                                <a:gd name="T33" fmla="*/ 272 h 352"/>
                                <a:gd name="T34" fmla="*/ 24 w 320"/>
                                <a:gd name="T35" fmla="*/ 282 h 352"/>
                                <a:gd name="T36" fmla="*/ 26 w 320"/>
                                <a:gd name="T37" fmla="*/ 290 h 352"/>
                                <a:gd name="T38" fmla="*/ 22 w 320"/>
                                <a:gd name="T39" fmla="*/ 304 h 352"/>
                                <a:gd name="T40" fmla="*/ 14 w 320"/>
                                <a:gd name="T41" fmla="*/ 318 h 352"/>
                                <a:gd name="T42" fmla="*/ 14 w 320"/>
                                <a:gd name="T43" fmla="*/ 330 h 352"/>
                                <a:gd name="T44" fmla="*/ 18 w 320"/>
                                <a:gd name="T45" fmla="*/ 338 h 352"/>
                                <a:gd name="T46" fmla="*/ 32 w 320"/>
                                <a:gd name="T47" fmla="*/ 346 h 352"/>
                                <a:gd name="T48" fmla="*/ 58 w 320"/>
                                <a:gd name="T49" fmla="*/ 352 h 352"/>
                                <a:gd name="T50" fmla="*/ 94 w 320"/>
                                <a:gd name="T51" fmla="*/ 350 h 352"/>
                                <a:gd name="T52" fmla="*/ 138 w 320"/>
                                <a:gd name="T53" fmla="*/ 342 h 352"/>
                                <a:gd name="T54" fmla="*/ 154 w 320"/>
                                <a:gd name="T55" fmla="*/ 336 h 352"/>
                                <a:gd name="T56" fmla="*/ 184 w 320"/>
                                <a:gd name="T57" fmla="*/ 322 h 352"/>
                                <a:gd name="T58" fmla="*/ 208 w 320"/>
                                <a:gd name="T59" fmla="*/ 304 h 352"/>
                                <a:gd name="T60" fmla="*/ 226 w 320"/>
                                <a:gd name="T61" fmla="*/ 282 h 352"/>
                                <a:gd name="T62" fmla="*/ 232 w 320"/>
                                <a:gd name="T63" fmla="*/ 270 h 352"/>
                                <a:gd name="T64" fmla="*/ 244 w 320"/>
                                <a:gd name="T65" fmla="*/ 256 h 352"/>
                                <a:gd name="T66" fmla="*/ 276 w 320"/>
                                <a:gd name="T67" fmla="*/ 234 h 352"/>
                                <a:gd name="T68" fmla="*/ 300 w 320"/>
                                <a:gd name="T69" fmla="*/ 214 h 352"/>
                                <a:gd name="T70" fmla="*/ 314 w 320"/>
                                <a:gd name="T71" fmla="*/ 194 h 352"/>
                                <a:gd name="T72" fmla="*/ 320 w 320"/>
                                <a:gd name="T73" fmla="*/ 162 h 352"/>
                                <a:gd name="T74" fmla="*/ 316 w 320"/>
                                <a:gd name="T75" fmla="*/ 118 h 352"/>
                                <a:gd name="T76" fmla="*/ 312 w 320"/>
                                <a:gd name="T77" fmla="*/ 92 h 352"/>
                                <a:gd name="T78" fmla="*/ 296 w 320"/>
                                <a:gd name="T79" fmla="*/ 60 h 352"/>
                                <a:gd name="T80" fmla="*/ 272 w 320"/>
                                <a:gd name="T81" fmla="*/ 36 h 352"/>
                                <a:gd name="T82" fmla="*/ 240 w 320"/>
                                <a:gd name="T83" fmla="*/ 18 h 352"/>
                                <a:gd name="T84" fmla="*/ 204 w 320"/>
                                <a:gd name="T85" fmla="*/ 6 h 352"/>
                                <a:gd name="T86" fmla="*/ 166 w 320"/>
                                <a:gd name="T87" fmla="*/ 0 h 352"/>
                                <a:gd name="T88" fmla="*/ 132 w 320"/>
                                <a:gd name="T89" fmla="*/ 2 h 352"/>
                                <a:gd name="T90" fmla="*/ 104 w 320"/>
                                <a:gd name="T91" fmla="*/ 8 h 352"/>
                                <a:gd name="T92" fmla="*/ 84 w 320"/>
                                <a:gd name="T93" fmla="*/ 18 h 3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320"/>
                                <a:gd name="T142" fmla="*/ 0 h 352"/>
                                <a:gd name="T143" fmla="*/ 320 w 320"/>
                                <a:gd name="T144" fmla="*/ 352 h 35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320" h="352">
                                  <a:moveTo>
                                    <a:pt x="84" y="18"/>
                                  </a:moveTo>
                                  <a:lnTo>
                                    <a:pt x="84" y="18"/>
                                  </a:lnTo>
                                  <a:lnTo>
                                    <a:pt x="78" y="20"/>
                                  </a:lnTo>
                                  <a:lnTo>
                                    <a:pt x="74" y="24"/>
                                  </a:lnTo>
                                  <a:lnTo>
                                    <a:pt x="68" y="30"/>
                                  </a:lnTo>
                                  <a:lnTo>
                                    <a:pt x="60" y="38"/>
                                  </a:lnTo>
                                  <a:lnTo>
                                    <a:pt x="54" y="48"/>
                                  </a:lnTo>
                                  <a:lnTo>
                                    <a:pt x="50" y="60"/>
                                  </a:lnTo>
                                  <a:lnTo>
                                    <a:pt x="48" y="76"/>
                                  </a:lnTo>
                                  <a:lnTo>
                                    <a:pt x="46" y="110"/>
                                  </a:lnTo>
                                  <a:lnTo>
                                    <a:pt x="44" y="128"/>
                                  </a:lnTo>
                                  <a:lnTo>
                                    <a:pt x="40" y="144"/>
                                  </a:lnTo>
                                  <a:lnTo>
                                    <a:pt x="36" y="154"/>
                                  </a:lnTo>
                                  <a:lnTo>
                                    <a:pt x="30" y="162"/>
                                  </a:lnTo>
                                  <a:lnTo>
                                    <a:pt x="10" y="184"/>
                                  </a:lnTo>
                                  <a:lnTo>
                                    <a:pt x="0" y="192"/>
                                  </a:lnTo>
                                  <a:lnTo>
                                    <a:pt x="0" y="196"/>
                                  </a:lnTo>
                                  <a:lnTo>
                                    <a:pt x="0" y="198"/>
                                  </a:lnTo>
                                  <a:lnTo>
                                    <a:pt x="6" y="204"/>
                                  </a:lnTo>
                                  <a:lnTo>
                                    <a:pt x="16" y="210"/>
                                  </a:lnTo>
                                  <a:lnTo>
                                    <a:pt x="22" y="216"/>
                                  </a:lnTo>
                                  <a:lnTo>
                                    <a:pt x="22" y="222"/>
                                  </a:lnTo>
                                  <a:lnTo>
                                    <a:pt x="20" y="230"/>
                                  </a:lnTo>
                                  <a:lnTo>
                                    <a:pt x="14" y="244"/>
                                  </a:lnTo>
                                  <a:lnTo>
                                    <a:pt x="20" y="254"/>
                                  </a:lnTo>
                                  <a:lnTo>
                                    <a:pt x="18" y="260"/>
                                  </a:lnTo>
                                  <a:lnTo>
                                    <a:pt x="16" y="266"/>
                                  </a:lnTo>
                                  <a:lnTo>
                                    <a:pt x="18" y="272"/>
                                  </a:lnTo>
                                  <a:lnTo>
                                    <a:pt x="24" y="282"/>
                                  </a:lnTo>
                                  <a:lnTo>
                                    <a:pt x="26" y="290"/>
                                  </a:lnTo>
                                  <a:lnTo>
                                    <a:pt x="24" y="298"/>
                                  </a:lnTo>
                                  <a:lnTo>
                                    <a:pt x="22" y="304"/>
                                  </a:lnTo>
                                  <a:lnTo>
                                    <a:pt x="16" y="314"/>
                                  </a:lnTo>
                                  <a:lnTo>
                                    <a:pt x="14" y="318"/>
                                  </a:lnTo>
                                  <a:lnTo>
                                    <a:pt x="14" y="324"/>
                                  </a:lnTo>
                                  <a:lnTo>
                                    <a:pt x="14" y="330"/>
                                  </a:lnTo>
                                  <a:lnTo>
                                    <a:pt x="18" y="338"/>
                                  </a:lnTo>
                                  <a:lnTo>
                                    <a:pt x="24" y="342"/>
                                  </a:lnTo>
                                  <a:lnTo>
                                    <a:pt x="32" y="346"/>
                                  </a:lnTo>
                                  <a:lnTo>
                                    <a:pt x="42" y="350"/>
                                  </a:lnTo>
                                  <a:lnTo>
                                    <a:pt x="58" y="352"/>
                                  </a:lnTo>
                                  <a:lnTo>
                                    <a:pt x="74" y="352"/>
                                  </a:lnTo>
                                  <a:lnTo>
                                    <a:pt x="94" y="350"/>
                                  </a:lnTo>
                                  <a:lnTo>
                                    <a:pt x="114" y="348"/>
                                  </a:lnTo>
                                  <a:lnTo>
                                    <a:pt x="138" y="342"/>
                                  </a:lnTo>
                                  <a:lnTo>
                                    <a:pt x="154" y="336"/>
                                  </a:lnTo>
                                  <a:lnTo>
                                    <a:pt x="170" y="330"/>
                                  </a:lnTo>
                                  <a:lnTo>
                                    <a:pt x="184" y="322"/>
                                  </a:lnTo>
                                  <a:lnTo>
                                    <a:pt x="196" y="314"/>
                                  </a:lnTo>
                                  <a:lnTo>
                                    <a:pt x="208" y="304"/>
                                  </a:lnTo>
                                  <a:lnTo>
                                    <a:pt x="218" y="294"/>
                                  </a:lnTo>
                                  <a:lnTo>
                                    <a:pt x="226" y="282"/>
                                  </a:lnTo>
                                  <a:lnTo>
                                    <a:pt x="232" y="270"/>
                                  </a:lnTo>
                                  <a:lnTo>
                                    <a:pt x="238" y="262"/>
                                  </a:lnTo>
                                  <a:lnTo>
                                    <a:pt x="244" y="256"/>
                                  </a:lnTo>
                                  <a:lnTo>
                                    <a:pt x="258" y="244"/>
                                  </a:lnTo>
                                  <a:lnTo>
                                    <a:pt x="276" y="234"/>
                                  </a:lnTo>
                                  <a:lnTo>
                                    <a:pt x="294" y="222"/>
                                  </a:lnTo>
                                  <a:lnTo>
                                    <a:pt x="300" y="214"/>
                                  </a:lnTo>
                                  <a:lnTo>
                                    <a:pt x="308" y="204"/>
                                  </a:lnTo>
                                  <a:lnTo>
                                    <a:pt x="314" y="194"/>
                                  </a:lnTo>
                                  <a:lnTo>
                                    <a:pt x="316" y="180"/>
                                  </a:lnTo>
                                  <a:lnTo>
                                    <a:pt x="320" y="162"/>
                                  </a:lnTo>
                                  <a:lnTo>
                                    <a:pt x="318" y="142"/>
                                  </a:lnTo>
                                  <a:lnTo>
                                    <a:pt x="316" y="118"/>
                                  </a:lnTo>
                                  <a:lnTo>
                                    <a:pt x="312" y="92"/>
                                  </a:lnTo>
                                  <a:lnTo>
                                    <a:pt x="306" y="74"/>
                                  </a:lnTo>
                                  <a:lnTo>
                                    <a:pt x="296" y="60"/>
                                  </a:lnTo>
                                  <a:lnTo>
                                    <a:pt x="286" y="48"/>
                                  </a:lnTo>
                                  <a:lnTo>
                                    <a:pt x="272" y="36"/>
                                  </a:lnTo>
                                  <a:lnTo>
                                    <a:pt x="256" y="26"/>
                                  </a:lnTo>
                                  <a:lnTo>
                                    <a:pt x="240" y="18"/>
                                  </a:lnTo>
                                  <a:lnTo>
                                    <a:pt x="222" y="12"/>
                                  </a:lnTo>
                                  <a:lnTo>
                                    <a:pt x="204" y="6"/>
                                  </a:lnTo>
                                  <a:lnTo>
                                    <a:pt x="184" y="2"/>
                                  </a:lnTo>
                                  <a:lnTo>
                                    <a:pt x="166" y="0"/>
                                  </a:lnTo>
                                  <a:lnTo>
                                    <a:pt x="148" y="0"/>
                                  </a:lnTo>
                                  <a:lnTo>
                                    <a:pt x="132" y="2"/>
                                  </a:lnTo>
                                  <a:lnTo>
                                    <a:pt x="116" y="4"/>
                                  </a:lnTo>
                                  <a:lnTo>
                                    <a:pt x="104" y="8"/>
                                  </a:lnTo>
                                  <a:lnTo>
                                    <a:pt x="92" y="12"/>
                                  </a:lnTo>
                                  <a:lnTo>
                                    <a:pt x="84" y="18"/>
                                  </a:lnTo>
                                  <a:close/>
                                </a:path>
                              </a:pathLst>
                            </a:custGeom>
                            <a:solidFill>
                              <a:srgbClr val="E4AC87"/>
                            </a:solidFill>
                            <a:ln w="9525">
                              <a:noFill/>
                              <a:round/>
                              <a:headEnd/>
                              <a:tailEnd/>
                            </a:ln>
                          </wps:spPr>
                          <wps:txbx>
                            <w:txbxContent>
                              <w:p w14:paraId="06F43218" w14:textId="77777777" w:rsidR="00D7092A" w:rsidRDefault="00D7092A" w:rsidP="00117209">
                                <w:pPr>
                                  <w:rPr>
                                    <w:rFonts w:eastAsia="Times New Roman" w:cs="Times New Roman"/>
                                  </w:rPr>
                                </w:pPr>
                              </w:p>
                            </w:txbxContent>
                          </wps:txbx>
                          <wps:bodyPr/>
                        </wps:wsp>
                        <wps:wsp>
                          <wps:cNvPr id="58329" name="Freeform 58329"/>
                          <wps:cNvSpPr>
                            <a:spLocks/>
                          </wps:cNvSpPr>
                          <wps:spPr bwMode="auto">
                            <a:xfrm>
                              <a:off x="2458765" y="118"/>
                              <a:ext cx="78" cy="20"/>
                            </a:xfrm>
                            <a:custGeom>
                              <a:avLst/>
                              <a:gdLst>
                                <a:gd name="T0" fmla="*/ 78 w 78"/>
                                <a:gd name="T1" fmla="*/ 20 h 20"/>
                                <a:gd name="T2" fmla="*/ 78 w 78"/>
                                <a:gd name="T3" fmla="*/ 20 h 20"/>
                                <a:gd name="T4" fmla="*/ 74 w 78"/>
                                <a:gd name="T5" fmla="*/ 16 h 20"/>
                                <a:gd name="T6" fmla="*/ 60 w 78"/>
                                <a:gd name="T7" fmla="*/ 12 h 20"/>
                                <a:gd name="T8" fmla="*/ 48 w 78"/>
                                <a:gd name="T9" fmla="*/ 12 h 20"/>
                                <a:gd name="T10" fmla="*/ 36 w 78"/>
                                <a:gd name="T11" fmla="*/ 12 h 20"/>
                                <a:gd name="T12" fmla="*/ 20 w 78"/>
                                <a:gd name="T13" fmla="*/ 12 h 20"/>
                                <a:gd name="T14" fmla="*/ 4 w 78"/>
                                <a:gd name="T15" fmla="*/ 18 h 20"/>
                                <a:gd name="T16" fmla="*/ 4 w 78"/>
                                <a:gd name="T17" fmla="*/ 18 h 20"/>
                                <a:gd name="T18" fmla="*/ 2 w 78"/>
                                <a:gd name="T19" fmla="*/ 16 h 20"/>
                                <a:gd name="T20" fmla="*/ 0 w 78"/>
                                <a:gd name="T21" fmla="*/ 12 h 20"/>
                                <a:gd name="T22" fmla="*/ 0 w 78"/>
                                <a:gd name="T23" fmla="*/ 8 h 20"/>
                                <a:gd name="T24" fmla="*/ 2 w 78"/>
                                <a:gd name="T25" fmla="*/ 6 h 20"/>
                                <a:gd name="T26" fmla="*/ 6 w 78"/>
                                <a:gd name="T27" fmla="*/ 4 h 20"/>
                                <a:gd name="T28" fmla="*/ 6 w 78"/>
                                <a:gd name="T29" fmla="*/ 4 h 20"/>
                                <a:gd name="T30" fmla="*/ 20 w 78"/>
                                <a:gd name="T31" fmla="*/ 0 h 20"/>
                                <a:gd name="T32" fmla="*/ 40 w 78"/>
                                <a:gd name="T33" fmla="*/ 0 h 20"/>
                                <a:gd name="T34" fmla="*/ 52 w 78"/>
                                <a:gd name="T35" fmla="*/ 2 h 20"/>
                                <a:gd name="T36" fmla="*/ 62 w 78"/>
                                <a:gd name="T37" fmla="*/ 6 h 20"/>
                                <a:gd name="T38" fmla="*/ 70 w 78"/>
                                <a:gd name="T39" fmla="*/ 12 h 20"/>
                                <a:gd name="T40" fmla="*/ 78 w 78"/>
                                <a:gd name="T41" fmla="*/ 20 h 20"/>
                                <a:gd name="T42" fmla="*/ 78 w 78"/>
                                <a:gd name="T43" fmla="*/ 20 h 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20"/>
                                <a:gd name="T68" fmla="*/ 78 w 78"/>
                                <a:gd name="T69" fmla="*/ 20 h 2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20">
                                  <a:moveTo>
                                    <a:pt x="78" y="20"/>
                                  </a:moveTo>
                                  <a:lnTo>
                                    <a:pt x="78" y="20"/>
                                  </a:lnTo>
                                  <a:lnTo>
                                    <a:pt x="74" y="16"/>
                                  </a:lnTo>
                                  <a:lnTo>
                                    <a:pt x="60" y="12"/>
                                  </a:lnTo>
                                  <a:lnTo>
                                    <a:pt x="48" y="12"/>
                                  </a:lnTo>
                                  <a:lnTo>
                                    <a:pt x="36" y="12"/>
                                  </a:lnTo>
                                  <a:lnTo>
                                    <a:pt x="20" y="12"/>
                                  </a:lnTo>
                                  <a:lnTo>
                                    <a:pt x="4" y="18"/>
                                  </a:lnTo>
                                  <a:lnTo>
                                    <a:pt x="2" y="16"/>
                                  </a:lnTo>
                                  <a:lnTo>
                                    <a:pt x="0" y="12"/>
                                  </a:lnTo>
                                  <a:lnTo>
                                    <a:pt x="0" y="8"/>
                                  </a:lnTo>
                                  <a:lnTo>
                                    <a:pt x="2" y="6"/>
                                  </a:lnTo>
                                  <a:lnTo>
                                    <a:pt x="6" y="4"/>
                                  </a:lnTo>
                                  <a:lnTo>
                                    <a:pt x="20" y="0"/>
                                  </a:lnTo>
                                  <a:lnTo>
                                    <a:pt x="40" y="0"/>
                                  </a:lnTo>
                                  <a:lnTo>
                                    <a:pt x="52" y="2"/>
                                  </a:lnTo>
                                  <a:lnTo>
                                    <a:pt x="62" y="6"/>
                                  </a:lnTo>
                                  <a:lnTo>
                                    <a:pt x="70" y="12"/>
                                  </a:lnTo>
                                  <a:lnTo>
                                    <a:pt x="78" y="20"/>
                                  </a:lnTo>
                                  <a:close/>
                                </a:path>
                              </a:pathLst>
                            </a:custGeom>
                            <a:solidFill>
                              <a:srgbClr val="5D5D5C"/>
                            </a:solidFill>
                            <a:ln w="9525">
                              <a:noFill/>
                              <a:round/>
                              <a:headEnd/>
                              <a:tailEnd/>
                            </a:ln>
                          </wps:spPr>
                          <wps:txbx>
                            <w:txbxContent>
                              <w:p w14:paraId="6ADB6C14" w14:textId="77777777" w:rsidR="00D7092A" w:rsidRDefault="00D7092A" w:rsidP="00117209">
                                <w:pPr>
                                  <w:rPr>
                                    <w:rFonts w:eastAsia="Times New Roman" w:cs="Times New Roman"/>
                                  </w:rPr>
                                </w:pPr>
                              </w:p>
                            </w:txbxContent>
                          </wps:txbx>
                          <wps:bodyPr/>
                        </wps:wsp>
                        <wps:wsp>
                          <wps:cNvPr id="58330" name="Freeform 58330"/>
                          <wps:cNvSpPr>
                            <a:spLocks/>
                          </wps:cNvSpPr>
                          <wps:spPr bwMode="auto">
                            <a:xfrm>
                              <a:off x="2458721" y="246"/>
                              <a:ext cx="52" cy="22"/>
                            </a:xfrm>
                            <a:custGeom>
                              <a:avLst/>
                              <a:gdLst>
                                <a:gd name="T0" fmla="*/ 2 w 52"/>
                                <a:gd name="T1" fmla="*/ 0 h 22"/>
                                <a:gd name="T2" fmla="*/ 2 w 52"/>
                                <a:gd name="T3" fmla="*/ 0 h 22"/>
                                <a:gd name="T4" fmla="*/ 14 w 52"/>
                                <a:gd name="T5" fmla="*/ 8 h 22"/>
                                <a:gd name="T6" fmla="*/ 30 w 52"/>
                                <a:gd name="T7" fmla="*/ 14 h 22"/>
                                <a:gd name="T8" fmla="*/ 52 w 52"/>
                                <a:gd name="T9" fmla="*/ 22 h 22"/>
                                <a:gd name="T10" fmla="*/ 52 w 52"/>
                                <a:gd name="T11" fmla="*/ 22 h 22"/>
                                <a:gd name="T12" fmla="*/ 36 w 52"/>
                                <a:gd name="T13" fmla="*/ 22 h 22"/>
                                <a:gd name="T14" fmla="*/ 22 w 52"/>
                                <a:gd name="T15" fmla="*/ 18 h 22"/>
                                <a:gd name="T16" fmla="*/ 14 w 52"/>
                                <a:gd name="T17" fmla="*/ 16 h 22"/>
                                <a:gd name="T18" fmla="*/ 6 w 52"/>
                                <a:gd name="T19" fmla="*/ 12 h 22"/>
                                <a:gd name="T20" fmla="*/ 6 w 52"/>
                                <a:gd name="T21" fmla="*/ 12 h 22"/>
                                <a:gd name="T22" fmla="*/ 2 w 52"/>
                                <a:gd name="T23" fmla="*/ 10 h 22"/>
                                <a:gd name="T24" fmla="*/ 0 w 52"/>
                                <a:gd name="T25" fmla="*/ 6 h 22"/>
                                <a:gd name="T26" fmla="*/ 0 w 52"/>
                                <a:gd name="T27" fmla="*/ 2 h 22"/>
                                <a:gd name="T28" fmla="*/ 2 w 52"/>
                                <a:gd name="T29" fmla="*/ 0 h 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2"/>
                                <a:gd name="T46" fmla="*/ 0 h 22"/>
                                <a:gd name="T47" fmla="*/ 52 w 52"/>
                                <a:gd name="T48" fmla="*/ 22 h 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2" h="22">
                                  <a:moveTo>
                                    <a:pt x="2" y="0"/>
                                  </a:moveTo>
                                  <a:lnTo>
                                    <a:pt x="2" y="0"/>
                                  </a:lnTo>
                                  <a:lnTo>
                                    <a:pt x="14" y="8"/>
                                  </a:lnTo>
                                  <a:lnTo>
                                    <a:pt x="30" y="14"/>
                                  </a:lnTo>
                                  <a:lnTo>
                                    <a:pt x="52" y="22"/>
                                  </a:lnTo>
                                  <a:lnTo>
                                    <a:pt x="36" y="22"/>
                                  </a:lnTo>
                                  <a:lnTo>
                                    <a:pt x="22" y="18"/>
                                  </a:lnTo>
                                  <a:lnTo>
                                    <a:pt x="14" y="16"/>
                                  </a:lnTo>
                                  <a:lnTo>
                                    <a:pt x="6" y="12"/>
                                  </a:lnTo>
                                  <a:lnTo>
                                    <a:pt x="2" y="10"/>
                                  </a:lnTo>
                                  <a:lnTo>
                                    <a:pt x="0" y="6"/>
                                  </a:lnTo>
                                  <a:lnTo>
                                    <a:pt x="0" y="2"/>
                                  </a:lnTo>
                                  <a:lnTo>
                                    <a:pt x="2" y="0"/>
                                  </a:lnTo>
                                  <a:close/>
                                </a:path>
                              </a:pathLst>
                            </a:custGeom>
                            <a:solidFill>
                              <a:srgbClr val="CF8D64"/>
                            </a:solidFill>
                            <a:ln w="9525">
                              <a:noFill/>
                              <a:round/>
                              <a:headEnd/>
                              <a:tailEnd/>
                            </a:ln>
                          </wps:spPr>
                          <wps:txbx>
                            <w:txbxContent>
                              <w:p w14:paraId="48845FA6" w14:textId="77777777" w:rsidR="00D7092A" w:rsidRDefault="00D7092A" w:rsidP="00117209">
                                <w:pPr>
                                  <w:rPr>
                                    <w:rFonts w:eastAsia="Times New Roman" w:cs="Times New Roman"/>
                                  </w:rPr>
                                </w:pPr>
                              </w:p>
                            </w:txbxContent>
                          </wps:txbx>
                          <wps:bodyPr/>
                        </wps:wsp>
                        <wps:wsp>
                          <wps:cNvPr id="58331" name="Freeform 58331"/>
                          <wps:cNvSpPr>
                            <a:spLocks/>
                          </wps:cNvSpPr>
                          <wps:spPr bwMode="auto">
                            <a:xfrm>
                              <a:off x="2458711" y="206"/>
                              <a:ext cx="50" cy="26"/>
                            </a:xfrm>
                            <a:custGeom>
                              <a:avLst/>
                              <a:gdLst>
                                <a:gd name="T0" fmla="*/ 46 w 50"/>
                                <a:gd name="T1" fmla="*/ 4 h 26"/>
                                <a:gd name="T2" fmla="*/ 46 w 50"/>
                                <a:gd name="T3" fmla="*/ 4 h 26"/>
                                <a:gd name="T4" fmla="*/ 46 w 50"/>
                                <a:gd name="T5" fmla="*/ 10 h 26"/>
                                <a:gd name="T6" fmla="*/ 46 w 50"/>
                                <a:gd name="T7" fmla="*/ 12 h 26"/>
                                <a:gd name="T8" fmla="*/ 44 w 50"/>
                                <a:gd name="T9" fmla="*/ 14 h 26"/>
                                <a:gd name="T10" fmla="*/ 42 w 50"/>
                                <a:gd name="T11" fmla="*/ 14 h 26"/>
                                <a:gd name="T12" fmla="*/ 38 w 50"/>
                                <a:gd name="T13" fmla="*/ 12 h 26"/>
                                <a:gd name="T14" fmla="*/ 38 w 50"/>
                                <a:gd name="T15" fmla="*/ 12 h 26"/>
                                <a:gd name="T16" fmla="*/ 26 w 50"/>
                                <a:gd name="T17" fmla="*/ 8 h 26"/>
                                <a:gd name="T18" fmla="*/ 14 w 50"/>
                                <a:gd name="T19" fmla="*/ 4 h 26"/>
                                <a:gd name="T20" fmla="*/ 0 w 50"/>
                                <a:gd name="T21" fmla="*/ 0 h 26"/>
                                <a:gd name="T22" fmla="*/ 0 w 50"/>
                                <a:gd name="T23" fmla="*/ 0 h 26"/>
                                <a:gd name="T24" fmla="*/ 4 w 50"/>
                                <a:gd name="T25" fmla="*/ 2 h 26"/>
                                <a:gd name="T26" fmla="*/ 10 w 50"/>
                                <a:gd name="T27" fmla="*/ 8 h 26"/>
                                <a:gd name="T28" fmla="*/ 14 w 50"/>
                                <a:gd name="T29" fmla="*/ 12 h 26"/>
                                <a:gd name="T30" fmla="*/ 16 w 50"/>
                                <a:gd name="T31" fmla="*/ 16 h 26"/>
                                <a:gd name="T32" fmla="*/ 18 w 50"/>
                                <a:gd name="T33" fmla="*/ 20 h 26"/>
                                <a:gd name="T34" fmla="*/ 16 w 50"/>
                                <a:gd name="T35" fmla="*/ 26 h 26"/>
                                <a:gd name="T36" fmla="*/ 16 w 50"/>
                                <a:gd name="T37" fmla="*/ 26 h 26"/>
                                <a:gd name="T38" fmla="*/ 22 w 50"/>
                                <a:gd name="T39" fmla="*/ 26 h 26"/>
                                <a:gd name="T40" fmla="*/ 38 w 50"/>
                                <a:gd name="T41" fmla="*/ 24 h 26"/>
                                <a:gd name="T42" fmla="*/ 44 w 50"/>
                                <a:gd name="T43" fmla="*/ 20 h 26"/>
                                <a:gd name="T44" fmla="*/ 48 w 50"/>
                                <a:gd name="T45" fmla="*/ 16 h 26"/>
                                <a:gd name="T46" fmla="*/ 50 w 50"/>
                                <a:gd name="T47" fmla="*/ 12 h 26"/>
                                <a:gd name="T48" fmla="*/ 46 w 50"/>
                                <a:gd name="T49" fmla="*/ 4 h 26"/>
                                <a:gd name="T50" fmla="*/ 46 w 50"/>
                                <a:gd name="T51" fmla="*/ 4 h 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50"/>
                                <a:gd name="T79" fmla="*/ 0 h 26"/>
                                <a:gd name="T80" fmla="*/ 50 w 50"/>
                                <a:gd name="T81" fmla="*/ 26 h 2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50" h="26">
                                  <a:moveTo>
                                    <a:pt x="46" y="4"/>
                                  </a:moveTo>
                                  <a:lnTo>
                                    <a:pt x="46" y="4"/>
                                  </a:lnTo>
                                  <a:lnTo>
                                    <a:pt x="46" y="10"/>
                                  </a:lnTo>
                                  <a:lnTo>
                                    <a:pt x="46" y="12"/>
                                  </a:lnTo>
                                  <a:lnTo>
                                    <a:pt x="44" y="14"/>
                                  </a:lnTo>
                                  <a:lnTo>
                                    <a:pt x="42" y="14"/>
                                  </a:lnTo>
                                  <a:lnTo>
                                    <a:pt x="38" y="12"/>
                                  </a:lnTo>
                                  <a:lnTo>
                                    <a:pt x="26" y="8"/>
                                  </a:lnTo>
                                  <a:lnTo>
                                    <a:pt x="14" y="4"/>
                                  </a:lnTo>
                                  <a:lnTo>
                                    <a:pt x="0" y="0"/>
                                  </a:lnTo>
                                  <a:lnTo>
                                    <a:pt x="4" y="2"/>
                                  </a:lnTo>
                                  <a:lnTo>
                                    <a:pt x="10" y="8"/>
                                  </a:lnTo>
                                  <a:lnTo>
                                    <a:pt x="14" y="12"/>
                                  </a:lnTo>
                                  <a:lnTo>
                                    <a:pt x="16" y="16"/>
                                  </a:lnTo>
                                  <a:lnTo>
                                    <a:pt x="18" y="20"/>
                                  </a:lnTo>
                                  <a:lnTo>
                                    <a:pt x="16" y="26"/>
                                  </a:lnTo>
                                  <a:lnTo>
                                    <a:pt x="22" y="26"/>
                                  </a:lnTo>
                                  <a:lnTo>
                                    <a:pt x="38" y="24"/>
                                  </a:lnTo>
                                  <a:lnTo>
                                    <a:pt x="44" y="20"/>
                                  </a:lnTo>
                                  <a:lnTo>
                                    <a:pt x="48" y="16"/>
                                  </a:lnTo>
                                  <a:lnTo>
                                    <a:pt x="50" y="12"/>
                                  </a:lnTo>
                                  <a:lnTo>
                                    <a:pt x="46" y="4"/>
                                  </a:lnTo>
                                  <a:close/>
                                </a:path>
                              </a:pathLst>
                            </a:custGeom>
                            <a:solidFill>
                              <a:srgbClr val="CF8D64"/>
                            </a:solidFill>
                            <a:ln w="9525">
                              <a:noFill/>
                              <a:round/>
                              <a:headEnd/>
                              <a:tailEnd/>
                            </a:ln>
                          </wps:spPr>
                          <wps:txbx>
                            <w:txbxContent>
                              <w:p w14:paraId="1CAE0387" w14:textId="77777777" w:rsidR="00D7092A" w:rsidRDefault="00D7092A" w:rsidP="00117209">
                                <w:pPr>
                                  <w:rPr>
                                    <w:rFonts w:eastAsia="Times New Roman" w:cs="Times New Roman"/>
                                  </w:rPr>
                                </w:pPr>
                              </w:p>
                            </w:txbxContent>
                          </wps:txbx>
                          <wps:bodyPr/>
                        </wps:wsp>
                        <wps:wsp>
                          <wps:cNvPr id="58332" name="Freeform 58332"/>
                          <wps:cNvSpPr>
                            <a:spLocks/>
                          </wps:cNvSpPr>
                          <wps:spPr bwMode="auto">
                            <a:xfrm>
                              <a:off x="2458923" y="208"/>
                              <a:ext cx="46" cy="36"/>
                            </a:xfrm>
                            <a:custGeom>
                              <a:avLst/>
                              <a:gdLst>
                                <a:gd name="T0" fmla="*/ 26 w 46"/>
                                <a:gd name="T1" fmla="*/ 0 h 36"/>
                                <a:gd name="T2" fmla="*/ 26 w 46"/>
                                <a:gd name="T3" fmla="*/ 0 h 36"/>
                                <a:gd name="T4" fmla="*/ 32 w 46"/>
                                <a:gd name="T5" fmla="*/ 0 h 36"/>
                                <a:gd name="T6" fmla="*/ 38 w 46"/>
                                <a:gd name="T7" fmla="*/ 0 h 36"/>
                                <a:gd name="T8" fmla="*/ 42 w 46"/>
                                <a:gd name="T9" fmla="*/ 0 h 36"/>
                                <a:gd name="T10" fmla="*/ 46 w 46"/>
                                <a:gd name="T11" fmla="*/ 4 h 36"/>
                                <a:gd name="T12" fmla="*/ 46 w 46"/>
                                <a:gd name="T13" fmla="*/ 10 h 36"/>
                                <a:gd name="T14" fmla="*/ 40 w 46"/>
                                <a:gd name="T15" fmla="*/ 20 h 36"/>
                                <a:gd name="T16" fmla="*/ 28 w 46"/>
                                <a:gd name="T17" fmla="*/ 32 h 36"/>
                                <a:gd name="T18" fmla="*/ 28 w 46"/>
                                <a:gd name="T19" fmla="*/ 14 h 36"/>
                                <a:gd name="T20" fmla="*/ 28 w 46"/>
                                <a:gd name="T21" fmla="*/ 14 h 36"/>
                                <a:gd name="T22" fmla="*/ 26 w 46"/>
                                <a:gd name="T23" fmla="*/ 16 h 36"/>
                                <a:gd name="T24" fmla="*/ 22 w 46"/>
                                <a:gd name="T25" fmla="*/ 24 h 36"/>
                                <a:gd name="T26" fmla="*/ 12 w 46"/>
                                <a:gd name="T27" fmla="*/ 32 h 36"/>
                                <a:gd name="T28" fmla="*/ 6 w 46"/>
                                <a:gd name="T29" fmla="*/ 34 h 36"/>
                                <a:gd name="T30" fmla="*/ 0 w 46"/>
                                <a:gd name="T31" fmla="*/ 36 h 36"/>
                                <a:gd name="T32" fmla="*/ 0 w 46"/>
                                <a:gd name="T33" fmla="*/ 36 h 36"/>
                                <a:gd name="T34" fmla="*/ 14 w 46"/>
                                <a:gd name="T35" fmla="*/ 22 h 36"/>
                                <a:gd name="T36" fmla="*/ 22 w 46"/>
                                <a:gd name="T37" fmla="*/ 12 h 36"/>
                                <a:gd name="T38" fmla="*/ 24 w 46"/>
                                <a:gd name="T39" fmla="*/ 6 h 36"/>
                                <a:gd name="T40" fmla="*/ 26 w 46"/>
                                <a:gd name="T41" fmla="*/ 0 h 36"/>
                                <a:gd name="T42" fmla="*/ 26 w 46"/>
                                <a:gd name="T43" fmla="*/ 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36"/>
                                <a:gd name="T68" fmla="*/ 46 w 4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36">
                                  <a:moveTo>
                                    <a:pt x="26" y="0"/>
                                  </a:moveTo>
                                  <a:lnTo>
                                    <a:pt x="26" y="0"/>
                                  </a:lnTo>
                                  <a:lnTo>
                                    <a:pt x="32" y="0"/>
                                  </a:lnTo>
                                  <a:lnTo>
                                    <a:pt x="38" y="0"/>
                                  </a:lnTo>
                                  <a:lnTo>
                                    <a:pt x="42" y="0"/>
                                  </a:lnTo>
                                  <a:lnTo>
                                    <a:pt x="46" y="4"/>
                                  </a:lnTo>
                                  <a:lnTo>
                                    <a:pt x="46" y="10"/>
                                  </a:lnTo>
                                  <a:lnTo>
                                    <a:pt x="40" y="20"/>
                                  </a:lnTo>
                                  <a:lnTo>
                                    <a:pt x="28" y="32"/>
                                  </a:lnTo>
                                  <a:lnTo>
                                    <a:pt x="28" y="14"/>
                                  </a:lnTo>
                                  <a:lnTo>
                                    <a:pt x="26" y="16"/>
                                  </a:lnTo>
                                  <a:lnTo>
                                    <a:pt x="22" y="24"/>
                                  </a:lnTo>
                                  <a:lnTo>
                                    <a:pt x="12" y="32"/>
                                  </a:lnTo>
                                  <a:lnTo>
                                    <a:pt x="6" y="34"/>
                                  </a:lnTo>
                                  <a:lnTo>
                                    <a:pt x="0" y="36"/>
                                  </a:lnTo>
                                  <a:lnTo>
                                    <a:pt x="14" y="22"/>
                                  </a:lnTo>
                                  <a:lnTo>
                                    <a:pt x="22" y="12"/>
                                  </a:lnTo>
                                  <a:lnTo>
                                    <a:pt x="24" y="6"/>
                                  </a:lnTo>
                                  <a:lnTo>
                                    <a:pt x="26" y="0"/>
                                  </a:lnTo>
                                  <a:close/>
                                </a:path>
                              </a:pathLst>
                            </a:custGeom>
                            <a:solidFill>
                              <a:srgbClr val="CF8D64"/>
                            </a:solidFill>
                            <a:ln w="9525">
                              <a:noFill/>
                              <a:round/>
                              <a:headEnd/>
                              <a:tailEnd/>
                            </a:ln>
                          </wps:spPr>
                          <wps:txbx>
                            <w:txbxContent>
                              <w:p w14:paraId="18169962" w14:textId="77777777" w:rsidR="00D7092A" w:rsidRDefault="00D7092A" w:rsidP="00117209">
                                <w:pPr>
                                  <w:rPr>
                                    <w:rFonts w:eastAsia="Times New Roman" w:cs="Times New Roman"/>
                                  </w:rPr>
                                </w:pPr>
                              </w:p>
                            </w:txbxContent>
                          </wps:txbx>
                          <wps:bodyPr/>
                        </wps:wsp>
                        <wps:wsp>
                          <wps:cNvPr id="58333" name="Freeform 58333"/>
                          <wps:cNvSpPr>
                            <a:spLocks/>
                          </wps:cNvSpPr>
                          <wps:spPr bwMode="auto">
                            <a:xfrm>
                              <a:off x="2458767" y="158"/>
                              <a:ext cx="12" cy="14"/>
                            </a:xfrm>
                            <a:custGeom>
                              <a:avLst/>
                              <a:gdLst>
                                <a:gd name="T0" fmla="*/ 0 w 12"/>
                                <a:gd name="T1" fmla="*/ 6 h 14"/>
                                <a:gd name="T2" fmla="*/ 0 w 12"/>
                                <a:gd name="T3" fmla="*/ 6 h 14"/>
                                <a:gd name="T4" fmla="*/ 0 w 12"/>
                                <a:gd name="T5" fmla="*/ 12 h 14"/>
                                <a:gd name="T6" fmla="*/ 4 w 12"/>
                                <a:gd name="T7" fmla="*/ 14 h 14"/>
                                <a:gd name="T8" fmla="*/ 4 w 12"/>
                                <a:gd name="T9" fmla="*/ 14 h 14"/>
                                <a:gd name="T10" fmla="*/ 8 w 12"/>
                                <a:gd name="T11" fmla="*/ 14 h 14"/>
                                <a:gd name="T12" fmla="*/ 12 w 12"/>
                                <a:gd name="T13" fmla="*/ 8 h 14"/>
                                <a:gd name="T14" fmla="*/ 12 w 12"/>
                                <a:gd name="T15" fmla="*/ 8 h 14"/>
                                <a:gd name="T16" fmla="*/ 10 w 12"/>
                                <a:gd name="T17" fmla="*/ 2 h 14"/>
                                <a:gd name="T18" fmla="*/ 8 w 12"/>
                                <a:gd name="T19" fmla="*/ 0 h 14"/>
                                <a:gd name="T20" fmla="*/ 8 w 12"/>
                                <a:gd name="T21" fmla="*/ 0 h 14"/>
                                <a:gd name="T22" fmla="*/ 2 w 12"/>
                                <a:gd name="T23" fmla="*/ 0 h 14"/>
                                <a:gd name="T24" fmla="*/ 0 w 12"/>
                                <a:gd name="T25" fmla="*/ 6 h 14"/>
                                <a:gd name="T26" fmla="*/ 0 w 12"/>
                                <a:gd name="T27" fmla="*/ 6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4"/>
                                <a:gd name="T44" fmla="*/ 12 w 12"/>
                                <a:gd name="T45" fmla="*/ 14 h 14"/>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4">
                                  <a:moveTo>
                                    <a:pt x="0" y="6"/>
                                  </a:moveTo>
                                  <a:lnTo>
                                    <a:pt x="0" y="6"/>
                                  </a:lnTo>
                                  <a:lnTo>
                                    <a:pt x="0" y="12"/>
                                  </a:lnTo>
                                  <a:lnTo>
                                    <a:pt x="4" y="14"/>
                                  </a:lnTo>
                                  <a:lnTo>
                                    <a:pt x="8" y="14"/>
                                  </a:lnTo>
                                  <a:lnTo>
                                    <a:pt x="12" y="8"/>
                                  </a:lnTo>
                                  <a:lnTo>
                                    <a:pt x="10" y="2"/>
                                  </a:lnTo>
                                  <a:lnTo>
                                    <a:pt x="8" y="0"/>
                                  </a:lnTo>
                                  <a:lnTo>
                                    <a:pt x="2" y="0"/>
                                  </a:lnTo>
                                  <a:lnTo>
                                    <a:pt x="0" y="6"/>
                                  </a:lnTo>
                                  <a:close/>
                                </a:path>
                              </a:pathLst>
                            </a:custGeom>
                            <a:solidFill>
                              <a:srgbClr val="6F6E6D"/>
                            </a:solidFill>
                            <a:ln w="9525">
                              <a:noFill/>
                              <a:round/>
                              <a:headEnd/>
                              <a:tailEnd/>
                            </a:ln>
                          </wps:spPr>
                          <wps:txbx>
                            <w:txbxContent>
                              <w:p w14:paraId="433CF663" w14:textId="77777777" w:rsidR="00D7092A" w:rsidRDefault="00D7092A" w:rsidP="00117209">
                                <w:pPr>
                                  <w:rPr>
                                    <w:rFonts w:eastAsia="Times New Roman" w:cs="Times New Roman"/>
                                  </w:rPr>
                                </w:pPr>
                              </w:p>
                            </w:txbxContent>
                          </wps:txbx>
                          <wps:bodyPr/>
                        </wps:wsp>
                        <wps:wsp>
                          <wps:cNvPr id="58334" name="Freeform 58334"/>
                          <wps:cNvSpPr>
                            <a:spLocks/>
                          </wps:cNvSpPr>
                          <wps:spPr bwMode="auto">
                            <a:xfrm>
                              <a:off x="2458727" y="280"/>
                              <a:ext cx="26" cy="16"/>
                            </a:xfrm>
                            <a:custGeom>
                              <a:avLst/>
                              <a:gdLst>
                                <a:gd name="T0" fmla="*/ 26 w 26"/>
                                <a:gd name="T1" fmla="*/ 0 h 16"/>
                                <a:gd name="T2" fmla="*/ 26 w 26"/>
                                <a:gd name="T3" fmla="*/ 0 h 16"/>
                                <a:gd name="T4" fmla="*/ 16 w 26"/>
                                <a:gd name="T5" fmla="*/ 0 h 16"/>
                                <a:gd name="T6" fmla="*/ 8 w 26"/>
                                <a:gd name="T7" fmla="*/ 2 h 16"/>
                                <a:gd name="T8" fmla="*/ 0 w 26"/>
                                <a:gd name="T9" fmla="*/ 0 h 16"/>
                                <a:gd name="T10" fmla="*/ 0 w 26"/>
                                <a:gd name="T11" fmla="*/ 0 h 16"/>
                                <a:gd name="T12" fmla="*/ 4 w 26"/>
                                <a:gd name="T13" fmla="*/ 6 h 16"/>
                                <a:gd name="T14" fmla="*/ 6 w 26"/>
                                <a:gd name="T15" fmla="*/ 10 h 16"/>
                                <a:gd name="T16" fmla="*/ 6 w 26"/>
                                <a:gd name="T17" fmla="*/ 16 h 16"/>
                                <a:gd name="T18" fmla="*/ 6 w 26"/>
                                <a:gd name="T19" fmla="*/ 16 h 16"/>
                                <a:gd name="T20" fmla="*/ 16 w 26"/>
                                <a:gd name="T21" fmla="*/ 12 h 16"/>
                                <a:gd name="T22" fmla="*/ 22 w 26"/>
                                <a:gd name="T23" fmla="*/ 6 h 16"/>
                                <a:gd name="T24" fmla="*/ 26 w 26"/>
                                <a:gd name="T25" fmla="*/ 0 h 16"/>
                                <a:gd name="T26" fmla="*/ 26 w 26"/>
                                <a:gd name="T27" fmla="*/ 0 h 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6"/>
                                <a:gd name="T43" fmla="*/ 0 h 16"/>
                                <a:gd name="T44" fmla="*/ 26 w 26"/>
                                <a:gd name="T45" fmla="*/ 16 h 1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6" h="16">
                                  <a:moveTo>
                                    <a:pt x="26" y="0"/>
                                  </a:moveTo>
                                  <a:lnTo>
                                    <a:pt x="26" y="0"/>
                                  </a:lnTo>
                                  <a:lnTo>
                                    <a:pt x="16" y="0"/>
                                  </a:lnTo>
                                  <a:lnTo>
                                    <a:pt x="8" y="2"/>
                                  </a:lnTo>
                                  <a:lnTo>
                                    <a:pt x="0" y="0"/>
                                  </a:lnTo>
                                  <a:lnTo>
                                    <a:pt x="4" y="6"/>
                                  </a:lnTo>
                                  <a:lnTo>
                                    <a:pt x="6" y="10"/>
                                  </a:lnTo>
                                  <a:lnTo>
                                    <a:pt x="6" y="16"/>
                                  </a:lnTo>
                                  <a:lnTo>
                                    <a:pt x="16" y="12"/>
                                  </a:lnTo>
                                  <a:lnTo>
                                    <a:pt x="22" y="6"/>
                                  </a:lnTo>
                                  <a:lnTo>
                                    <a:pt x="26" y="0"/>
                                  </a:lnTo>
                                  <a:close/>
                                </a:path>
                              </a:pathLst>
                            </a:custGeom>
                            <a:solidFill>
                              <a:srgbClr val="CF8D64"/>
                            </a:solidFill>
                            <a:ln w="9525">
                              <a:noFill/>
                              <a:round/>
                              <a:headEnd/>
                              <a:tailEnd/>
                            </a:ln>
                          </wps:spPr>
                          <wps:txbx>
                            <w:txbxContent>
                              <w:p w14:paraId="679B1EE7" w14:textId="77777777" w:rsidR="00D7092A" w:rsidRDefault="00D7092A" w:rsidP="00117209">
                                <w:pPr>
                                  <w:rPr>
                                    <w:rFonts w:eastAsia="Times New Roman" w:cs="Times New Roman"/>
                                  </w:rPr>
                                </w:pPr>
                              </w:p>
                            </w:txbxContent>
                          </wps:txbx>
                          <wps:bodyPr/>
                        </wps:wsp>
                        <wps:wsp>
                          <wps:cNvPr id="58335" name="Freeform 58335"/>
                          <wps:cNvSpPr>
                            <a:spLocks/>
                          </wps:cNvSpPr>
                          <wps:spPr bwMode="auto">
                            <a:xfrm>
                              <a:off x="2458929" y="106"/>
                              <a:ext cx="66" cy="58"/>
                            </a:xfrm>
                            <a:custGeom>
                              <a:avLst/>
                              <a:gdLst>
                                <a:gd name="T0" fmla="*/ 0 w 66"/>
                                <a:gd name="T1" fmla="*/ 2 h 58"/>
                                <a:gd name="T2" fmla="*/ 0 w 66"/>
                                <a:gd name="T3" fmla="*/ 2 h 58"/>
                                <a:gd name="T4" fmla="*/ 10 w 66"/>
                                <a:gd name="T5" fmla="*/ 0 h 58"/>
                                <a:gd name="T6" fmla="*/ 20 w 66"/>
                                <a:gd name="T7" fmla="*/ 2 h 58"/>
                                <a:gd name="T8" fmla="*/ 30 w 66"/>
                                <a:gd name="T9" fmla="*/ 4 h 58"/>
                                <a:gd name="T10" fmla="*/ 42 w 66"/>
                                <a:gd name="T11" fmla="*/ 10 h 58"/>
                                <a:gd name="T12" fmla="*/ 52 w 66"/>
                                <a:gd name="T13" fmla="*/ 20 h 58"/>
                                <a:gd name="T14" fmla="*/ 58 w 66"/>
                                <a:gd name="T15" fmla="*/ 26 h 58"/>
                                <a:gd name="T16" fmla="*/ 62 w 66"/>
                                <a:gd name="T17" fmla="*/ 36 h 58"/>
                                <a:gd name="T18" fmla="*/ 64 w 66"/>
                                <a:gd name="T19" fmla="*/ 46 h 58"/>
                                <a:gd name="T20" fmla="*/ 66 w 66"/>
                                <a:gd name="T21" fmla="*/ 58 h 58"/>
                                <a:gd name="T22" fmla="*/ 66 w 66"/>
                                <a:gd name="T23" fmla="*/ 58 h 58"/>
                                <a:gd name="T24" fmla="*/ 64 w 66"/>
                                <a:gd name="T25" fmla="*/ 50 h 58"/>
                                <a:gd name="T26" fmla="*/ 60 w 66"/>
                                <a:gd name="T27" fmla="*/ 42 h 58"/>
                                <a:gd name="T28" fmla="*/ 54 w 66"/>
                                <a:gd name="T29" fmla="*/ 32 h 58"/>
                                <a:gd name="T30" fmla="*/ 44 w 66"/>
                                <a:gd name="T31" fmla="*/ 22 h 58"/>
                                <a:gd name="T32" fmla="*/ 34 w 66"/>
                                <a:gd name="T33" fmla="*/ 14 h 58"/>
                                <a:gd name="T34" fmla="*/ 18 w 66"/>
                                <a:gd name="T35" fmla="*/ 6 h 58"/>
                                <a:gd name="T36" fmla="*/ 0 w 66"/>
                                <a:gd name="T37" fmla="*/ 2 h 58"/>
                                <a:gd name="T38" fmla="*/ 0 w 66"/>
                                <a:gd name="T39" fmla="*/ 2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66"/>
                                <a:gd name="T61" fmla="*/ 0 h 58"/>
                                <a:gd name="T62" fmla="*/ 66 w 66"/>
                                <a:gd name="T63" fmla="*/ 58 h 5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66" h="58">
                                  <a:moveTo>
                                    <a:pt x="0" y="2"/>
                                  </a:moveTo>
                                  <a:lnTo>
                                    <a:pt x="0" y="2"/>
                                  </a:lnTo>
                                  <a:lnTo>
                                    <a:pt x="10" y="0"/>
                                  </a:lnTo>
                                  <a:lnTo>
                                    <a:pt x="20" y="2"/>
                                  </a:lnTo>
                                  <a:lnTo>
                                    <a:pt x="30" y="4"/>
                                  </a:lnTo>
                                  <a:lnTo>
                                    <a:pt x="42" y="10"/>
                                  </a:lnTo>
                                  <a:lnTo>
                                    <a:pt x="52" y="20"/>
                                  </a:lnTo>
                                  <a:lnTo>
                                    <a:pt x="58" y="26"/>
                                  </a:lnTo>
                                  <a:lnTo>
                                    <a:pt x="62" y="36"/>
                                  </a:lnTo>
                                  <a:lnTo>
                                    <a:pt x="64" y="46"/>
                                  </a:lnTo>
                                  <a:lnTo>
                                    <a:pt x="66" y="58"/>
                                  </a:lnTo>
                                  <a:lnTo>
                                    <a:pt x="64" y="50"/>
                                  </a:lnTo>
                                  <a:lnTo>
                                    <a:pt x="60" y="42"/>
                                  </a:lnTo>
                                  <a:lnTo>
                                    <a:pt x="54" y="32"/>
                                  </a:lnTo>
                                  <a:lnTo>
                                    <a:pt x="44" y="22"/>
                                  </a:lnTo>
                                  <a:lnTo>
                                    <a:pt x="34" y="14"/>
                                  </a:lnTo>
                                  <a:lnTo>
                                    <a:pt x="18" y="6"/>
                                  </a:lnTo>
                                  <a:lnTo>
                                    <a:pt x="0" y="2"/>
                                  </a:lnTo>
                                  <a:close/>
                                </a:path>
                              </a:pathLst>
                            </a:custGeom>
                            <a:solidFill>
                              <a:srgbClr val="115974"/>
                            </a:solidFill>
                            <a:ln w="9525">
                              <a:noFill/>
                              <a:round/>
                              <a:headEnd/>
                              <a:tailEnd/>
                            </a:ln>
                          </wps:spPr>
                          <wps:txbx>
                            <w:txbxContent>
                              <w:p w14:paraId="480B2140" w14:textId="77777777" w:rsidR="00D7092A" w:rsidRDefault="00D7092A" w:rsidP="00117209">
                                <w:pPr>
                                  <w:rPr>
                                    <w:rFonts w:eastAsia="Times New Roman" w:cs="Times New Roman"/>
                                  </w:rPr>
                                </w:pPr>
                              </w:p>
                            </w:txbxContent>
                          </wps:txbx>
                          <wps:bodyPr/>
                        </wps:wsp>
                        <wps:wsp>
                          <wps:cNvPr id="58336" name="Freeform 58336"/>
                          <wps:cNvSpPr>
                            <a:spLocks/>
                          </wps:cNvSpPr>
                          <wps:spPr bwMode="auto">
                            <a:xfrm>
                              <a:off x="2458763" y="150"/>
                              <a:ext cx="46" cy="20"/>
                            </a:xfrm>
                            <a:custGeom>
                              <a:avLst/>
                              <a:gdLst>
                                <a:gd name="T0" fmla="*/ 46 w 46"/>
                                <a:gd name="T1" fmla="*/ 20 h 20"/>
                                <a:gd name="T2" fmla="*/ 46 w 46"/>
                                <a:gd name="T3" fmla="*/ 20 h 20"/>
                                <a:gd name="T4" fmla="*/ 34 w 46"/>
                                <a:gd name="T5" fmla="*/ 14 h 20"/>
                                <a:gd name="T6" fmla="*/ 20 w 46"/>
                                <a:gd name="T7" fmla="*/ 8 h 20"/>
                                <a:gd name="T8" fmla="*/ 8 w 46"/>
                                <a:gd name="T9" fmla="*/ 0 h 20"/>
                                <a:gd name="T10" fmla="*/ 8 w 46"/>
                                <a:gd name="T11" fmla="*/ 0 h 20"/>
                                <a:gd name="T12" fmla="*/ 6 w 46"/>
                                <a:gd name="T13" fmla="*/ 2 h 20"/>
                                <a:gd name="T14" fmla="*/ 4 w 46"/>
                                <a:gd name="T15" fmla="*/ 2 h 20"/>
                                <a:gd name="T16" fmla="*/ 0 w 46"/>
                                <a:gd name="T17" fmla="*/ 2 h 20"/>
                                <a:gd name="T18" fmla="*/ 0 w 46"/>
                                <a:gd name="T19" fmla="*/ 2 h 20"/>
                                <a:gd name="T20" fmla="*/ 0 w 46"/>
                                <a:gd name="T21" fmla="*/ 2 h 20"/>
                                <a:gd name="T22" fmla="*/ 0 w 46"/>
                                <a:gd name="T23" fmla="*/ 2 h 20"/>
                                <a:gd name="T24" fmla="*/ 0 w 46"/>
                                <a:gd name="T25" fmla="*/ 4 h 20"/>
                                <a:gd name="T26" fmla="*/ 12 w 46"/>
                                <a:gd name="T27" fmla="*/ 12 h 20"/>
                                <a:gd name="T28" fmla="*/ 18 w 46"/>
                                <a:gd name="T29" fmla="*/ 16 h 20"/>
                                <a:gd name="T30" fmla="*/ 28 w 46"/>
                                <a:gd name="T31" fmla="*/ 18 h 20"/>
                                <a:gd name="T32" fmla="*/ 38 w 46"/>
                                <a:gd name="T33" fmla="*/ 20 h 20"/>
                                <a:gd name="T34" fmla="*/ 46 w 46"/>
                                <a:gd name="T35" fmla="*/ 20 h 20"/>
                                <a:gd name="T36" fmla="*/ 46 w 46"/>
                                <a:gd name="T37" fmla="*/ 20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
                                <a:gd name="T58" fmla="*/ 0 h 20"/>
                                <a:gd name="T59" fmla="*/ 46 w 4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 h="20">
                                  <a:moveTo>
                                    <a:pt x="46" y="20"/>
                                  </a:moveTo>
                                  <a:lnTo>
                                    <a:pt x="46" y="20"/>
                                  </a:lnTo>
                                  <a:lnTo>
                                    <a:pt x="34" y="14"/>
                                  </a:lnTo>
                                  <a:lnTo>
                                    <a:pt x="20" y="8"/>
                                  </a:lnTo>
                                  <a:lnTo>
                                    <a:pt x="8" y="0"/>
                                  </a:lnTo>
                                  <a:lnTo>
                                    <a:pt x="6" y="2"/>
                                  </a:lnTo>
                                  <a:lnTo>
                                    <a:pt x="4" y="2"/>
                                  </a:lnTo>
                                  <a:lnTo>
                                    <a:pt x="0" y="2"/>
                                  </a:lnTo>
                                  <a:lnTo>
                                    <a:pt x="0" y="4"/>
                                  </a:lnTo>
                                  <a:lnTo>
                                    <a:pt x="12" y="12"/>
                                  </a:lnTo>
                                  <a:lnTo>
                                    <a:pt x="18" y="16"/>
                                  </a:lnTo>
                                  <a:lnTo>
                                    <a:pt x="28" y="18"/>
                                  </a:lnTo>
                                  <a:lnTo>
                                    <a:pt x="38" y="20"/>
                                  </a:lnTo>
                                  <a:lnTo>
                                    <a:pt x="46" y="20"/>
                                  </a:lnTo>
                                  <a:close/>
                                </a:path>
                              </a:pathLst>
                            </a:custGeom>
                            <a:solidFill>
                              <a:srgbClr val="474746"/>
                            </a:solidFill>
                            <a:ln w="9525">
                              <a:noFill/>
                              <a:round/>
                              <a:headEnd/>
                              <a:tailEnd/>
                            </a:ln>
                          </wps:spPr>
                          <wps:txbx>
                            <w:txbxContent>
                              <w:p w14:paraId="2EB2730C" w14:textId="77777777" w:rsidR="00D7092A" w:rsidRDefault="00D7092A" w:rsidP="00117209">
                                <w:pPr>
                                  <w:rPr>
                                    <w:rFonts w:eastAsia="Times New Roman" w:cs="Times New Roman"/>
                                  </w:rPr>
                                </w:pPr>
                              </w:p>
                            </w:txbxContent>
                          </wps:txbx>
                          <wps:bodyPr/>
                        </wps:wsp>
                        <wps:wsp>
                          <wps:cNvPr id="58337" name="Freeform 58337"/>
                          <wps:cNvSpPr>
                            <a:spLocks/>
                          </wps:cNvSpPr>
                          <wps:spPr bwMode="auto">
                            <a:xfrm>
                              <a:off x="2458779" y="0"/>
                              <a:ext cx="264" cy="312"/>
                            </a:xfrm>
                            <a:custGeom>
                              <a:avLst/>
                              <a:gdLst>
                                <a:gd name="T0" fmla="*/ 246 w 264"/>
                                <a:gd name="T1" fmla="*/ 88 h 312"/>
                                <a:gd name="T2" fmla="*/ 258 w 264"/>
                                <a:gd name="T3" fmla="*/ 114 h 312"/>
                                <a:gd name="T4" fmla="*/ 264 w 264"/>
                                <a:gd name="T5" fmla="*/ 154 h 312"/>
                                <a:gd name="T6" fmla="*/ 262 w 264"/>
                                <a:gd name="T7" fmla="*/ 180 h 312"/>
                                <a:gd name="T8" fmla="*/ 252 w 264"/>
                                <a:gd name="T9" fmla="*/ 210 h 312"/>
                                <a:gd name="T10" fmla="*/ 232 w 264"/>
                                <a:gd name="T11" fmla="*/ 240 h 312"/>
                                <a:gd name="T12" fmla="*/ 226 w 264"/>
                                <a:gd name="T13" fmla="*/ 246 h 312"/>
                                <a:gd name="T14" fmla="*/ 204 w 264"/>
                                <a:gd name="T15" fmla="*/ 272 h 312"/>
                                <a:gd name="T16" fmla="*/ 194 w 264"/>
                                <a:gd name="T17" fmla="*/ 298 h 312"/>
                                <a:gd name="T18" fmla="*/ 194 w 264"/>
                                <a:gd name="T19" fmla="*/ 312 h 312"/>
                                <a:gd name="T20" fmla="*/ 180 w 264"/>
                                <a:gd name="T21" fmla="*/ 274 h 312"/>
                                <a:gd name="T22" fmla="*/ 178 w 264"/>
                                <a:gd name="T23" fmla="*/ 264 h 312"/>
                                <a:gd name="T24" fmla="*/ 186 w 264"/>
                                <a:gd name="T25" fmla="*/ 252 h 312"/>
                                <a:gd name="T26" fmla="*/ 206 w 264"/>
                                <a:gd name="T27" fmla="*/ 226 h 312"/>
                                <a:gd name="T28" fmla="*/ 210 w 264"/>
                                <a:gd name="T29" fmla="*/ 210 h 312"/>
                                <a:gd name="T30" fmla="*/ 208 w 264"/>
                                <a:gd name="T31" fmla="*/ 198 h 312"/>
                                <a:gd name="T32" fmla="*/ 204 w 264"/>
                                <a:gd name="T33" fmla="*/ 192 h 312"/>
                                <a:gd name="T34" fmla="*/ 192 w 264"/>
                                <a:gd name="T35" fmla="*/ 184 h 312"/>
                                <a:gd name="T36" fmla="*/ 180 w 264"/>
                                <a:gd name="T37" fmla="*/ 184 h 312"/>
                                <a:gd name="T38" fmla="*/ 156 w 264"/>
                                <a:gd name="T39" fmla="*/ 196 h 312"/>
                                <a:gd name="T40" fmla="*/ 136 w 264"/>
                                <a:gd name="T41" fmla="*/ 216 h 312"/>
                                <a:gd name="T42" fmla="*/ 106 w 264"/>
                                <a:gd name="T43" fmla="*/ 208 h 312"/>
                                <a:gd name="T44" fmla="*/ 112 w 264"/>
                                <a:gd name="T45" fmla="*/ 202 h 312"/>
                                <a:gd name="T46" fmla="*/ 134 w 264"/>
                                <a:gd name="T47" fmla="*/ 180 h 312"/>
                                <a:gd name="T48" fmla="*/ 140 w 264"/>
                                <a:gd name="T49" fmla="*/ 172 h 312"/>
                                <a:gd name="T50" fmla="*/ 128 w 264"/>
                                <a:gd name="T51" fmla="*/ 130 h 312"/>
                                <a:gd name="T52" fmla="*/ 126 w 264"/>
                                <a:gd name="T53" fmla="*/ 120 h 312"/>
                                <a:gd name="T54" fmla="*/ 126 w 264"/>
                                <a:gd name="T55" fmla="*/ 102 h 312"/>
                                <a:gd name="T56" fmla="*/ 134 w 264"/>
                                <a:gd name="T57" fmla="*/ 82 h 312"/>
                                <a:gd name="T58" fmla="*/ 136 w 264"/>
                                <a:gd name="T59" fmla="*/ 70 h 312"/>
                                <a:gd name="T60" fmla="*/ 136 w 264"/>
                                <a:gd name="T61" fmla="*/ 64 h 312"/>
                                <a:gd name="T62" fmla="*/ 128 w 264"/>
                                <a:gd name="T63" fmla="*/ 50 h 312"/>
                                <a:gd name="T64" fmla="*/ 116 w 264"/>
                                <a:gd name="T65" fmla="*/ 38 h 312"/>
                                <a:gd name="T66" fmla="*/ 98 w 264"/>
                                <a:gd name="T67" fmla="*/ 32 h 312"/>
                                <a:gd name="T68" fmla="*/ 88 w 264"/>
                                <a:gd name="T69" fmla="*/ 32 h 312"/>
                                <a:gd name="T70" fmla="*/ 52 w 264"/>
                                <a:gd name="T71" fmla="*/ 36 h 312"/>
                                <a:gd name="T72" fmla="*/ 32 w 264"/>
                                <a:gd name="T73" fmla="*/ 34 h 312"/>
                                <a:gd name="T74" fmla="*/ 10 w 264"/>
                                <a:gd name="T75" fmla="*/ 28 h 312"/>
                                <a:gd name="T76" fmla="*/ 4 w 264"/>
                                <a:gd name="T77" fmla="*/ 26 h 312"/>
                                <a:gd name="T78" fmla="*/ 0 w 264"/>
                                <a:gd name="T79" fmla="*/ 20 h 312"/>
                                <a:gd name="T80" fmla="*/ 42 w 264"/>
                                <a:gd name="T81" fmla="*/ 8 h 312"/>
                                <a:gd name="T82" fmla="*/ 92 w 264"/>
                                <a:gd name="T83" fmla="*/ 0 h 312"/>
                                <a:gd name="T84" fmla="*/ 128 w 264"/>
                                <a:gd name="T85" fmla="*/ 2 h 312"/>
                                <a:gd name="T86" fmla="*/ 166 w 264"/>
                                <a:gd name="T87" fmla="*/ 12 h 312"/>
                                <a:gd name="T88" fmla="*/ 202 w 264"/>
                                <a:gd name="T89" fmla="*/ 32 h 312"/>
                                <a:gd name="T90" fmla="*/ 234 w 264"/>
                                <a:gd name="T91" fmla="*/ 64 h 312"/>
                                <a:gd name="T92" fmla="*/ 246 w 264"/>
                                <a:gd name="T93" fmla="*/ 88 h 31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64"/>
                                <a:gd name="T142" fmla="*/ 0 h 312"/>
                                <a:gd name="T143" fmla="*/ 264 w 264"/>
                                <a:gd name="T144" fmla="*/ 312 h 312"/>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64" h="312">
                                  <a:moveTo>
                                    <a:pt x="246" y="88"/>
                                  </a:moveTo>
                                  <a:lnTo>
                                    <a:pt x="246" y="88"/>
                                  </a:lnTo>
                                  <a:lnTo>
                                    <a:pt x="254" y="100"/>
                                  </a:lnTo>
                                  <a:lnTo>
                                    <a:pt x="258" y="114"/>
                                  </a:lnTo>
                                  <a:lnTo>
                                    <a:pt x="264" y="132"/>
                                  </a:lnTo>
                                  <a:lnTo>
                                    <a:pt x="264" y="154"/>
                                  </a:lnTo>
                                  <a:lnTo>
                                    <a:pt x="264" y="168"/>
                                  </a:lnTo>
                                  <a:lnTo>
                                    <a:pt x="262" y="180"/>
                                  </a:lnTo>
                                  <a:lnTo>
                                    <a:pt x="258" y="194"/>
                                  </a:lnTo>
                                  <a:lnTo>
                                    <a:pt x="252" y="210"/>
                                  </a:lnTo>
                                  <a:lnTo>
                                    <a:pt x="242" y="224"/>
                                  </a:lnTo>
                                  <a:lnTo>
                                    <a:pt x="232" y="240"/>
                                  </a:lnTo>
                                  <a:lnTo>
                                    <a:pt x="226" y="246"/>
                                  </a:lnTo>
                                  <a:lnTo>
                                    <a:pt x="212" y="262"/>
                                  </a:lnTo>
                                  <a:lnTo>
                                    <a:pt x="204" y="272"/>
                                  </a:lnTo>
                                  <a:lnTo>
                                    <a:pt x="198" y="286"/>
                                  </a:lnTo>
                                  <a:lnTo>
                                    <a:pt x="194" y="298"/>
                                  </a:lnTo>
                                  <a:lnTo>
                                    <a:pt x="194" y="312"/>
                                  </a:lnTo>
                                  <a:lnTo>
                                    <a:pt x="186" y="290"/>
                                  </a:lnTo>
                                  <a:lnTo>
                                    <a:pt x="180" y="274"/>
                                  </a:lnTo>
                                  <a:lnTo>
                                    <a:pt x="178" y="264"/>
                                  </a:lnTo>
                                  <a:lnTo>
                                    <a:pt x="180" y="258"/>
                                  </a:lnTo>
                                  <a:lnTo>
                                    <a:pt x="186" y="252"/>
                                  </a:lnTo>
                                  <a:lnTo>
                                    <a:pt x="200" y="234"/>
                                  </a:lnTo>
                                  <a:lnTo>
                                    <a:pt x="206" y="226"/>
                                  </a:lnTo>
                                  <a:lnTo>
                                    <a:pt x="210" y="214"/>
                                  </a:lnTo>
                                  <a:lnTo>
                                    <a:pt x="210" y="210"/>
                                  </a:lnTo>
                                  <a:lnTo>
                                    <a:pt x="210" y="204"/>
                                  </a:lnTo>
                                  <a:lnTo>
                                    <a:pt x="208" y="198"/>
                                  </a:lnTo>
                                  <a:lnTo>
                                    <a:pt x="204" y="192"/>
                                  </a:lnTo>
                                  <a:lnTo>
                                    <a:pt x="198" y="188"/>
                                  </a:lnTo>
                                  <a:lnTo>
                                    <a:pt x="192" y="184"/>
                                  </a:lnTo>
                                  <a:lnTo>
                                    <a:pt x="186" y="182"/>
                                  </a:lnTo>
                                  <a:lnTo>
                                    <a:pt x="180" y="184"/>
                                  </a:lnTo>
                                  <a:lnTo>
                                    <a:pt x="168" y="188"/>
                                  </a:lnTo>
                                  <a:lnTo>
                                    <a:pt x="156" y="196"/>
                                  </a:lnTo>
                                  <a:lnTo>
                                    <a:pt x="146" y="206"/>
                                  </a:lnTo>
                                  <a:lnTo>
                                    <a:pt x="136" y="216"/>
                                  </a:lnTo>
                                  <a:lnTo>
                                    <a:pt x="128" y="226"/>
                                  </a:lnTo>
                                  <a:lnTo>
                                    <a:pt x="106" y="208"/>
                                  </a:lnTo>
                                  <a:lnTo>
                                    <a:pt x="112" y="202"/>
                                  </a:lnTo>
                                  <a:lnTo>
                                    <a:pt x="122" y="190"/>
                                  </a:lnTo>
                                  <a:lnTo>
                                    <a:pt x="134" y="180"/>
                                  </a:lnTo>
                                  <a:lnTo>
                                    <a:pt x="140" y="172"/>
                                  </a:lnTo>
                                  <a:lnTo>
                                    <a:pt x="134" y="150"/>
                                  </a:lnTo>
                                  <a:lnTo>
                                    <a:pt x="128" y="130"/>
                                  </a:lnTo>
                                  <a:lnTo>
                                    <a:pt x="126" y="120"/>
                                  </a:lnTo>
                                  <a:lnTo>
                                    <a:pt x="126" y="110"/>
                                  </a:lnTo>
                                  <a:lnTo>
                                    <a:pt x="126" y="102"/>
                                  </a:lnTo>
                                  <a:lnTo>
                                    <a:pt x="130" y="94"/>
                                  </a:lnTo>
                                  <a:lnTo>
                                    <a:pt x="134" y="82"/>
                                  </a:lnTo>
                                  <a:lnTo>
                                    <a:pt x="136" y="76"/>
                                  </a:lnTo>
                                  <a:lnTo>
                                    <a:pt x="136" y="70"/>
                                  </a:lnTo>
                                  <a:lnTo>
                                    <a:pt x="136" y="64"/>
                                  </a:lnTo>
                                  <a:lnTo>
                                    <a:pt x="132" y="58"/>
                                  </a:lnTo>
                                  <a:lnTo>
                                    <a:pt x="128" y="50"/>
                                  </a:lnTo>
                                  <a:lnTo>
                                    <a:pt x="122" y="44"/>
                                  </a:lnTo>
                                  <a:lnTo>
                                    <a:pt x="116" y="38"/>
                                  </a:lnTo>
                                  <a:lnTo>
                                    <a:pt x="108" y="34"/>
                                  </a:lnTo>
                                  <a:lnTo>
                                    <a:pt x="98" y="32"/>
                                  </a:lnTo>
                                  <a:lnTo>
                                    <a:pt x="88" y="32"/>
                                  </a:lnTo>
                                  <a:lnTo>
                                    <a:pt x="68" y="34"/>
                                  </a:lnTo>
                                  <a:lnTo>
                                    <a:pt x="52" y="36"/>
                                  </a:lnTo>
                                  <a:lnTo>
                                    <a:pt x="40" y="36"/>
                                  </a:lnTo>
                                  <a:lnTo>
                                    <a:pt x="32" y="34"/>
                                  </a:lnTo>
                                  <a:lnTo>
                                    <a:pt x="20" y="30"/>
                                  </a:lnTo>
                                  <a:lnTo>
                                    <a:pt x="10" y="28"/>
                                  </a:lnTo>
                                  <a:lnTo>
                                    <a:pt x="4" y="26"/>
                                  </a:lnTo>
                                  <a:lnTo>
                                    <a:pt x="0" y="20"/>
                                  </a:lnTo>
                                  <a:lnTo>
                                    <a:pt x="16" y="14"/>
                                  </a:lnTo>
                                  <a:lnTo>
                                    <a:pt x="42" y="8"/>
                                  </a:lnTo>
                                  <a:lnTo>
                                    <a:pt x="74" y="2"/>
                                  </a:lnTo>
                                  <a:lnTo>
                                    <a:pt x="92" y="0"/>
                                  </a:lnTo>
                                  <a:lnTo>
                                    <a:pt x="110" y="0"/>
                                  </a:lnTo>
                                  <a:lnTo>
                                    <a:pt x="128" y="2"/>
                                  </a:lnTo>
                                  <a:lnTo>
                                    <a:pt x="148" y="6"/>
                                  </a:lnTo>
                                  <a:lnTo>
                                    <a:pt x="166" y="12"/>
                                  </a:lnTo>
                                  <a:lnTo>
                                    <a:pt x="184" y="20"/>
                                  </a:lnTo>
                                  <a:lnTo>
                                    <a:pt x="202" y="32"/>
                                  </a:lnTo>
                                  <a:lnTo>
                                    <a:pt x="218" y="46"/>
                                  </a:lnTo>
                                  <a:lnTo>
                                    <a:pt x="234" y="64"/>
                                  </a:lnTo>
                                  <a:lnTo>
                                    <a:pt x="246" y="88"/>
                                  </a:lnTo>
                                  <a:close/>
                                </a:path>
                              </a:pathLst>
                            </a:custGeom>
                            <a:solidFill>
                              <a:srgbClr val="383838"/>
                            </a:solidFill>
                            <a:ln w="9525">
                              <a:noFill/>
                              <a:round/>
                              <a:headEnd/>
                              <a:tailEnd/>
                            </a:ln>
                          </wps:spPr>
                          <wps:txbx>
                            <w:txbxContent>
                              <w:p w14:paraId="4D624500" w14:textId="77777777" w:rsidR="00D7092A" w:rsidRDefault="00D7092A" w:rsidP="00117209">
                                <w:pPr>
                                  <w:rPr>
                                    <w:rFonts w:eastAsia="Times New Roman" w:cs="Times New Roman"/>
                                  </w:rPr>
                                </w:pPr>
                              </w:p>
                            </w:txbxContent>
                          </wps:txbx>
                          <wps:bodyPr/>
                        </wps:wsp>
                        <wps:wsp>
                          <wps:cNvPr id="58338" name="Freeform 58338"/>
                          <wps:cNvSpPr>
                            <a:spLocks/>
                          </wps:cNvSpPr>
                          <wps:spPr bwMode="auto">
                            <a:xfrm>
                              <a:off x="2458947" y="94"/>
                              <a:ext cx="74" cy="66"/>
                            </a:xfrm>
                            <a:custGeom>
                              <a:avLst/>
                              <a:gdLst>
                                <a:gd name="T0" fmla="*/ 0 w 74"/>
                                <a:gd name="T1" fmla="*/ 0 h 66"/>
                                <a:gd name="T2" fmla="*/ 0 w 74"/>
                                <a:gd name="T3" fmla="*/ 0 h 66"/>
                                <a:gd name="T4" fmla="*/ 8 w 74"/>
                                <a:gd name="T5" fmla="*/ 0 h 66"/>
                                <a:gd name="T6" fmla="*/ 20 w 74"/>
                                <a:gd name="T7" fmla="*/ 0 h 66"/>
                                <a:gd name="T8" fmla="*/ 30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0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38 w 74"/>
                                <a:gd name="T35" fmla="*/ 12 h 66"/>
                                <a:gd name="T36" fmla="*/ 30 w 74"/>
                                <a:gd name="T37" fmla="*/ 8 h 66"/>
                                <a:gd name="T38" fmla="*/ 22 w 74"/>
                                <a:gd name="T39" fmla="*/ 4 h 66"/>
                                <a:gd name="T40" fmla="*/ 12 w 74"/>
                                <a:gd name="T41" fmla="*/ 2 h 66"/>
                                <a:gd name="T42" fmla="*/ 0 w 74"/>
                                <a:gd name="T43" fmla="*/ 0 h 66"/>
                                <a:gd name="T44" fmla="*/ 0 w 74"/>
                                <a:gd name="T45" fmla="*/ 0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0"/>
                                  </a:moveTo>
                                  <a:lnTo>
                                    <a:pt x="0" y="0"/>
                                  </a:lnTo>
                                  <a:lnTo>
                                    <a:pt x="8" y="0"/>
                                  </a:lnTo>
                                  <a:lnTo>
                                    <a:pt x="20" y="0"/>
                                  </a:lnTo>
                                  <a:lnTo>
                                    <a:pt x="30" y="4"/>
                                  </a:lnTo>
                                  <a:lnTo>
                                    <a:pt x="44" y="10"/>
                                  </a:lnTo>
                                  <a:lnTo>
                                    <a:pt x="50" y="16"/>
                                  </a:lnTo>
                                  <a:lnTo>
                                    <a:pt x="56" y="22"/>
                                  </a:lnTo>
                                  <a:lnTo>
                                    <a:pt x="62" y="30"/>
                                  </a:lnTo>
                                  <a:lnTo>
                                    <a:pt x="66" y="40"/>
                                  </a:lnTo>
                                  <a:lnTo>
                                    <a:pt x="70" y="52"/>
                                  </a:lnTo>
                                  <a:lnTo>
                                    <a:pt x="74" y="66"/>
                                  </a:lnTo>
                                  <a:lnTo>
                                    <a:pt x="72" y="56"/>
                                  </a:lnTo>
                                  <a:lnTo>
                                    <a:pt x="68" y="46"/>
                                  </a:lnTo>
                                  <a:lnTo>
                                    <a:pt x="62" y="34"/>
                                  </a:lnTo>
                                  <a:lnTo>
                                    <a:pt x="52" y="24"/>
                                  </a:lnTo>
                                  <a:lnTo>
                                    <a:pt x="38" y="12"/>
                                  </a:lnTo>
                                  <a:lnTo>
                                    <a:pt x="30" y="8"/>
                                  </a:lnTo>
                                  <a:lnTo>
                                    <a:pt x="22" y="4"/>
                                  </a:lnTo>
                                  <a:lnTo>
                                    <a:pt x="12" y="2"/>
                                  </a:lnTo>
                                  <a:lnTo>
                                    <a:pt x="0" y="0"/>
                                  </a:lnTo>
                                  <a:close/>
                                </a:path>
                              </a:pathLst>
                            </a:custGeom>
                            <a:solidFill>
                              <a:srgbClr val="7A7A79"/>
                            </a:solidFill>
                            <a:ln w="9525">
                              <a:noFill/>
                              <a:round/>
                              <a:headEnd/>
                              <a:tailEnd/>
                            </a:ln>
                          </wps:spPr>
                          <wps:txbx>
                            <w:txbxContent>
                              <w:p w14:paraId="1F49E13F" w14:textId="77777777" w:rsidR="00D7092A" w:rsidRDefault="00D7092A" w:rsidP="00117209">
                                <w:pPr>
                                  <w:rPr>
                                    <w:rFonts w:eastAsia="Times New Roman" w:cs="Times New Roman"/>
                                  </w:rPr>
                                </w:pPr>
                              </w:p>
                            </w:txbxContent>
                          </wps:txbx>
                          <wps:bodyPr/>
                        </wps:wsp>
                        <wps:wsp>
                          <wps:cNvPr id="58339" name="Freeform 58339"/>
                          <wps:cNvSpPr>
                            <a:spLocks/>
                          </wps:cNvSpPr>
                          <wps:spPr bwMode="auto">
                            <a:xfrm>
                              <a:off x="2458885" y="64"/>
                              <a:ext cx="158" cy="248"/>
                            </a:xfrm>
                            <a:custGeom>
                              <a:avLst/>
                              <a:gdLst>
                                <a:gd name="T0" fmla="*/ 30 w 158"/>
                                <a:gd name="T1" fmla="*/ 2 h 248"/>
                                <a:gd name="T2" fmla="*/ 30 w 158"/>
                                <a:gd name="T3" fmla="*/ 6 h 248"/>
                                <a:gd name="T4" fmla="*/ 28 w 158"/>
                                <a:gd name="T5" fmla="*/ 18 h 248"/>
                                <a:gd name="T6" fmla="*/ 20 w 158"/>
                                <a:gd name="T7" fmla="*/ 38 h 248"/>
                                <a:gd name="T8" fmla="*/ 20 w 158"/>
                                <a:gd name="T9" fmla="*/ 56 h 248"/>
                                <a:gd name="T10" fmla="*/ 22 w 158"/>
                                <a:gd name="T11" fmla="*/ 66 h 248"/>
                                <a:gd name="T12" fmla="*/ 34 w 158"/>
                                <a:gd name="T13" fmla="*/ 108 h 248"/>
                                <a:gd name="T14" fmla="*/ 28 w 158"/>
                                <a:gd name="T15" fmla="*/ 116 h 248"/>
                                <a:gd name="T16" fmla="*/ 6 w 158"/>
                                <a:gd name="T17" fmla="*/ 138 h 248"/>
                                <a:gd name="T18" fmla="*/ 22 w 158"/>
                                <a:gd name="T19" fmla="*/ 162 h 248"/>
                                <a:gd name="T20" fmla="*/ 30 w 158"/>
                                <a:gd name="T21" fmla="*/ 152 h 248"/>
                                <a:gd name="T22" fmla="*/ 50 w 158"/>
                                <a:gd name="T23" fmla="*/ 132 h 248"/>
                                <a:gd name="T24" fmla="*/ 74 w 158"/>
                                <a:gd name="T25" fmla="*/ 120 h 248"/>
                                <a:gd name="T26" fmla="*/ 86 w 158"/>
                                <a:gd name="T27" fmla="*/ 120 h 248"/>
                                <a:gd name="T28" fmla="*/ 98 w 158"/>
                                <a:gd name="T29" fmla="*/ 128 h 248"/>
                                <a:gd name="T30" fmla="*/ 102 w 158"/>
                                <a:gd name="T31" fmla="*/ 134 h 248"/>
                                <a:gd name="T32" fmla="*/ 104 w 158"/>
                                <a:gd name="T33" fmla="*/ 146 h 248"/>
                                <a:gd name="T34" fmla="*/ 100 w 158"/>
                                <a:gd name="T35" fmla="*/ 162 h 248"/>
                                <a:gd name="T36" fmla="*/ 80 w 158"/>
                                <a:gd name="T37" fmla="*/ 188 h 248"/>
                                <a:gd name="T38" fmla="*/ 72 w 158"/>
                                <a:gd name="T39" fmla="*/ 200 h 248"/>
                                <a:gd name="T40" fmla="*/ 74 w 158"/>
                                <a:gd name="T41" fmla="*/ 210 h 248"/>
                                <a:gd name="T42" fmla="*/ 88 w 158"/>
                                <a:gd name="T43" fmla="*/ 248 h 248"/>
                                <a:gd name="T44" fmla="*/ 88 w 158"/>
                                <a:gd name="T45" fmla="*/ 234 h 248"/>
                                <a:gd name="T46" fmla="*/ 98 w 158"/>
                                <a:gd name="T47" fmla="*/ 208 h 248"/>
                                <a:gd name="T48" fmla="*/ 120 w 158"/>
                                <a:gd name="T49" fmla="*/ 182 h 248"/>
                                <a:gd name="T50" fmla="*/ 126 w 158"/>
                                <a:gd name="T51" fmla="*/ 176 h 248"/>
                                <a:gd name="T52" fmla="*/ 146 w 158"/>
                                <a:gd name="T53" fmla="*/ 146 h 248"/>
                                <a:gd name="T54" fmla="*/ 156 w 158"/>
                                <a:gd name="T55" fmla="*/ 116 h 248"/>
                                <a:gd name="T56" fmla="*/ 158 w 158"/>
                                <a:gd name="T57" fmla="*/ 90 h 248"/>
                                <a:gd name="T58" fmla="*/ 152 w 158"/>
                                <a:gd name="T59" fmla="*/ 50 h 248"/>
                                <a:gd name="T60" fmla="*/ 140 w 158"/>
                                <a:gd name="T61" fmla="*/ 24 h 248"/>
                                <a:gd name="T62" fmla="*/ 140 w 158"/>
                                <a:gd name="T63" fmla="*/ 24 h 248"/>
                                <a:gd name="T64" fmla="*/ 126 w 158"/>
                                <a:gd name="T65" fmla="*/ 16 h 248"/>
                                <a:gd name="T66" fmla="*/ 96 w 158"/>
                                <a:gd name="T67" fmla="*/ 6 h 248"/>
                                <a:gd name="T68" fmla="*/ 52 w 158"/>
                                <a:gd name="T69" fmla="*/ 0 h 248"/>
                                <a:gd name="T70" fmla="*/ 30 w 158"/>
                                <a:gd name="T71" fmla="*/ 2 h 24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58"/>
                                <a:gd name="T109" fmla="*/ 0 h 248"/>
                                <a:gd name="T110" fmla="*/ 158 w 158"/>
                                <a:gd name="T111" fmla="*/ 248 h 24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58" h="248">
                                  <a:moveTo>
                                    <a:pt x="30" y="2"/>
                                  </a:moveTo>
                                  <a:lnTo>
                                    <a:pt x="30" y="2"/>
                                  </a:lnTo>
                                  <a:lnTo>
                                    <a:pt x="30" y="6"/>
                                  </a:lnTo>
                                  <a:lnTo>
                                    <a:pt x="30" y="12"/>
                                  </a:lnTo>
                                  <a:lnTo>
                                    <a:pt x="28" y="18"/>
                                  </a:lnTo>
                                  <a:lnTo>
                                    <a:pt x="24" y="30"/>
                                  </a:lnTo>
                                  <a:lnTo>
                                    <a:pt x="20" y="38"/>
                                  </a:lnTo>
                                  <a:lnTo>
                                    <a:pt x="20" y="46"/>
                                  </a:lnTo>
                                  <a:lnTo>
                                    <a:pt x="20" y="56"/>
                                  </a:lnTo>
                                  <a:lnTo>
                                    <a:pt x="22" y="66"/>
                                  </a:lnTo>
                                  <a:lnTo>
                                    <a:pt x="28" y="86"/>
                                  </a:lnTo>
                                  <a:lnTo>
                                    <a:pt x="34" y="108"/>
                                  </a:lnTo>
                                  <a:lnTo>
                                    <a:pt x="28" y="116"/>
                                  </a:lnTo>
                                  <a:lnTo>
                                    <a:pt x="16" y="126"/>
                                  </a:lnTo>
                                  <a:lnTo>
                                    <a:pt x="6" y="138"/>
                                  </a:lnTo>
                                  <a:lnTo>
                                    <a:pt x="0" y="144"/>
                                  </a:lnTo>
                                  <a:lnTo>
                                    <a:pt x="22" y="162"/>
                                  </a:lnTo>
                                  <a:lnTo>
                                    <a:pt x="30" y="152"/>
                                  </a:lnTo>
                                  <a:lnTo>
                                    <a:pt x="40" y="142"/>
                                  </a:lnTo>
                                  <a:lnTo>
                                    <a:pt x="50" y="132"/>
                                  </a:lnTo>
                                  <a:lnTo>
                                    <a:pt x="62" y="124"/>
                                  </a:lnTo>
                                  <a:lnTo>
                                    <a:pt x="74" y="120"/>
                                  </a:lnTo>
                                  <a:lnTo>
                                    <a:pt x="80" y="118"/>
                                  </a:lnTo>
                                  <a:lnTo>
                                    <a:pt x="86" y="120"/>
                                  </a:lnTo>
                                  <a:lnTo>
                                    <a:pt x="92" y="124"/>
                                  </a:lnTo>
                                  <a:lnTo>
                                    <a:pt x="98" y="128"/>
                                  </a:lnTo>
                                  <a:lnTo>
                                    <a:pt x="102" y="134"/>
                                  </a:lnTo>
                                  <a:lnTo>
                                    <a:pt x="104" y="140"/>
                                  </a:lnTo>
                                  <a:lnTo>
                                    <a:pt x="104" y="146"/>
                                  </a:lnTo>
                                  <a:lnTo>
                                    <a:pt x="104" y="150"/>
                                  </a:lnTo>
                                  <a:lnTo>
                                    <a:pt x="100" y="162"/>
                                  </a:lnTo>
                                  <a:lnTo>
                                    <a:pt x="94" y="170"/>
                                  </a:lnTo>
                                  <a:lnTo>
                                    <a:pt x="80" y="188"/>
                                  </a:lnTo>
                                  <a:lnTo>
                                    <a:pt x="74" y="194"/>
                                  </a:lnTo>
                                  <a:lnTo>
                                    <a:pt x="72" y="200"/>
                                  </a:lnTo>
                                  <a:lnTo>
                                    <a:pt x="74" y="210"/>
                                  </a:lnTo>
                                  <a:lnTo>
                                    <a:pt x="80" y="226"/>
                                  </a:lnTo>
                                  <a:lnTo>
                                    <a:pt x="88" y="248"/>
                                  </a:lnTo>
                                  <a:lnTo>
                                    <a:pt x="88" y="234"/>
                                  </a:lnTo>
                                  <a:lnTo>
                                    <a:pt x="92" y="222"/>
                                  </a:lnTo>
                                  <a:lnTo>
                                    <a:pt x="98" y="208"/>
                                  </a:lnTo>
                                  <a:lnTo>
                                    <a:pt x="106" y="198"/>
                                  </a:lnTo>
                                  <a:lnTo>
                                    <a:pt x="120" y="182"/>
                                  </a:lnTo>
                                  <a:lnTo>
                                    <a:pt x="126" y="176"/>
                                  </a:lnTo>
                                  <a:lnTo>
                                    <a:pt x="136" y="160"/>
                                  </a:lnTo>
                                  <a:lnTo>
                                    <a:pt x="146" y="146"/>
                                  </a:lnTo>
                                  <a:lnTo>
                                    <a:pt x="152" y="130"/>
                                  </a:lnTo>
                                  <a:lnTo>
                                    <a:pt x="156" y="116"/>
                                  </a:lnTo>
                                  <a:lnTo>
                                    <a:pt x="158" y="104"/>
                                  </a:lnTo>
                                  <a:lnTo>
                                    <a:pt x="158" y="90"/>
                                  </a:lnTo>
                                  <a:lnTo>
                                    <a:pt x="158" y="68"/>
                                  </a:lnTo>
                                  <a:lnTo>
                                    <a:pt x="152" y="50"/>
                                  </a:lnTo>
                                  <a:lnTo>
                                    <a:pt x="148" y="36"/>
                                  </a:lnTo>
                                  <a:lnTo>
                                    <a:pt x="140" y="24"/>
                                  </a:lnTo>
                                  <a:lnTo>
                                    <a:pt x="126" y="16"/>
                                  </a:lnTo>
                                  <a:lnTo>
                                    <a:pt x="112" y="10"/>
                                  </a:lnTo>
                                  <a:lnTo>
                                    <a:pt x="96" y="6"/>
                                  </a:lnTo>
                                  <a:lnTo>
                                    <a:pt x="80" y="2"/>
                                  </a:lnTo>
                                  <a:lnTo>
                                    <a:pt x="52" y="0"/>
                                  </a:lnTo>
                                  <a:lnTo>
                                    <a:pt x="30" y="2"/>
                                  </a:lnTo>
                                  <a:close/>
                                </a:path>
                              </a:pathLst>
                            </a:custGeom>
                            <a:solidFill>
                              <a:srgbClr val="5D5D5C"/>
                            </a:solidFill>
                            <a:ln w="9525">
                              <a:noFill/>
                              <a:round/>
                              <a:headEnd/>
                              <a:tailEnd/>
                            </a:ln>
                          </wps:spPr>
                          <wps:txbx>
                            <w:txbxContent>
                              <w:p w14:paraId="3B53C824" w14:textId="77777777" w:rsidR="00D7092A" w:rsidRDefault="00D7092A" w:rsidP="00117209">
                                <w:pPr>
                                  <w:rPr>
                                    <w:rFonts w:eastAsia="Times New Roman" w:cs="Times New Roman"/>
                                  </w:rPr>
                                </w:pPr>
                              </w:p>
                            </w:txbxContent>
                          </wps:txbx>
                          <wps:bodyPr/>
                        </wps:wsp>
                        <wps:wsp>
                          <wps:cNvPr id="58340" name="Freeform 58340"/>
                          <wps:cNvSpPr>
                            <a:spLocks/>
                          </wps:cNvSpPr>
                          <wps:spPr bwMode="auto">
                            <a:xfrm>
                              <a:off x="2458907" y="36"/>
                              <a:ext cx="76" cy="20"/>
                            </a:xfrm>
                            <a:custGeom>
                              <a:avLst/>
                              <a:gdLst>
                                <a:gd name="T0" fmla="*/ 0 w 76"/>
                                <a:gd name="T1" fmla="*/ 14 h 20"/>
                                <a:gd name="T2" fmla="*/ 0 w 76"/>
                                <a:gd name="T3" fmla="*/ 14 h 20"/>
                                <a:gd name="T4" fmla="*/ 8 w 76"/>
                                <a:gd name="T5" fmla="*/ 8 h 20"/>
                                <a:gd name="T6" fmla="*/ 16 w 76"/>
                                <a:gd name="T7" fmla="*/ 4 h 20"/>
                                <a:gd name="T8" fmla="*/ 26 w 76"/>
                                <a:gd name="T9" fmla="*/ 2 h 20"/>
                                <a:gd name="T10" fmla="*/ 36 w 76"/>
                                <a:gd name="T11" fmla="*/ 0 h 20"/>
                                <a:gd name="T12" fmla="*/ 50 w 76"/>
                                <a:gd name="T13" fmla="*/ 2 h 20"/>
                                <a:gd name="T14" fmla="*/ 62 w 76"/>
                                <a:gd name="T15" fmla="*/ 8 h 20"/>
                                <a:gd name="T16" fmla="*/ 70 w 76"/>
                                <a:gd name="T17" fmla="*/ 14 h 20"/>
                                <a:gd name="T18" fmla="*/ 76 w 76"/>
                                <a:gd name="T19" fmla="*/ 20 h 20"/>
                                <a:gd name="T20" fmla="*/ 76 w 76"/>
                                <a:gd name="T21" fmla="*/ 20 h 20"/>
                                <a:gd name="T22" fmla="*/ 70 w 76"/>
                                <a:gd name="T23" fmla="*/ 16 h 20"/>
                                <a:gd name="T24" fmla="*/ 64 w 76"/>
                                <a:gd name="T25" fmla="*/ 14 h 20"/>
                                <a:gd name="T26" fmla="*/ 56 w 76"/>
                                <a:gd name="T27" fmla="*/ 10 h 20"/>
                                <a:gd name="T28" fmla="*/ 46 w 76"/>
                                <a:gd name="T29" fmla="*/ 8 h 20"/>
                                <a:gd name="T30" fmla="*/ 32 w 76"/>
                                <a:gd name="T31" fmla="*/ 6 h 20"/>
                                <a:gd name="T32" fmla="*/ 18 w 76"/>
                                <a:gd name="T33" fmla="*/ 8 h 20"/>
                                <a:gd name="T34" fmla="*/ 0 w 76"/>
                                <a:gd name="T35" fmla="*/ 14 h 20"/>
                                <a:gd name="T36" fmla="*/ 0 w 76"/>
                                <a:gd name="T37" fmla="*/ 14 h 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6"/>
                                <a:gd name="T58" fmla="*/ 0 h 20"/>
                                <a:gd name="T59" fmla="*/ 76 w 76"/>
                                <a:gd name="T60" fmla="*/ 20 h 2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6" h="20">
                                  <a:moveTo>
                                    <a:pt x="0" y="14"/>
                                  </a:moveTo>
                                  <a:lnTo>
                                    <a:pt x="0" y="14"/>
                                  </a:lnTo>
                                  <a:lnTo>
                                    <a:pt x="8" y="8"/>
                                  </a:lnTo>
                                  <a:lnTo>
                                    <a:pt x="16" y="4"/>
                                  </a:lnTo>
                                  <a:lnTo>
                                    <a:pt x="26" y="2"/>
                                  </a:lnTo>
                                  <a:lnTo>
                                    <a:pt x="36" y="0"/>
                                  </a:lnTo>
                                  <a:lnTo>
                                    <a:pt x="50" y="2"/>
                                  </a:lnTo>
                                  <a:lnTo>
                                    <a:pt x="62" y="8"/>
                                  </a:lnTo>
                                  <a:lnTo>
                                    <a:pt x="70" y="14"/>
                                  </a:lnTo>
                                  <a:lnTo>
                                    <a:pt x="76" y="20"/>
                                  </a:lnTo>
                                  <a:lnTo>
                                    <a:pt x="70" y="16"/>
                                  </a:lnTo>
                                  <a:lnTo>
                                    <a:pt x="64" y="14"/>
                                  </a:lnTo>
                                  <a:lnTo>
                                    <a:pt x="56" y="10"/>
                                  </a:lnTo>
                                  <a:lnTo>
                                    <a:pt x="46" y="8"/>
                                  </a:lnTo>
                                  <a:lnTo>
                                    <a:pt x="32" y="6"/>
                                  </a:lnTo>
                                  <a:lnTo>
                                    <a:pt x="18" y="8"/>
                                  </a:lnTo>
                                  <a:lnTo>
                                    <a:pt x="0" y="14"/>
                                  </a:lnTo>
                                  <a:close/>
                                </a:path>
                              </a:pathLst>
                            </a:custGeom>
                            <a:solidFill>
                              <a:srgbClr val="5D5D5C"/>
                            </a:solidFill>
                            <a:ln w="9525">
                              <a:noFill/>
                              <a:round/>
                              <a:headEnd/>
                              <a:tailEnd/>
                            </a:ln>
                          </wps:spPr>
                          <wps:txbx>
                            <w:txbxContent>
                              <w:p w14:paraId="4CBC9F52" w14:textId="77777777" w:rsidR="00D7092A" w:rsidRDefault="00D7092A" w:rsidP="00117209">
                                <w:pPr>
                                  <w:rPr>
                                    <w:rFonts w:eastAsia="Times New Roman" w:cs="Times New Roman"/>
                                  </w:rPr>
                                </w:pPr>
                              </w:p>
                            </w:txbxContent>
                          </wps:txbx>
                          <wps:bodyPr/>
                        </wps:wsp>
                        <wps:wsp>
                          <wps:cNvPr id="58341" name="Freeform 58341"/>
                          <wps:cNvSpPr>
                            <a:spLocks/>
                          </wps:cNvSpPr>
                          <wps:spPr bwMode="auto">
                            <a:xfrm>
                              <a:off x="2458893" y="22"/>
                              <a:ext cx="74" cy="16"/>
                            </a:xfrm>
                            <a:custGeom>
                              <a:avLst/>
                              <a:gdLst>
                                <a:gd name="T0" fmla="*/ 0 w 74"/>
                                <a:gd name="T1" fmla="*/ 16 h 16"/>
                                <a:gd name="T2" fmla="*/ 0 w 74"/>
                                <a:gd name="T3" fmla="*/ 16 h 16"/>
                                <a:gd name="T4" fmla="*/ 6 w 74"/>
                                <a:gd name="T5" fmla="*/ 10 h 16"/>
                                <a:gd name="T6" fmla="*/ 12 w 74"/>
                                <a:gd name="T7" fmla="*/ 6 h 16"/>
                                <a:gd name="T8" fmla="*/ 22 w 74"/>
                                <a:gd name="T9" fmla="*/ 2 h 16"/>
                                <a:gd name="T10" fmla="*/ 34 w 74"/>
                                <a:gd name="T11" fmla="*/ 0 h 16"/>
                                <a:gd name="T12" fmla="*/ 46 w 74"/>
                                <a:gd name="T13" fmla="*/ 0 h 16"/>
                                <a:gd name="T14" fmla="*/ 60 w 74"/>
                                <a:gd name="T15" fmla="*/ 4 h 16"/>
                                <a:gd name="T16" fmla="*/ 68 w 74"/>
                                <a:gd name="T17" fmla="*/ 8 h 16"/>
                                <a:gd name="T18" fmla="*/ 74 w 74"/>
                                <a:gd name="T19" fmla="*/ 14 h 16"/>
                                <a:gd name="T20" fmla="*/ 74 w 74"/>
                                <a:gd name="T21" fmla="*/ 14 h 16"/>
                                <a:gd name="T22" fmla="*/ 70 w 74"/>
                                <a:gd name="T23" fmla="*/ 10 h 16"/>
                                <a:gd name="T24" fmla="*/ 62 w 74"/>
                                <a:gd name="T25" fmla="*/ 8 h 16"/>
                                <a:gd name="T26" fmla="*/ 54 w 74"/>
                                <a:gd name="T27" fmla="*/ 6 h 16"/>
                                <a:gd name="T28" fmla="*/ 44 w 74"/>
                                <a:gd name="T29" fmla="*/ 4 h 16"/>
                                <a:gd name="T30" fmla="*/ 30 w 74"/>
                                <a:gd name="T31" fmla="*/ 6 h 16"/>
                                <a:gd name="T32" fmla="*/ 16 w 74"/>
                                <a:gd name="T33" fmla="*/ 10 h 16"/>
                                <a:gd name="T34" fmla="*/ 0 w 74"/>
                                <a:gd name="T35" fmla="*/ 16 h 16"/>
                                <a:gd name="T36" fmla="*/ 0 w 74"/>
                                <a:gd name="T37" fmla="*/ 16 h 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6"/>
                                <a:gd name="T59" fmla="*/ 74 w 74"/>
                                <a:gd name="T60" fmla="*/ 16 h 1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6">
                                  <a:moveTo>
                                    <a:pt x="0" y="16"/>
                                  </a:moveTo>
                                  <a:lnTo>
                                    <a:pt x="0" y="16"/>
                                  </a:lnTo>
                                  <a:lnTo>
                                    <a:pt x="6" y="10"/>
                                  </a:lnTo>
                                  <a:lnTo>
                                    <a:pt x="12" y="6"/>
                                  </a:lnTo>
                                  <a:lnTo>
                                    <a:pt x="22" y="2"/>
                                  </a:lnTo>
                                  <a:lnTo>
                                    <a:pt x="34" y="0"/>
                                  </a:lnTo>
                                  <a:lnTo>
                                    <a:pt x="46" y="0"/>
                                  </a:lnTo>
                                  <a:lnTo>
                                    <a:pt x="60" y="4"/>
                                  </a:lnTo>
                                  <a:lnTo>
                                    <a:pt x="68" y="8"/>
                                  </a:lnTo>
                                  <a:lnTo>
                                    <a:pt x="74" y="14"/>
                                  </a:lnTo>
                                  <a:lnTo>
                                    <a:pt x="70" y="10"/>
                                  </a:lnTo>
                                  <a:lnTo>
                                    <a:pt x="62" y="8"/>
                                  </a:lnTo>
                                  <a:lnTo>
                                    <a:pt x="54" y="6"/>
                                  </a:lnTo>
                                  <a:lnTo>
                                    <a:pt x="44" y="4"/>
                                  </a:lnTo>
                                  <a:lnTo>
                                    <a:pt x="30" y="6"/>
                                  </a:lnTo>
                                  <a:lnTo>
                                    <a:pt x="16" y="10"/>
                                  </a:lnTo>
                                  <a:lnTo>
                                    <a:pt x="0" y="16"/>
                                  </a:lnTo>
                                  <a:close/>
                                </a:path>
                              </a:pathLst>
                            </a:custGeom>
                            <a:solidFill>
                              <a:srgbClr val="5D5D5C"/>
                            </a:solidFill>
                            <a:ln w="9525">
                              <a:noFill/>
                              <a:round/>
                              <a:headEnd/>
                              <a:tailEnd/>
                            </a:ln>
                          </wps:spPr>
                          <wps:txbx>
                            <w:txbxContent>
                              <w:p w14:paraId="502B4936" w14:textId="77777777" w:rsidR="00D7092A" w:rsidRDefault="00D7092A" w:rsidP="00117209">
                                <w:pPr>
                                  <w:rPr>
                                    <w:rFonts w:eastAsia="Times New Roman" w:cs="Times New Roman"/>
                                  </w:rPr>
                                </w:pPr>
                              </w:p>
                            </w:txbxContent>
                          </wps:txbx>
                          <wps:bodyPr/>
                        </wps:wsp>
                        <wps:wsp>
                          <wps:cNvPr id="58342" name="Freeform 58342"/>
                          <wps:cNvSpPr>
                            <a:spLocks/>
                          </wps:cNvSpPr>
                          <wps:spPr bwMode="auto">
                            <a:xfrm>
                              <a:off x="2458943" y="100"/>
                              <a:ext cx="74" cy="66"/>
                            </a:xfrm>
                            <a:custGeom>
                              <a:avLst/>
                              <a:gdLst>
                                <a:gd name="T0" fmla="*/ 0 w 74"/>
                                <a:gd name="T1" fmla="*/ 2 h 66"/>
                                <a:gd name="T2" fmla="*/ 0 w 74"/>
                                <a:gd name="T3" fmla="*/ 2 h 66"/>
                                <a:gd name="T4" fmla="*/ 10 w 74"/>
                                <a:gd name="T5" fmla="*/ 0 h 66"/>
                                <a:gd name="T6" fmla="*/ 20 w 74"/>
                                <a:gd name="T7" fmla="*/ 0 h 66"/>
                                <a:gd name="T8" fmla="*/ 32 w 74"/>
                                <a:gd name="T9" fmla="*/ 4 h 66"/>
                                <a:gd name="T10" fmla="*/ 44 w 74"/>
                                <a:gd name="T11" fmla="*/ 10 h 66"/>
                                <a:gd name="T12" fmla="*/ 50 w 74"/>
                                <a:gd name="T13" fmla="*/ 16 h 66"/>
                                <a:gd name="T14" fmla="*/ 56 w 74"/>
                                <a:gd name="T15" fmla="*/ 22 h 66"/>
                                <a:gd name="T16" fmla="*/ 62 w 74"/>
                                <a:gd name="T17" fmla="*/ 30 h 66"/>
                                <a:gd name="T18" fmla="*/ 68 w 74"/>
                                <a:gd name="T19" fmla="*/ 40 h 66"/>
                                <a:gd name="T20" fmla="*/ 72 w 74"/>
                                <a:gd name="T21" fmla="*/ 52 h 66"/>
                                <a:gd name="T22" fmla="*/ 74 w 74"/>
                                <a:gd name="T23" fmla="*/ 66 h 66"/>
                                <a:gd name="T24" fmla="*/ 74 w 74"/>
                                <a:gd name="T25" fmla="*/ 66 h 66"/>
                                <a:gd name="T26" fmla="*/ 72 w 74"/>
                                <a:gd name="T27" fmla="*/ 56 h 66"/>
                                <a:gd name="T28" fmla="*/ 68 w 74"/>
                                <a:gd name="T29" fmla="*/ 46 h 66"/>
                                <a:gd name="T30" fmla="*/ 62 w 74"/>
                                <a:gd name="T31" fmla="*/ 34 h 66"/>
                                <a:gd name="T32" fmla="*/ 52 w 74"/>
                                <a:gd name="T33" fmla="*/ 24 h 66"/>
                                <a:gd name="T34" fmla="*/ 40 w 74"/>
                                <a:gd name="T35" fmla="*/ 12 h 66"/>
                                <a:gd name="T36" fmla="*/ 32 w 74"/>
                                <a:gd name="T37" fmla="*/ 8 h 66"/>
                                <a:gd name="T38" fmla="*/ 22 w 74"/>
                                <a:gd name="T39" fmla="*/ 4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0"/>
                                  </a:lnTo>
                                  <a:lnTo>
                                    <a:pt x="32" y="4"/>
                                  </a:lnTo>
                                  <a:lnTo>
                                    <a:pt x="44" y="10"/>
                                  </a:lnTo>
                                  <a:lnTo>
                                    <a:pt x="50" y="16"/>
                                  </a:lnTo>
                                  <a:lnTo>
                                    <a:pt x="56" y="22"/>
                                  </a:lnTo>
                                  <a:lnTo>
                                    <a:pt x="62" y="30"/>
                                  </a:lnTo>
                                  <a:lnTo>
                                    <a:pt x="68" y="40"/>
                                  </a:lnTo>
                                  <a:lnTo>
                                    <a:pt x="72" y="52"/>
                                  </a:lnTo>
                                  <a:lnTo>
                                    <a:pt x="74" y="66"/>
                                  </a:lnTo>
                                  <a:lnTo>
                                    <a:pt x="72" y="56"/>
                                  </a:lnTo>
                                  <a:lnTo>
                                    <a:pt x="68" y="46"/>
                                  </a:lnTo>
                                  <a:lnTo>
                                    <a:pt x="62" y="34"/>
                                  </a:lnTo>
                                  <a:lnTo>
                                    <a:pt x="52" y="24"/>
                                  </a:lnTo>
                                  <a:lnTo>
                                    <a:pt x="40" y="12"/>
                                  </a:lnTo>
                                  <a:lnTo>
                                    <a:pt x="32" y="8"/>
                                  </a:lnTo>
                                  <a:lnTo>
                                    <a:pt x="22" y="4"/>
                                  </a:lnTo>
                                  <a:lnTo>
                                    <a:pt x="12" y="2"/>
                                  </a:lnTo>
                                  <a:lnTo>
                                    <a:pt x="0" y="2"/>
                                  </a:lnTo>
                                  <a:close/>
                                </a:path>
                              </a:pathLst>
                            </a:custGeom>
                            <a:solidFill>
                              <a:srgbClr val="7A7A79"/>
                            </a:solidFill>
                            <a:ln w="9525">
                              <a:noFill/>
                              <a:round/>
                              <a:headEnd/>
                              <a:tailEnd/>
                            </a:ln>
                          </wps:spPr>
                          <wps:txbx>
                            <w:txbxContent>
                              <w:p w14:paraId="6E4C968C" w14:textId="77777777" w:rsidR="00D7092A" w:rsidRDefault="00D7092A" w:rsidP="00117209">
                                <w:pPr>
                                  <w:rPr>
                                    <w:rFonts w:eastAsia="Times New Roman" w:cs="Times New Roman"/>
                                  </w:rPr>
                                </w:pPr>
                              </w:p>
                            </w:txbxContent>
                          </wps:txbx>
                          <wps:bodyPr/>
                        </wps:wsp>
                        <wps:wsp>
                          <wps:cNvPr id="58343" name="Freeform 58343"/>
                          <wps:cNvSpPr>
                            <a:spLocks/>
                          </wps:cNvSpPr>
                          <wps:spPr bwMode="auto">
                            <a:xfrm>
                              <a:off x="2458937" y="124"/>
                              <a:ext cx="74" cy="66"/>
                            </a:xfrm>
                            <a:custGeom>
                              <a:avLst/>
                              <a:gdLst>
                                <a:gd name="T0" fmla="*/ 0 w 74"/>
                                <a:gd name="T1" fmla="*/ 2 h 66"/>
                                <a:gd name="T2" fmla="*/ 0 w 74"/>
                                <a:gd name="T3" fmla="*/ 2 h 66"/>
                                <a:gd name="T4" fmla="*/ 10 w 74"/>
                                <a:gd name="T5" fmla="*/ 0 h 66"/>
                                <a:gd name="T6" fmla="*/ 20 w 74"/>
                                <a:gd name="T7" fmla="*/ 2 h 66"/>
                                <a:gd name="T8" fmla="*/ 32 w 74"/>
                                <a:gd name="T9" fmla="*/ 4 h 66"/>
                                <a:gd name="T10" fmla="*/ 44 w 74"/>
                                <a:gd name="T11" fmla="*/ 10 h 66"/>
                                <a:gd name="T12" fmla="*/ 50 w 74"/>
                                <a:gd name="T13" fmla="*/ 16 h 66"/>
                                <a:gd name="T14" fmla="*/ 56 w 74"/>
                                <a:gd name="T15" fmla="*/ 22 h 66"/>
                                <a:gd name="T16" fmla="*/ 62 w 74"/>
                                <a:gd name="T17" fmla="*/ 30 h 66"/>
                                <a:gd name="T18" fmla="*/ 66 w 74"/>
                                <a:gd name="T19" fmla="*/ 40 h 66"/>
                                <a:gd name="T20" fmla="*/ 72 w 74"/>
                                <a:gd name="T21" fmla="*/ 52 h 66"/>
                                <a:gd name="T22" fmla="*/ 74 w 74"/>
                                <a:gd name="T23" fmla="*/ 66 h 66"/>
                                <a:gd name="T24" fmla="*/ 74 w 74"/>
                                <a:gd name="T25" fmla="*/ 66 h 66"/>
                                <a:gd name="T26" fmla="*/ 72 w 74"/>
                                <a:gd name="T27" fmla="*/ 58 h 66"/>
                                <a:gd name="T28" fmla="*/ 68 w 74"/>
                                <a:gd name="T29" fmla="*/ 48 h 66"/>
                                <a:gd name="T30" fmla="*/ 62 w 74"/>
                                <a:gd name="T31" fmla="*/ 36 h 66"/>
                                <a:gd name="T32" fmla="*/ 52 w 74"/>
                                <a:gd name="T33" fmla="*/ 24 h 66"/>
                                <a:gd name="T34" fmla="*/ 40 w 74"/>
                                <a:gd name="T35" fmla="*/ 14 h 66"/>
                                <a:gd name="T36" fmla="*/ 32 w 74"/>
                                <a:gd name="T37" fmla="*/ 8 h 66"/>
                                <a:gd name="T38" fmla="*/ 22 w 74"/>
                                <a:gd name="T39" fmla="*/ 6 h 66"/>
                                <a:gd name="T40" fmla="*/ 12 w 74"/>
                                <a:gd name="T41" fmla="*/ 2 h 66"/>
                                <a:gd name="T42" fmla="*/ 0 w 74"/>
                                <a:gd name="T43" fmla="*/ 2 h 66"/>
                                <a:gd name="T44" fmla="*/ 0 w 74"/>
                                <a:gd name="T45" fmla="*/ 2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4"/>
                                <a:gd name="T70" fmla="*/ 0 h 66"/>
                                <a:gd name="T71" fmla="*/ 74 w 74"/>
                                <a:gd name="T72" fmla="*/ 66 h 6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4" h="66">
                                  <a:moveTo>
                                    <a:pt x="0" y="2"/>
                                  </a:moveTo>
                                  <a:lnTo>
                                    <a:pt x="0" y="2"/>
                                  </a:lnTo>
                                  <a:lnTo>
                                    <a:pt x="10" y="0"/>
                                  </a:lnTo>
                                  <a:lnTo>
                                    <a:pt x="20" y="2"/>
                                  </a:lnTo>
                                  <a:lnTo>
                                    <a:pt x="32" y="4"/>
                                  </a:lnTo>
                                  <a:lnTo>
                                    <a:pt x="44" y="10"/>
                                  </a:lnTo>
                                  <a:lnTo>
                                    <a:pt x="50" y="16"/>
                                  </a:lnTo>
                                  <a:lnTo>
                                    <a:pt x="56" y="22"/>
                                  </a:lnTo>
                                  <a:lnTo>
                                    <a:pt x="62" y="30"/>
                                  </a:lnTo>
                                  <a:lnTo>
                                    <a:pt x="66" y="40"/>
                                  </a:lnTo>
                                  <a:lnTo>
                                    <a:pt x="72" y="52"/>
                                  </a:lnTo>
                                  <a:lnTo>
                                    <a:pt x="74" y="66"/>
                                  </a:lnTo>
                                  <a:lnTo>
                                    <a:pt x="72" y="58"/>
                                  </a:lnTo>
                                  <a:lnTo>
                                    <a:pt x="68" y="48"/>
                                  </a:lnTo>
                                  <a:lnTo>
                                    <a:pt x="62" y="36"/>
                                  </a:lnTo>
                                  <a:lnTo>
                                    <a:pt x="52" y="24"/>
                                  </a:lnTo>
                                  <a:lnTo>
                                    <a:pt x="40" y="14"/>
                                  </a:lnTo>
                                  <a:lnTo>
                                    <a:pt x="32" y="8"/>
                                  </a:lnTo>
                                  <a:lnTo>
                                    <a:pt x="22" y="6"/>
                                  </a:lnTo>
                                  <a:lnTo>
                                    <a:pt x="12" y="2"/>
                                  </a:lnTo>
                                  <a:lnTo>
                                    <a:pt x="0" y="2"/>
                                  </a:lnTo>
                                  <a:close/>
                                </a:path>
                              </a:pathLst>
                            </a:custGeom>
                            <a:solidFill>
                              <a:srgbClr val="7A7A79"/>
                            </a:solidFill>
                            <a:ln w="9525">
                              <a:noFill/>
                              <a:round/>
                              <a:headEnd/>
                              <a:tailEnd/>
                            </a:ln>
                          </wps:spPr>
                          <wps:txbx>
                            <w:txbxContent>
                              <w:p w14:paraId="10DF68AF" w14:textId="77777777" w:rsidR="00D7092A" w:rsidRDefault="00D7092A" w:rsidP="00117209">
                                <w:pPr>
                                  <w:rPr>
                                    <w:rFonts w:eastAsia="Times New Roman" w:cs="Times New Roman"/>
                                  </w:rPr>
                                </w:pPr>
                              </w:p>
                            </w:txbxContent>
                          </wps:txbx>
                          <wps:bodyPr/>
                        </wps:wsp>
                      </wpg:grpSp>
                      <pic:pic xmlns:pic="http://schemas.openxmlformats.org/drawingml/2006/picture">
                        <pic:nvPicPr>
                          <pic:cNvPr id="58344" name="Picture 58344"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14400" y="18288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345" name="Picture 58345"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57400" y="20574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346" name="Picture 58346"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14700" y="20574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347" name="Picture 58347" descr="MCj02403610000[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29100" y="1714500"/>
                            <a:ext cx="800100" cy="4089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348" name="Picture 58348" descr="MCj0186172000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71800" y="1943100"/>
                            <a:ext cx="230505" cy="3429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349" name="Picture 58349" descr="MCj0186172000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14500" y="1714500"/>
                            <a:ext cx="230505" cy="3429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350" name="Picture 58350" descr="MCj0186172000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028700"/>
                            <a:ext cx="230505" cy="3429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58351" name="Picture 58351" descr="MCj0186172000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14400" y="114300"/>
                            <a:ext cx="230505" cy="34290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5128" o:spid="_x0000_s1105" style="position:absolute;margin-left:9pt;margin-top:1in;width:414.15pt;height:194.2pt;z-index:252116992" coordsize="5259705,246634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">
                <v:shape id="Picture 5129" o:spid="_x0000_s1106" type="#_x0000_t75" alt="MCj01861720000[1]" style="position:absolute;left:5029200;top:14859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D&#10;6CHEAAAA3QAAAA8AAABkcnMvZG93bnJldi54bWxEj0+LwjAUxO+C3yG8BW+aKii2a5RFEP+wB3XF&#10;86N5NmWbl9pErd9+Iwh7HGbmN8xs0dpK3KnxpWMFw0ECgjh3uuRCweln1Z+C8AFZY+WYFDzJw2Le&#10;7cww0+7BB7ofQyEihH2GCkwIdSalzw1Z9ANXE0fv4hqLIcqmkLrBR4TbSo6SZCItlhwXDNa0NJT/&#10;Hm9WwXVyrs2avtOdtW592R72YWwKpXof7dcniEBt+A+/2xutYDwcpfB6E5+AnP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ND6CHEAAAA3QAAAA8AAAAAAAAAAAAAAAAAnAIA&#10;AGRycy9kb3ducmV2LnhtbFBLBQYAAAAABAAEAPcAAACNAwAAAAA=&#10;">
                  <v:imagedata r:id="rId28" o:title="MCj01861720000[1]"/>
                  <v:path arrowok="t"/>
                </v:shape>
                <v:group id="_x0000_s1107" style="position:absolute;left:27432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ctDJwwAAAN0AAAAPAAAAZHJzL2Rvd25yZXYueG1sRE/LisIwFN0L8w/hCu40&#10;raJINRWRcXAhAz5gmN2luX1gc1OaTFv/3iyEWR7Oe7sbTC06al1lWUE8i0AQZ1ZXXCi4347TNQjn&#10;kTXWlknBkxzs0o/RFhNte75Qd/WFCCHsElRQet8kUrqsJINuZhviwOW2NegDbAupW+xDuKnlPIpW&#10;0mDFoaHEhg4lZY/rn1Hw1WO/X8Sf3fmRH56/t+X3zzkmpSbjYb8B4Wnw/+K3+6QVLONF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Ry0MnDAAAA3QAAAA8A&#10;AAAAAAAAAAAAAAAAqQIAAGRycy9kb3ducmV2LnhtbFBLBQYAAAAABAAEAPoAAACZAwAAAAA=&#10;">
                  <v:rect id="Rectangle 5131" o:spid="_x0000_s1108"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j/1xgAA&#10;AN0AAAAPAAAAZHJzL2Rvd25yZXYueG1sRI9Pa8JAFMTvgt9heUJvuolFKTGrpKXS1pxqvXh7Zl/+&#10;YPZtyG41fvuuIPQ4zMxvmHQzmFZcqHeNZQXxLAJBXFjdcKXg8LOdvoBwHllja5kU3MjBZj0epZho&#10;e+Vvuux9JQKEXYIKau+7REpX1GTQzWxHHLzS9gZ9kH0ldY/XADetnEfRUhpsOCzU2NFbTcV5/2sU&#10;lEeZmewjl93Ovx638yH/ej/lSj1NhmwFwtPg/8OP9qdWsIifY7i/CU9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Sj/1xgAAAN0AAAAPAAAAAAAAAAAAAAAAAJcCAABkcnMv&#10;ZG93bnJldi54bWxQSwUGAAAAAAQABAD1AAAAigMAAAAA&#10;" fillcolor="#b1cce2" stroked="f">
                    <v:textbox>
                      <w:txbxContent>
                        <w:p w14:paraId="381AA790" w14:textId="77777777" w:rsidR="00D34ED4" w:rsidRDefault="00D34ED4" w:rsidP="002F3F28">
                          <w:pPr>
                            <w:rPr>
                              <w:rFonts w:eastAsia="Times New Roman" w:cs="Times New Roman"/>
                            </w:rPr>
                          </w:pPr>
                        </w:p>
                      </w:txbxContent>
                    </v:textbox>
                  </v:rect>
                  <v:shape id="Freeform 5132" o:spid="_x0000_s1109"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t00xQAA&#10;AN0AAAAPAAAAZHJzL2Rvd25yZXYueG1sRI/RagIxFETfC/5DuIIvpSa6VWRrFJEKRQqi9gNuN9fN&#10;spubZZPq+veNUOjjMDNnmOW6d424UhcqzxomYwWCuPCm4lLD13n3sgARIrLBxjNpuFOA9WrwtMTc&#10;+Bsf6XqKpUgQDjlqsDG2uZShsOQwjH1LnLyL7xzGJLtSmg5vCe4aOVVqLh1WnBYstrS1VNSnH6fh&#10;cF+E8/dnxa/q/bneKspqu8+0Hg37zRuISH38D/+1P4yG2SSbwuNNe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a3TTFAAAA3QAAAA8AAAAAAAAAAAAAAAAAlwIAAGRycy9k&#10;b3ducmV2LnhtbFBLBQYAAAAABAAEAPUAAACJAw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719B09F0" w14:textId="77777777" w:rsidR="00D34ED4" w:rsidRDefault="00D34ED4" w:rsidP="002F3F28">
                          <w:pPr>
                            <w:rPr>
                              <w:rFonts w:eastAsia="Times New Roman" w:cs="Times New Roman"/>
                            </w:rPr>
                          </w:pPr>
                        </w:p>
                      </w:txbxContent>
                    </v:textbox>
                  </v:shape>
                  <v:shape id="Freeform 5133" o:spid="_x0000_s1110"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gMxwAA&#10;AN0AAAAPAAAAZHJzL2Rvd25yZXYueG1sRI9Ba8JAFITvQv/D8gq9SN1E0Wp0lSKUFoqItorHZ/Y1&#10;SZt9G7JrTP+9Kwgeh5n5hpktWlOKhmpXWFYQ9yIQxKnVBWcKvr/enscgnEfWWFomBf/kYDF/6Mww&#10;0fbMG2q2PhMBwi5BBbn3VSKlS3My6Hq2Ig7ej60N+iDrTOoazwFuStmPopE0WHBYyLGiZU7p3/Zk&#10;FFSy2U3c5/GX4vWq7No9H14m70o9PbavUxCeWn8P39ofWsEwHgzg+iY8AT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pmYDMcAAADdAAAADwAAAAAAAAAAAAAAAACXAgAAZHJz&#10;L2Rvd25yZXYueG1sUEsFBgAAAAAEAAQA9QAAAIsDA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63D93917" w14:textId="77777777" w:rsidR="00D34ED4" w:rsidRDefault="00D34ED4" w:rsidP="002F3F28">
                          <w:pPr>
                            <w:rPr>
                              <w:rFonts w:eastAsia="Times New Roman" w:cs="Times New Roman"/>
                            </w:rPr>
                          </w:pPr>
                        </w:p>
                      </w:txbxContent>
                    </v:textbox>
                  </v:shape>
                  <v:shape id="Freeform 5134" o:spid="_x0000_s1111"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VptxQAA&#10;AN0AAAAPAAAAZHJzL2Rvd25yZXYueG1sRI/NasMwEITvhbyD2EBvjey0CcGJYtqCSXtpyM8DbKz1&#10;D7FWRlIc9+2rQqHHYWa+YTb5aDoxkPOtZQXpLAFBXFrdcq3gfCqeViB8QNbYWSYF3+Qh304eNphp&#10;e+cDDcdQiwhhn6GCJoQ+k9KXDRn0M9sTR6+yzmCI0tVSO7xHuOnkPEmW0mDLcaHBnt4bKq/Hm1Fg&#10;P31N88uuq3bFF7q3fcWLm1TqcTq+rkEEGsN/+K/9oRUs0ucX+H0Tn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hWm3FAAAA3QAAAA8AAAAAAAAAAAAAAAAAlwIAAGRycy9k&#10;b3ducmV2LnhtbFBLBQYAAAAABAAEAPUAAACJAw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1F701FC4" w14:textId="77777777" w:rsidR="00D34ED4" w:rsidRDefault="00D34ED4" w:rsidP="002F3F28">
                          <w:pPr>
                            <w:rPr>
                              <w:rFonts w:eastAsia="Times New Roman" w:cs="Times New Roman"/>
                            </w:rPr>
                          </w:pPr>
                        </w:p>
                      </w:txbxContent>
                    </v:textbox>
                  </v:shape>
                  <v:shape id="Freeform 5135" o:spid="_x0000_s1112"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r/rxQAA&#10;AN0AAAAPAAAAZHJzL2Rvd25yZXYueG1sRI/BasMwEETvgfyD2EJvieyUlOBGNiVgyKEUmuSS21ba&#10;yCbWyliK4/brq0Khx2Fm3jDbanKdGGkIrWcF+TIDQay9adkqOB3rxQZEiMgGO8+k4IsCVOV8tsXC&#10;+Dt/0HiIViQIhwIVNDH2hZRBN+QwLH1PnLyLHxzGJAcrzYD3BHedXGXZs3TYclposKddQ/p6uDkF&#10;Z+dWY/Yu8+O3tV39VmvzqYNSjw/T6wuISFP8D/+190bBOn9aw++b9ARk+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iv+vFAAAA3QAAAA8AAAAAAAAAAAAAAAAAlwIAAGRycy9k&#10;b3ducmV2LnhtbFBLBQYAAAAABAAEAPUAAACJAw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2B7F7813" w14:textId="77777777" w:rsidR="00D34ED4" w:rsidRDefault="00D34ED4" w:rsidP="002F3F28">
                          <w:pPr>
                            <w:rPr>
                              <w:rFonts w:eastAsia="Times New Roman" w:cs="Times New Roman"/>
                            </w:rPr>
                          </w:pPr>
                        </w:p>
                      </w:txbxContent>
                    </v:textbox>
                  </v:shape>
                  <v:shape id="Freeform 5136" o:spid="_x0000_s1113"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ydMxgAA&#10;AN0AAAAPAAAAZHJzL2Rvd25yZXYueG1sRI9Ba8JAFITvBf/D8oTe6kYlKqmriFT04KVWaHt7ZJ9J&#10;NPs27K4m/ntXKPQ4zMw3zHzZmVrcyPnKsoLhIAFBnFtdcaHg+LV5m4HwAVljbZkU3MnDctF7mWOm&#10;bcufdDuEQkQI+wwVlCE0mZQ+L8mgH9iGOHon6wyGKF0htcM2wk0tR0kykQYrjgslNrQuKb8crkZB&#10;9btPv6ez9jzW5if1uN3cP1yt1Gu/W72DCNSF//Bfe6cVpMPxBJ5v4hO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TydMxgAAAN0AAAAPAAAAAAAAAAAAAAAAAJcCAABkcnMv&#10;ZG93bnJldi54bWxQSwUGAAAAAAQABAD1AAAAigMAAAAA&#10;" adj="-11796480,,5400" path="m0,26l42,,86,12,92,64,72,20,50,12,,26xe" fillcolor="#d1d1d1" stroked="f">
                    <v:stroke joinstyle="round"/>
                    <v:formulas/>
                    <v:path arrowok="t" o:connecttype="custom" o:connectlocs="0,26;42,0;86,12;92,64;72,20;50,12;0,26" o:connectangles="0,0,0,0,0,0,0" textboxrect="0,0,92,64"/>
                    <v:textbox>
                      <w:txbxContent>
                        <w:p w14:paraId="542E2A85" w14:textId="77777777" w:rsidR="00D34ED4" w:rsidRDefault="00D34ED4" w:rsidP="002F3F28">
                          <w:pPr>
                            <w:rPr>
                              <w:rFonts w:eastAsia="Times New Roman" w:cs="Times New Roman"/>
                            </w:rPr>
                          </w:pPr>
                        </w:p>
                      </w:txbxContent>
                    </v:textbox>
                  </v:shape>
                  <v:shape id="Freeform 5137" o:spid="_x0000_s1114"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tEVxwAA&#10;AN0AAAAPAAAAZHJzL2Rvd25yZXYueG1sRI9BSwMxFITvgv8hPKEXabNt0Za1aSlii1dXKe3tdfPc&#10;LN28LEm6u/rrjSB4HGbmG2a1GWwjOvKhdqxgOslAEJdO11wp+HjfjZcgQkTW2DgmBV8UYLO+vVlh&#10;rl3Pb9QVsRIJwiFHBSbGNpcylIYsholriZP36bzFmKSvpPbYJ7ht5CzLHqXFmtOCwZaeDZWX4moV&#10;NPZ0nC+Kbtv11+H77C+Hl3uzV2p0N2yfQEQa4n/4r/2qFTxM5wv4fZOe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57RFccAAADdAAAADwAAAAAAAAAAAAAAAACXAgAAZHJz&#10;L2Rvd25yZXYueG1sUEsFBgAAAAAEAAQA9QAAAIsDAAAAAA==&#10;" adj="-11796480,,5400" path="m2,2l2,2,,,2,2xe" fillcolor="#b7bcbd" stroked="f">
                    <v:stroke joinstyle="round"/>
                    <v:formulas/>
                    <v:path arrowok="t" o:connecttype="custom" o:connectlocs="2,2;2,2;0,0;0,0;2,2;2,2" o:connectangles="0,0,0,0,0,0" textboxrect="0,0,2,2"/>
                    <v:textbox>
                      <w:txbxContent>
                        <w:p w14:paraId="0A22244F" w14:textId="77777777" w:rsidR="00D34ED4" w:rsidRDefault="00D34ED4" w:rsidP="002F3F28">
                          <w:pPr>
                            <w:rPr>
                              <w:rFonts w:eastAsia="Times New Roman" w:cs="Times New Roman"/>
                            </w:rPr>
                          </w:pPr>
                        </w:p>
                      </w:txbxContent>
                    </v:textbox>
                  </v:shape>
                  <v:shape id="Freeform 5138" o:spid="_x0000_s1115"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iWLwgAA&#10;AN0AAAAPAAAAZHJzL2Rvd25yZXYueG1sRE/Pa8IwFL4L/g/hDXbT1A3X0TWKDAo7DGHqweOzeWtK&#10;m5eQZNr99+Yw2PHj+11vJzuKK4XYO1awWhYgiFune+4UnI7N4hVETMgaR8ek4JcibDfzWY2Vdjf+&#10;oushdSKHcKxQgUnJV1LG1pDFuHSeOHPfLlhMGYZO6oC3HG5H+VQUL9Jiz7nBoKd3Q+1w+LEKivKz&#10;u4TGr8fB+DObfVk27qLU48O0ewORaEr/4j/3h1awXj3nuflNfgJ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iJYvCAAAA3QAAAA8AAAAAAAAAAAAAAAAAlwIAAGRycy9kb3du&#10;cmV2LnhtbFBLBQYAAAAABAAEAPUAAACGAw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5AD7A511" w14:textId="77777777" w:rsidR="00D34ED4" w:rsidRDefault="00D34ED4" w:rsidP="002F3F28">
                          <w:pPr>
                            <w:rPr>
                              <w:rFonts w:eastAsia="Times New Roman" w:cs="Times New Roman"/>
                            </w:rPr>
                          </w:pPr>
                        </w:p>
                      </w:txbxContent>
                    </v:textbox>
                  </v:shape>
                  <v:shape id="Freeform 5139" o:spid="_x0000_s1116"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vJHwwAA&#10;AN0AAAAPAAAAZHJzL2Rvd25yZXYueG1sRI9La8JAFIX3Bf/DcAU3RSdRKhodpVUK3fraXzLXTDBz&#10;J2ZGE/vrnULB5eE8Ps5y3dlK3KnxpWMF6SgBQZw7XXKh4Hj4Hs5A+ICssXJMCh7kYb3qvS0x067l&#10;Hd33oRBxhH2GCkwIdSalzw1Z9CNXE0fv7BqLIcqmkLrBNo7bSo6TZCotlhwJBmvaGMov+5uNkGu4&#10;5e+tPdWmnVq5+d2lW/xSatDvPhcgAnXhFf5v/2gFH+lkDn9v4hO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IvJHwwAAAN0AAAAPAAAAAAAAAAAAAAAAAJcCAABkcnMvZG93&#10;bnJldi54bWxQSwUGAAAAAAQABAD1AAAAhwM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1DE46A20" w14:textId="77777777" w:rsidR="00D34ED4" w:rsidRDefault="00D34ED4" w:rsidP="002F3F28">
                          <w:pPr>
                            <w:rPr>
                              <w:rFonts w:eastAsia="Times New Roman" w:cs="Times New Roman"/>
                            </w:rPr>
                          </w:pPr>
                        </w:p>
                      </w:txbxContent>
                    </v:textbox>
                  </v:shape>
                  <v:shape id="Freeform 5140" o:spid="_x0000_s1117"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CbOxAAA&#10;AN0AAAAPAAAAZHJzL2Rvd25yZXYueG1sRE9NawIxEL0X+h/CFHopmlWqltUopUWoJ+uqUG/DZrpZ&#10;upksSdTVX28OQo+P9z1bdLYRJ/Khdqxg0M9AEJdO11wp2G2XvTcQISJrbByTggsFWMwfH2aYa3fm&#10;DZ2KWIkUwiFHBSbGNpcylIYshr5riRP367zFmKCvpPZ4TuG2kcMsG0uLNacGgy19GCr/iqNV8O3N&#10;y3o8KWR2Oazk5truP3+Ge6Wen7r3KYhIXfwX391fWsFo8Jr2pzfpCc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AmzsQAAADdAAAADwAAAAAAAAAAAAAAAACXAgAAZHJzL2Rv&#10;d25yZXYueG1sUEsFBgAAAAAEAAQA9QAAAIgDA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5EC80525" w14:textId="77777777" w:rsidR="00D34ED4" w:rsidRDefault="00D34ED4" w:rsidP="002F3F28">
                          <w:pPr>
                            <w:rPr>
                              <w:rFonts w:eastAsia="Times New Roman" w:cs="Times New Roman"/>
                            </w:rPr>
                          </w:pPr>
                        </w:p>
                      </w:txbxContent>
                    </v:textbox>
                  </v:shape>
                  <v:shape id="Freeform 5141" o:spid="_x0000_s1118"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al1xgAA&#10;AN0AAAAPAAAAZHJzL2Rvd25yZXYueG1sRI9Ba8JAFITvQv/D8gq96SZFpaSuoQSFgl7U2vNr9jVJ&#10;m30bd1eN/fVdQfA4zMw3zCzvTStO5HxjWUE6SkAQl1Y3XCn42C2HLyB8QNbYWiYFF/KQzx8GM8y0&#10;PfOGTttQiQhhn6GCOoQuk9KXNRn0I9sRR+/bOoMhSldJ7fAc4aaVz0kylQYbjgs1dlTUVP5uj0bB&#10;YvHZjn8Ol69+77v9X7Jxfl2slHp67N9eQQTqwz18a79rBZN0nML1TXwCcv4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sal1xgAAAN0AAAAPAAAAAAAAAAAAAAAAAJcCAABkcnMv&#10;ZG93bnJldi54bWxQSwUGAAAAAAQABAD1AAAAigM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3A7A4D22" w14:textId="77777777" w:rsidR="00D34ED4" w:rsidRDefault="00D34ED4" w:rsidP="002F3F28">
                          <w:pPr>
                            <w:rPr>
                              <w:rFonts w:eastAsia="Times New Roman" w:cs="Times New Roman"/>
                            </w:rPr>
                          </w:pPr>
                        </w:p>
                      </w:txbxContent>
                    </v:textbox>
                  </v:shape>
                  <v:shape id="Freeform 5142" o:spid="_x0000_s1119"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Q5KxgAA&#10;AN0AAAAPAAAAZHJzL2Rvd25yZXYueG1sRI9Ba8JAFITvhf6H5RV6041SbYlZJS2U6kVsau6P7DOJ&#10;Zt+m2a2J/94VhB6HmfmGSVaDacSZOldbVjAZRyCIC6trLhXsfz5HbyCcR9bYWCYFF3KwWj4+JBhr&#10;2/M3nTNfigBhF6OCyvs2ltIVFRl0Y9sSB+9gO4M+yK6UusM+wE0jp1E0lwZrDgsVtvRRUXHK/owC&#10;k279a77J0u3v5v3r2Oclm/1OqeenIV2A8DT4//C9vdYKZpOXKdzehCcgl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iQ5KxgAAAN0AAAAPAAAAAAAAAAAAAAAAAJcCAABkcnMv&#10;ZG93bnJldi54bWxQSwUGAAAAAAQABAD1AAAAigMAAAAA&#10;" adj="-11796480,,5400" path="m0,0l0,,14,14,28,28,28,26,14,14,,0xe" fillcolor="#3b5477" stroked="f">
                    <v:stroke joinstyle="round"/>
                    <v:formulas/>
                    <v:path arrowok="t" o:connecttype="custom" o:connectlocs="0,0;0,0;14,14;28,28;28,28;28,26;28,26;14,14;0,0;0,0;0,0;0,0" o:connectangles="0,0,0,0,0,0,0,0,0,0,0,0" textboxrect="0,0,28,28"/>
                    <v:textbox>
                      <w:txbxContent>
                        <w:p w14:paraId="00EDF263" w14:textId="77777777" w:rsidR="00D34ED4" w:rsidRDefault="00D34ED4" w:rsidP="002F3F28">
                          <w:pPr>
                            <w:rPr>
                              <w:rFonts w:eastAsia="Times New Roman" w:cs="Times New Roman"/>
                            </w:rPr>
                          </w:pPr>
                        </w:p>
                      </w:txbxContent>
                    </v:textbox>
                  </v:shape>
                  <v:shape id="Freeform 5143" o:spid="_x0000_s1120"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BjbwwAA&#10;AN0AAAAPAAAAZHJzL2Rvd25yZXYueG1sRI9BawIxFITvBf9DeEJvNau2IqtRVBC9VhfE22Pz3Cxu&#10;XpYkutt/bwqFHoeZ+YZZrnvbiCf5UDtWMB5lIIhLp2uuFBTn/cccRIjIGhvHpOCHAqxXg7cl5tp1&#10;/E3PU6xEgnDIUYGJsc2lDKUhi2HkWuLk3Zy3GJP0ldQeuwS3jZxk2UxarDktGGxpZ6i8nx5WwZU2&#10;R7n1VRbMZXbYdu5RyIKUeh/2mwWISH38D/+1j1rB1/hzCr9v0hO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aBjbwwAAAN0AAAAPAAAAAAAAAAAAAAAAAJcCAABkcnMvZG93&#10;bnJldi54bWxQSwUGAAAAAAQABAD1AAAAhwM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43787C0F" w14:textId="77777777" w:rsidR="00D34ED4" w:rsidRDefault="00D34ED4" w:rsidP="002F3F28">
                          <w:pPr>
                            <w:rPr>
                              <w:rFonts w:eastAsia="Times New Roman" w:cs="Times New Roman"/>
                            </w:rPr>
                          </w:pPr>
                        </w:p>
                      </w:txbxContent>
                    </v:textbox>
                  </v:shape>
                  <v:shape id="Freeform 5144" o:spid="_x0000_s1121"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klDwwAA&#10;AN0AAAAPAAAAZHJzL2Rvd25yZXYueG1sRI9Pi8IwFMTvgt8hPMGbpi7+rUaRRcU9akWvj+bZVpuX&#10;0kTtfvvNguBxmJnfMItVY0rxpNoVlhUM+hEI4tTqgjMFp2Tbm4JwHlljaZkU/JKD1bLdWmCs7YsP&#10;9Dz6TAQIuxgV5N5XsZQuzcmg69uKOHhXWxv0QdaZ1DW+AtyU8iuKxtJgwWEhx4q+c0rvx4dRMKFk&#10;Mtv9pLNkE2Xb9d7visvtrFS306znIDw1/hN+t/dawWgwHML/m/AE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uklDwwAAAN0AAAAPAAAAAAAAAAAAAAAAAJcCAABkcnMvZG93&#10;bnJldi54bWxQSwUGAAAAAAQABAD1AAAAhwM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003C18DB" w14:textId="77777777" w:rsidR="00D34ED4" w:rsidRDefault="00D34ED4" w:rsidP="002F3F28">
                          <w:pPr>
                            <w:rPr>
                              <w:rFonts w:eastAsia="Times New Roman" w:cs="Times New Roman"/>
                            </w:rPr>
                          </w:pPr>
                        </w:p>
                      </w:txbxContent>
                    </v:textbox>
                  </v:shape>
                  <v:shape id="Freeform 5145" o:spid="_x0000_s1122"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a08xQAA&#10;AN0AAAAPAAAAZHJzL2Rvd25yZXYueG1sRI9BS8NAFITvBf/D8gRv7SbFisRuSxEEsb007cHjM/tM&#10;gtm3YfeZxH/fLRQ8DjPzDbPeTq5TA4XYejaQLzJQxJW3LdcGzqe3+TOoKMgWO89k4I8ibDd3szUW&#10;1o98pKGUWiUIxwINNCJ9oXWsGnIYF74nTt63Dw4lyVBrG3BMcNfpZZY9aYctp4UGe3ptqPopf52B&#10;KMNH2bv6HEadZ8vdlxw+92LMw/20ewElNMl/+NZ+twZW+eMKrm/SE9C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prTzFAAAA3QAAAA8AAAAAAAAAAAAAAAAAlwIAAGRycy9k&#10;b3ducmV2LnhtbFBLBQYAAAAABAAEAPUAAACJ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1C923A7D" w14:textId="77777777" w:rsidR="00D34ED4" w:rsidRDefault="00D34ED4" w:rsidP="002F3F28">
                          <w:pPr>
                            <w:rPr>
                              <w:rFonts w:eastAsia="Times New Roman" w:cs="Times New Roman"/>
                            </w:rPr>
                          </w:pPr>
                        </w:p>
                      </w:txbxContent>
                    </v:textbox>
                  </v:shape>
                  <v:shape id="Freeform 5146" o:spid="_x0000_s1123"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NQkxAAA&#10;AN0AAAAPAAAAZHJzL2Rvd25yZXYueG1sRI9Bi8IwFITvgv8hPMGLaKqoSDWKCAuKh12r4PXRPNti&#10;89JtYq3/3iwseBxm5htmtWlNKRqqXWFZwXgUgSBOrS44U3A5fw0XIJxH1lhaJgUvcrBZdzsrjLV9&#10;8omaxGciQNjFqCD3voqldGlOBt3IVsTBu9naoA+yzqSu8RngppSTKJpLgwWHhRwr2uWU3pOHUTDl&#10;ezP4OfwO5Cs7Hn173dlvmSjV77XbJQhPrf+E/9t7rWA2ns7h7014AnL9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TUJMQAAADdAAAADwAAAAAAAAAAAAAAAACXAgAAZHJzL2Rv&#10;d25yZXYueG1sUEsFBgAAAAAEAAQA9QAAAIgDA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30DA9857" w14:textId="77777777" w:rsidR="00D34ED4" w:rsidRDefault="00D34ED4" w:rsidP="002F3F28">
                          <w:pPr>
                            <w:rPr>
                              <w:rFonts w:eastAsia="Times New Roman" w:cs="Times New Roman"/>
                            </w:rPr>
                          </w:pPr>
                        </w:p>
                      </w:txbxContent>
                    </v:textbox>
                  </v:shape>
                  <v:shape id="Freeform 5147" o:spid="_x0000_s1124"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6pQxgAA&#10;AN0AAAAPAAAAZHJzL2Rvd25yZXYueG1sRI9Ba8JAFITvQv/D8gredKPUmqauUiyCh7ZQ9eLtNfua&#10;hGbfht2nxn/fLRQ8DjPzDbNY9a5VZwqx8WxgMs5AEZfeNlwZOOw3oxxUFGSLrWcycKUIq+XdYIGF&#10;9Rf+pPNOKpUgHAs0UIt0hdaxrMlhHPuOOHnfPjiUJEOlbcBLgrtWT7PsUTtsOC3U2NG6pvJnd3IG&#10;mic+yPs+d8f5cfZqPyQP2683Y4b3/cszKKFebuH/9tYamE0e5vD3Jj0B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b6pQxgAAAN0AAAAPAAAAAAAAAAAAAAAAAJcCAABkcnMv&#10;ZG93bnJldi54bWxQSwUGAAAAAAQABAD1AAAAigM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4D131C0B" w14:textId="77777777" w:rsidR="00D34ED4" w:rsidRDefault="00D34ED4" w:rsidP="002F3F28">
                          <w:pPr>
                            <w:rPr>
                              <w:rFonts w:eastAsia="Times New Roman" w:cs="Times New Roman"/>
                            </w:rPr>
                          </w:pPr>
                        </w:p>
                      </w:txbxContent>
                    </v:textbox>
                  </v:shape>
                  <v:shape id="Freeform 5148" o:spid="_x0000_s1125"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tC/rxAAA&#10;AN0AAAAPAAAAZHJzL2Rvd25yZXYueG1sRE9Na8JAEL0X/A/LFHoRs0lra0hdgwhFb2JaxOOQnSah&#10;2dmQXZPUX989CD0+3vc6n0wrBupdY1lBEsUgiEurG64UfH1+LFIQziNrbC2Tgl9ykG9mD2vMtB35&#10;REPhKxFC2GWooPa+y6R0ZU0GXWQ74sB9296gD7CvpO5xDOGmlc9x/CYNNhwaauxoV1P5U1yNgtuR&#10;irK7ycSdzTBPm+P+5bLaK/X0OG3fQXia/L/47j5oBa/JMswNb8IT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v68QAAADdAAAADwAAAAAAAAAAAAAAAACXAgAAZHJzL2Rv&#10;d25yZXYueG1sUEsFBgAAAAAEAAQA9QAAAIg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7127B50C" w14:textId="77777777" w:rsidR="00D34ED4" w:rsidRDefault="00D34ED4" w:rsidP="002F3F28">
                          <w:pPr>
                            <w:rPr>
                              <w:rFonts w:eastAsia="Times New Roman" w:cs="Times New Roman"/>
                            </w:rPr>
                          </w:pPr>
                        </w:p>
                      </w:txbxContent>
                    </v:textbox>
                  </v:shape>
                  <v:shape id="Freeform 5149" o:spid="_x0000_s1126"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zMmpxQAA&#10;AN0AAAAPAAAAZHJzL2Rvd25yZXYueG1sRI9Ba8JAFITvQv/D8gpepG6sprSpq0hB8CBKrRdvj+xL&#10;NjT7NmRXE/+9Kwgeh5n5hpkve1uLC7W+cqxgMk5AEOdOV1wqOP6t3z5B+ICssXZMCq7kYbl4Gcwx&#10;067jX7ocQikihH2GCkwITSalzw1Z9GPXEEevcK3FEGVbSt1iF+G2lu9J8iEtVhwXDDb0Yyj/P5yt&#10;gi509V76E4+K7SqdmmaHSXFWavjar75BBOrDM/xob7SCdDL7gvub+AT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MyanFAAAA3QAAAA8AAAAAAAAAAAAAAAAAlwIAAGRycy9k&#10;b3ducmV2LnhtbFBLBQYAAAAABAAEAPUAAACJAw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56565686" w14:textId="77777777" w:rsidR="00D34ED4" w:rsidRDefault="00D34ED4" w:rsidP="002F3F28">
                          <w:pPr>
                            <w:rPr>
                              <w:rFonts w:eastAsia="Times New Roman" w:cs="Times New Roman"/>
                            </w:rPr>
                          </w:pPr>
                        </w:p>
                      </w:txbxContent>
                    </v:textbox>
                  </v:shape>
                  <v:shape id="Freeform 5150" o:spid="_x0000_s1127"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Yx7wQAA&#10;AN0AAAAPAAAAZHJzL2Rvd25yZXYueG1sRE/LisIwFN0L/kO4gjtNFVpqxygiCC5c+Fro7k5zpy3T&#10;3JQm2vr3ZiG4PJz3ct2bWjypdZVlBbNpBII4t7riQsH1spukIJxH1lhbJgUvcrBeDQdLzLTt+ETP&#10;sy9ECGGXoYLS+yaT0uUlGXRT2xAH7s+2Bn2AbSF1i10IN7WcR1EiDVYcGkpsaFtS/n9+GAXJ/JZ2&#10;r7hDZ3+PUZz0h8Xmnio1HvWbHxCeev8Vf9x7rSCexWF/eBOe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L2Me8EAAADdAAAADwAAAAAAAAAAAAAAAACXAgAAZHJzL2Rvd25y&#10;ZXYueG1sUEsFBgAAAAAEAAQA9QAAAIUDA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0B2896B0" w14:textId="77777777" w:rsidR="00D34ED4" w:rsidRDefault="00D34ED4" w:rsidP="002F3F28">
                          <w:pPr>
                            <w:rPr>
                              <w:rFonts w:eastAsia="Times New Roman" w:cs="Times New Roman"/>
                            </w:rPr>
                          </w:pPr>
                        </w:p>
                      </w:txbxContent>
                    </v:textbox>
                  </v:shape>
                  <v:shape id="Freeform 5151" o:spid="_x0000_s1128"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QEvxgAA&#10;AN0AAAAPAAAAZHJzL2Rvd25yZXYueG1sRI9Ba8JAFITvhf6H5RV6q5u0GmzqKqVSUMFDYqHXR/aZ&#10;xGbfhuxW13/vCoLHYWa+YWaLYDpxpMG1lhWkowQEcWV1y7WCn933yxSE88gaO8uk4EwOFvPHhxnm&#10;2p64oGPpaxEh7HJU0Hjf51K6qiGDbmR74ujt7WDQRznUUg94inDTydckyaTBluNCgz19NVT9lf9G&#10;QbZ/P5SJfMu2v+vNcjwtgjssg1LPT+HzA4Sn4O/hW3ulFUzSSQrXN/EJ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jQEvxgAAAN0AAAAPAAAAAAAAAAAAAAAAAJcCAABkcnMv&#10;ZG93bnJldi54bWxQSwUGAAAAAAQABAD1AAAAigM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6C17DA82" w14:textId="77777777" w:rsidR="00D34ED4" w:rsidRDefault="00D34ED4" w:rsidP="002F3F28">
                          <w:pPr>
                            <w:rPr>
                              <w:rFonts w:eastAsia="Times New Roman" w:cs="Times New Roman"/>
                            </w:rPr>
                          </w:pPr>
                        </w:p>
                      </w:txbxContent>
                    </v:textbox>
                  </v:shape>
                  <v:shape id="Freeform 57472" o:spid="_x0000_s1129"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u3sxwAA&#10;AN4AAAAPAAAAZHJzL2Rvd25yZXYueG1sRI9Ba8JAFITvhf6H5RW81U2tRpu6ilQEK3gwLfT6yD6T&#10;aPZtyK66/nu3IHgcZuYbZjoPphFn6lxtWcFbPwFBXFhdc6ng92f1OgHhPLLGxjIpuJKD+ez5aYqZ&#10;thfe0Tn3pYgQdhkqqLxvMyldUZFB17ctcfT2tjPoo+xKqTu8RLhp5CBJUmmw5rhQYUtfFRXH/GQU&#10;pPuPQ57I93T7971ZDie74A7LoFTvJSw+QXgK/hG+t9dawWg8HA/g/068An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5rt7M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68178F4C" w14:textId="77777777" w:rsidR="00D34ED4" w:rsidRDefault="00D34ED4" w:rsidP="002F3F28">
                          <w:pPr>
                            <w:rPr>
                              <w:rFonts w:eastAsia="Times New Roman" w:cs="Times New Roman"/>
                            </w:rPr>
                          </w:pPr>
                        </w:p>
                      </w:txbxContent>
                    </v:textbox>
                  </v:shape>
                  <v:shape id="Freeform 57473" o:spid="_x0000_s1130"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9FxgAA&#10;AN4AAAAPAAAAZHJzL2Rvd25yZXYueG1sRI9Ba8JAFITvBf/D8gRvdWOtRqKrFFHwVKgK4u2RfSbB&#10;7NuYXZPYX98tCB6HmfmGWaw6U4qGaldYVjAaRiCIU6sLzhQcD9v3GQjnkTWWlknBgxyslr23BSba&#10;tvxDzd5nIkDYJagg975KpHRpTgbd0FbEwbvY2qAPss6krrENcFPKjyiaSoMFh4UcK1rnlF73d6OA&#10;zt+bdryZOrLX2+k3fmBz2aFSg373NQfhqfOv8LO90wom8Wc8hv874Qr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is9FxgAAAN4AAAAPAAAAAAAAAAAAAAAAAJcCAABkcnMv&#10;ZG93bnJldi54bWxQSwUGAAAAAAQABAD1AAAAigM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5D1D9129" w14:textId="77777777" w:rsidR="00D34ED4" w:rsidRDefault="00D34ED4" w:rsidP="002F3F28">
                          <w:pPr>
                            <w:rPr>
                              <w:rFonts w:eastAsia="Times New Roman" w:cs="Times New Roman"/>
                            </w:rPr>
                          </w:pPr>
                        </w:p>
                      </w:txbxContent>
                    </v:textbox>
                  </v:shape>
                  <v:shape id="Freeform 57512" o:spid="_x0000_s1131"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d08yQAA&#10;AN4AAAAPAAAAZHJzL2Rvd25yZXYueG1sRI9PSwMxFMTvQr9DeIIXsdkW1ura7FLEgr0U+kfx+Ng8&#10;N4ublzWJ7bafvhEEj8PM/IaZV4PtxIF8aB0rmIwzEMS10y03Cva75d0DiBCRNXaOScGJAlTl6GqO&#10;hXZH3tBhGxuRIBwKVGBi7AspQ23IYhi7njh5n85bjEn6RmqPxwS3nZxm2b202HJaMNjTs6H6a/tj&#10;FfiXW3r83rx9LLPa5O87uTqv17lSN9fD4glEpCH+h//ar1pBPssnU/i9k66ALC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1ed08yQAAAN4AAAAPAAAAAAAAAAAAAAAAAJcCAABk&#10;cnMvZG93bnJldi54bWxQSwUGAAAAAAQABAD1AAAAjQM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668AA8FA" w14:textId="77777777" w:rsidR="00D34ED4" w:rsidRDefault="00D34ED4" w:rsidP="002F3F28">
                          <w:pPr>
                            <w:rPr>
                              <w:rFonts w:eastAsia="Times New Roman" w:cs="Times New Roman"/>
                            </w:rPr>
                          </w:pPr>
                        </w:p>
                      </w:txbxContent>
                    </v:textbox>
                  </v:shape>
                  <v:shape id="Freeform 57514" o:spid="_x0000_s1132"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voExgAA&#10;AN4AAAAPAAAAZHJzL2Rvd25yZXYueG1sRI9fa8IwFMXfBb9DuMLeNFWnk84oIggDH4o6xMdLc206&#10;m5vaZLX79stg4OPh/PlxluvOVqKlxpeOFYxHCQji3OmSCwWfp91wAcIHZI2VY1LwQx7Wq35vial2&#10;Dz5QewyFiCPsU1RgQqhTKX1uyKIfuZo4elfXWAxRNoXUDT7iuK3kJEnm0mLJkWCwpq2h/Hb8thHC&#10;B9Nm9earPZ+z/f4+vV50JpV6GXSbdxCBuvAM/7c/tILZ22z8Cn934hW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EvoExgAAAN4AAAAPAAAAAAAAAAAAAAAAAJcCAABkcnMv&#10;ZG93bnJldi54bWxQSwUGAAAAAAQABAD1AAAAigM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31D367C9" w14:textId="77777777" w:rsidR="00D34ED4" w:rsidRDefault="00D34ED4" w:rsidP="002F3F28">
                          <w:pPr>
                            <w:rPr>
                              <w:rFonts w:eastAsia="Times New Roman" w:cs="Times New Roman"/>
                            </w:rPr>
                          </w:pPr>
                        </w:p>
                      </w:txbxContent>
                    </v:textbox>
                  </v:shape>
                  <v:shape id="Freeform 57515" o:spid="_x0000_s1133"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qC6xwAA&#10;AN4AAAAPAAAAZHJzL2Rvd25yZXYueG1sRI9BawIxFITvhf6H8Aq91ayWbWU1ihRbxItoi+LtuXlu&#10;lm5eliTq+u+NUOhxmJlvmPG0s404kw+1YwX9XgaCuHS65krBz/fnyxBEiMgaG8ek4EoBppPHhzEW&#10;2l14TedNrESCcChQgYmxLaQMpSGLoeda4uQdnbcYk/SV1B4vCW4bOciyN2mx5rRgsKUPQ+Xv5mQV&#10;rA776MrdbOm3udl+nV5xvjJLpZ6futkIRKQu/of/2gutIH/P+znc76QrIC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XqguscAAADeAAAADwAAAAAAAAAAAAAAAACXAgAAZHJz&#10;L2Rvd25yZXYueG1sUEsFBgAAAAAEAAQA9QAAAIsDA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6419D22E" w14:textId="77777777" w:rsidR="00D34ED4" w:rsidRDefault="00D34ED4" w:rsidP="002F3F28">
                          <w:pPr>
                            <w:rPr>
                              <w:rFonts w:eastAsia="Times New Roman" w:cs="Times New Roman"/>
                            </w:rPr>
                          </w:pPr>
                        </w:p>
                      </w:txbxContent>
                    </v:textbox>
                  </v:shape>
                  <v:shape id="Freeform 57516" o:spid="_x0000_s1134"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ClxgAA&#10;AN4AAAAPAAAAZHJzL2Rvd25yZXYueG1sRI/NasMwEITvhbyD2EIupZYTcNK4lk0IhLSFHPLzAIu1&#10;tU2tlbHkn759VSj0OMzMN0xWzKYVI/WusaxgFcUgiEurG64U3G/H5xcQziNrbC2Tgm9yUOSLhwxT&#10;bSe+0Hj1lQgQdikqqL3vUildWZNBF9mOOHiftjfog+wrqXucAty0ch3HG2mw4bBQY0eHmsqv62AU&#10;tMNAH8NpfD+z83L3tK1kg3ullo/z/hWEp9n/h//ab1pBsk1WG/i9E66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YClxgAAAN4AAAAPAAAAAAAAAAAAAAAAAJcCAABkcnMv&#10;ZG93bnJldi54bWxQSwUGAAAAAAQABAD1AAAAigMAAAAA&#10;" adj="-11796480,,5400" path="m0,6l0,6,,12,4,14,8,14,12,8,10,2,8,,2,,,6xe" fillcolor="#6f6e6d" stroked="f">
                    <v:stroke joinstyle="round"/>
                    <v:formulas/>
                    <v:path arrowok="t" o:connecttype="custom" o:connectlocs="0,6;0,6;0,12;4,14;4,14;8,14;12,8;12,8;10,2;8,0;8,0;2,0;0,6;0,6" o:connectangles="0,0,0,0,0,0,0,0,0,0,0,0,0,0" textboxrect="0,0,12,14"/>
                    <v:textbox>
                      <w:txbxContent>
                        <w:p w14:paraId="39417352" w14:textId="77777777" w:rsidR="00D34ED4" w:rsidRDefault="00D34ED4" w:rsidP="002F3F28">
                          <w:pPr>
                            <w:rPr>
                              <w:rFonts w:eastAsia="Times New Roman" w:cs="Times New Roman"/>
                            </w:rPr>
                          </w:pPr>
                        </w:p>
                      </w:txbxContent>
                    </v:textbox>
                  </v:shape>
                  <v:shape id="Freeform 57518" o:spid="_x0000_s1135"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Nf/wgAA&#10;AN4AAAAPAAAAZHJzL2Rvd25yZXYueG1sRE/Pa8IwFL4P9j+EN9htpgq60RllDKY76MEq9Pponm2w&#10;ecmSWLv/fjkIO358v5fr0fZioBCNYwXTSQGCuHHacKvgdPx6eQMRE7LG3jEp+KUI69XjwxJL7W58&#10;oKFKrcghHEtU0KXkSylj05HFOHGeOHNnFyymDEMrdcBbDre9nBXFQlo0nBs69PTZUXOprlaB2dQ7&#10;b08csHb1j/GH/VBtk1LPT+PHO4hEY/oX393fWsH8dT7Ne/OdfAX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M1//CAAAA3gAAAA8AAAAAAAAAAAAAAAAAlwIAAGRycy9kb3du&#10;cmV2LnhtbFBLBQYAAAAABAAEAPUAAACGAw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426F6C67" w14:textId="77777777" w:rsidR="00D34ED4" w:rsidRDefault="00D34ED4" w:rsidP="002F3F28">
                          <w:pPr>
                            <w:rPr>
                              <w:rFonts w:eastAsia="Times New Roman" w:cs="Times New Roman"/>
                            </w:rPr>
                          </w:pPr>
                        </w:p>
                      </w:txbxContent>
                    </v:textbox>
                  </v:shape>
                  <v:shape id="Freeform 57519" o:spid="_x0000_s1136"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thfxgAA&#10;AN4AAAAPAAAAZHJzL2Rvd25yZXYueG1sRI/NawIxFMTvBf+H8ApepGa1fq5GEaHqVe3B42Pz9oNu&#10;XpYkrut/3xSEHoeZ+Q2z3namFi05X1lWMBomIIgzqysuFHxfvz4WIHxA1lhbJgVP8rDd9N7WmGr7&#10;4DO1l1CICGGfooIyhCaV0mclGfRD2xBHL7fOYIjSFVI7fES4qeU4SWbSYMVxocSG9iVlP5e7UdA+&#10;J/vx5+JwWDp9m08GOj9ej7lS/fdutwIRqAv/4Vf7pBVM59PREv7uxCs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1thfxgAAAN4AAAAPAAAAAAAAAAAAAAAAAJcCAABkcnMv&#10;ZG93bnJldi54bWxQSwUGAAAAAAQABAD1AAAAigM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24CA64EA" w14:textId="77777777" w:rsidR="00D34ED4" w:rsidRDefault="00D34ED4" w:rsidP="002F3F28">
                          <w:pPr>
                            <w:rPr>
                              <w:rFonts w:eastAsia="Times New Roman" w:cs="Times New Roman"/>
                            </w:rPr>
                          </w:pPr>
                        </w:p>
                      </w:txbxContent>
                    </v:textbox>
                  </v:shape>
                  <v:shape id="Freeform 57520" o:spid="_x0000_s1137"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BFKxwAA&#10;AN4AAAAPAAAAZHJzL2Rvd25yZXYueG1sRI/NasJAFIX3Bd9huEJ3daKSVqJjSFsCtbrRWqq7S+aa&#10;BDN3Qmaq6ds7i4LLw/njW6S9acSFOldbVjAeRSCIC6trLhXsv/KnGQjnkTU2lknBHzlIl4OHBSba&#10;XnlLl50vRRhhl6CCyvs2kdIVFRl0I9sSB+9kO4M+yK6UusNrGDeNnETRszRYc3iosKW3iorz7tco&#10;+H5t9/Wxn03Xm9X2J3v/tFPMD0o9DvtsDsJT7+/h//aHVhC/xJMAEHACCsjl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rgRSscAAADeAAAADwAAAAAAAAAAAAAAAACXAgAAZHJz&#10;L2Rvd25yZXYueG1sUEsFBgAAAAAEAAQA9QAAAIsDA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7E061670" w14:textId="77777777" w:rsidR="00D34ED4" w:rsidRDefault="00D34ED4" w:rsidP="002F3F28">
                          <w:pPr>
                            <w:rPr>
                              <w:rFonts w:eastAsia="Times New Roman" w:cs="Times New Roman"/>
                            </w:rPr>
                          </w:pPr>
                        </w:p>
                      </w:txbxContent>
                    </v:textbox>
                  </v:shape>
                  <v:shape id="Freeform 57521" o:spid="_x0000_s1138"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5/nxgAA&#10;AN4AAAAPAAAAZHJzL2Rvd25yZXYueG1sRI9PawIxFMTvQr9DeAUvUrNr8Q+rUUQUSm+uHnp8bJ6b&#10;xc1L2ETdfvtGEHocZuY3zGrT21bcqQuNYwX5OANBXDndcK3gfDp8LECEiKyxdUwKfinAZv02WGGh&#10;3YOPdC9jLRKEQ4EKTIy+kDJUhiyGsfPEybu4zmJMsqul7vCR4LaVkyybSYsNpwWDnnaGqmt5swq+&#10;5+XR/HjOG7frD+XN70ef2V6p4Xu/XYKI1Mf/8Kv9pRVM59NJDs876QrI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h5/nxgAAAN4AAAAPAAAAAAAAAAAAAAAAAJcCAABkcnMv&#10;ZG93bnJldi54bWxQSwUGAAAAAAQABAD1AAAAigM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3C5CA313" w14:textId="77777777" w:rsidR="00D34ED4" w:rsidRDefault="00D34ED4" w:rsidP="002F3F28">
                          <w:pPr>
                            <w:rPr>
                              <w:rFonts w:eastAsia="Times New Roman" w:cs="Times New Roman"/>
                            </w:rPr>
                          </w:pPr>
                        </w:p>
                      </w:txbxContent>
                    </v:textbox>
                  </v:shape>
                  <v:shape id="Freeform 57522" o:spid="_x0000_s1139"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fRDyAAA&#10;AN4AAAAPAAAAZHJzL2Rvd25yZXYueG1sRI9Ba8JAFITvQv/D8gq96aYpGomu0loEoXjQePH2zL4m&#10;abNv0+xqYn+9KxR6HGbmG2a+7E0tLtS6yrKC51EEgji3uuJCwSFbD6cgnEfWWFsmBVdysFw8DOaY&#10;atvxji57X4gAYZeigtL7JpXS5SUZdCPbEAfv07YGfZBtIXWLXYCbWsZRNJEGKw4LJTa0Kin/3p+N&#10;ghNW79GLzH8OH7/HxG5XWdK9fSn19Ni/zkB46v1/+K+90QrGyTiO4X4nXAG5u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op9EPIAAAA3gAAAA8AAAAAAAAAAAAAAAAAlwIAAGRy&#10;cy9kb3ducmV2LnhtbFBLBQYAAAAABAAEAPUAAACMAw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2A02D3B5" w14:textId="77777777" w:rsidR="00D34ED4" w:rsidRDefault="00D34ED4" w:rsidP="002F3F28">
                          <w:pPr>
                            <w:rPr>
                              <w:rFonts w:eastAsia="Times New Roman" w:cs="Times New Roman"/>
                            </w:rPr>
                          </w:pPr>
                        </w:p>
                      </w:txbxContent>
                    </v:textbox>
                  </v:shape>
                  <v:shape id="Freeform 57523" o:spid="_x0000_s1140"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VY4xAAA&#10;AN4AAAAPAAAAZHJzL2Rvd25yZXYueG1sRI9LiwIxEITvC/sfQi/sbU1UxsdoFBEXPHhZH/dm0s4M&#10;TjpDEnX890YQ9lhU1VfUfNnZRtzIh9qxhn5PgSAunKm51HA8/P5MQISIbLBxTBoeFGC5+PyYY27c&#10;nf/oto+lSBAOOWqoYmxzKUNRkcXQcy1x8s7OW4xJ+lIaj/cEt40cKDWSFmtOCxW2tK6ouOyvVoMr&#10;1I7cLlN+elXj0ck+NpNDrfX3V7eagYjUxf/wu701GrJxNhjC6066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lWOMQAAADeAAAADwAAAAAAAAAAAAAAAACXAgAAZHJzL2Rv&#10;d25yZXYueG1sUEsFBgAAAAAEAAQA9QAAAIgDA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62B28606" w14:textId="77777777" w:rsidR="00D34ED4" w:rsidRDefault="00D34ED4" w:rsidP="002F3F28">
                          <w:pPr>
                            <w:rPr>
                              <w:rFonts w:eastAsia="Times New Roman" w:cs="Times New Roman"/>
                            </w:rPr>
                          </w:pPr>
                        </w:p>
                      </w:txbxContent>
                    </v:textbox>
                  </v:shape>
                  <v:shape id="Freeform 57524" o:spid="_x0000_s1141"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9F7ygAA&#10;AN4AAAAPAAAAZHJzL2Rvd25yZXYueG1sRI9PawIxFMTvgt8hvEIvRbMVrXU1iggFL1L809bjc/Oa&#10;Xdy8bDepbvfTN4WCx2FmfsPMFo0txYVqXzhW8NhPQBBnThdsFBz2L71nED4gaywdk4If8rCYdzsz&#10;TLW78pYuu2BEhLBPUUEeQpVK6bOcLPq+q4ij9+lqiyHK2khd4zXCbSkHSfIkLRYcF3KsaJVTdt59&#10;WwXrt7Y0xcPm/fVr0tp29WGy03Gp1P1ds5yCCNSEW/i/vdYKRuPRYAh/d+IVkPN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mu/Re8oAAADeAAAADwAAAAAAAAAAAAAAAACXAgAA&#10;ZHJzL2Rvd25yZXYueG1sUEsFBgAAAAAEAAQA9QAAAI4DA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4165C7CE" w14:textId="77777777" w:rsidR="00D34ED4" w:rsidRDefault="00D34ED4" w:rsidP="002F3F28">
                          <w:pPr>
                            <w:rPr>
                              <w:rFonts w:eastAsia="Times New Roman" w:cs="Times New Roman"/>
                            </w:rPr>
                          </w:pPr>
                        </w:p>
                      </w:txbxContent>
                    </v:textbox>
                  </v:shape>
                  <v:shape id="Freeform 57525" o:spid="_x0000_s1142"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WxAAA&#10;AN4AAAAPAAAAZHJzL2Rvd25yZXYueG1sRI9Ba8JAFITvQv/D8gq9md0KqSV1FREEoSdTvT+zzySY&#10;fZvmrZr213cLhR6HmfmGWaxG36kbDdIGtvCcGVDEVXAt1xYOH9vpKyiJyA67wGThiwRWy4fJAgsX&#10;7rynWxlrlSAsBVpoYuwLraVqyKNkoSdO3jkMHmOSQ63dgPcE952eGfOiPbacFhrsadNQdSmv3kIp&#10;5v3b8P60+XTipT9tZTwfrX16HNdvoCKN8T/81945C/k8n+XweyddAb3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v1sQAAADeAAAADwAAAAAAAAAAAAAAAACXAgAAZHJzL2Rv&#10;d25yZXYueG1sUEsFBgAAAAAEAAQA9QAAAIgDA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6B49EB3E" w14:textId="77777777" w:rsidR="00D34ED4" w:rsidRDefault="00D34ED4" w:rsidP="002F3F28">
                          <w:pPr>
                            <w:rPr>
                              <w:rFonts w:eastAsia="Times New Roman" w:cs="Times New Roman"/>
                            </w:rPr>
                          </w:pPr>
                        </w:p>
                      </w:txbxContent>
                    </v:textbox>
                  </v:shape>
                  <v:shape id="Freeform 57526" o:spid="_x0000_s1143"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vJAyAAA&#10;AN4AAAAPAAAAZHJzL2Rvd25yZXYueG1sRI9Pa8JAFMTvgt9heYXedFOLRqKrqKVQEA/+uXh7Zp9J&#10;2uzbmN2a2E/vFgSPw8z8hpnOW1OKK9WusKzgrR+BIE6tLjhTcNh/9sYgnEfWWFomBTdyMJ91O1NM&#10;tG14S9edz0SAsEtQQe59lUjp0pwMur6tiIN3trVBH2SdSV1jE+CmlIMoGkmDBYeFHCta5ZT+7H6N&#10;ghMWH9G7TC+H9d8xtpvVPm6W30q9vrSLCQhPrX+GH+0vrWAYDwcj+L8TroCc3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US8kD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65FF93BB" w14:textId="77777777" w:rsidR="00D34ED4" w:rsidRDefault="00D34ED4" w:rsidP="002F3F28">
                          <w:pPr>
                            <w:rPr>
                              <w:rFonts w:eastAsia="Times New Roman" w:cs="Times New Roman"/>
                            </w:rPr>
                          </w:pPr>
                        </w:p>
                      </w:txbxContent>
                    </v:textbox>
                  </v:shape>
                  <v:shape id="Freeform 57527" o:spid="_x0000_s1144"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lfbyQAA&#10;AN4AAAAPAAAAZHJzL2Rvd25yZXYueG1sRI9Pa8JAFMTvBb/D8oTe6kaLjUQ3QS2FQunBPxdvz+wz&#10;iWbfptmtSfvpuwXB4zAzv2EWWW9qcaXWVZYVjEcRCOLc6ooLBfvd29MMhPPIGmvLpOCHHGTp4GGB&#10;ibYdb+i69YUIEHYJKii9bxIpXV6SQTeyDXHwTrY16INsC6lb7ALc1HISRS/SYMVhocSG1iXll+23&#10;UXDE6jV6lvnX/uP3ENvP9S7uVmelHof9cg7CU+/v4Vv7XSuYxtNJDP93whWQ6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KXlfbyQAAAN4AAAAPAAAAAAAAAAAAAAAAAJcCAABk&#10;cnMvZG93bnJldi54bWxQSwUGAAAAAAQABAD1AAAAjQM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7C6E8A2D" w14:textId="77777777" w:rsidR="00D34ED4" w:rsidRDefault="00D34ED4" w:rsidP="002F3F28">
                          <w:pPr>
                            <w:rPr>
                              <w:rFonts w:eastAsia="Times New Roman" w:cs="Times New Roman"/>
                            </w:rPr>
                          </w:pPr>
                        </w:p>
                      </w:txbxContent>
                    </v:textbox>
                  </v:shape>
                </v:group>
                <v:shape id="Picture 57528" o:spid="_x0000_s1145" type="#_x0000_t75" alt="MCj02403610000[1]" style="position:absolute;left:228600;top:12573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e&#10;TsrDAAAA3gAAAA8AAABkcnMvZG93bnJldi54bWxET8uKwjAU3QvzD+EOzE7TEXxMNYqIoivBx4DL&#10;a3NtyzQ3nSbW+PdmIbg8nPd0HkwlWmpcaVnBdy8BQZxZXXKu4HRcd8cgnEfWWFkmBQ9yMJ99dKaY&#10;anvnPbUHn4sYwi5FBYX3dSqlywoy6Hq2Jo7c1TYGfYRNLnWD9xhuKtlPkqE0WHJsKLCmZUHZ3+Fm&#10;FNjFaLxu/3+XP5fVxoRwtrtVtlXq6zMsJiA8Bf8Wv9xbrWAwGvTj3ngnXgE5e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p5OysMAAADeAAAADwAAAAAAAAAAAAAAAACcAgAA&#10;ZHJzL2Rvd25yZXYueG1sUEsFBgAAAAAEAAQA9wAAAIwDAAAAAA==&#10;">
                  <v:imagedata r:id="rId29" o:title="MCj02403610000[1]"/>
                  <v:path arrowok="t"/>
                </v:shape>
                <v:line id="Straight Connector 57529" o:spid="_x0000_s1146" style="position:absolute;flip:x;visibility:visible;mso-wrap-style:square" from="1028700,685800" to="17145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YwxscAAADeAAAADwAAAGRycy9kb3ducmV2LnhtbESPT2sCMRTE7wW/Q3hCbzWr9e9qFJEW&#10;pLSH2l68PTbP7OrmZUmirn76plDocZiZ3zCLVWtrcSEfKscK+r0MBHHhdMVGwffX69MURIjIGmvH&#10;pOBGAVbLzsMCc+2u/EmXXTQiQTjkqKCMscmlDEVJFkPPNcTJOzhvMSbpjdQerwluaznIsrG0WHFa&#10;KLGhTUnFaXe2Cvz7BE1VnJ/7L/vD+Pg2jPJuPpR67LbrOYhIbfwP/7W3WsFoMhrM4PdOugJy+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xjDGxwAAAN4AAAAPAAAAAAAA&#10;AAAAAAAAAKECAABkcnMvZG93bnJldi54bWxQSwUGAAAAAAQABAD5AAAAlQMAAAAA&#10;" strokecolor="#c0504d [3205]" strokeweight="2pt">
                  <v:shadow on="t" opacity="24903f" mv:blur="40000f" origin=",.5" offset="0,20000emu"/>
                </v:line>
                <v:line id="Straight Connector 57530" o:spid="_x0000_s1147" style="position:absolute;flip:x;visibility:visible;mso-wrap-style:square" from="2171700,342900" to="26289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UPhsYAAADeAAAADwAAAGRycy9kb3ducmV2LnhtbESPzWoCMRSF94W+Q7iCO82oVcs4UYoo&#10;SGkXtd10d5ncyYxOboYk6rRP3yyELg/nj6/Y9LYVV/KhcaxgMs5AEJdON2wUfH3uR88gQkTW2Dom&#10;BT8UYLN+fCgw1+7GH3Q9RiPSCIccFdQxdrmUoazJYhi7jjh5lfMWY5LeSO3xlsZtK6dZtpAWG04P&#10;NXa0rak8Hy9WgX9bomnKy2yy+64Wp9enKH/Nu1LDQf+yAhGpj//he/ugFcyX81kCSDgJBeT6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8lD4bGAAAA3gAAAA8AAAAAAAAA&#10;AAAAAAAAoQIAAGRycy9kb3ducmV2LnhtbFBLBQYAAAAABAAEAPkAAACUAwAAAAA=&#10;" strokecolor="#c0504d [3205]" strokeweight="2pt">
                  <v:shadow on="t" opacity="24903f" mv:blur="40000f" origin=",.5" offset="0,20000emu"/>
                </v:line>
                <v:line id="Straight Connector 57531" o:spid="_x0000_s1148" style="position:absolute;flip:x;visibility:visible;mso-wrap-style:square" from="1485900,914400" to="1828800,171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mqHccAAADeAAAADwAAAGRycy9kb3ducmV2LnhtbESPQWsCMRSE7wX/Q3iCt5rdWrWsRpFi&#10;oUg9aHvp7bF5Zlc3L0sSdeuvbwoFj8PMfMPMl51txIV8qB0ryIcZCOLS6ZqNgq/Pt8cXECEia2wc&#10;k4IfCrBc9B7mWGh35R1d9tGIBOFQoIIqxraQMpQVWQxD1xIn7+C8xZikN1J7vCa4beRTlk2kxZrT&#10;QoUtvVZUnvZnq8B/TNHU5XmUr78Pk+PmOcqb2So16HerGYhIXbyH/9vvWsF4Oh7l8HcnXQG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aaodxwAAAN4AAAAPAAAAAAAA&#10;AAAAAAAAAKECAABkcnMvZG93bnJldi54bWxQSwUGAAAAAAQABAD5AAAAlQMAAAAA&#10;" strokecolor="#c0504d [3205]" strokeweight="2pt">
                  <v:shadow on="t" opacity="24903f" mv:blur="40000f" origin=",.5" offset="0,20000emu"/>
                </v:line>
                <v:line id="Straight Connector 57532" o:spid="_x0000_s1149" style="position:absolute;visibility:visible;mso-wrap-style:square" from="2453640,1371600" to="245364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aYSccAAADeAAAADwAAAGRycy9kb3ducmV2LnhtbESPzU7DMBCE70i8g7VI3KhDUFsIdSt+&#10;pSoXSmjFdYm3cUS8jmyTpm+PKyFxHM3MN5rFarSdGMiH1rGC60kGgrh2uuVGwfbj9eoWRIjIGjvH&#10;pOBIAVbL87MFFtod+J2GKjYiQTgUqMDE2BdShtqQxTBxPXHy9s5bjEn6RmqPhwS3ncyzbCYttpwW&#10;DPb0ZKj+rn6sAl8+v5Sfu3xvSj9Ud8PX22O+kUpdXowP9yAijfE//NdeawXT+fQmh9OddAXk8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hphJxwAAAN4AAAAPAAAAAAAA&#10;AAAAAAAAAKECAABkcnMvZG93bnJldi54bWxQSwUGAAAAAAQABAD5AAAAlQMAAAAA&#10;" strokecolor="#c0504d [3205]" strokeweight="2pt">
                  <v:shadow on="t" opacity="24903f" mv:blur="40000f" origin=",.5" offset="0,20000emu"/>
                </v:line>
                <v:line id="Straight Connector 57533" o:spid="_x0000_s1150" style="position:absolute;visibility:visible;mso-wrap-style:square" from="3543300,1371600" to="36576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o90sgAAADeAAAADwAAAGRycy9kb3ducmV2LnhtbESPzU7DMBCE70i8g7VI3KhDqkJJ61b8&#10;SigXIKXqdRtv44h4HdkmDW9fIyFxHM3MN5rlerSdGMiH1rGC60kGgrh2uuVGwefm5WoOIkRkjZ1j&#10;UvBDAdar87MlFtod+YOGKjYiQTgUqMDE2BdShtqQxTBxPXHyDs5bjEn6RmqPxwS3ncyz7EZabDkt&#10;GOzp0VD9VX1bBb58ei532/xgSj9Ud8P+7SF/l0pdXoz3CxCRxvgf/mu/agWz29l0Cr930hWQqxM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so90sgAAADeAAAADwAAAAAA&#10;AAAAAAAAAAChAgAAZHJzL2Rvd25yZXYueG1sUEsFBgAAAAAEAAQA+QAAAJYDAAAAAA==&#10;" strokecolor="#c0504d [3205]" strokeweight="2pt">
                  <v:shadow on="t" opacity="24903f" mv:blur="40000f" origin=",.5" offset="0,20000emu"/>
                </v:line>
                <v:line id="Straight Connector 57534" o:spid="_x0000_s1151" style="position:absolute;visibility:visible;mso-wrap-style:square" from="4229100,800100" to="45720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OlpsgAAADeAAAADwAAAGRycy9kb3ducmV2LnhtbESPzU7DMBCE70h9B2srcaNOA6UQ6lb8&#10;SlUu0ADiusTbOGq8jmyThrfHSEgcRzPzjWa1GW0nBvKhdaxgPstAENdOt9woeHt9OrsCESKyxs4x&#10;KfimAJv15GSFhXZH3tFQxUYkCIcCFZgY+0LKUBuyGGauJ07e3nmLMUnfSO3xmOC2k3mWXUqLLacF&#10;gz3dG6oP1ZdV4MuHx/LjPd+b0g/V9fD5fJe/SKVOp+PtDYhIY/wP/7W3WsFiuTi/gN876QrI9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SOlpsgAAADeAAAADwAAAAAA&#10;AAAAAAAAAAChAgAAZHJzL2Rvd25yZXYueG1sUEsFBgAAAAAEAAQA+QAAAJYDAAAAAA==&#10;" strokecolor="#c0504d [3205]" strokeweight="2pt">
                  <v:shadow on="t" opacity="24903f" mv:blur="40000f" origin=",.5" offset="0,20000emu"/>
                </v:line>
                <v:line id="Straight Connector 57535" o:spid="_x0000_s1152" style="position:absolute;flip:x;visibility:visible;mso-wrap-style:square" from="2628900,571500" to="27432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KsHscAAADeAAAADwAAAGRycy9kb3ducmV2LnhtbESPQWsCMRSE74L/IbyCN81aXS1bo0ix&#10;UKQeanvp7bF5ZrfdvCxJ1NVfb4RCj8PMfMMsVp1txIl8qB0rGI8yEMSl0zUbBV+fr8MnECEia2wc&#10;k4ILBVgt+70FFtqd+YNO+2hEgnAoUEEVY1tIGcqKLIaRa4mTd3DeYkzSG6k9nhPcNvIxy2bSYs1p&#10;ocKWXioqf/dHq8C/z9HU5XEy3nwfZj/baZRXs1Nq8NCtn0FE6uJ/+K/9phXk83ySw/1OugJye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qwexwAAAN4AAAAPAAAAAAAA&#10;AAAAAAAAAKECAABkcnMvZG93bnJldi54bWxQSwUGAAAAAAQABAD5AAAAlQMAAAAA&#10;" strokecolor="#c0504d [3205]" strokeweight="2pt">
                  <v:shadow on="t" opacity="24903f" mv:blur="40000f" origin=",.5" offset="0,20000emu"/>
                </v:line>
                <v:line id="Straight Connector 57696" o:spid="_x0000_s1153" style="position:absolute;flip:x y;visibility:visible;mso-wrap-style:square" from="2971800,571500" to="33147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Elbv1HJAAAA3gAAAA8AAAAA&#10;AAAAAAAAAAAAoQIAAGRycy9kb3ducmV2LnhtbFBLBQYAAAAABAAEAPkAAACXAwAAAAA=&#10;" strokecolor="#c0504d [3205]" strokeweight="2pt">
                  <v:shadow on="t" opacity="24903f" mv:blur="40000f" origin=",.5" offset="0,20000emu"/>
                </v:line>
                <v:line id="Straight Connector 57697" o:spid="_x0000_s1154" style="position:absolute;flip:x y;visibility:visible;mso-wrap-style:square" from="3086100,342900" to="37719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mFxrKygAAAN4AAAAPAAAA&#10;AAAAAAAAAAAAAKECAABkcnMvZG93bnJldi54bWxQSwUGAAAAAAQABAD5AAAAmAMAAAAA&#10;" strokecolor="#c0504d [3205]" strokeweight="2pt">
                  <v:shadow on="t" opacity="24903f" mv:blur="40000f" origin=",.5" offset="0,20000emu"/>
                </v:line>
                <v:group id="_x0000_s1155" style="position:absolute;left:3886200;top:3429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T5pxAAAAN4AAAAP&#10;AAAAAAAAAAAAAAAAAKkCAABkcnMvZG93bnJldi54bWxQSwUGAAAAAAQABAD6AAAAmgMAAAAA&#10;">
                  <v:rect id="Rectangle 57699" o:spid="_x0000_s1156"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uGQxwAA&#10;AN4AAAAPAAAAZHJzL2Rvd25yZXYueG1sRI9Pa8JAFMTvgt9heQVvuqlQ/0RXiVKxNSdtL96e2WcS&#10;zL4N2VXjt+8WBI/DzPyGmS9bU4kbNa60rOB9EIEgzqwuOVfw+7PpT0A4j6yxskwKHuRgueh25hhr&#10;e+c93Q4+FwHCLkYFhfd1LKXLCjLoBrYmDt7ZNgZ9kE0udYP3ADeVHEbRSBosOSwUWNO6oOxyuBoF&#10;56NMTLJNZb3zq+Nm2Kbfn6dUqd5bm8xAeGr9K/xsf2kFH+PRdAr/d8IV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eLhkMcAAADeAAAADwAAAAAAAAAAAAAAAACXAgAAZHJz&#10;L2Rvd25yZXYueG1sUEsFBgAAAAAEAAQA9QAAAIsDAAAAAA==&#10;" fillcolor="#b1cce2" stroked="f">
                    <v:textbox>
                      <w:txbxContent>
                        <w:p w14:paraId="2311BFB3" w14:textId="77777777" w:rsidR="00D34ED4" w:rsidRDefault="00D34ED4" w:rsidP="00117209">
                          <w:pPr>
                            <w:rPr>
                              <w:rFonts w:eastAsia="Times New Roman" w:cs="Times New Roman"/>
                            </w:rPr>
                          </w:pPr>
                        </w:p>
                      </w:txbxContent>
                    </v:textbox>
                  </v:rect>
                  <v:shape id="Freeform 57700" o:spid="_x0000_s1157"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7l6xQAA&#10;AN4AAAAPAAAAZHJzL2Rvd25yZXYueG1sRI/bagIxEIbvC32HMAVviibVVmVrFBEFKULx8ADjZtws&#10;u5ksm6jr25uLQi9//hPfbNG5WtyoDaVnDR8DBYI496bkQsPpuOlPQYSIbLD2TBoeFGAxf32ZYWb8&#10;nfd0O8RCpBEOGWqwMTaZlCG35DAMfEOcvItvHcYk20KaFu9p3NVyqNRYOiw5PVhsaGUprw5Xp+H3&#10;MQ3H867kT7V+r1aKRpX9GWnde+uW3yAidfE//NfeGg1fk4lKAAknoY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uXrFAAAA3gAAAA8AAAAAAAAAAAAAAAAAlwIAAGRycy9k&#10;b3ducmV2LnhtbFBLBQYAAAAABAAEAPUAAACJAw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7DE6C247" w14:textId="77777777" w:rsidR="00D34ED4" w:rsidRDefault="00D34ED4" w:rsidP="00117209">
                          <w:pPr>
                            <w:rPr>
                              <w:rFonts w:eastAsia="Times New Roman" w:cs="Times New Roman"/>
                            </w:rPr>
                          </w:pPr>
                        </w:p>
                      </w:txbxContent>
                    </v:textbox>
                  </v:shape>
                  <v:shape id="Freeform 57701" o:spid="_x0000_s1158"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m9eyAAA&#10;AN4AAAAPAAAAZHJzL2Rvd25yZXYueG1sRI/dasJAFITvC32H5QjeFN1EqNHUVUQQhSKi/aGXp9lj&#10;kpo9G7JrTN/eLQi9HGbmG2a26EwlWmpcaVlBPIxAEGdWl5wreH9bDyYgnEfWWFkmBb/kYDF/fJhh&#10;qu2VD9QefS4ChF2KCgrv61RKlxVk0A1tTRy8k20M+iCbXOoGrwFuKjmKorE0WHJYKLCmVUHZ+Xgx&#10;CmrZfkzd6/cPxftd9WQ/+SuZbpTq97rlCwhPnf8P39tbreA5SaIY/u6EK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lmb17IAAAA3gAAAA8AAAAAAAAAAAAAAAAAlwIAAGRy&#10;cy9kb3ducmV2LnhtbFBLBQYAAAAABAAEAPUAAACMAw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68CB63BF" w14:textId="77777777" w:rsidR="00D34ED4" w:rsidRDefault="00D34ED4" w:rsidP="00117209">
                          <w:pPr>
                            <w:rPr>
                              <w:rFonts w:eastAsia="Times New Roman" w:cs="Times New Roman"/>
                            </w:rPr>
                          </w:pPr>
                        </w:p>
                      </w:txbxContent>
                    </v:textbox>
                  </v:shape>
                  <v:shape id="Freeform 57702" o:spid="_x0000_s1159"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JFxAAA&#10;AN4AAAAPAAAAZHJzL2Rvd25yZXYueG1sRI/NigIxEITvC75DaMHbmnFAXUajqCC6F5dVH6Cd9Pzg&#10;pDMkUce33wjCHouq+oqaLzvTiDs5X1tWMBomIIhzq2suFZxP288vED4ga2wsk4IneVgueh9zzLR9&#10;8C/dj6EUEcI+QwVVCG0mpc8rMuiHtiWOXmGdwRClK6V2+Ihw08g0SSbSYM1xocKWNhXl1+PNKLDf&#10;vqT0smuK3faAbv1T8PgmlRr0u9UMRKAu/Iff7b1WMJ5OkxRed+IV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viRcQAAADeAAAADwAAAAAAAAAAAAAAAACXAgAAZHJzL2Rv&#10;d25yZXYueG1sUEsFBgAAAAAEAAQA9QAAAIg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7053F6AD" w14:textId="77777777" w:rsidR="00D34ED4" w:rsidRDefault="00D34ED4" w:rsidP="00117209">
                          <w:pPr>
                            <w:rPr>
                              <w:rFonts w:eastAsia="Times New Roman" w:cs="Times New Roman"/>
                            </w:rPr>
                          </w:pPr>
                        </w:p>
                      </w:txbxContent>
                    </v:textbox>
                  </v:shape>
                  <v:shape id="Freeform 57703" o:spid="_x0000_s1160"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OdsxgAA&#10;AN4AAAAPAAAAZHJzL2Rvd25yZXYueG1sRI9PawIxFMTvBb9DeEJvNVGxlq1RpLDgoRT8c/H2mrxm&#10;FzcvyyZdt/30jSD0OMzMb5jVZvCN6KmLdWAN04kCQWyCrdlpOB3LpxcQMSFbbAKThh+KsFmPHlZY&#10;2HDlPfWH5ESGcCxQQ5VSW0gZTUUe4yS0xNn7Cp3HlGXnpO3wmuG+kTOlnqXHmvNChS29VWQuh2+v&#10;4ez9rFcfcnr8da4p30tjP03U+nE8bF9BJBrSf/je3lkNi+VSzeF2J18Bu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fOds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7610B8E1" w14:textId="77777777" w:rsidR="00D34ED4" w:rsidRDefault="00D34ED4" w:rsidP="00117209">
                          <w:pPr>
                            <w:rPr>
                              <w:rFonts w:eastAsia="Times New Roman" w:cs="Times New Roman"/>
                            </w:rPr>
                          </w:pPr>
                        </w:p>
                      </w:txbxContent>
                    </v:textbox>
                  </v:shape>
                  <v:shape id="Freeform 57704" o:spid="_x0000_s1161"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xCHyAAA&#10;AN4AAAAPAAAAZHJzL2Rvd25yZXYueG1sRI/Na8JAFMTvQv+H5RV6000/0kh0lVIq7cGLH6DeHtln&#10;Ept9G3a3Jv73riD0OMzMb5jpvDeNOJPztWUFz6MEBHFhdc2lgu1mMRyD8AFZY2OZFFzIw3z2MJhi&#10;rm3HKzqvQykihH2OCqoQ2lxKX1Rk0I9sSxy9o3UGQ5SulNphF+GmkS9J8i4N1hwXKmzps6Lid/1n&#10;FNSHZbrLxt3pVZt96vF7cflyjVJPj/3HBESgPvyH7+0frSDNsuQNbnfiFZC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3EIfIAAAA3gAAAA8AAAAAAAAAAAAAAAAAlwIAAGRy&#10;cy9kb3ducmV2LnhtbFBLBQYAAAAABAAEAPUAAACMAwAAAAA=&#10;" adj="-11796480,,5400" path="m0,26l42,,86,12,92,64,72,20,50,12,,26xe" fillcolor="#d1d1d1" stroked="f">
                    <v:stroke joinstyle="round"/>
                    <v:formulas/>
                    <v:path arrowok="t" o:connecttype="custom" o:connectlocs="0,26;42,0;86,12;92,64;72,20;50,12;0,26" o:connectangles="0,0,0,0,0,0,0" textboxrect="0,0,92,64"/>
                    <v:textbox>
                      <w:txbxContent>
                        <w:p w14:paraId="3DBBFD54" w14:textId="77777777" w:rsidR="00D34ED4" w:rsidRDefault="00D34ED4" w:rsidP="00117209">
                          <w:pPr>
                            <w:rPr>
                              <w:rFonts w:eastAsia="Times New Roman" w:cs="Times New Roman"/>
                            </w:rPr>
                          </w:pPr>
                        </w:p>
                      </w:txbxContent>
                    </v:textbox>
                  </v:shape>
                  <v:shape id="Freeform 57705" o:spid="_x0000_s1162"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32zxwAA&#10;AN4AAAAPAAAAZHJzL2Rvd25yZXYueG1sRI9BS8NAFITvgv9heUIvYja2tJHYbSmi4tVURG/P7DMb&#10;mn0bdrdJ6q93hYLHYWa+YdbbyXZiIB9axwpusxwEce10y42Ct/3TzR2IEJE1do5JwYkCbDeXF2ss&#10;tRv5lYYqNiJBOJSowMTYl1KG2pDFkLmeOHnfzluMSfpGao9jgttOzvN8JS22nBYM9vRgqD5UR6ug&#10;s58fi6IadsN4nH6+/OH98do8KzW7mnb3ICJN8T98br9oBcuiyJfwdyddAb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nN9s8cAAADeAAAADwAAAAAAAAAAAAAAAACXAgAAZHJz&#10;L2Rvd25yZXYueG1sUEsFBgAAAAAEAAQA9QAAAIsDAAAAAA==&#10;" adj="-11796480,,5400" path="m2,2l2,2,,,2,2xe" fillcolor="#b7bcbd" stroked="f">
                    <v:stroke joinstyle="round"/>
                    <v:formulas/>
                    <v:path arrowok="t" o:connecttype="custom" o:connectlocs="2,2;2,2;0,0;0,0;2,2;2,2" o:connectangles="0,0,0,0,0,0" textboxrect="0,0,2,2"/>
                    <v:textbox>
                      <w:txbxContent>
                        <w:p w14:paraId="404C3EDE" w14:textId="77777777" w:rsidR="00D34ED4" w:rsidRDefault="00D34ED4" w:rsidP="00117209">
                          <w:pPr>
                            <w:rPr>
                              <w:rFonts w:eastAsia="Times New Roman" w:cs="Times New Roman"/>
                            </w:rPr>
                          </w:pPr>
                        </w:p>
                      </w:txbxContent>
                    </v:textbox>
                  </v:shape>
                  <v:shape id="Freeform 57706" o:spid="_x0000_s1163"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AIWxAAA&#10;AN4AAAAPAAAAZHJzL2Rvd25yZXYueG1sRI9BSwMxFITvgv8hPMGbTSy0kbVpkcKCBxGsPXh83Tw3&#10;SzcvIYnt9t83guBxmJlvmNVm8qM4UcpDYAOPMwWCuAt24N7A/rN9eAKRC7LFMTAZuFCGzfr2ZoWN&#10;DWf+oNOu9KJCODdowJUSGylz58hjnoVIXL3vkDyWKlMvbcJzhftRzpVaSo8D1wWHkbaOuuPuxxtQ&#10;+q0/pDYuxqOLX+zetW7DwZj7u+nlGUShqfyH/9qv1sBCa7WE3zv1Csj1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QCFsQAAADeAAAADwAAAAAAAAAAAAAAAACXAgAAZHJzL2Rv&#10;d25yZXYueG1sUEsFBgAAAAAEAAQA9QAAAIgDA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5AC92326" w14:textId="77777777" w:rsidR="00D34ED4" w:rsidRDefault="00D34ED4" w:rsidP="00117209">
                          <w:pPr>
                            <w:rPr>
                              <w:rFonts w:eastAsia="Times New Roman" w:cs="Times New Roman"/>
                            </w:rPr>
                          </w:pPr>
                        </w:p>
                      </w:txbxContent>
                    </v:textbox>
                  </v:shape>
                  <v:shape id="Freeform 57707" o:spid="_x0000_s1164"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1EwkwwAA&#10;AN4AAAAPAAAAZHJzL2Rvd25yZXYueG1sRI9Li8IwFIX3wvyHcAfcyJgqaIdqFB8MuPW1vzTXpkxz&#10;02mirfPrjSC4PJzHx5kvO1uJGzW+dKxgNExAEOdOl1woOB1/vr5B+ICssXJMCu7kYbn46M0x067l&#10;Pd0OoRBxhH2GCkwIdSalzw1Z9ENXE0fv4hqLIcqmkLrBNo7bSo6TZCotlhwJBmvaGMp/D1cbIX/h&#10;mg9ae65NO7Vy878fbXGtVP+zW81ABOrCO/xq77SCSZomKTzvxCs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1EwkwwAAAN4AAAAPAAAAAAAAAAAAAAAAAJcCAABkcnMvZG93&#10;bnJldi54bWxQSwUGAAAAAAQABAD1AAAAhwM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195816CD" w14:textId="77777777" w:rsidR="00D34ED4" w:rsidRDefault="00D34ED4" w:rsidP="00117209">
                          <w:pPr>
                            <w:rPr>
                              <w:rFonts w:eastAsia="Times New Roman" w:cs="Times New Roman"/>
                            </w:rPr>
                          </w:pPr>
                        </w:p>
                      </w:txbxContent>
                    </v:textbox>
                  </v:shape>
                  <v:shape id="Freeform 57708" o:spid="_x0000_s1165"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LNxxQAA&#10;AN4AAAAPAAAAZHJzL2Rvd25yZXYueG1sRE9NawIxEL0X/A9hhF5KTSrUla1RSkuhPVm3Cu1t2Iyb&#10;xc1kSVJd/fXNQejx8b4Xq8F14kghtp41PEwUCOLam5YbDduvt/s5iJiQDXaeScOZIqyWo5sFlsaf&#10;eEPHKjUih3AsUYNNqS+ljLUlh3Hie+LM7X1wmDIMjTQBTzncdXKq1Ew6bDk3WOzpxVJ9qH6dhs9g&#10;79azopLq/PMhN5d+9/o93Wl9Ox6en0AkGtK/+Op+Nxoei0LlvflOvg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Es3HFAAAA3gAAAA8AAAAAAAAAAAAAAAAAlwIAAGRycy9k&#10;b3ducmV2LnhtbFBLBQYAAAAABAAEAPUAAACJAw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44D5DA39" w14:textId="77777777" w:rsidR="00D34ED4" w:rsidRDefault="00D34ED4" w:rsidP="00117209">
                          <w:pPr>
                            <w:rPr>
                              <w:rFonts w:eastAsia="Times New Roman" w:cs="Times New Roman"/>
                            </w:rPr>
                          </w:pPr>
                        </w:p>
                      </w:txbxContent>
                    </v:textbox>
                  </v:shape>
                  <v:shape id="Freeform 57709" o:spid="_x0000_s1166"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mgxwAA&#10;AN4AAAAPAAAAZHJzL2Rvd25yZXYueG1sRI9BawIxFITvQv9DeAVvNalorVujiCgU9KKtnl83r7vb&#10;bl7WJNXVX98UCh6HmfmGmcxaW4sT+VA51vDYUyCIc2cqLjS8v60enkGEiGywdkwaLhRgNr3rTDAz&#10;7sxbOu1iIRKEQ4YayhibTMqQl2Qx9FxDnLxP5y3GJH0hjcdzgtta9pV6khYrTgslNrQoKf/e/VgN&#10;y+WhHnwdLx/tPjT7q9r6sFmste7et/MXEJHaeAv/t1+NhuFopMbwdyddATn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sfpoMcAAADeAAAADwAAAAAAAAAAAAAAAACXAgAAZHJz&#10;L2Rvd25yZXYueG1sUEsFBgAAAAAEAAQA9QAAAIsDA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34E96FE4" w14:textId="77777777" w:rsidR="00D34ED4" w:rsidRDefault="00D34ED4" w:rsidP="00117209">
                          <w:pPr>
                            <w:rPr>
                              <w:rFonts w:eastAsia="Times New Roman" w:cs="Times New Roman"/>
                            </w:rPr>
                          </w:pPr>
                        </w:p>
                      </w:txbxContent>
                    </v:textbox>
                  </v:shape>
                  <v:shape id="Freeform 57710" o:spid="_x0000_s1167"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SrBxQAA&#10;AN4AAAAPAAAAZHJzL2Rvd25yZXYueG1sRI/NasJAFIX3Qt9huAV3OlHQlNRR0kKpbkTTuL9kbpO0&#10;mTsxM5r49s5CcHk4f3yrzWAacaXO1ZYVzKYRCOLC6ppLBfnP1+QNhPPIGhvLpOBGDjbrl9EKE217&#10;PtI186UII+wSVFB53yZSuqIig25qW+Lg/drOoA+yK6XusA/jppHzKFpKgzWHhwpb+qyo+M8uRoFJ&#10;9z4+7bJ0f959fP/1p5JNflBq/Dqk7yA8Df4ZfrS3WsEijmcBIOAEFJ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pKsHFAAAA3gAAAA8AAAAAAAAAAAAAAAAAlwIAAGRycy9k&#10;b3ducmV2LnhtbFBLBQYAAAAABAAEAPUAAACJAwAAAAA=&#10;" adj="-11796480,,5400" path="m0,0l0,,14,14,28,28,28,26,14,14,,0xe" fillcolor="#3b5477" stroked="f">
                    <v:stroke joinstyle="round"/>
                    <v:formulas/>
                    <v:path arrowok="t" o:connecttype="custom" o:connectlocs="0,0;0,0;14,14;28,28;28,28;28,26;28,26;14,14;0,0;0,0;0,0;0,0" o:connectangles="0,0,0,0,0,0,0,0,0,0,0,0" textboxrect="0,0,28,28"/>
                    <v:textbox>
                      <w:txbxContent>
                        <w:p w14:paraId="283F161B" w14:textId="77777777" w:rsidR="00D34ED4" w:rsidRDefault="00D34ED4" w:rsidP="00117209">
                          <w:pPr>
                            <w:rPr>
                              <w:rFonts w:eastAsia="Times New Roman" w:cs="Times New Roman"/>
                            </w:rPr>
                          </w:pPr>
                        </w:p>
                      </w:txbxContent>
                    </v:textbox>
                  </v:shape>
                  <v:shape id="Freeform 57711" o:spid="_x0000_s1168"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lkjxAAA&#10;AN4AAAAPAAAAZHJzL2Rvd25yZXYueG1sRI9Pi8IwFMTvgt8hvIW9adoF/9A1igqLXtWCeHs0b5uy&#10;zUtJou1++82C4HGYmd8wq81gW/EgHxrHCvJpBoK4crrhWkF5+ZosQYSIrLF1TAp+KcBmPR6tsNCu&#10;5xM9zrEWCcKhQAUmxq6QMlSGLIap64iT9+28xZikr6X22Ce4beVHls2lxYbTgsGO9oaqn/PdKrjR&#10;9ih3vs6Cuc4Pu97dS1mSUu9vw/YTRKQhvsLP9lErmC0WeQ7/d9IV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65ZI8QAAADeAAAADwAAAAAAAAAAAAAAAACXAgAAZHJzL2Rv&#10;d25yZXYueG1sUEsFBgAAAAAEAAQA9QAAAIgDA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077ABB16" w14:textId="77777777" w:rsidR="00D34ED4" w:rsidRDefault="00D34ED4" w:rsidP="00117209">
                          <w:pPr>
                            <w:rPr>
                              <w:rFonts w:eastAsia="Times New Roman" w:cs="Times New Roman"/>
                            </w:rPr>
                          </w:pPr>
                        </w:p>
                      </w:txbxContent>
                    </v:textbox>
                  </v:shape>
                  <v:shape id="Freeform 57712" o:spid="_x0000_s1169"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9EuBxQAA&#10;AN4AAAAPAAAAZHJzL2Rvd25yZXYueG1sRI9Bi8IwFITvwv6H8Ba82VRBu1ajyLKKHrWLXh/Ns+1u&#10;81KaqPXfG0HwOMzMN8x82ZlaXKl1lWUFwygGQZxbXXGh4DdbD75AOI+ssbZMCu7kYLn46M0x1fbG&#10;e7oefCEChF2KCkrvm1RKl5dk0EW2IQ7e2bYGfZBtIXWLtwA3tRzF8UQarDgslNjQd0n5/+FiFCSU&#10;JdPNLp9mP3GxXm39pjr9HZXqf3arGQhPnX+HX+2tVjBOkuEInnfCF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0S4HFAAAA3gAAAA8AAAAAAAAAAAAAAAAAlwIAAGRycy9k&#10;b3ducmV2LnhtbFBLBQYAAAAABAAEAPUAAACJAw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505C8174" w14:textId="77777777" w:rsidR="00D34ED4" w:rsidRDefault="00D34ED4" w:rsidP="00117209">
                          <w:pPr>
                            <w:rPr>
                              <w:rFonts w:eastAsia="Times New Roman" w:cs="Times New Roman"/>
                            </w:rPr>
                          </w:pPr>
                        </w:p>
                      </w:txbxContent>
                    </v:textbox>
                  </v:shape>
                  <v:shape id="Freeform 57719" o:spid="_x0000_s1170"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lHmxgAA&#10;AN4AAAAPAAAAZHJzL2Rvd25yZXYueG1sRI9BS8NAFITvgv9heYI3u0lBq2m3pQiCWC+NPXh8zb4m&#10;odm3YfeZxH/fFYQeh5n5hlltJtepgUJsPRvIZxko4srblmsDh6+3h2dQUZAtdp7JwC9F2Kxvb1ZY&#10;WD/ynoZSapUgHAs00Ij0hdaxashhnPmeOHknHxxKkqHWNuCY4K7T8yx70g5bTgsN9vTaUHUuf5yB&#10;KMNH2bv6EEadZ/PtUT6/d2LM/d20XYISmuQa/m+/WwOPi0X+An930hXQ6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3lHmxgAAAN4AAAAPAAAAAAAAAAAAAAAAAJcCAABkcnMv&#10;ZG93bnJldi54bWxQSwUGAAAAAAQABAD1AAAAigM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179706C9" w14:textId="77777777" w:rsidR="00D34ED4" w:rsidRDefault="00D34ED4" w:rsidP="00117209">
                          <w:pPr>
                            <w:rPr>
                              <w:rFonts w:eastAsia="Times New Roman" w:cs="Times New Roman"/>
                            </w:rPr>
                          </w:pPr>
                        </w:p>
                      </w:txbxContent>
                    </v:textbox>
                  </v:shape>
                  <v:shape id="Freeform 57723" o:spid="_x0000_s1171"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XpNxwAA&#10;AN4AAAAPAAAAZHJzL2Rvd25yZXYueG1sRI9Ba8JAFITvQv/D8gpeRDfVakrqKiIUKh7UKHh9ZF+T&#10;YPZtzK4x/vtuoeBxmJlvmPmyM5VoqXGlZQVvowgEcWZ1ybmC0/Fr+AHCeWSNlWVS8CAHy8VLb46J&#10;tnc+UJv6XAQIuwQVFN7XiZQuK8igG9maOHg/tjHog2xyqRu8B7ip5DiKZtJgyWGhwJrWBWWX9GYU&#10;vPOlHew314F85Nut785ru5OpUv3XbvUJwlPnn+H/9rdWMI3j8QT+7oQr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DV6TccAAADeAAAADwAAAAAAAAAAAAAAAACXAgAAZHJz&#10;L2Rvd25yZXYueG1sUEsFBgAAAAAEAAQA9QAAAIsDA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55DB82CA" w14:textId="77777777" w:rsidR="00D34ED4" w:rsidRDefault="00D34ED4" w:rsidP="00117209">
                          <w:pPr>
                            <w:rPr>
                              <w:rFonts w:eastAsia="Times New Roman" w:cs="Times New Roman"/>
                            </w:rPr>
                          </w:pPr>
                        </w:p>
                      </w:txbxContent>
                    </v:textbox>
                  </v:shape>
                  <v:shape id="Freeform 4096" o:spid="_x0000_s1172"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deoxgAA&#10;AN0AAAAPAAAAZHJzL2Rvd25yZXYueG1sRI9Ba8JAFITvBf/D8oTe6kZpNUZXkZaCh7ZQ9eLtmX0m&#10;wezbsPuq6b/vFgo9DjPzDbNc965VVwqx8WxgPMpAEZfeNlwZOOxfH3JQUZAttp7JwDdFWK8Gd0ss&#10;rL/xJ113UqkE4ViggVqkK7SOZU0O48h3xMk7++BQkgyVtgFvCe5aPcmyqXbYcFqosaPnmsrL7ssZ&#10;aOZ8kPd97o6z49OL/ZA8bE9vxtwP+80ClFAv/+G/9tYaeMzmU/h9k56AXv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edeoxgAAAN0AAAAPAAAAAAAAAAAAAAAAAJcCAABkcnMv&#10;ZG93bnJldi54bWxQSwUGAAAAAAQABAD1AAAAigM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55E93A2C" w14:textId="77777777" w:rsidR="00D34ED4" w:rsidRDefault="00D34ED4" w:rsidP="00117209">
                          <w:pPr>
                            <w:rPr>
                              <w:rFonts w:eastAsia="Times New Roman" w:cs="Times New Roman"/>
                            </w:rPr>
                          </w:pPr>
                        </w:p>
                      </w:txbxContent>
                    </v:textbox>
                  </v:shape>
                  <v:shape id="Freeform 4097" o:spid="_x0000_s1173"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WP6xQAA&#10;AN0AAAAPAAAAZHJzL2Rvd25yZXYueG1sRI9Bi8IwFITvgv8hPMHLoqm6qFuNIoLoTayy7PHRvG2L&#10;zUtpYq3+erOw4HGYmW+Y5bo1pWiodoVlBaNhBII4tbrgTMHlvBvMQTiPrLG0TAoe5GC96naWGGt7&#10;5xM1ic9EgLCLUUHufRVL6dKcDLqhrYiD92trgz7IOpO6xnuAm1KOo2gqDRYcFnKsaJtTek1uRsHz&#10;SElaPeXIfZvmY14c95Of2V6pfq/dLEB4av07/N8+aAWf0dcM/t6EJyB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xY/rFAAAA3QAAAA8AAAAAAAAAAAAAAAAAlwIAAGRycy9k&#10;b3ducmV2LnhtbFBLBQYAAAAABAAEAPUAAACJAw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3FA233ED" w14:textId="77777777" w:rsidR="00D34ED4" w:rsidRDefault="00D34ED4" w:rsidP="00117209">
                          <w:pPr>
                            <w:rPr>
                              <w:rFonts w:eastAsia="Times New Roman" w:cs="Times New Roman"/>
                            </w:rPr>
                          </w:pPr>
                        </w:p>
                      </w:txbxContent>
                    </v:textbox>
                  </v:shape>
                  <v:shape id="Freeform 4098" o:spid="_x0000_s1174"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rRRwwAA&#10;AN0AAAAPAAAAZHJzL2Rvd25yZXYueG1sRE/Pa8IwFL4L+x/CG3gRTeacaNdUZCDsMBxzXrw9mtem&#10;rHkpTbT1v18Ogx0/vt/5bnStuFEfGs8anhYKBHHpTcO1hvP3Yb4BESKywdYzabhTgF3xMMkxM37g&#10;L7qdYi1SCIcMNdgYu0zKUFpyGBa+I05c5XuHMcG+lqbHIYW7Vi6VWkuHDacGix29WSp/TlenYYhD&#10;+ynDhWfVx/7l2XZHVNVV6+njuH8FEWmM/+I/97vRsFLbNDe9SU9AF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2rRRwwAAAN0AAAAPAAAAAAAAAAAAAAAAAJcCAABkcnMvZG93&#10;bnJldi54bWxQSwUGAAAAAAQABAD1AAAAhwM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6BD9A522" w14:textId="77777777" w:rsidR="00D34ED4" w:rsidRDefault="00D34ED4" w:rsidP="00117209">
                          <w:pPr>
                            <w:rPr>
                              <w:rFonts w:eastAsia="Times New Roman" w:cs="Times New Roman"/>
                            </w:rPr>
                          </w:pPr>
                        </w:p>
                      </w:txbxContent>
                    </v:textbox>
                  </v:shape>
                  <v:shape id="Freeform 4099" o:spid="_x0000_s1175"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GtYxgAA&#10;AN0AAAAPAAAAZHJzL2Rvd25yZXYueG1sRI9Pa8JAFMTvgt9heYXedLeiIYmuIoLgoYf659DentnX&#10;JDT7NmRXE799Vyj0OMzMb5jVZrCNuFPna8ca3qYKBHHhTM2lhst5P0lB+IBssHFMGh7kYbMej1aY&#10;G9fzke6nUIoIYZ+jhiqENpfSFxVZ9FPXEkfv23UWQ5RdKU2HfYTbRs6USqTFmuNChS3tKip+Tjer&#10;IZl9pv1j0aN31w+1SIb3bPuVav36MmyXIAIN4T/81z4YDXOVZfB8E5+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BGtYxgAAAN0AAAAPAAAAAAAAAAAAAAAAAJcCAABkcnMv&#10;ZG93bnJldi54bWxQSwUGAAAAAAQABAD1AAAAigM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172F2763" w14:textId="77777777" w:rsidR="00D34ED4" w:rsidRDefault="00D34ED4" w:rsidP="00117209">
                          <w:pPr>
                            <w:rPr>
                              <w:rFonts w:eastAsia="Times New Roman" w:cs="Times New Roman"/>
                            </w:rPr>
                          </w:pPr>
                        </w:p>
                      </w:txbxContent>
                    </v:textbox>
                  </v:shape>
                  <v:shape id="Freeform 4101" o:spid="_x0000_s1176"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WLxgAA&#10;AN0AAAAPAAAAZHJzL2Rvd25yZXYueG1sRI9BawIxFITvQv9DeAVvmmyVxa5GKRWhLfTgWvD62Dx3&#10;125elk3U9N83hYLHYWa+YVabaDtxpcG3jjVkUwWCuHKm5VrD12E3WYDwAdlg55g0/JCHzfphtMLC&#10;uBvv6VqGWiQI+wI1NCH0hZS+asiin7qeOHknN1gMSQ61NAPeEtx28kmpXFpsOS002NNrQ9V3ebEa&#10;8tPzuVRyln8e3z+288U++vM2aj1+jC9LEIFiuIf/229GwzxTGfy9SU9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dWLxgAAAN0AAAAPAAAAAAAAAAAAAAAAAJcCAABkcnMv&#10;ZG93bnJldi54bWxQSwUGAAAAAAQABAD1AAAAigM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2B3BD712" w14:textId="77777777" w:rsidR="00D34ED4" w:rsidRDefault="00D34ED4" w:rsidP="00117209">
                          <w:pPr>
                            <w:rPr>
                              <w:rFonts w:eastAsia="Times New Roman" w:cs="Times New Roman"/>
                            </w:rPr>
                          </w:pPr>
                        </w:p>
                      </w:txbxContent>
                    </v:textbox>
                  </v:shape>
                  <v:shape id="Freeform 4102" o:spid="_x0000_s1177"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0v8xgAA&#10;AN0AAAAPAAAAZHJzL2Rvd25yZXYueG1sRI9BawIxFITvgv8hPKE3TbSy6GqUUim0BQ9uC14fm+fu&#10;6uZl2aSa/vumIHgcZuYbZr2NthVX6n3jWMN0okAQl840XGn4/nobL0D4gGywdUwafsnDdjMcrDE3&#10;7sYHuhahEgnCPkcNdQhdLqUva7LoJ64jTt7J9RZDkn0lTY+3BLetnCmVSYsNp4UaO3qtqbwUP1ZD&#10;dlqeCyWfs/3x43M3XxyiP++i1k+j+LICESiGR/jefjca5lM1g/836QnI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N0v8xgAAAN0AAAAPAAAAAAAAAAAAAAAAAJcCAABkcnMv&#10;ZG93bnJldi54bWxQSwUGAAAAAAQABAD1AAAAigM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47A4A162" w14:textId="77777777" w:rsidR="00D34ED4" w:rsidRDefault="00D34ED4" w:rsidP="00117209">
                          <w:pPr>
                            <w:rPr>
                              <w:rFonts w:eastAsia="Times New Roman" w:cs="Times New Roman"/>
                            </w:rPr>
                          </w:pPr>
                        </w:p>
                      </w:txbxContent>
                    </v:textbox>
                  </v:shape>
                  <v:shape id="Freeform 4103" o:spid="_x0000_s1178"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t44xQAA&#10;AN0AAAAPAAAAZHJzL2Rvd25yZXYueG1sRI9Pi8IwFMTvgt8hvAVvNnUVXbpGEVHwtOAfkL09mmdb&#10;bF5qk23rfnojCB6HmfkNM192phQN1a6wrGAUxSCIU6sLzhScjtvhFwjnkTWWlknBnRwsF/3eHBNt&#10;W95Tc/CZCBB2CSrIva8SKV2ak0EX2Yo4eBdbG/RB1pnUNbYBbkr5GcdTabDgsJBjReuc0uvhzyig&#10;359NO95MHdnr7fw/u2Nz2aFSg49u9Q3CU+ff4Vd7pxVMRvEYnm/CE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q3jjFAAAA3QAAAA8AAAAAAAAAAAAAAAAAlwIAAGRycy9k&#10;b3ducmV2LnhtbFBLBQYAAAAABAAEAPUAAACJAw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75E43F97" w14:textId="77777777" w:rsidR="00D34ED4" w:rsidRDefault="00D34ED4" w:rsidP="00117209">
                          <w:pPr>
                            <w:rPr>
                              <w:rFonts w:eastAsia="Times New Roman" w:cs="Times New Roman"/>
                            </w:rPr>
                          </w:pPr>
                        </w:p>
                      </w:txbxContent>
                    </v:textbox>
                  </v:shape>
                  <v:shape id="Freeform 4104" o:spid="_x0000_s1179"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yhxxwAA&#10;AN0AAAAPAAAAZHJzL2Rvd25yZXYueG1sRI9BawIxFITvQv9DeEIvoolFi26NUkqF9iKoVTw+Nq+b&#10;xc3LNkl121/fFAo9DjPzDbNYda4RFwqx9qxhPFIgiEtvaq40vO3XwxmImJANNp5JwxdFWC1vegss&#10;jL/yli67VIkM4VigBptSW0gZS0sO48i3xNl798FhyjJU0gS8Zrhr5J1S99JhzXnBYktPlsrz7tNp&#10;CM8Dmn9sD6e1Ku30uJev35vNVOvbfvf4ACJRl/7Df+0Xo2EyVhP4fZOf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rsocccAAADdAAAADwAAAAAAAAAAAAAAAACXAgAAZHJz&#10;L2Rvd25yZXYueG1sUEsFBgAAAAAEAAQA9QAAAIsDA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51494BAE" w14:textId="77777777" w:rsidR="00D34ED4" w:rsidRDefault="00D34ED4" w:rsidP="00117209">
                          <w:pPr>
                            <w:rPr>
                              <w:rFonts w:eastAsia="Times New Roman" w:cs="Times New Roman"/>
                            </w:rPr>
                          </w:pPr>
                        </w:p>
                      </w:txbxContent>
                    </v:textbox>
                  </v:shape>
                  <v:shape id="Freeform 4105" o:spid="_x0000_s1180"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6JH9xQAA&#10;AN0AAAAPAAAAZHJzL2Rvd25yZXYueG1sRI9La8JAFIX3gv9huII7ndiqlNRRpCAUXAQfSJeXzDWT&#10;mrkTM2OM/94pFFwezuPjLFadrURLjS8dK5iMExDEudMlFwqOh83oA4QPyBorx6TgQR5Wy35vgal2&#10;d95Ruw+FiCPsU1RgQqhTKX1uyKIfu5o4emfXWAxRNoXUDd7juK3kW5LMpcWSI8FgTV+G8sv+ZiOE&#10;d6bN6vVvezpl2+31/fyjM6nUcNCtP0EE6sIr/N/+1gqmk2QGf2/iE5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okf3FAAAA3QAAAA8AAAAAAAAAAAAAAAAAlwIAAGRycy9k&#10;b3ducmV2LnhtbFBLBQYAAAAABAAEAPUAAACJAw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24C44F74" w14:textId="77777777" w:rsidR="00D34ED4" w:rsidRDefault="00D34ED4" w:rsidP="00117209">
                          <w:pPr>
                            <w:rPr>
                              <w:rFonts w:eastAsia="Times New Roman" w:cs="Times New Roman"/>
                            </w:rPr>
                          </w:pPr>
                        </w:p>
                      </w:txbxContent>
                    </v:textbox>
                  </v:shape>
                  <v:shape id="Freeform 4106" o:spid="_x0000_s1181"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sPkaxQAA&#10;AN0AAAAPAAAAZHJzL2Rvd25yZXYueG1sRI9BawIxFITvBf9DeEJvNau1IqtRRNpSvIhWFG/PzXOz&#10;uHlZkqjrv28KhR6HmfmGmc5bW4sb+VA5VtDvZSCIC6crLhXsvj9exiBCRNZYOyYFDwown3Wepphr&#10;d+cN3baxFAnCIUcFJsYmlzIUhiyGnmuIk3d23mJM0pdSe7wnuK3lIMtG0mLFacFgQ0tDxWV7tQrW&#10;p2N0xWGx8vs3s/+8vuL72qyUeu62iwmISG38D/+1v7SCYT8bwe+b9ATk7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w+RrFAAAA3QAAAA8AAAAAAAAAAAAAAAAAlwIAAGRycy9k&#10;b3ducmV2LnhtbFBLBQYAAAAABAAEAPUAAACJAw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2EE94A6B" w14:textId="77777777" w:rsidR="00D34ED4" w:rsidRDefault="00D34ED4" w:rsidP="00117209">
                          <w:pPr>
                            <w:rPr>
                              <w:rFonts w:eastAsia="Times New Roman" w:cs="Times New Roman"/>
                            </w:rPr>
                          </w:pPr>
                        </w:p>
                      </w:txbxContent>
                    </v:textbox>
                  </v:shape>
                  <v:shape id="Freeform 4107" o:spid="_x0000_s1182"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LrixQAA&#10;AN0AAAAPAAAAZHJzL2Rvd25yZXYueG1sRI/NasMwEITvgbyD2EIvIZETSp04kU0IhP5ADnXzAIu1&#10;sU2tlZFkx337qlDocZiZb5hDMZlOjOR8a1nBepWAIK6sbrlWcP08L7cgfEDW2FkmBd/kocjnswNm&#10;2t75g8Yy1CJC2GeooAmhz6T0VUMG/cr2xNG7WWcwROlqqR3eI9x0cpMkz9Jgy3GhwZ5ODVVf5WAU&#10;dMNA78PL+HZhH+RukdayxaNSjw/TcQ8i0BT+w3/tV63gaZ2k8PsmPgG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ouuLFAAAA3QAAAA8AAAAAAAAAAAAAAAAAlwIAAGRycy9k&#10;b3ducmV2LnhtbFBLBQYAAAAABAAEAPUAAACJAwAAAAA=&#10;" adj="-11796480,,5400" path="m0,6l0,6,,12,4,14,8,14,12,8,10,2,8,,2,,,6xe" fillcolor="#6f6e6d" stroked="f">
                    <v:stroke joinstyle="round"/>
                    <v:formulas/>
                    <v:path arrowok="t" o:connecttype="custom" o:connectlocs="0,6;0,6;0,12;4,14;4,14;8,14;12,8;12,8;10,2;8,0;8,0;2,0;0,6;0,6" o:connectangles="0,0,0,0,0,0,0,0,0,0,0,0,0,0" textboxrect="0,0,12,14"/>
                    <v:textbox>
                      <w:txbxContent>
                        <w:p w14:paraId="02BD85CA" w14:textId="77777777" w:rsidR="00D34ED4" w:rsidRDefault="00D34ED4" w:rsidP="00117209">
                          <w:pPr>
                            <w:rPr>
                              <w:rFonts w:eastAsia="Times New Roman" w:cs="Times New Roman"/>
                            </w:rPr>
                          </w:pPr>
                        </w:p>
                      </w:txbxContent>
                    </v:textbox>
                  </v:shape>
                  <v:shape id="Freeform 4108" o:spid="_x0000_s1183"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baQwQAA&#10;AN0AAAAPAAAAZHJzL2Rvd25yZXYueG1sRE/Pa8IwFL4P/B/CE3abqTJEOqMMYdPDdrAKvT6atzas&#10;eYlJrN1/vxwEjx/f7/V2tL0YKETjWMF8VoAgbpw23Co4nz5eViBiQtbYOyYFfxRhu5k8rbHU7sZH&#10;GqrUihzCsUQFXUq+lDI2HVmMM+eJM/fjgsWUYWilDnjL4baXi6JYSouGc0OHnnYdNb/V1Sown/WX&#10;t2cOWLv6Yvzxe6j2Sann6fj+BiLRmB7iu/ugFbzOizw3v8lP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g22kMEAAADdAAAADwAAAAAAAAAAAAAAAACXAgAAZHJzL2Rvd25y&#10;ZXYueG1sUEsFBgAAAAAEAAQA9QAAAIUDA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252E4A67" w14:textId="77777777" w:rsidR="00D34ED4" w:rsidRDefault="00D34ED4" w:rsidP="00117209">
                          <w:pPr>
                            <w:rPr>
                              <w:rFonts w:eastAsia="Times New Roman" w:cs="Times New Roman"/>
                            </w:rPr>
                          </w:pPr>
                        </w:p>
                      </w:txbxContent>
                    </v:textbox>
                  </v:shape>
                  <v:shape id="Freeform 4109" o:spid="_x0000_s1184"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WXPxQAA&#10;AN0AAAAPAAAAZHJzL2Rvd25yZXYueG1sRI9PawIxFMTvBb9DeEIvRbPaxepqFBGqvao9eHxs3v7B&#10;zcuSxHX99o0g9DjMzG+Y1aY3jejI+dqygsk4AUGcW11zqeD3/D2ag/ABWWNjmRQ8yMNmPXhbYabt&#10;nY/UnUIpIoR9hgqqENpMSp9XZNCPbUscvcI6gyFKV0rt8B7hppHTJJlJgzXHhQpb2lWUX083o6B7&#10;pLvp53y/Xzh9+Uo/dHE4Hwql3of9dgkiUB/+w6/2j1aQTpIFPN/EJ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NZc/FAAAA3QAAAA8AAAAAAAAAAAAAAAAAlwIAAGRycy9k&#10;b3ducmV2LnhtbFBLBQYAAAAABAAEAPUAAACJAw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395BA99A" w14:textId="77777777" w:rsidR="00D34ED4" w:rsidRDefault="00D34ED4" w:rsidP="00117209">
                          <w:pPr>
                            <w:rPr>
                              <w:rFonts w:eastAsia="Times New Roman" w:cs="Times New Roman"/>
                            </w:rPr>
                          </w:pPr>
                        </w:p>
                      </w:txbxContent>
                    </v:textbox>
                  </v:shape>
                  <v:shape id="Freeform 4110" o:spid="_x0000_s1185"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cqQwwAA&#10;AN0AAAAPAAAAZHJzL2Rvd25yZXYueG1sRE/LisIwFN0P+A/hCu7GtOMgUo2iI8KMuvGFurs017bY&#10;3JQmo/XvzUJweTjv0aQxpbhR7QrLCuJuBII4tbrgTMF+t/gcgHAeWWNpmRQ8yMFk3PoYYaLtnTd0&#10;2/pMhBB2CSrIva8SKV2ak0HXtRVx4C62NugDrDOpa7yHcFPKryjqS4MFh4YcK/rJKb1u/42Cw6za&#10;F+dm0Fut/zbH6Xxpe7g4KdVpN9MhCE+Nf4tf7l+t4DuOw/7wJjwBOX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YcqQwwAAAN0AAAAPAAAAAAAAAAAAAAAAAJcCAABkcnMvZG93&#10;bnJldi54bWxQSwUGAAAAAAQABAD1AAAAhwM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14A1E30B" w14:textId="77777777" w:rsidR="00D34ED4" w:rsidRDefault="00D34ED4" w:rsidP="00117209">
                          <w:pPr>
                            <w:rPr>
                              <w:rFonts w:eastAsia="Times New Roman" w:cs="Times New Roman"/>
                            </w:rPr>
                          </w:pPr>
                        </w:p>
                      </w:txbxContent>
                    </v:textbox>
                  </v:shape>
                  <v:shape id="Freeform 4111" o:spid="_x0000_s1186"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VYjxAAA&#10;AN0AAAAPAAAAZHJzL2Rvd25yZXYueG1sRI9BawIxFITvBf9DeIKXotnYUmVrFBEF6c1tDz0+Ns/N&#10;0s1L2ERd/70pFHocZuYbZrUZXCeu1MfWswY1K0AQ19603Gj4+jxMlyBiQjbYeSYNd4qwWY+eVlga&#10;f+MTXavUiAzhWKIGm1IopYy1JYdx5gNx9s6+d5iy7BtperxluOvkvCjepMOW84LFQDtL9U91cRo+&#10;FtXJfgdWrd8Nh+oS9s8vxV7ryXjYvoNINKT/8F/7aDS8KqXg901+An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VWI8QAAADdAAAADwAAAAAAAAAAAAAAAACXAgAAZHJzL2Rv&#10;d25yZXYueG1sUEsFBgAAAAAEAAQA9QAAAIgDA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28232244" w14:textId="77777777" w:rsidR="00D34ED4" w:rsidRDefault="00D34ED4" w:rsidP="00117209">
                          <w:pPr>
                            <w:rPr>
                              <w:rFonts w:eastAsia="Times New Roman" w:cs="Times New Roman"/>
                            </w:rPr>
                          </w:pPr>
                        </w:p>
                      </w:txbxContent>
                    </v:textbox>
                  </v:shape>
                  <v:shape id="Freeform 4112" o:spid="_x0000_s1187"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UB3yAAA&#10;AN0AAAAPAAAAZHJzL2Rvd25yZXYueG1sRI9Pa8JAFMTvQr/D8oTedBMrtUQ3oVoKhdKDfy69PbPP&#10;JJp9G7NbE/vpXaHQ4zAzv2EWWW9qcaHWVZYVxOMIBHFudcWFgt32ffQCwnlkjbVlUnAlB1n6MFhg&#10;om3Ha7psfCEChF2CCkrvm0RKl5dk0I1tQxy8g20N+iDbQuoWuwA3tZxE0bM0WHFYKLGhVUn5afNj&#10;FOyxeoueZH7eff5+z+zXajvrlkelHof96xyEp97/h//aH1rBNI4ncH8TnoBM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BQHfIAAAA3QAAAA8AAAAAAAAAAAAAAAAAlwIAAGRy&#10;cy9kb3ducmV2LnhtbFBLBQYAAAAABAAEAPUAAACMAw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2B7EAA47" w14:textId="77777777" w:rsidR="00D34ED4" w:rsidRDefault="00D34ED4" w:rsidP="00117209">
                          <w:pPr>
                            <w:rPr>
                              <w:rFonts w:eastAsia="Times New Roman" w:cs="Times New Roman"/>
                            </w:rPr>
                          </w:pPr>
                        </w:p>
                      </w:txbxContent>
                    </v:textbox>
                  </v:shape>
                  <v:shape id="Freeform 4113" o:spid="_x0000_s1188"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uA+wwAA&#10;AN0AAAAPAAAAZHJzL2Rvd25yZXYueG1sRI9PawIxFMTvgt8hPMGbJmtbtVujSFHw4MV/98fmdXfp&#10;5mVJoq7f3hSEHoeZ+Q2zWHW2ETfyoXasIRsrEMSFMzWXGs6n7WgOIkRkg41j0vCgAKtlv7fA3Lg7&#10;H+h2jKVIEA45aqhibHMpQ1GRxTB2LXHyfpy3GJP0pTQe7wluGzlRaiot1pwWKmzpu6Li93i1Glyh&#10;9uT2H8p/XtVserGPzfxUaz0cdOsvEJG6+B9+tXdGw3uWvcHfm/Q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uA+wwAAAN0AAAAPAAAAAAAAAAAAAAAAAJcCAABkcnMvZG93&#10;bnJldi54bWxQSwUGAAAAAAQABAD1AAAAhwM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6EE63EE2" w14:textId="77777777" w:rsidR="00D34ED4" w:rsidRDefault="00D34ED4" w:rsidP="00117209">
                          <w:pPr>
                            <w:rPr>
                              <w:rFonts w:eastAsia="Times New Roman" w:cs="Times New Roman"/>
                            </w:rPr>
                          </w:pPr>
                        </w:p>
                      </w:txbxContent>
                    </v:textbox>
                  </v:shape>
                  <v:shape id="Freeform 4114" o:spid="_x0000_s1189"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syNyAAA&#10;AN0AAAAPAAAAZHJzL2Rvd25yZXYueG1sRI9Pa8JAFMTvhX6H5RV6Ed2kSKnRVUQoeClFrX+Oz+xz&#10;E8y+TbNbTfPp3YLQ4zAzv2Ems9ZW4kKNLx0rSAcJCOLc6ZKNgq/Ne/8NhA/IGivHpOCXPMymjw8T&#10;zLS78oou62BEhLDPUEERQp1J6fOCLPqBq4mjd3KNxRBlY6Ru8BrhtpIvSfIqLZYcFwqsaVFQfl7/&#10;WAXLbVeZsvex+/wedbZb7E1+PMyVen5q52MQgdrwH763l1rBME2H8PcmPgE5v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ZqzI3IAAAA3QAAAA8AAAAAAAAAAAAAAAAAlwIAAGRy&#10;cy9kb3ducmV2LnhtbFBLBQYAAAAABAAEAPUAAACMAw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3F5DE491" w14:textId="77777777" w:rsidR="00D34ED4" w:rsidRDefault="00D34ED4" w:rsidP="00117209">
                          <w:pPr>
                            <w:rPr>
                              <w:rFonts w:eastAsia="Times New Roman" w:cs="Times New Roman"/>
                            </w:rPr>
                          </w:pPr>
                        </w:p>
                      </w:txbxContent>
                    </v:textbox>
                  </v:shape>
                  <v:shape id="Freeform 4115" o:spid="_x0000_s1190"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npOwwAA&#10;AN0AAAAPAAAAZHJzL2Rvd25yZXYueG1sRI9Ba8JAFITvBf/D8oTe6m5KWyS6igiC4Mm03p/ZZxLM&#10;vo15W03767uC0OMwM98w8+XgW3WlXprAFrKJAUVcBtdwZeHrc/MyBSUR2WEbmCz8kMByMXqaY+7C&#10;jfd0LWKlEoQlRwt1jF2utZQ1eZRJ6IiTdwq9x5hkX2nX4y3BfatfjfnQHhtOCzV2tK6pPBff3kIh&#10;ZvdreH9cX5x46Y4bGU4Ha5/Hw2oGKtIQ/8OP9tZZeMuyd7i/SU9A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npOwwAAAN0AAAAPAAAAAAAAAAAAAAAAAJcCAABkcnMvZG93&#10;bnJldi54bWxQSwUGAAAAAAQABAD1AAAAhwM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47DC744E" w14:textId="77777777" w:rsidR="00D34ED4" w:rsidRDefault="00D34ED4" w:rsidP="00117209">
                          <w:pPr>
                            <w:rPr>
                              <w:rFonts w:eastAsia="Times New Roman" w:cs="Times New Roman"/>
                            </w:rPr>
                          </w:pPr>
                        </w:p>
                      </w:txbxContent>
                    </v:textbox>
                  </v:shape>
                  <v:shape id="Freeform 4116" o:spid="_x0000_s1191"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Z0xwAA&#10;AN0AAAAPAAAAZHJzL2Rvd25yZXYueG1sRI9Pa8JAFMTvQr/D8oTedJO2qERXaS1CQTz45+LtmX0m&#10;0ezbNLua6Kd3hUKPw8z8hpnMWlOKK9WusKwg7kcgiFOrC84U7LaL3giE88gaS8uk4EYOZtOXzgQT&#10;bRte03XjMxEg7BJUkHtfJVK6NCeDrm8r4uAdbW3QB1lnUtfYBLgp5VsUDaTBgsNCjhXNc0rPm4tR&#10;cMDiO3qX6e9ued8P7Wq+HTZfJ6Veu+3nGISn1v+H/9o/WsFHHA/g+SY8ATl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PpGdMcAAADdAAAADwAAAAAAAAAAAAAAAACXAgAAZHJz&#10;L2Rvd25yZXYueG1sUEsFBgAAAAAEAAQA9QAAAIsDA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50C4AB10" w14:textId="77777777" w:rsidR="00D34ED4" w:rsidRDefault="00D34ED4" w:rsidP="00117209">
                          <w:pPr>
                            <w:rPr>
                              <w:rFonts w:eastAsia="Times New Roman" w:cs="Times New Roman"/>
                            </w:rPr>
                          </w:pPr>
                        </w:p>
                      </w:txbxContent>
                    </v:textbox>
                  </v:shape>
                  <v:shape id="Freeform 4117" o:spid="_x0000_s1192"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uPvxwAA&#10;AN0AAAAPAAAAZHJzL2Rvd25yZXYueG1sRI9Pa8JAFMTvQr/D8gq96SZVjERX8Q+FQvFQ9eLtmX0m&#10;abNv0+zWxH56Vyh4HGbmN8xs0ZlKXKhxpWUF8SACQZxZXXKu4LB/609AOI+ssbJMCq7kYDF/6s0w&#10;1bblT7rsfC4ChF2KCgrv61RKlxVk0A1sTRy8s20M+iCbXOoG2wA3lXyNorE0WHJYKLCmdUHZ9+7X&#10;KDhhuYmGMvs5fPwdE7td75N29aXUy3O3nILw1PlH+L/9rhWM4jiB+5vwBOT8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7bj78cAAADdAAAADwAAAAAAAAAAAAAAAACXAgAAZHJz&#10;L2Rvd25yZXYueG1sUEsFBgAAAAAEAAQA9QAAAIsDA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65BB7271" w14:textId="77777777" w:rsidR="00D34ED4" w:rsidRDefault="00D34ED4" w:rsidP="00117209">
                          <w:pPr>
                            <w:rPr>
                              <w:rFonts w:eastAsia="Times New Roman" w:cs="Times New Roman"/>
                            </w:rPr>
                          </w:pPr>
                        </w:p>
                      </w:txbxContent>
                    </v:textbox>
                  </v:shape>
                </v:group>
                <v:group id="_x0000_s1193" style="position:absolute;left:3314700;top:8001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lqexbDAAAA3QAAAA8A&#10;AAAAAAAAAAAAAAAAqQIAAGRycy9kb3ducmV2LnhtbFBLBQYAAAAABAAEAPoAAACZAwAAAAA=&#10;">
                  <v:rect id="Rectangle 4119" o:spid="_x0000_s1194"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pQqxgAA&#10;AN0AAAAPAAAAZHJzL2Rvd25yZXYueG1sRI9Pa8JAFMTvgt9heUJvuokUsTGrpKXS1pxqvXh7Zl/+&#10;YPZtyG41fvuuIPQ4zMxvmHQzmFZcqHeNZQXxLAJBXFjdcKXg8LOdLkE4j6yxtUwKbuRgsx6PUky0&#10;vfI3Xfa+EgHCLkEFtfddIqUrajLoZrYjDl5pe4M+yL6SusdrgJtWzqNoIQ02HBZq7OitpuK8/zUK&#10;yqPMTPaRy27nX4/b+ZB/vZ9ypZ4mQ7YC4Wnw/+FH+1MreI7jF7i/CU9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UpQqxgAAAN0AAAAPAAAAAAAAAAAAAAAAAJcCAABkcnMv&#10;ZG93bnJldi54bWxQSwUGAAAAAAQABAD1AAAAigMAAAAA&#10;" fillcolor="#b1cce2" stroked="f">
                    <v:textbox>
                      <w:txbxContent>
                        <w:p w14:paraId="32A25F84" w14:textId="77777777" w:rsidR="00D34ED4" w:rsidRDefault="00D34ED4" w:rsidP="00117209">
                          <w:pPr>
                            <w:rPr>
                              <w:rFonts w:eastAsia="Times New Roman" w:cs="Times New Roman"/>
                            </w:rPr>
                          </w:pPr>
                        </w:p>
                      </w:txbxContent>
                    </v:textbox>
                  </v:rect>
                  <v:shape id="Freeform 4120" o:spid="_x0000_s1195"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ou8wgAA&#10;AN0AAAAPAAAAZHJzL2Rvd25yZXYueG1sRE/LisIwFN0L/kO4wmxkTHwgUo0i4sAgA+LjA+4016a0&#10;uSlNRuvfm8WAy8N5rzadq8Wd2lB61jAeKRDEuTclFxqul6/PBYgQkQ3WnknDkwJs1v3eCjPjH3yi&#10;+zkWIoVwyFCDjbHJpAy5JYdh5BvixN186zAm2BbStPhI4a6WE6Xm0mHJqcFiQztLeXX+cxqOz0W4&#10;/P6UPFP7YbVTNK3sYar1x6DbLkFE6uJb/O/+Nhpm40nan96kJyD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Gi7zCAAAA3QAAAA8AAAAAAAAAAAAAAAAAlwIAAGRycy9kb3du&#10;cmV2LnhtbFBLBQYAAAAABAAEAPUAAACGAw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519F4500" w14:textId="77777777" w:rsidR="00D34ED4" w:rsidRDefault="00D34ED4" w:rsidP="00117209">
                          <w:pPr>
                            <w:rPr>
                              <w:rFonts w:eastAsia="Times New Roman" w:cs="Times New Roman"/>
                            </w:rPr>
                          </w:pPr>
                        </w:p>
                      </w:txbxContent>
                    </v:textbox>
                  </v:shape>
                  <v:shape id="Freeform 4121" o:spid="_x0000_s1196"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c6ExwAA&#10;AN0AAAAPAAAAZHJzL2Rvd25yZXYueG1sRI9Ba8JAFITvgv9heYVeRDeRYk10FSmUClKkthWPz+xr&#10;Es2+Ddk1xn/fLQg9DjPzDTNfdqYSLTWutKwgHkUgiDOrS84VfH2+DqcgnEfWWFkmBTdysFz0e3NM&#10;tb3yB7U7n4sAYZeigsL7OpXSZQUZdCNbEwfvxzYGfZBNLnWD1wA3lRxH0UQaLDksFFjTS0HZeXcx&#10;CmrZfiduczxRvH2vBnbPh+fkTanHh241A+Gp8//he3utFTzF4xj+3oQn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AXOhMcAAADdAAAADwAAAAAAAAAAAAAAAACXAgAAZHJz&#10;L2Rvd25yZXYueG1sUEsFBgAAAAAEAAQA9QAAAIsDA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01EE9F09" w14:textId="77777777" w:rsidR="00D34ED4" w:rsidRDefault="00D34ED4" w:rsidP="00117209">
                          <w:pPr>
                            <w:rPr>
                              <w:rFonts w:eastAsia="Times New Roman" w:cs="Times New Roman"/>
                            </w:rPr>
                          </w:pPr>
                        </w:p>
                      </w:txbxContent>
                    </v:textbox>
                  </v:shape>
                  <v:shape id="Freeform 4122" o:spid="_x0000_s1197"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grmxQAA&#10;AN0AAAAPAAAAZHJzL2Rvd25yZXYueG1sRI/NasMwEITvhbyD2EJvjRzTluBECU3BuL20JOkDbK31&#10;D7FWRpId5+2jQiDHYWa+YdbbyXRiJOdbywoW8wQEcWl1y7WC32P+vAThA7LGzjIpuJCH7Wb2sMZM&#10;2zPvaTyEWkQI+wwVNCH0mZS+bMign9ueOHqVdQZDlK6W2uE5wk0n0yR5kwZbjgsN9vTRUHk6DEaB&#10;/fI1pX9FVxX5N7rdT8Wvg1Tq6XF6X4EINIV7+Nb+1ApeFmkK/2/iE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GCubFAAAA3QAAAA8AAAAAAAAAAAAAAAAAlwIAAGRycy9k&#10;b3ducmV2LnhtbFBLBQYAAAAABAAEAPUAAACJAw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54C12FF5" w14:textId="77777777" w:rsidR="00D34ED4" w:rsidRDefault="00D34ED4" w:rsidP="00117209">
                          <w:pPr>
                            <w:rPr>
                              <w:rFonts w:eastAsia="Times New Roman" w:cs="Times New Roman"/>
                            </w:rPr>
                          </w:pPr>
                        </w:p>
                      </w:txbxContent>
                    </v:textbox>
                  </v:shape>
                  <v:shape id="Freeform 4123" o:spid="_x0000_s1198"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9gxQAA&#10;AN0AAAAPAAAAZHJzL2Rvd25yZXYueG1sRI9Ba8JAFITvBf/D8gRvdZNYikRXESHQQylUe+ntufvc&#10;BLNvQ3aN0V/fLRR6HGbmG2a9HV0rBupD41lBPs9AEGtvGrYKvo7V8xJEiMgGW8+k4E4BtpvJ0xpL&#10;42/8ScMhWpEgHEpUUMfYlVIGXZPDMPcdcfLOvncYk+ytND3eEty1ssiyV+mw4bRQY0f7mvTlcHUK&#10;vp0rhuxD5seHtW31Xmlz0kGp2XTcrUBEGuN/+K/9ZhS85MUCft+kJ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5F72DFAAAA3QAAAA8AAAAAAAAAAAAAAAAAlwIAAGRycy9k&#10;b3ducmV2LnhtbFBLBQYAAAAABAAEAPUAAACJAw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16A427FA" w14:textId="77777777" w:rsidR="00D34ED4" w:rsidRDefault="00D34ED4" w:rsidP="00117209">
                          <w:pPr>
                            <w:rPr>
                              <w:rFonts w:eastAsia="Times New Roman" w:cs="Times New Roman"/>
                            </w:rPr>
                          </w:pPr>
                        </w:p>
                      </w:txbxContent>
                    </v:textbox>
                  </v:shape>
                  <v:shape id="Freeform 4124" o:spid="_x0000_s1199"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3HExwAA&#10;AN0AAAAPAAAAZHJzL2Rvd25yZXYueG1sRI9Ba8JAFITvQv/D8gredBOrVVLXIFLRQy/agnp7ZF+T&#10;tNm3YXc18d93C4Ueh5n5hlnmvWnEjZyvLStIxwkI4sLqmksFH+/b0QKED8gaG8uk4E4e8tXDYImZ&#10;th0f6HYMpYgQ9hkqqEJoMyl9UZFBP7YtcfQ+rTMYonSl1A67CDeNnCTJszRYc1yosKVNRcX38WoU&#10;1Je32Wm+6L6etDnPPO6291fXKDV87NcvIAL14T/8195rBdN0MoXfN/EJ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9NxxMcAAADdAAAADwAAAAAAAAAAAAAAAACXAgAAZHJz&#10;L2Rvd25yZXYueG1sUEsFBgAAAAAEAAQA9QAAAIsDAAAAAA==&#10;" adj="-11796480,,5400" path="m0,26l42,,86,12,92,64,72,20,50,12,,26xe" fillcolor="#d1d1d1" stroked="f">
                    <v:stroke joinstyle="round"/>
                    <v:formulas/>
                    <v:path arrowok="t" o:connecttype="custom" o:connectlocs="0,26;42,0;86,12;92,64;72,20;50,12;0,26" o:connectangles="0,0,0,0,0,0,0" textboxrect="0,0,92,64"/>
                    <v:textbox>
                      <w:txbxContent>
                        <w:p w14:paraId="7FCDAFAF" w14:textId="77777777" w:rsidR="00D34ED4" w:rsidRDefault="00D34ED4" w:rsidP="00117209">
                          <w:pPr>
                            <w:rPr>
                              <w:rFonts w:eastAsia="Times New Roman" w:cs="Times New Roman"/>
                            </w:rPr>
                          </w:pPr>
                        </w:p>
                      </w:txbxContent>
                    </v:textbox>
                  </v:shape>
                  <v:shape id="Freeform 4125" o:spid="_x0000_s1200"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oedxwAA&#10;AN0AAAAPAAAAZHJzL2Rvd25yZXYueG1sRI/NasMwEITvhb6D2EIuJZaT/uJGCaGkode6JbS3rbW1&#10;TKyVkRTbydNHhUKPw8x8wyxWo21FTz40jhXMshwEceV0w7WCj/eX6SOIEJE1to5JwZECrJaXFwss&#10;tBv4jfoy1iJBOBSowMTYFVKGypDFkLmOOHk/zluMSfpaao9DgttWzvP8XlpsOC0Y7OjZULUvD1ZB&#10;a78+bx7Kft0Ph/H07fe7zbXZKjW5GtdPICKN8T/8137VCm5n8zv4fZOegFy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QKHnccAAADdAAAADwAAAAAAAAAAAAAAAACXAgAAZHJz&#10;L2Rvd25yZXYueG1sUEsFBgAAAAAEAAQA9QAAAIsDAAAAAA==&#10;" adj="-11796480,,5400" path="m2,2l2,2,,,2,2xe" fillcolor="#b7bcbd" stroked="f">
                    <v:stroke joinstyle="round"/>
                    <v:formulas/>
                    <v:path arrowok="t" o:connecttype="custom" o:connectlocs="2,2;2,2;0,0;0,0;2,2;2,2" o:connectangles="0,0,0,0,0,0" textboxrect="0,0,2,2"/>
                    <v:textbox>
                      <w:txbxContent>
                        <w:p w14:paraId="0BC0406E" w14:textId="77777777" w:rsidR="00D34ED4" w:rsidRDefault="00D34ED4" w:rsidP="00117209">
                          <w:pPr>
                            <w:rPr>
                              <w:rFonts w:eastAsia="Times New Roman" w:cs="Times New Roman"/>
                            </w:rPr>
                          </w:pPr>
                        </w:p>
                      </w:txbxContent>
                    </v:textbox>
                  </v:shape>
                  <v:shape id="Freeform 4126" o:spid="_x0000_s1201"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3kGxAAA&#10;AN0AAAAPAAAAZHJzL2Rvd25yZXYueG1sRI9BawIxFITvQv9DeII3zSqtK6tRSmGhh1Ko9tDjc/Pc&#10;LG5eQpLq+u8bQehxmJlvmM1usL24UIidYwXzWQGCuHG641bB96GerkDEhKyxd0wKbhRht30abbDS&#10;7spfdNmnVmQIxwoVmJR8JWVsDFmMM+eJs3dywWLKMrRSB7xmuO3loiiW0mLHecGgpzdDzXn/axUU&#10;5Ud7DLV/6c/G/7D5LMvaHZWajIfXNYhEQ/oPP9rvWsHzfLGE+5v8BO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7N5BsQAAADdAAAADwAAAAAAAAAAAAAAAACXAgAAZHJzL2Rv&#10;d25yZXYueG1sUEsFBgAAAAAEAAQA9QAAAIgDA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329C1098" w14:textId="77777777" w:rsidR="00D34ED4" w:rsidRDefault="00D34ED4" w:rsidP="00117209">
                          <w:pPr>
                            <w:rPr>
                              <w:rFonts w:eastAsia="Times New Roman" w:cs="Times New Roman"/>
                            </w:rPr>
                          </w:pPr>
                        </w:p>
                      </w:txbxContent>
                    </v:textbox>
                  </v:shape>
                  <v:shape id="Freeform 4127" o:spid="_x0000_s1202"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67KwwAA&#10;AN0AAAAPAAAAZHJzL2Rvd25yZXYueG1sRI9fa8IwFMXfB36HcIW9DE1bRh3VKM4x2GvVvV+aa1Ns&#10;bmoT226ffhkM9ng4f36czW6yrRio941jBekyAUFcOd1wreB8el+8gPABWWPrmBR8kYfddvawwUK7&#10;kUsajqEWcYR9gQpMCF0hpa8MWfRL1xFH7+J6iyHKvpa6xzGO21ZmSZJLiw1HgsGODoaq6/FuI+QW&#10;7tXTaD87M+ZWHr7L9A1flXqcT/s1iEBT+A//tT+0guc0W8Hvm/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867KwwAAAN0AAAAPAAAAAAAAAAAAAAAAAJcCAABkcnMvZG93&#10;bnJldi54bWxQSwUGAAAAAAQABAD1AAAAhwM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235F13B8" w14:textId="77777777" w:rsidR="00D34ED4" w:rsidRDefault="00D34ED4" w:rsidP="00117209">
                          <w:pPr>
                            <w:rPr>
                              <w:rFonts w:eastAsia="Times New Roman" w:cs="Times New Roman"/>
                            </w:rPr>
                          </w:pPr>
                        </w:p>
                      </w:txbxContent>
                    </v:textbox>
                  </v:shape>
                  <v:shape id="Freeform 58240" o:spid="_x0000_s1203"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S1nxwAA&#10;AN4AAAAPAAAAZHJzL2Rvd25yZXYueG1sRI/NagIxFIX3hb5DuAU3pWYcqpWpUUQR6qp1WqHdXSa3&#10;k8HJzZBEHX36ZiF0eTh/fLNFb1txIh8axwpGwwwEceV0w7WCr8/N0xREiMgaW8ek4EIBFvP7uxkW&#10;2p15R6cy1iKNcChQgYmxK6QMlSGLYeg64uT9Om8xJulrqT2e07htZZ5lE2mx4fRgsKOVoepQHq2C&#10;D28e3ycvpcwuP1u5u3b79Xe+V2rw0C9fQUTq43/41n7TCsbT/DkBJJyEAnL+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bUtZ8cAAADeAAAADwAAAAAAAAAAAAAAAACXAgAAZHJz&#10;L2Rvd25yZXYueG1sUEsFBgAAAAAEAAQA9QAAAIsDA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1C20D709" w14:textId="77777777" w:rsidR="00D34ED4" w:rsidRDefault="00D34ED4" w:rsidP="00117209">
                          <w:pPr>
                            <w:rPr>
                              <w:rFonts w:eastAsia="Times New Roman" w:cs="Times New Roman"/>
                            </w:rPr>
                          </w:pPr>
                        </w:p>
                      </w:txbxContent>
                    </v:textbox>
                  </v:shape>
                  <v:shape id="Freeform 58241" o:spid="_x0000_s1204"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dne2xgAA&#10;AN4AAAAPAAAAZHJzL2Rvd25yZXYueG1sRI9BawIxFITvBf9DeEJvNatokdUoIgpCe1Gr5+fmubu6&#10;eVmTVFd/vREKPQ4z8w0znjamEldyvrSsoNtJQBBnVpecK/jZLj+GIHxA1lhZJgV38jCdtN7GmGp7&#10;4zVdNyEXEcI+RQVFCHUqpc8KMug7tiaO3tE6gyFKl0vt8BbhppK9JPmUBkuOCwXWNC8oO29+jYLF&#10;Yl/1T5f7odn5evdI1s5/z7+Uem83sxGIQE34D/+1V1rBYNjrd+F1J14BOX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dne2xgAAAN4AAAAPAAAAAAAAAAAAAAAAAJcCAABkcnMv&#10;ZG93bnJldi54bWxQSwUGAAAAAAQABAD1AAAAigM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4258FE84" w14:textId="77777777" w:rsidR="00D34ED4" w:rsidRDefault="00D34ED4" w:rsidP="00117209">
                          <w:pPr>
                            <w:rPr>
                              <w:rFonts w:eastAsia="Times New Roman" w:cs="Times New Roman"/>
                            </w:rPr>
                          </w:pPr>
                        </w:p>
                      </w:txbxContent>
                    </v:textbox>
                  </v:shape>
                  <v:shape id="Freeform 58242" o:spid="_x0000_s1205"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RXgxgAA&#10;AN4AAAAPAAAAZHJzL2Rvd25yZXYueG1sRI9Ba8JAFITvgv9heYI33TTYNqSuEgul9SI21fsj+0xi&#10;s29jdmvSf98tCB6HmfmGWa4H04grda62rOBhHoEgLqyuuVRw+HqbJSCcR9bYWCYFv+RgvRqPlphq&#10;2/MnXXNfigBhl6KCyvs2ldIVFRl0c9sSB+9kO4M+yK6UusM+wE0j4yh6kgZrDgsVtvRaUfGd/xgF&#10;Jtv55+M2z3aX7eb93B9LNoe9UtPJkL2A8DT4e/jW/tAKHpN4EcP/nXAF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aRXgxgAAAN4AAAAPAAAAAAAAAAAAAAAAAJcCAABkcnMv&#10;ZG93bnJldi54bWxQSwUGAAAAAAQABAD1AAAAigMAAAAA&#10;" adj="-11796480,,5400" path="m0,0l0,,14,14,28,28,28,26,14,14,,0xe" fillcolor="#3b5477" stroked="f">
                    <v:stroke joinstyle="round"/>
                    <v:formulas/>
                    <v:path arrowok="t" o:connecttype="custom" o:connectlocs="0,0;0,0;14,14;28,28;28,28;28,26;28,26;14,14;0,0;0,0;0,0;0,0" o:connectangles="0,0,0,0,0,0,0,0,0,0,0,0" textboxrect="0,0,28,28"/>
                    <v:textbox>
                      <w:txbxContent>
                        <w:p w14:paraId="1B7C467B" w14:textId="77777777" w:rsidR="00D34ED4" w:rsidRDefault="00D34ED4" w:rsidP="00117209">
                          <w:pPr>
                            <w:rPr>
                              <w:rFonts w:eastAsia="Times New Roman" w:cs="Times New Roman"/>
                            </w:rPr>
                          </w:pPr>
                        </w:p>
                      </w:txbxContent>
                    </v:textbox>
                  </v:shape>
                  <v:shape id="Freeform 58243" o:spid="_x0000_s1206"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YCwwAA&#10;AN4AAAAPAAAAZHJzL2Rvd25yZXYueG1sRI9BawIxFITvBf9DeIK3mtW2IqtRVCh61S4Ub4/Nc7O4&#10;eVmS6K7/3hSEHoeZ+YZZrnvbiDv5UDtWMBlnIIhLp2uuFBQ/3+9zECEia2wck4IHBVivBm9LzLXr&#10;+Ej3U6xEgnDIUYGJsc2lDKUhi2HsWuLkXZy3GJP0ldQeuwS3jZxm2UxarDktGGxpZ6i8nm5WwZk2&#10;B7n1VRbM72y/7dytkAUpNRr2mwWISH38D7/aB63gaz79/IC/O+kK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mYCwwAAAN4AAAAPAAAAAAAAAAAAAAAAAJcCAABkcnMvZG93&#10;bnJldi54bWxQSwUGAAAAAAQABAD1AAAAhwM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24DCED7B" w14:textId="77777777" w:rsidR="00D34ED4" w:rsidRDefault="00D34ED4" w:rsidP="00117209">
                          <w:pPr>
                            <w:rPr>
                              <w:rFonts w:eastAsia="Times New Roman" w:cs="Times New Roman"/>
                            </w:rPr>
                          </w:pPr>
                        </w:p>
                      </w:txbxContent>
                    </v:textbox>
                  </v:shape>
                  <v:shape id="Freeform 58244" o:spid="_x0000_s1207"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3KjxQAA&#10;AN4AAAAPAAAAZHJzL2Rvd25yZXYueG1sRI9Bi8IwFITvwv6H8ARvmiruqtUosqjo0Vb0+miebXeb&#10;l9Jktf57Iyx4HGbmG2axak0lbtS40rKC4SACQZxZXXKu4JRu+1MQziNrrCyTggc5WC0/OguMtb3z&#10;kW6Jz0WAsItRQeF9HUvpsoIMuoGtiYN3tY1BH2STS93gPcBNJUdR9CUNlhwWCqzpu6DsN/kzCiaU&#10;Tma7QzZLN1G+Xe/9rrz8nJXqddv1HISn1r/D/+29VvA5HY3H8LoTroB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PcqPFAAAA3gAAAA8AAAAAAAAAAAAAAAAAlwIAAGRycy9k&#10;b3ducmV2LnhtbFBLBQYAAAAABAAEAPUAAACJAw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74B7DBBC" w14:textId="77777777" w:rsidR="00D34ED4" w:rsidRDefault="00D34ED4" w:rsidP="00117209">
                          <w:pPr>
                            <w:rPr>
                              <w:rFonts w:eastAsia="Times New Roman" w:cs="Times New Roman"/>
                            </w:rPr>
                          </w:pPr>
                        </w:p>
                      </w:txbxContent>
                    </v:textbox>
                  </v:shape>
                  <v:shape id="Freeform 58245" o:spid="_x0000_s1208"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V8uxQAA&#10;AN4AAAAPAAAAZHJzL2Rvd25yZXYueG1sRI9BS8NAFITvgv9heYI3u2mwUmK3pQhCsb009uDxmX0m&#10;wezbsPuaxH/fLRQ8DjPzDbPaTK5TA4XYejYwn2WgiCtvW64NnD7fn5agoiBb7DyTgT+KsFnf362w&#10;sH7kIw2l1CpBOBZooBHpC61j1ZDDOPM9cfJ+fHAoSYZa24BjgrtO51n2oh22nBYa7Omtoeq3PDsD&#10;UYaPsnf1KYx6nuXbbzl87cWYx4dp+wpKaJL/8K29swYWy/x5Adc76Qro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NXy7FAAAA3gAAAA8AAAAAAAAAAAAAAAAAlwIAAGRycy9k&#10;b3ducmV2LnhtbFBLBQYAAAAABAAEAPUAAACJ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5AA43AE3" w14:textId="77777777" w:rsidR="00D34ED4" w:rsidRDefault="00D34ED4" w:rsidP="00117209">
                          <w:pPr>
                            <w:rPr>
                              <w:rFonts w:eastAsia="Times New Roman" w:cs="Times New Roman"/>
                            </w:rPr>
                          </w:pPr>
                        </w:p>
                      </w:txbxContent>
                    </v:textbox>
                  </v:shape>
                  <v:shape id="Freeform 58246" o:spid="_x0000_s1209"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BelxwAA&#10;AN4AAAAPAAAAZHJzL2Rvd25yZXYueG1sRI9Ba8JAFITvBf/D8gq9SN1UUpHoJoggVDy0xoLXR/Y1&#10;CWbfptk1Jv/eLRQ8DjPzDbPOBtOInjpXW1bwNotAEBdW11wq+D7tXpcgnEfW2FgmBSM5yNLJ0xoT&#10;bW98pD73pQgQdgkqqLxvEyldUZFBN7MtcfB+bGfQB9mVUnd4C3DTyHkULaTBmsNChS1tKyou+dUo&#10;iPnST7/2v1M5loeDH85b+ylzpV6eh80KhKfBP8L/7Q+t4H05jxfwdydcAZn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TAXpccAAADeAAAADwAAAAAAAAAAAAAAAACXAgAAZHJz&#10;L2Rvd25yZXYueG1sUEsFBgAAAAAEAAQA9QAAAIsDA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1EE81CBF" w14:textId="77777777" w:rsidR="00D34ED4" w:rsidRDefault="00D34ED4" w:rsidP="00117209">
                          <w:pPr>
                            <w:rPr>
                              <w:rFonts w:eastAsia="Times New Roman" w:cs="Times New Roman"/>
                            </w:rPr>
                          </w:pPr>
                        </w:p>
                      </w:txbxContent>
                    </v:textbox>
                  </v:shape>
                  <v:shape id="Freeform 58247" o:spid="_x0000_s1210"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1aAxwAA&#10;AN4AAAAPAAAAZHJzL2Rvd25yZXYueG1sRI9Ba8JAFITvhf6H5RW81U2l1hhdpbQIHtpC1Yu3Z/aZ&#10;hGbfht2nxn/fLRQ8DjPzDTNf9q5VZwqx8WzgaZiBIi69bbgysNuuHnNQUZAttp7JwJUiLBf3d3Ms&#10;rL/wN503UqkE4ViggVqkK7SOZU0O49B3xMk7+uBQkgyVtgEvCe5aPcqyF+2w4bRQY0dvNZU/m5Mz&#10;0Ex5J5/b3O0n+/G7/ZI8rA8fxgwe+tcZKKFebuH/9toaGOej5wn83UlX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bdWgM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1FB9DC4C" w14:textId="77777777" w:rsidR="00D34ED4" w:rsidRDefault="00D34ED4" w:rsidP="00117209">
                          <w:pPr>
                            <w:rPr>
                              <w:rFonts w:eastAsia="Times New Roman" w:cs="Times New Roman"/>
                            </w:rPr>
                          </w:pPr>
                        </w:p>
                      </w:txbxContent>
                    </v:textbox>
                  </v:shape>
                  <v:shape id="Freeform 58248" o:spid="_x0000_s1211"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rdUxAAA&#10;AN4AAAAPAAAAZHJzL2Rvd25yZXYueG1sRE/LasJAFN0X+g/DLbgpdaJ9hegkFEHiThpFXF4yt0kw&#10;cydkpkn06zsLocvDea+zybRioN41lhUs5hEI4tLqhisFx8P2JQbhPLLG1jIpuJKDLH18WGOi7cjf&#10;NBS+EiGEXYIKau+7REpX1mTQzW1HHLgf2xv0AfaV1D2OIdy0chlFH9Jgw6Ghxo42NZWX4tcouO2p&#10;KLubXLiTGZ7jZp+/nj9zpWZP09cKhKfJ/4vv7p1W8B4v38LecCdcAZ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263VMQAAADeAAAADwAAAAAAAAAAAAAAAACXAgAAZHJzL2Rv&#10;d25yZXYueG1sUEsFBgAAAAAEAAQA9QAAAIg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4C0703FB" w14:textId="77777777" w:rsidR="00D34ED4" w:rsidRDefault="00D34ED4" w:rsidP="00117209">
                          <w:pPr>
                            <w:rPr>
                              <w:rFonts w:eastAsia="Times New Roman" w:cs="Times New Roman"/>
                            </w:rPr>
                          </w:pPr>
                        </w:p>
                      </w:txbxContent>
                    </v:textbox>
                  </v:shape>
                  <v:shape id="Freeform 58249" o:spid="_x0000_s1212"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aX0xwAA&#10;AN4AAAAPAAAAZHJzL2Rvd25yZXYueG1sRI9Ba8JAFITvgv9heUIvYjZaFRuzigiFHkpL1Utvj+xL&#10;Nph9G7KrSf99t1DwOMzMN0y+H2wj7tT52rGCeZKCIC6crrlScDm/zjYgfEDW2DgmBT/kYb8bj3LM&#10;tOv5i+6nUIkIYZ+hAhNCm0npC0MWfeJa4uiVrrMYouwqqTvsI9w2cpGma2mx5rhgsKWjoeJ6ulkF&#10;feibT+m/eVq+H1bPpv3AtLwp9TQZDlsQgYbwCP+337SC1WaxfIG/O/EKyN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EGl9McAAADeAAAADwAAAAAAAAAAAAAAAACXAgAAZHJz&#10;L2Rvd25yZXYueG1sUEsFBgAAAAAEAAQA9QAAAIsDA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1685E531" w14:textId="77777777" w:rsidR="00D34ED4" w:rsidRDefault="00D34ED4" w:rsidP="00117209">
                          <w:pPr>
                            <w:rPr>
                              <w:rFonts w:eastAsia="Times New Roman" w:cs="Times New Roman"/>
                            </w:rPr>
                          </w:pPr>
                        </w:p>
                      </w:txbxContent>
                    </v:textbox>
                  </v:shape>
                  <v:shape id="Freeform 58250" o:spid="_x0000_s1213"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9bgxQAA&#10;AN4AAAAPAAAAZHJzL2Rvd25yZXYueG1sRI+7asMwFIb3QN5BnEC3RKrBxnWihBAIdOjQJhna7dQ6&#10;sU2tI2Opvrx9NRQy/vw3vt1hsq0YqPeNYw3PGwWCuHSm4UrD7Xpe5yB8QDbYOiYNM3k47JeLHRbG&#10;jfxBwyVUIo6wL1BDHUJXSOnLmiz6jeuIo3d3vcUQZV9J0+MYx20rE6UyabHh+FBjR6eayp/Lr9WQ&#10;JZ/5OKcjevf9rtJsens5fuVaP62m4xZEoCk8wv/tV6MhzZM0AkSci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1uDFAAAA3gAAAA8AAAAAAAAAAAAAAAAAlwIAAGRycy9k&#10;b3ducmV2LnhtbFBLBQYAAAAABAAEAPUAAACJAw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4DFFAF4D" w14:textId="77777777" w:rsidR="00D34ED4" w:rsidRDefault="00D34ED4" w:rsidP="00117209">
                          <w:pPr>
                            <w:rPr>
                              <w:rFonts w:eastAsia="Times New Roman" w:cs="Times New Roman"/>
                            </w:rPr>
                          </w:pPr>
                        </w:p>
                      </w:txbxContent>
                    </v:textbox>
                  </v:shape>
                  <v:shape id="Freeform 58251" o:spid="_x0000_s1214"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WVXxwAA&#10;AN4AAAAPAAAAZHJzL2Rvd25yZXYueG1sRI9Ba8JAFITvgv9heUJvutHWEKOriFJoCz0YBa+P7DOJ&#10;Zt+G7Fa3/75bKPQ4zMw3zGoTTCvu1LvGsoLpJAFBXFrdcKXgdHwdZyCcR9bYWiYF3+Rgsx4OVphr&#10;++AD3QtfiQhhl6OC2vsul9KVNRl0E9sRR+9ie4M+yr6SusdHhJtWzpIklQYbjgs1drSrqbwVX0ZB&#10;ellci0Q+p5/n94/9S3YI7roPSj2NwnYJwlPw/+G/9ptWMM9m8yn83olX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3VlV8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27735B4B" w14:textId="77777777" w:rsidR="00D34ED4" w:rsidRDefault="00D34ED4" w:rsidP="00117209">
                          <w:pPr>
                            <w:rPr>
                              <w:rFonts w:eastAsia="Times New Roman" w:cs="Times New Roman"/>
                            </w:rPr>
                          </w:pPr>
                        </w:p>
                      </w:txbxContent>
                    </v:textbox>
                  </v:shape>
                  <v:shape id="Freeform 58252" o:spid="_x0000_s1215"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sgxwAA&#10;AN4AAAAPAAAAZHJzL2Rvd25yZXYueG1sRI9Ba8JAFITvhf6H5RV6qxvTGmJ0lVIp1EIPpoLXR/aZ&#10;RLNvQ3ar6793hYLHYWa+YebLYDpxosG1lhWMRwkI4srqlmsF29/PlxyE88gaO8uk4EIOlovHhzkW&#10;2p55Q6fS1yJC2BWooPG+L6R0VUMG3cj2xNHb28Ggj3KopR7wHOGmk2mSZNJgy3GhwZ4+GqqO5Z9R&#10;kO2nhzKRr9nPbv29ess3wR1WQannp/A+A+Ep+Hv4v/2lFUzydJLC7U68AnJx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6f7IM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0BD9EFC0" w14:textId="77777777" w:rsidR="00D34ED4" w:rsidRDefault="00D34ED4" w:rsidP="00117209">
                          <w:pPr>
                            <w:rPr>
                              <w:rFonts w:eastAsia="Times New Roman" w:cs="Times New Roman"/>
                            </w:rPr>
                          </w:pPr>
                        </w:p>
                      </w:txbxContent>
                    </v:textbox>
                  </v:shape>
                  <v:shape id="Freeform 58253" o:spid="_x0000_s1216"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9mJxQAA&#10;AN4AAAAPAAAAZHJzL2Rvd25yZXYueG1sRI9Li8JAEITvgv9haGFvOlHxQXQUWVzwJPgA8dZk2iSY&#10;6clmZpO4v94RBI9FVX1FLdetKURNlcstKxgOIhDEidU5pwrOp5/+HITzyBoLy6TgQQ7Wq25nibG2&#10;DR+oPvpUBAi7GBVk3pexlC7JyKAb2JI4eDdbGfRBVqnUFTYBbgo5iqKpNJhzWMiwpO+Mkvvxzyig&#10;637bjLdTR/b+e/mfPbC+7VCpr167WYDw1PpP+N3eaQWT+WgyhtedcAXk6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32YnFAAAA3gAAAA8AAAAAAAAAAAAAAAAAlwIAAGRycy9k&#10;b3ducmV2LnhtbFBLBQYAAAAABAAEAPUAAACJAw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256FC176" w14:textId="77777777" w:rsidR="00D34ED4" w:rsidRDefault="00D34ED4" w:rsidP="00117209">
                          <w:pPr>
                            <w:rPr>
                              <w:rFonts w:eastAsia="Times New Roman" w:cs="Times New Roman"/>
                            </w:rPr>
                          </w:pPr>
                        </w:p>
                      </w:txbxContent>
                    </v:textbox>
                  </v:shape>
                  <v:shape id="Freeform 58254" o:spid="_x0000_s1217"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xwiyQAA&#10;AN4AAAAPAAAAZHJzL2Rvd25yZXYueG1sRI9PawIxFMTvQr9DeAUvUrMVV+xqlFIU2ovgnxaPj83r&#10;ZunmZZukuvbTN0LB4zAzv2Hmy8424kQ+1I4VPA4zEMSl0zVXCg779cMURIjIGhvHpOBCAZaLu94c&#10;C+3OvKXTLlYiQTgUqMDE2BZShtKQxTB0LXHyPp23GJP0ldQezwluGznKsom0WHNaMNjSi6Hya/dj&#10;FfjVgJ6+t+/HdVaa/GMv3343m1yp/n33PAMRqYu38H/7VSvIp6N8DNc76QrIx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e3xwiyQAAAN4AAAAPAAAAAAAAAAAAAAAAAJcCAABk&#10;cnMvZG93bnJldi54bWxQSwUGAAAAAAQABAD1AAAAjQM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5E527479" w14:textId="77777777" w:rsidR="00D34ED4" w:rsidRDefault="00D34ED4" w:rsidP="00117209">
                          <w:pPr>
                            <w:rPr>
                              <w:rFonts w:eastAsia="Times New Roman" w:cs="Times New Roman"/>
                            </w:rPr>
                          </w:pPr>
                        </w:p>
                      </w:txbxContent>
                    </v:textbox>
                  </v:shape>
                  <v:shape id="Freeform 58255" o:spid="_x0000_s1218"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NuxQAA&#10;AN4AAAAPAAAAZHJzL2Rvd25yZXYueG1sRI9fa8IwFMXfB36HcAXfZqrSIdUoIgwGPhTdkD1emmtT&#10;bW5qE2v99kYY7PFw/vw4y3Vva9FR6yvHCibjBARx4XTFpYKf78/3OQgfkDXWjknBgzysV4O3JWba&#10;3XlP3SGUIo6wz1CBCaHJpPSFIYt+7Bri6J1cazFE2ZZSt3iP47aW0yT5kBYrjgSDDW0NFZfDzUYI&#10;702XN5tzdzzmu911dvrVuVRqNOw3CxCB+vAf/mt/aQXpfJqm8LoTr4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do27FAAAA3gAAAA8AAAAAAAAAAAAAAAAAlwIAAGRycy9k&#10;b3ducmV2LnhtbFBLBQYAAAAABAAEAPUAAACJAw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0C48A1AB" w14:textId="77777777" w:rsidR="00D34ED4" w:rsidRDefault="00D34ED4" w:rsidP="00117209">
                          <w:pPr>
                            <w:rPr>
                              <w:rFonts w:eastAsia="Times New Roman" w:cs="Times New Roman"/>
                            </w:rPr>
                          </w:pPr>
                        </w:p>
                      </w:txbxContent>
                    </v:textbox>
                  </v:shape>
                  <v:shape id="Freeform 58256" o:spid="_x0000_s1219"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8I8xgAA&#10;AN4AAAAPAAAAZHJzL2Rvd25yZXYueG1sRI9BawIxFITvBf9DeIK3mq2yIlujiNhSvEitKL09N8/N&#10;0s3LkkTd/nsjFHocZuYbZrbobCOu5EPtWMHLMANBXDpdc6Vg//X2PAURIrLGxjEp+KUAi3nvaYaF&#10;djf+pOsuViJBOBSowMTYFlKG0pDFMHQtcfLOzluMSfpKao+3BLeNHGXZRFqsOS0YbGllqPzZXayC&#10;7ek7uvK43PhDbg7vlzGut2aj1KDfLV9BROrif/iv/aEV5NNRPoHHnXQF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8I8xgAAAN4AAAAPAAAAAAAAAAAAAAAAAJcCAABkcnMv&#10;ZG93bnJldi54bWxQSwUGAAAAAAQABAD1AAAAigM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0C2E24C8" w14:textId="77777777" w:rsidR="00D34ED4" w:rsidRDefault="00D34ED4" w:rsidP="00117209">
                          <w:pPr>
                            <w:rPr>
                              <w:rFonts w:eastAsia="Times New Roman" w:cs="Times New Roman"/>
                            </w:rPr>
                          </w:pPr>
                        </w:p>
                      </w:txbxContent>
                    </v:textbox>
                  </v:shape>
                  <v:shape id="Freeform 58257" o:spid="_x0000_s1220"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tnPxgAA&#10;AN4AAAAPAAAAZHJzL2Rvd25yZXYueG1sRI/NasMwEITvgbyD2EAvoZZrSOK4lkMolLaBHJL0ARZr&#10;Y5taK2PJP337qlDocZiZb5j8MJtWjNS7xrKCpygGQVxa3XCl4PP2+piCcB5ZY2uZFHyTg0OxXOSY&#10;aTvxhcarr0SAsMtQQe19l0npypoMush2xMG7296gD7KvpO5xCnDTyiSOt9Jgw2Ghxo5eaiq/roNR&#10;0A4DnYa38ePMzsv9elfJBo9KPazm4zMIT7P/D/+137WCTZpsdvB7J1wBW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stnPxgAAAN4AAAAPAAAAAAAAAAAAAAAAAJcCAABkcnMv&#10;ZG93bnJldi54bWxQSwUGAAAAAAQABAD1AAAAigMAAAAA&#10;" adj="-11796480,,5400" path="m0,6l0,6,,12,4,14,8,14,12,8,10,2,8,,2,,,6xe" fillcolor="#6f6e6d" stroked="f">
                    <v:stroke joinstyle="round"/>
                    <v:formulas/>
                    <v:path arrowok="t" o:connecttype="custom" o:connectlocs="0,6;0,6;0,12;4,14;4,14;8,14;12,8;12,8;10,2;8,0;8,0;2,0;0,6;0,6" o:connectangles="0,0,0,0,0,0,0,0,0,0,0,0,0,0" textboxrect="0,0,12,14"/>
                    <v:textbox>
                      <w:txbxContent>
                        <w:p w14:paraId="4D8F3703" w14:textId="77777777" w:rsidR="00D34ED4" w:rsidRDefault="00D34ED4" w:rsidP="00117209">
                          <w:pPr>
                            <w:rPr>
                              <w:rFonts w:eastAsia="Times New Roman" w:cs="Times New Roman"/>
                            </w:rPr>
                          </w:pPr>
                        </w:p>
                      </w:txbxContent>
                    </v:textbox>
                  </v:shape>
                  <v:shape id="Freeform 58258" o:spid="_x0000_s1221"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ysOwgAA&#10;AN4AAAAPAAAAZHJzL2Rvd25yZXYueG1sRE/Pa8IwFL4L/g/hCbtpOsEhnVFk4LbDdrAKvT6atzbY&#10;vMQkq91/vxwEjx/f781utL0YKETjWMHzogBB3DhtuFVwPh3maxAxIWvsHZOCP4qw204nGyy1u/GR&#10;hiq1IodwLFFBl5IvpYxNRxbjwnnizP24YDFlGFqpA95yuO3lsihepEXDuaFDT28dNZfq1yow7/WX&#10;t2cOWLv6avzxe6g+klJPs3H/CiLRmB7iu/tTK1itl6u8N9/JV0B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PKw7CAAAA3gAAAA8AAAAAAAAAAAAAAAAAlwIAAGRycy9kb3du&#10;cmV2LnhtbFBLBQYAAAAABAAEAPUAAACGAw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137C9A13" w14:textId="77777777" w:rsidR="00D34ED4" w:rsidRDefault="00D34ED4" w:rsidP="00117209">
                          <w:pPr>
                            <w:rPr>
                              <w:rFonts w:eastAsia="Times New Roman" w:cs="Times New Roman"/>
                            </w:rPr>
                          </w:pPr>
                        </w:p>
                      </w:txbxContent>
                    </v:textbox>
                  </v:shape>
                  <v:shape id="Freeform 58259" o:spid="_x0000_s1222"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1SSuxwAA&#10;AN4AAAAPAAAAZHJzL2Rvd25yZXYueG1sRI9Lb8IwEITvSP0P1lbqpQKnAUpIMahC4nEtcOC4ijcP&#10;NV5HthvCv68rVeI4mplvNKvNYFrRk/ONZQVvkwQEcWF1w5WCy3k3zkD4gKyxtUwK7uRhs34arTDX&#10;9sZf1J9CJSKEfY4K6hC6XEpf1GTQT2xHHL3SOoMhSldJ7fAW4aaVaZK8S4MNx4UaO9rWVHyffoyC&#10;/j7bptNsv186fV3MXnV5OB9KpV6eh88PEIGG8Aj/t49awTxL50v4uxOv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9Ukrs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6FDC37BA" w14:textId="77777777" w:rsidR="00D34ED4" w:rsidRDefault="00D34ED4" w:rsidP="00117209">
                          <w:pPr>
                            <w:rPr>
                              <w:rFonts w:eastAsia="Times New Roman" w:cs="Times New Roman"/>
                            </w:rPr>
                          </w:pPr>
                        </w:p>
                      </w:txbxContent>
                    </v:textbox>
                  </v:shape>
                  <v:shape id="Freeform 58260" o:spid="_x0000_s1223"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u+27xwAA&#10;AN4AAAAPAAAAZHJzL2Rvd25yZXYueG1sRI/LasJAFIb3Qt9hOIXudNKESkgdQ9oitNWNN6q7Q+Y0&#10;Cc2cCZmpxrd3FoLLn//GN8sH04oT9a6xrOB5EoEgLq1uuFKw2y7GKQjnkTW2lknBhRzk84fRDDNt&#10;z7ym08ZXIoywy1BB7X2XSenKmgy6ie2Ig/dre4M+yL6SusdzGDetjKNoKg02HB5q7Oi9pvJv828U&#10;7N+6XXMc0mS5+lr/FB/fNsHFQamnx6F4BeFp8Pfwrf2pFbyk8TQABJyAAnJ+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vtu8cAAADeAAAADwAAAAAAAAAAAAAAAACXAgAAZHJz&#10;L2Rvd25yZXYueG1sUEsFBgAAAAAEAAQA9QAAAIsDA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77F3B9E3" w14:textId="77777777" w:rsidR="00D34ED4" w:rsidRDefault="00D34ED4" w:rsidP="00117209">
                          <w:pPr>
                            <w:rPr>
                              <w:rFonts w:eastAsia="Times New Roman" w:cs="Times New Roman"/>
                            </w:rPr>
                          </w:pPr>
                        </w:p>
                      </w:txbxContent>
                    </v:textbox>
                  </v:shape>
                  <v:shape id="Freeform 58261" o:spid="_x0000_s1224"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hGMWxQAA&#10;AN4AAAAPAAAAZHJzL2Rvd25yZXYueG1sRI9BawIxFITvBf9DeEIvpWZXqZWtUUQUxJurB4+Pzetm&#10;cfMSNlG3/94IQo/DzHzDzJe9bcWNutA4VpCPMhDEldMN1wpOx+3nDESIyBpbx6TgjwIsF4O3ORba&#10;3flAtzLWIkE4FKjAxOgLKUNlyGIYOU+cvF/XWYxJdrXUHd4T3LZynGVTabHhtGDQ09pQdSmvVsH+&#10;uzyYs+e8cet+W1795mOSbZR6H/arHxCR+vgffrV3WsHXbDzN4XknXQ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EYxbFAAAA3gAAAA8AAAAAAAAAAAAAAAAAlwIAAGRycy9k&#10;b3ducmV2LnhtbFBLBQYAAAAABAAEAPUAAACJAw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1B709F1C" w14:textId="77777777" w:rsidR="00D34ED4" w:rsidRDefault="00D34ED4" w:rsidP="00117209">
                          <w:pPr>
                            <w:rPr>
                              <w:rFonts w:eastAsia="Times New Roman" w:cs="Times New Roman"/>
                            </w:rPr>
                          </w:pPr>
                        </w:p>
                      </w:txbxContent>
                    </v:textbox>
                  </v:shape>
                  <v:shape id="Freeform 58262" o:spid="_x0000_s1225"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giyxwAA&#10;AN4AAAAPAAAAZHJzL2Rvd25yZXYueG1sRI9Ba8JAFITvQv/D8gredNNIVaKrtIpQEA9VL96e2WcS&#10;m30bs6uJ/fVuoeBxmJlvmOm8NaW4Ue0Kywre+hEI4tTqgjMF+92qNwbhPLLG0jIpuJOD+eylM8VE&#10;24a/6bb1mQgQdgkqyL2vEildmpNB17cVcfBOtjbog6wzqWtsAtyUMo6ioTRYcFjIsaJFTunP9moU&#10;HLFYRgOZXvbr38PIbha7UfN5Vqr72n5MQHhq/TP83/7SCt7H8TCGvzvhCsj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SoIsscAAADeAAAADwAAAAAAAAAAAAAAAACXAgAAZHJz&#10;L2Rvd25yZXYueG1sUEsFBgAAAAAEAAQA9QAAAIsDA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484129FF" w14:textId="77777777" w:rsidR="00D34ED4" w:rsidRDefault="00D34ED4" w:rsidP="00117209">
                          <w:pPr>
                            <w:rPr>
                              <w:rFonts w:eastAsia="Times New Roman" w:cs="Times New Roman"/>
                            </w:rPr>
                          </w:pPr>
                        </w:p>
                      </w:txbxContent>
                    </v:textbox>
                  </v:shape>
                  <v:shape id="Freeform 58263" o:spid="_x0000_s1226"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qrJxAAA&#10;AN4AAAAPAAAAZHJzL2Rvd25yZXYueG1sRI9BawIxFITvBf9DeIK3mqi4XbdGEVHw4KVa74/N6+7i&#10;5mVJoq7/3hQKPQ4z8w2zXPe2FXfyoXGsYTJWIIhLZxquNHyf9+85iBCRDbaOScOTAqxXg7clFsY9&#10;+Ivup1iJBOFQoIY6xq6QMpQ1WQxj1xEn78d5izFJX0nj8ZHgtpVTpTJpseG0UGNH25rK6+lmNbhS&#10;Hckd58ovbuoju9jnLj83Wo+G/eYTRKQ+/of/2gejYZ5Psxn83klXQK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4qqycQAAADeAAAADwAAAAAAAAAAAAAAAACXAgAAZHJzL2Rv&#10;d25yZXYueG1sUEsFBgAAAAAEAAQA9QAAAIgDA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7F407211" w14:textId="77777777" w:rsidR="00D34ED4" w:rsidRDefault="00D34ED4" w:rsidP="00117209">
                          <w:pPr>
                            <w:rPr>
                              <w:rFonts w:eastAsia="Times New Roman" w:cs="Times New Roman"/>
                            </w:rPr>
                          </w:pPr>
                        </w:p>
                      </w:txbxContent>
                    </v:textbox>
                  </v:shape>
                  <v:shape id="Freeform 58264" o:spid="_x0000_s1227"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C2KyAAA&#10;AN4AAAAPAAAAZHJzL2Rvd25yZXYueG1sRI9PawIxFMTvhX6H8Aq9FM0qrehqFBEKXkrxf4+vm2d2&#10;cfOy3aS63U9vBKHHYWZ+w0xmjS3FmWpfOFbQ6yYgiDOnCzYKtpv3zhCED8gaS8ek4I88zKaPDxNM&#10;tbvwis7rYESEsE9RQR5ClUrps5ws+q6riKN3dLXFEGVtpK7xEuG2lP0kGUiLBceFHCta5JSd1r9W&#10;wXLXlqZ4+dh//oxa2y4OJvv+miv1/NTMxyACNeE/fG8vtYK3YX/wCrc78QrI6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HsLYrIAAAA3gAAAA8AAAAAAAAAAAAAAAAAlwIAAGRy&#10;cy9kb3ducmV2LnhtbFBLBQYAAAAABAAEAPUAAACMAw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47DCF520" w14:textId="77777777" w:rsidR="00D34ED4" w:rsidRDefault="00D34ED4" w:rsidP="00117209">
                          <w:pPr>
                            <w:rPr>
                              <w:rFonts w:eastAsia="Times New Roman" w:cs="Times New Roman"/>
                            </w:rPr>
                          </w:pPr>
                        </w:p>
                      </w:txbxContent>
                    </v:textbox>
                  </v:shape>
                  <v:shape id="Freeform 58265" o:spid="_x0000_s1228"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MnxAAA&#10;AN4AAAAPAAAAZHJzL2Rvd25yZXYueG1sRI9Ba8JAFITvgv9heYXedLeCImk2UgSh0JNR78/sMwnN&#10;vk3zVk3767tCocdhZr5h8s3oO3WjQdrAFl7mBhRxFVzLtYXjYTdbg5KI7LALTBa+SWBTTCc5Zi7c&#10;eU+3MtYqQVgytNDE2GdaS9WQR5mHnjh5lzB4jEkOtXYD3hPcd3phzEp7bDktNNjTtqHqs7x6C6WY&#10;jx/D+/P2y4mX/ryT8XKy9vlpfHsFFWmM/+G/9ruzsFwvVkt43ElXQ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nTJ8QAAADeAAAADwAAAAAAAAAAAAAAAACXAgAAZHJzL2Rv&#10;d25yZXYueG1sUEsFBgAAAAAEAAQA9QAAAIgDA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6571AB46" w14:textId="77777777" w:rsidR="00D34ED4" w:rsidRDefault="00D34ED4" w:rsidP="00117209">
                          <w:pPr>
                            <w:rPr>
                              <w:rFonts w:eastAsia="Times New Roman" w:cs="Times New Roman"/>
                            </w:rPr>
                          </w:pPr>
                        </w:p>
                      </w:txbxContent>
                    </v:textbox>
                  </v:shape>
                  <v:shape id="Freeform 58266" o:spid="_x0000_s1229"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Q6xyAAA&#10;AN4AAAAPAAAAZHJzL2Rvd25yZXYueG1sRI9Ba8JAFITvhf6H5RV6qxstRonZiFoKQvFQ9eLtmX0m&#10;0ezbNLs1aX+9Wyh4HGbmGyad96YWV2pdZVnBcBCBIM6trrhQsN+9v0xBOI+ssbZMCn7IwTx7fEgx&#10;0bbjT7pufSEChF2CCkrvm0RKl5dk0A1sQxy8k20N+iDbQuoWuwA3tRxFUSwNVhwWSmxoVVJ+2X4b&#10;BUes3qJXmX/tP34PE7tZ7Sbd8qzU81O/mIHw1Pt7+L+91grG01Ecw9+dcAVkd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4RDrH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134457DA" w14:textId="77777777" w:rsidR="00D34ED4" w:rsidRDefault="00D34ED4" w:rsidP="00117209">
                          <w:pPr>
                            <w:rPr>
                              <w:rFonts w:eastAsia="Times New Roman" w:cs="Times New Roman"/>
                            </w:rPr>
                          </w:pPr>
                        </w:p>
                      </w:txbxContent>
                    </v:textbox>
                  </v:shape>
                  <v:shape id="Freeform 58267" o:spid="_x0000_s1230"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asqyAAA&#10;AN4AAAAPAAAAZHJzL2Rvd25yZXYueG1sRI9Ba8JAFITvQv/D8gq96UaLRmI2opaCUHqoevH2zD6T&#10;aPZtmt2atL++Wyh4HGbmGyZd9qYWN2pdZVnBeBSBIM6trrhQcNi/DucgnEfWWFsmBd/kYJk9DFJM&#10;tO34g247X4gAYZeggtL7JpHS5SUZdCPbEAfvbFuDPsi2kLrFLsBNLSdRNJMGKw4LJTa0KSm/7r6M&#10;ghNWL9GzzD8Pbz/H2L5v9nG3vij19NivFiA89f4e/m9vtYLpfDKL4e9OuAIy+w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FdqyrIAAAA3gAAAA8AAAAAAAAAAAAAAAAAlwIAAGRy&#10;cy9kb3ducmV2LnhtbFBLBQYAAAAABAAEAPUAAACMAw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36113ACB" w14:textId="77777777" w:rsidR="00D34ED4" w:rsidRDefault="00D34ED4" w:rsidP="00117209">
                          <w:pPr>
                            <w:rPr>
                              <w:rFonts w:eastAsia="Times New Roman" w:cs="Times New Roman"/>
                            </w:rPr>
                          </w:pPr>
                        </w:p>
                      </w:txbxContent>
                    </v:textbox>
                  </v:shape>
                </v:group>
                <v:group id="_x0000_s1231" style="position:absolute;left:2286000;top:8001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YGoDxAAAAN4AAAAP&#10;AAAAAAAAAAAAAAAAAKkCAABkcnMvZG93bnJldi54bWxQSwUGAAAAAAQABAD6AAAAmgMAAAAA&#10;">
                  <v:rect id="Rectangle 58269" o:spid="_x0000_s1232"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7X6xgAA&#10;AN4AAAAPAAAAZHJzL2Rvd25yZXYueG1sRI9Ba8JAFITvgv9heYI33TSg2OgqaVG0zanqxdsz+0xC&#10;s29DdtX4791CweMwM98wi1VnanGj1lWWFbyNIxDEudUVFwqOh81oBsJ5ZI21ZVLwIAerZb+3wETb&#10;O//Qbe8LESDsElRQet8kUrq8JINubBvi4F1sa9AH2RZSt3gPcFPLOIqm0mDFYaHEhj5Lyn/3V6Pg&#10;cpKpSbeZbL79x2kTd9nX+pwpNRx06RyEp86/wv/tnVYwmcXTd/i7E66AX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e7X6xgAAAN4AAAAPAAAAAAAAAAAAAAAAAJcCAABkcnMv&#10;ZG93bnJldi54bWxQSwUGAAAAAAQABAD1AAAAigMAAAAA&#10;" fillcolor="#b1cce2" stroked="f">
                    <v:textbox>
                      <w:txbxContent>
                        <w:p w14:paraId="55EAF8C0" w14:textId="77777777" w:rsidR="00D34ED4" w:rsidRDefault="00D34ED4" w:rsidP="00117209">
                          <w:pPr>
                            <w:rPr>
                              <w:rFonts w:eastAsia="Times New Roman" w:cs="Times New Roman"/>
                            </w:rPr>
                          </w:pPr>
                        </w:p>
                      </w:txbxContent>
                    </v:textbox>
                  </v:rect>
                  <v:shape id="Freeform 58270" o:spid="_x0000_s1233"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OHXxQAA&#10;AN4AAAAPAAAAZHJzL2Rvd25yZXYueG1sRI/fasIwFMbvhb1DOIPdDE3UbZZqFJENxhDGqg9wbI5N&#10;aXNSmkzr2y8XAy8/vn/8VpvBteJCfag9a5hOFAji0puaKw3Hw8c4AxEissHWM2m4UYDN+mG0wtz4&#10;K//QpYiVSCMcctRgY+xyKUNpyWGY+I44eWffO4xJ9pU0PV7TuGvlTKk36bDm9GCxo52lsil+nYbv&#10;WxYOp33NL+r9udkpmjf2a6710+OwXYKINMR7+L/9aTS8ZrNFAkg4CQX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A4dfFAAAA3gAAAA8AAAAAAAAAAAAAAAAAlwIAAGRycy9k&#10;b3ducmV2LnhtbFBLBQYAAAAABAAEAPUAAACJAw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20E085F5" w14:textId="77777777" w:rsidR="00D34ED4" w:rsidRDefault="00D34ED4" w:rsidP="00117209">
                          <w:pPr>
                            <w:rPr>
                              <w:rFonts w:eastAsia="Times New Roman" w:cs="Times New Roman"/>
                            </w:rPr>
                          </w:pPr>
                        </w:p>
                      </w:txbxContent>
                    </v:textbox>
                  </v:shape>
                  <v:shape id="Freeform 58271" o:spid="_x0000_s1234"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TfzxwAA&#10;AN4AAAAPAAAAZHJzL2Rvd25yZXYueG1sRI/dasJAFITvC32H5RR6U3QTwaqpq4hQLEgRf+nlafY0&#10;iWbPhuwa49t3BcHLYWa+YcbT1pSiodoVlhXE3QgEcWp1wZmC3fazMwThPLLG0jIpuJKD6eT5aYyJ&#10;thdeU7PxmQgQdgkqyL2vEildmpNB17UVcfD+bG3QB1lnUtd4CXBTyl4UvUuDBYeFHCua55SeNmej&#10;oJLNfuSWv0eKV9/lmz3wz2C0UOr1pZ19gPDU+kf43v7SCvrD3iCG251wBeTk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c0388cAAADeAAAADwAAAAAAAAAAAAAAAACXAgAAZHJz&#10;L2Rvd25yZXYueG1sUEsFBgAAAAAEAAQA9QAAAIsDA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1FF4A799" w14:textId="77777777" w:rsidR="00D34ED4" w:rsidRDefault="00D34ED4" w:rsidP="00117209">
                          <w:pPr>
                            <w:rPr>
                              <w:rFonts w:eastAsia="Times New Roman" w:cs="Times New Roman"/>
                            </w:rPr>
                          </w:pPr>
                        </w:p>
                      </w:txbxContent>
                    </v:textbox>
                  </v:shape>
                  <v:shape id="Freeform 58272" o:spid="_x0000_s1235"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LroxAAA&#10;AN4AAAAPAAAAZHJzL2Rvd25yZXYueG1sRI/NigIxEITvwr5D6IW9aWYH/GE0yiqI60VR9wF6Jz0/&#10;OOkMSdTx7Y0geCyq6itqtuhMI67kfG1ZwfcgAUGcW11zqeDvtO5PQPiArLGxTAru5GEx/+jNMNP2&#10;xge6HkMpIoR9hgqqENpMSp9XZNAPbEscvcI6gyFKV0rt8BbhppFpkoykwZrjQoUtrSrKz8eLUWC3&#10;vqT0f9MUm/UO3XJf8PAilfr67H6mIAJ14R1+tX+1guEkHafwvBOv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dC66MQAAADeAAAADwAAAAAAAAAAAAAAAACXAgAAZHJzL2Rv&#10;d25yZXYueG1sUEsFBgAAAAAEAAQA9QAAAIg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1367C92C" w14:textId="77777777" w:rsidR="00D34ED4" w:rsidRDefault="00D34ED4" w:rsidP="00117209">
                          <w:pPr>
                            <w:rPr>
                              <w:rFonts w:eastAsia="Times New Roman" w:cs="Times New Roman"/>
                            </w:rPr>
                          </w:pPr>
                        </w:p>
                      </w:txbxContent>
                    </v:textbox>
                  </v:shape>
                  <v:shape id="Freeform 58273" o:spid="_x0000_s1236"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7/BxgAA&#10;AN4AAAAPAAAAZHJzL2Rvd25yZXYueG1sRI9BawIxFITvBf9DeEJvNeuKVVajSGHBQylUvXh7Js/s&#10;4uZl2aTrtr++EQo9DjPzDbPeDq4RPXWh9qxgOslAEGtvarYKTsfyZQkiRGSDjWdS8E0BtpvR0xoL&#10;4+/8Sf0hWpEgHApUUMXYFlIGXZHDMPEtcfKuvnMYk+ysNB3eE9w1Ms+yV+mw5rRQYUtvFenb4csp&#10;ODuX99mHnB5/rG3K91Kbiw5KPY+H3QpEpCH+h//ae6NgvswXM3jcSVd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17/B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21DC8844" w14:textId="77777777" w:rsidR="00D34ED4" w:rsidRDefault="00D34ED4" w:rsidP="00117209">
                          <w:pPr>
                            <w:rPr>
                              <w:rFonts w:eastAsia="Times New Roman" w:cs="Times New Roman"/>
                            </w:rPr>
                          </w:pPr>
                        </w:p>
                      </w:txbxContent>
                    </v:textbox>
                  </v:shape>
                  <v:shape id="Freeform 58274" o:spid="_x0000_s1237"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EgqxwAA&#10;AN4AAAAPAAAAZHJzL2Rvd25yZXYueG1sRI9Ba8JAFITvQv/D8gredKM2NaSuIqXSHnrRFqq3R/Y1&#10;iWbfht2tif/eFQoeh5n5hlmsetOIMzlfW1YwGScgiAuray4VfH9tRhkIH5A1NpZJwYU8rJYPgwXm&#10;2na8pfMulCJC2OeooAqhzaX0RUUG/di2xNH7tc5giNKVUjvsItw0cpokz9JgzXGhwpZeKypOuz+j&#10;oD58pj/zrDvOtNmnHt83lzfXKDV87NcvIAL14R7+b39oBWk2nT/B7U68An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NxIKscAAADeAAAADwAAAAAAAAAAAAAAAACXAgAAZHJz&#10;L2Rvd25yZXYueG1sUEsFBgAAAAAEAAQA9QAAAIsDAAAAAA==&#10;" adj="-11796480,,5400" path="m0,26l42,,86,12,92,64,72,20,50,12,,26xe" fillcolor="#d1d1d1" stroked="f">
                    <v:stroke joinstyle="round"/>
                    <v:formulas/>
                    <v:path arrowok="t" o:connecttype="custom" o:connectlocs="0,26;42,0;86,12;92,64;72,20;50,12;0,26" o:connectangles="0,0,0,0,0,0,0" textboxrect="0,0,92,64"/>
                    <v:textbox>
                      <w:txbxContent>
                        <w:p w14:paraId="37720AE2" w14:textId="77777777" w:rsidR="00D34ED4" w:rsidRDefault="00D34ED4" w:rsidP="00117209">
                          <w:pPr>
                            <w:rPr>
                              <w:rFonts w:eastAsia="Times New Roman" w:cs="Times New Roman"/>
                            </w:rPr>
                          </w:pPr>
                        </w:p>
                      </w:txbxContent>
                    </v:textbox>
                  </v:shape>
                  <v:shape id="Freeform 58275" o:spid="_x0000_s1238"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2CUeyAAA&#10;AN4AAAAPAAAAZHJzL2Rvd25yZXYueG1sRI9PSwMxFMTvBb9DeIKXYrNW+oe1aSmi0mu3Inp7bp6b&#10;pZuXJUl31356IxR6HGbmN8xqM9hGdORD7VjBwyQDQVw6XXOl4P3wer8EESKyxsYxKfilAJv1zWiF&#10;uXY976krYiUShEOOCkyMbS5lKA1ZDBPXEifvx3mLMUlfSe2xT3DbyGmWzaXFmtOCwZaeDZXH4mQV&#10;NPbr83FRdNuuPw3nb3/8eBmbN6XuboftE4hIQ7yGL+2dVjBbThcz+L+TroBc/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7YJR7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18DAD443" w14:textId="77777777" w:rsidR="00D34ED4" w:rsidRDefault="00D34ED4" w:rsidP="00117209">
                          <w:pPr>
                            <w:rPr>
                              <w:rFonts w:eastAsia="Times New Roman" w:cs="Times New Roman"/>
                            </w:rPr>
                          </w:pPr>
                        </w:p>
                      </w:txbxContent>
                    </v:textbox>
                  </v:shape>
                  <v:shape id="Freeform 58276" o:spid="_x0000_s1239"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1q7xQAA&#10;AN4AAAAPAAAAZHJzL2Rvd25yZXYueG1sRI9PawIxFMTvhX6H8ITealZBV7ZGkcKCh1Lwz6HH5+a5&#10;Wdy8hCTq9ts3BcHjMDO/YZbrwfbiRiF2jhVMxgUI4sbpjlsFx0P9vgARE7LG3jEp+KUI69XryxIr&#10;7e68o9s+tSJDOFaowKTkKyljY8hiHDtPnL2zCxZTlqGVOuA9w20vp0UxlxY7zgsGPX0aai77q1VQ&#10;lF/tKdR+1l+M/2HzXZa1Oyn1Nho2HyASDekZfrS3WsFsMS3n8H8nXw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vWrvFAAAA3gAAAA8AAAAAAAAAAAAAAAAAlwIAAGRycy9k&#10;b3ducmV2LnhtbFBLBQYAAAAABAAEAPUAAACJAw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12976C2B" w14:textId="77777777" w:rsidR="00D34ED4" w:rsidRDefault="00D34ED4" w:rsidP="00117209">
                          <w:pPr>
                            <w:rPr>
                              <w:rFonts w:eastAsia="Times New Roman" w:cs="Times New Roman"/>
                            </w:rPr>
                          </w:pPr>
                        </w:p>
                      </w:txbxContent>
                    </v:textbox>
                  </v:shape>
                  <v:shape id="Freeform 58277" o:spid="_x0000_s1240"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xSJxAAA&#10;AN4AAAAPAAAAZHJzL2Rvd25yZXYueG1sRI9fa8IwFMXfB36HcIW9DE0trEo1inMIe61u75fm2hSb&#10;m9rEtvPTL4PBHg/nz4+z2Y22ET11vnasYDFPQBCXTtdcKfg8H2crED4ga2wck4Jv8rDbTp42mGs3&#10;cEH9KVQijrDPUYEJoc2l9KUhi37uWuLoXVxnMUTZVVJ3OMRx28g0STJpseZIMNjSwVB5Pd1thNzC&#10;vXwZ7FdrhszKw6NYvOObUs/Tcb8GEWgM/+G/9odW8LpKl0v4vROv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8UicQAAADeAAAADwAAAAAAAAAAAAAAAACXAgAAZHJzL2Rv&#10;d25yZXYueG1sUEsFBgAAAAAEAAQA9QAAAIgDA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4039CCB8" w14:textId="77777777" w:rsidR="00D34ED4" w:rsidRDefault="00D34ED4" w:rsidP="00117209">
                          <w:pPr>
                            <w:rPr>
                              <w:rFonts w:eastAsia="Times New Roman" w:cs="Times New Roman"/>
                            </w:rPr>
                          </w:pPr>
                        </w:p>
                      </w:txbxContent>
                    </v:textbox>
                  </v:shape>
                  <v:shape id="Freeform 58278" o:spid="_x0000_s1241"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vcxQAA&#10;AN4AAAAPAAAAZHJzL2Rvd25yZXYueG1sRE/Pa8IwFL4L/g/hCbvITC1MpTPKmAzcSe0mbLdH89aU&#10;NS8liVr9681hsOPH93u57m0rzuRD41jBdJKBIK6cbrhW8Pnx9rgAESKyxtYxKbhSgPVqOFhiod2F&#10;D3QuYy1SCIcCFZgYu0LKUBmyGCauI07cj/MWY4K+ltrjJYXbVuZZNpMWG04NBjt6NVT9lierYO/N&#10;eDeblzK7fr/Lw607br7yo1IPo/7lGUSkPv6L/9xbreBpkc/T3nQnXQ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v69zFAAAA3gAAAA8AAAAAAAAAAAAAAAAAlwIAAGRycy9k&#10;b3ducmV2LnhtbFBLBQYAAAAABAAEAPUAAACJAw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46992AB6" w14:textId="77777777" w:rsidR="00D34ED4" w:rsidRDefault="00D34ED4" w:rsidP="00117209">
                          <w:pPr>
                            <w:rPr>
                              <w:rFonts w:eastAsia="Times New Roman" w:cs="Times New Roman"/>
                            </w:rPr>
                          </w:pPr>
                        </w:p>
                      </w:txbxContent>
                    </v:textbox>
                  </v:shape>
                  <v:shape id="Freeform 58279" o:spid="_x0000_s1242"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LENxwAA&#10;AN4AAAAPAAAAZHJzL2Rvd25yZXYueG1sRI9bawIxFITfhf6HcAp902yl9bI1ioiFQn3x+nzcnO5u&#10;3Zxsk1RXf70RBB+HmfmGGU0aU4kjOV9aVvDaSUAQZ1aXnCvYrD/bAxA+IGusLJOCM3mYjJ9aI0y1&#10;PfGSjquQiwhhn6KCIoQ6ldJnBRn0HVsTR+/HOoMhSpdL7fAU4aaS3STpSYMlx4UCa5oVlB1W/0bB&#10;fL6r3n7/zvtm6+vtJVk6v5h9K/Xy3Ew/QARqwiN8b39pBe+Dbn8ItzvxCsjx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myxDccAAADeAAAADwAAAAAAAAAAAAAAAACXAgAAZHJz&#10;L2Rvd25yZXYueG1sUEsFBgAAAAAEAAQA9QAAAIsDA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450D4C67" w14:textId="77777777" w:rsidR="00D34ED4" w:rsidRDefault="00D34ED4" w:rsidP="00117209">
                          <w:pPr>
                            <w:rPr>
                              <w:rFonts w:eastAsia="Times New Roman" w:cs="Times New Roman"/>
                            </w:rPr>
                          </w:pPr>
                        </w:p>
                      </w:txbxContent>
                    </v:textbox>
                  </v:shape>
                  <v:shape id="Freeform 58280" o:spid="_x0000_s1243"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pSWxQAA&#10;AN4AAAAPAAAAZHJzL2Rvd25yZXYueG1sRI/NasJAFIX3Bd9huEJ3daJQG9JMJBbEupEa4/6SuU3S&#10;Zu6kmamJb99ZFFwezh9fuplMJ640uNayguUiAkFcWd1yraA8755iEM4ja+wsk4IbOdhks4cUE21H&#10;PtG18LUII+wSVNB43ydSuqohg25he+LgfdrBoA9yqKUecAzjppOrKFpLgy2HhwZ7emuo+i5+jQKT&#10;H/3L5VDkx5/Ddv81Xmo25YdSj/MpfwXhafL38H/7XSt4jldxAAg4AQV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OlJbFAAAA3gAAAA8AAAAAAAAAAAAAAAAAlwIAAGRycy9k&#10;b3ducmV2LnhtbFBLBQYAAAAABAAEAPUAAACJAwAAAAA=&#10;" adj="-11796480,,5400" path="m0,0l0,,14,14,28,28,28,26,14,14,,0xe" fillcolor="#3b5477" stroked="f">
                    <v:stroke joinstyle="round"/>
                    <v:formulas/>
                    <v:path arrowok="t" o:connecttype="custom" o:connectlocs="0,0;0,0;14,14;28,28;28,28;28,26;28,26;14,14;0,0;0,0;0,0;0,0" o:connectangles="0,0,0,0,0,0,0,0,0,0,0,0" textboxrect="0,0,28,28"/>
                    <v:textbox>
                      <w:txbxContent>
                        <w:p w14:paraId="61530295" w14:textId="77777777" w:rsidR="00D34ED4" w:rsidRDefault="00D34ED4" w:rsidP="00117209">
                          <w:pPr>
                            <w:rPr>
                              <w:rFonts w:eastAsia="Times New Roman" w:cs="Times New Roman"/>
                            </w:rPr>
                          </w:pPr>
                        </w:p>
                      </w:txbxContent>
                    </v:textbox>
                  </v:shape>
                  <v:shape id="Freeform 58281" o:spid="_x0000_s1244"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ed0wgAA&#10;AN4AAAAPAAAAZHJzL2Rvd25yZXYueG1sRI9Bi8IwFITvC/sfwlvwtqYKSqlGUUHW62pBvD2aZ1Ns&#10;XkoSbfffbwTB4zAz3zDL9WBb8SAfGscKJuMMBHHldMO1gvK0/85BhIissXVMCv4owHr1+bHEQrue&#10;f+lxjLVIEA4FKjAxdoWUoTJkMYxdR5y8q/MWY5K+ltpjn+C2ldMsm0uLDacFgx3tDFW3490quNDm&#10;ILe+zoI5z3+2vbuXsiSlRl/DZgEi0hDf4Vf7oBXM8mk+geeddAXk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sJ53TCAAAA3gAAAA8AAAAAAAAAAAAAAAAAlwIAAGRycy9kb3du&#10;cmV2LnhtbFBLBQYAAAAABAAEAPUAAACGAw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61679A17" w14:textId="77777777" w:rsidR="00D34ED4" w:rsidRDefault="00D34ED4" w:rsidP="00117209">
                          <w:pPr>
                            <w:rPr>
                              <w:rFonts w:eastAsia="Times New Roman" w:cs="Times New Roman"/>
                            </w:rPr>
                          </w:pPr>
                        </w:p>
                      </w:txbxContent>
                    </v:textbox>
                  </v:shape>
                  <v:shape id="Freeform 58282" o:spid="_x0000_s1245"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U/XWxQAA&#10;AN4AAAAPAAAAZHJzL2Rvd25yZXYueG1sRI9Bi8IwFITvwv6H8Ba8aboF11qNIssqetSKXh/Ns63b&#10;vJQmav33G0HwOMzMN8xs0Zla3Kh1lWUFX8MIBHFudcWFgkO2GiQgnEfWWFsmBQ9ysJh/9GaYanvn&#10;Hd32vhABwi5FBaX3TSqly0sy6Ia2IQ7e2bYGfZBtIXWL9wA3tYyj6FsarDgslNjQT0n53/5qFIwp&#10;G0/W23yS/UbFarnx6+p0OSrV/+yWUxCeOv8Ov9obrWCUxEkMzzvhCs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T9dbFAAAA3gAAAA8AAAAAAAAAAAAAAAAAlwIAAGRycy9k&#10;b3ducmV2LnhtbFBLBQYAAAAABAAEAPUAAACJAw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3AF83751" w14:textId="77777777" w:rsidR="00D34ED4" w:rsidRDefault="00D34ED4" w:rsidP="00117209">
                          <w:pPr>
                            <w:rPr>
                              <w:rFonts w:eastAsia="Times New Roman" w:cs="Times New Roman"/>
                            </w:rPr>
                          </w:pPr>
                        </w:p>
                      </w:txbxContent>
                    </v:textbox>
                  </v:shape>
                  <v:shape id="Freeform 58283" o:spid="_x0000_s1246"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dhbxQAA&#10;AN4AAAAPAAAAZHJzL2Rvd25yZXYueG1sRI9BS8NAFITvgv9heYI3u2lECWm3pQhCqV5Me+jxNfua&#10;BLNvw+4zif/eFQSPw8x8w6y3s+vVSCF2ng0sFxko4trbjhsDp+PrQwEqCrLF3jMZ+KYI283tzRpL&#10;6yf+oLGSRiUIxxINtCJDqXWsW3IYF34gTt7VB4eSZGi0DTgluOt1nmXP2mHHaaHFgV5aqj+rL2cg&#10;ynioBtecwqSXWb67yPv5TYy5v5t3K1BCs/yH/9p7a+CpyItH+L2TroD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R2FvFAAAA3gAAAA8AAAAAAAAAAAAAAAAAlwIAAGRycy9k&#10;b3ducmV2LnhtbFBLBQYAAAAABAAEAPUAAACJ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3D20726E" w14:textId="77777777" w:rsidR="00D34ED4" w:rsidRDefault="00D34ED4" w:rsidP="00117209">
                          <w:pPr>
                            <w:rPr>
                              <w:rFonts w:eastAsia="Times New Roman" w:cs="Times New Roman"/>
                            </w:rPr>
                          </w:pPr>
                        </w:p>
                      </w:txbxContent>
                    </v:textbox>
                  </v:shape>
                  <v:shape id="Freeform 58284" o:spid="_x0000_s1247"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5bTxwAA&#10;AN4AAAAPAAAAZHJzL2Rvd25yZXYueG1sRI9Ba8JAFITvQv/D8gpexGwqWkKaVYpQqORQmxa8PrKv&#10;STD7Ns1uY/Lvu4LgcZiZb5hsN5pWDNS7xrKCpygGQVxa3XCl4PvrbZmAcB5ZY2uZFEzkYLd9mGWY&#10;anvhTxoKX4kAYZeigtr7LpXSlTUZdJHtiIP3Y3uDPsi+krrHS4CbVq7i+FkabDgs1NjRvqbyXPwZ&#10;BWs+D4vj4XchpyrP/Xja2w9ZKDV/HF9fQHga/T18a79rBZtklazheidcAbn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ReW08cAAADeAAAADwAAAAAAAAAAAAAAAACXAgAAZHJz&#10;L2Rvd25yZXYueG1sUEsFBgAAAAAEAAQA9QAAAIsDA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4FE6EF37" w14:textId="77777777" w:rsidR="00D34ED4" w:rsidRDefault="00D34ED4" w:rsidP="00117209">
                          <w:pPr>
                            <w:rPr>
                              <w:rFonts w:eastAsia="Times New Roman" w:cs="Times New Roman"/>
                            </w:rPr>
                          </w:pPr>
                        </w:p>
                      </w:txbxContent>
                    </v:textbox>
                  </v:shape>
                  <v:shape id="Freeform 58285" o:spid="_x0000_s1248"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Nf2xgAA&#10;AN4AAAAPAAAAZHJzL2Rvd25yZXYueG1sRI9BSwMxFITvQv9DeAVvNtvCalyblqIIPahg20tvz81z&#10;d3HzsiTPdv33RhB6HGbmG2a5Hn2vThRTF9jCfFaAIq6D67ixcNg/3xhQSZAd9oHJwg8lWK8mV0us&#10;XDjzO5120qgM4VShhVZkqLROdUse0ywMxNn7DNGjZBkb7SKeM9z3elEUt9pjx3mhxYEeW6q/dt/e&#10;QnfPB3ndG3+8O5ZP7k1M3H68WHs9HTcPoIRGuYT/21tnoTQLU8LfnXwF9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kNf2xgAAAN4AAAAPAAAAAAAAAAAAAAAAAJcCAABkcnMv&#10;ZG93bnJldi54bWxQSwUGAAAAAAQABAD1AAAAigM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1D551F5D" w14:textId="77777777" w:rsidR="00D34ED4" w:rsidRDefault="00D34ED4" w:rsidP="00117209">
                          <w:pPr>
                            <w:rPr>
                              <w:rFonts w:eastAsia="Times New Roman" w:cs="Times New Roman"/>
                            </w:rPr>
                          </w:pPr>
                        </w:p>
                      </w:txbxContent>
                    </v:textbox>
                  </v:shape>
                  <v:shape id="Freeform 58286" o:spid="_x0000_s1249"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DwnxwAA&#10;AN4AAAAPAAAAZHJzL2Rvd25yZXYueG1sRI9Ba8JAFITvQv/D8gq9iG6MaEPqKqVQ0puYluLxkX1N&#10;QrNvQ3abpPn1riB4HGbmG2Z3GE0jeupcbVnBahmBIC6srrlU8PX5vkhAOI+ssbFMCv7JwWH/MNth&#10;qu3AJ+pzX4oAYZeigsr7NpXSFRUZdEvbEgfvx3YGfZBdKXWHQ4CbRsZRtJUGaw4LFbb0VlHxm/8Z&#10;BdOR8qKd5Mp9m36e1MdsfX7OlHp6HF9fQHga/T18a39oBZskTrZwvROugNx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gQ8J8cAAADeAAAADwAAAAAAAAAAAAAAAACXAgAAZHJz&#10;L2Rvd25yZXYueG1sUEsFBgAAAAAEAAQA9QAAAIs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6943E349" w14:textId="77777777" w:rsidR="00D34ED4" w:rsidRDefault="00D34ED4" w:rsidP="00117209">
                          <w:pPr>
                            <w:rPr>
                              <w:rFonts w:eastAsia="Times New Roman" w:cs="Times New Roman"/>
                            </w:rPr>
                          </w:pPr>
                        </w:p>
                      </w:txbxContent>
                    </v:textbox>
                  </v:shape>
                  <v:shape id="Freeform 58287" o:spid="_x0000_s1250"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y6HxgAA&#10;AN4AAAAPAAAAZHJzL2Rvd25yZXYueG1sRI9Ba8JAFITvgv9heYIXqRsttiG6CSIIPZSKtpfeHtmX&#10;bDD7NmRXk/77bqHgcZiZb5hdMdpW3Kn3jWMFq2UCgrh0uuFawdfn8SkF4QOyxtYxKfghD0U+neww&#10;027gM90voRYRwj5DBSaELpPSl4Ys+qXriKNXud5iiLKvpe5xiHDbynWSvEiLDccFgx0dDJXXy80q&#10;GMLQnqT/5kX1vt88m+4Dk+qm1Hw27rcgAo3hEf5vv2kFm3SdvsLfnXgF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Ky6HxgAAAN4AAAAPAAAAAAAAAAAAAAAAAJcCAABkcnMv&#10;ZG93bnJldi54bWxQSwUGAAAAAAQABAD1AAAAigM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1EEF5D74" w14:textId="77777777" w:rsidR="00D34ED4" w:rsidRDefault="00D34ED4" w:rsidP="00117209">
                          <w:pPr>
                            <w:rPr>
                              <w:rFonts w:eastAsia="Times New Roman" w:cs="Times New Roman"/>
                            </w:rPr>
                          </w:pPr>
                        </w:p>
                      </w:txbxContent>
                    </v:textbox>
                  </v:shape>
                  <v:shape id="Freeform 58288" o:spid="_x0000_s1251"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fahwwAA&#10;AN4AAAAPAAAAZHJzL2Rvd25yZXYueG1sRE/Pa8IwFL4L+x/CG3jT1EJLrEaRwWAHD5t60NuzebbF&#10;5qU0ma3//XIYePz4fq+3o23Fg3rfONawmCcgiEtnGq40nI6fMwXCB2SDrWPS8CQP283bZI2FcQP/&#10;0OMQKhFD2BeooQ6hK6T0ZU0W/dx1xJG7ud5iiLCvpOlxiOG2lWmS5NJiw7Ghxo4+airvh1+rIU/P&#10;anhmA3p3/U6yfNwvdxel9fR93K1ABBrDS/zv/jIaMpWquDfeiV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mfahwwAAAN4AAAAPAAAAAAAAAAAAAAAAAJcCAABkcnMvZG93&#10;bnJldi54bWxQSwUGAAAAAAQABAD1AAAAhwM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55B9EC2A" w14:textId="77777777" w:rsidR="00D34ED4" w:rsidRDefault="00D34ED4" w:rsidP="00117209">
                          <w:pPr>
                            <w:rPr>
                              <w:rFonts w:eastAsia="Times New Roman" w:cs="Times New Roman"/>
                            </w:rPr>
                          </w:pPr>
                        </w:p>
                      </w:txbxContent>
                    </v:textbox>
                  </v:shape>
                  <v:shape id="Freeform 58289" o:spid="_x0000_s1252"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0UWxwAA&#10;AN4AAAAPAAAAZHJzL2Rvd25yZXYueG1sRI9Ba8JAFITvhf6H5Qne6kbbhhhdpVQEW/BgFLw+ss8k&#10;mn0bsqtu/323UPA4zMw3zHwZTCtu1LvGsoLxKAFBXFrdcKXgsF+/ZCCcR9bYWiYFP+RguXh+mmOu&#10;7Z13dCt8JSKEXY4Kau+7XEpX1mTQjWxHHL2T7Q36KPtK6h7vEW5aOUmSVBpsOC7U2NFnTeWluBoF&#10;6Wl6LhL5mm6PX9+rt2wX3HkVlBoOwscMhKfgH+H/9kYreM8m2RT+7sQr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2NFFs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72E0DDE7" w14:textId="77777777" w:rsidR="00D34ED4" w:rsidRDefault="00D34ED4" w:rsidP="00117209">
                          <w:pPr>
                            <w:rPr>
                              <w:rFonts w:eastAsia="Times New Roman" w:cs="Times New Roman"/>
                            </w:rPr>
                          </w:pPr>
                        </w:p>
                      </w:txbxContent>
                    </v:textbox>
                  </v:shape>
                  <v:shape id="Freeform 58290" o:spid="_x0000_s1253"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HpWxgAA&#10;AN4AAAAPAAAAZHJzL2Rvd25yZXYueG1sRI/NasJAFIX3Bd9huIK7OlHbEKOjiCK0hS6MgttL5ppE&#10;M3dCZtTp23cWhS4P549vuQ6mFQ/qXWNZwWScgCAurW64UnA67l8zEM4ja2wtk4IfcrBeDV6WmGv7&#10;5AM9Cl+JOMIuRwW1910upStrMujGtiOO3sX2Bn2UfSV1j884blo5TZJUGmw4PtTY0bam8lbcjYL0&#10;Mr8WiZyl3+fPr91bdgjuugtKjYZhswDhKfj/8F/7Qyt4z6bzCBBxIgr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gHpWxgAAAN4AAAAPAAAAAAAAAAAAAAAAAJcCAABkcnMv&#10;ZG93bnJldi54bWxQSwUGAAAAAAQABAD1AAAAigM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212D1430" w14:textId="77777777" w:rsidR="00D34ED4" w:rsidRDefault="00D34ED4" w:rsidP="00117209">
                          <w:pPr>
                            <w:rPr>
                              <w:rFonts w:eastAsia="Times New Roman" w:cs="Times New Roman"/>
                            </w:rPr>
                          </w:pPr>
                        </w:p>
                      </w:txbxContent>
                    </v:textbox>
                  </v:shape>
                  <v:shape id="Freeform 58291" o:spid="_x0000_s1254"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Fj/xwAA&#10;AN4AAAAPAAAAZHJzL2Rvd25yZXYueG1sRI9Pa8JAFMTvQr/D8gq96UaL1qZupBSFnApqofT2yD6T&#10;kOzbNLvNHz+9WxA8DjPzG2azHUwtOmpdaVnBfBaBIM6sLjlX8HXaT9cgnEfWWFsmBSM52CYPkw3G&#10;2vZ8oO7ocxEg7GJUUHjfxFK6rCCDbmYb4uCdbWvQB9nmUrfYB7ip5SKKVtJgyWGhwIY+Csqq459R&#10;QD+fu/55t3Jkq9/vy8uI3TlFpZ4eh/c3EJ4Gfw/f2qlWsFwvXufwfydcAZl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pBY/8cAAADeAAAADwAAAAAAAAAAAAAAAACXAgAAZHJz&#10;L2Rvd25yZXYueG1sUEsFBgAAAAAEAAQA9QAAAIsDA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2A4CD26D" w14:textId="77777777" w:rsidR="00D34ED4" w:rsidRDefault="00D34ED4" w:rsidP="00117209">
                          <w:pPr>
                            <w:rPr>
                              <w:rFonts w:eastAsia="Times New Roman" w:cs="Times New Roman"/>
                            </w:rPr>
                          </w:pPr>
                        </w:p>
                      </w:txbxContent>
                    </v:textbox>
                  </v:shape>
                  <v:shape id="Freeform 58292" o:spid="_x0000_s1255"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5tXyQAA&#10;AN4AAAAPAAAAZHJzL2Rvd25yZXYueG1sRI9BSwMxFITvgv8hPMGLtNkurGzXpkXEgr0U2mrx+Ng8&#10;N4ubl20S262/3giFHoeZ+YaZLQbbiSP50DpWMBlnIIhrp1tuFLzvlqMSRIjIGjvHpOBMARbz25sZ&#10;VtqdeEPHbWxEgnCoUIGJsa+kDLUhi2HseuLkfTlvMSbpG6k9nhLcdjLPskdpseW0YLCnF0P19/bH&#10;KvCvDzQ9bD4+l1ltiv1Orn7X60Kp+7vh+QlEpCFew5f2m1ZQlPk0h/876QrI+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Fw5tXyQAAAN4AAAAPAAAAAAAAAAAAAAAAAJcCAABk&#10;cnMvZG93bnJldi54bWxQSwUGAAAAAAQABAD1AAAAjQM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60CB205F" w14:textId="77777777" w:rsidR="00D34ED4" w:rsidRDefault="00D34ED4" w:rsidP="00117209">
                          <w:pPr>
                            <w:rPr>
                              <w:rFonts w:eastAsia="Times New Roman" w:cs="Times New Roman"/>
                            </w:rPr>
                          </w:pPr>
                        </w:p>
                      </w:txbxContent>
                    </v:textbox>
                  </v:shape>
                  <v:shape id="Freeform 58293" o:spid="_x0000_s1256"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SQbxgAA&#10;AN4AAAAPAAAAZHJzL2Rvd25yZXYueG1sRI9fa8IwFMXfB36HcAXfZqricF2jyGAw8KGoQ/Z4aW6b&#10;anNTm6zWb28Ggz0ezp8fJ9sMthE9db52rGA2TUAQF07XXCn4On48r0D4gKyxcUwK7uRhsx49ZZhq&#10;d+M99YdQiTjCPkUFJoQ2ldIXhiz6qWuJo1e6zmKIsquk7vAWx20j50nyIi3WHAkGW3o3VFwOPzZC&#10;eG/6vN2e+9Mp3+2ui/Jb51KpyXjYvoEINIT/8F/7UytYruavC/i9E6+AX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QSQbxgAAAN4AAAAPAAAAAAAAAAAAAAAAAJcCAABkcnMv&#10;ZG93bnJldi54bWxQSwUGAAAAAAQABAD1AAAAigM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53595DF0" w14:textId="77777777" w:rsidR="00D34ED4" w:rsidRDefault="00D34ED4" w:rsidP="00117209">
                          <w:pPr>
                            <w:rPr>
                              <w:rFonts w:eastAsia="Times New Roman" w:cs="Times New Roman"/>
                            </w:rPr>
                          </w:pPr>
                        </w:p>
                      </w:txbxContent>
                    </v:textbox>
                  </v:shape>
                  <v:shape id="Freeform 58294" o:spid="_x0000_s1257"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NKxwAA&#10;AN4AAAAPAAAAZHJzL2Rvd25yZXYueG1sRI9BawIxFITvQv9DeIK3mlVr0a1RpFQpXqQqSm+vm9fN&#10;0s3LkkTd/vtGKHgcZuYbZrZobS0u5EPlWMGgn4EgLpyuuFRw2K8eJyBCRNZYOyYFvxRgMX/ozDDX&#10;7sofdNnFUiQIhxwVmBibXMpQGLIY+q4hTt638xZjkr6U2uM1wW0th1n2LC1WnBYMNvRqqPjZna2C&#10;7ddndMVpufHHsTmuzyN825qNUr1uu3wBEamN9/B/+10rGE+G0ye43UlX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xDSscAAADeAAAADwAAAAAAAAAAAAAAAACXAgAAZHJz&#10;L2Rvd25yZXYueG1sUEsFBgAAAAAEAAQA9QAAAIsDA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0B157406" w14:textId="77777777" w:rsidR="00D34ED4" w:rsidRDefault="00D34ED4" w:rsidP="00117209">
                          <w:pPr>
                            <w:rPr>
                              <w:rFonts w:eastAsia="Times New Roman" w:cs="Times New Roman"/>
                            </w:rPr>
                          </w:pPr>
                        </w:p>
                      </w:txbxContent>
                    </v:textbox>
                  </v:shape>
                  <v:shape id="Freeform 58295" o:spid="_x0000_s1258"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lVi5xQAA&#10;AN4AAAAPAAAAZHJzL2Rvd25yZXYueG1sRI/RisIwFETfhf2HcBf2RTRV0NXaVERYXAUfVv2AS3Nt&#10;i81NadJa/34jCD4OM3OGSda9qURHjSstK5iMIxDEmdUl5wou55/RAoTzyBory6TgQQ7W6ccgwVjb&#10;O/9Rd/K5CBB2MSoovK9jKV1WkEE3tjVx8K62MeiDbHKpG7wHuKnkNIrm0mDJYaHAmrYFZbdTaxRU&#10;bUuHdtftj+y8XA6/c1niRqmvz36zAuGp9+/wq/2rFcwW0+UMnnfCFZD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VWLnFAAAA3gAAAA8AAAAAAAAAAAAAAAAAlwIAAGRycy9k&#10;b3ducmV2LnhtbFBLBQYAAAAABAAEAPUAAACJAwAAAAA=&#10;" adj="-11796480,,5400" path="m0,6l0,6,,12,4,14,8,14,12,8,10,2,8,,2,,,6xe" fillcolor="#6f6e6d" stroked="f">
                    <v:stroke joinstyle="round"/>
                    <v:formulas/>
                    <v:path arrowok="t" o:connecttype="custom" o:connectlocs="0,6;0,6;0,12;4,14;4,14;8,14;12,8;12,8;10,2;8,0;8,0;2,0;0,6;0,6" o:connectangles="0,0,0,0,0,0,0,0,0,0,0,0,0,0" textboxrect="0,0,12,14"/>
                    <v:textbox>
                      <w:txbxContent>
                        <w:p w14:paraId="0D9001F1" w14:textId="77777777" w:rsidR="00D34ED4" w:rsidRDefault="00D34ED4" w:rsidP="00117209">
                          <w:pPr>
                            <w:rPr>
                              <w:rFonts w:eastAsia="Times New Roman" w:cs="Times New Roman"/>
                            </w:rPr>
                          </w:pPr>
                        </w:p>
                      </w:txbxContent>
                    </v:textbox>
                  </v:shape>
                  <v:shape id="Freeform 58296" o:spid="_x0000_s1259"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aB9xgAA&#10;AN4AAAAPAAAAZHJzL2Rvd25yZXYueG1sRI9BawIxFITvQv9DeAVvmq2g2K1RSqGth/bgKuz1sXnd&#10;Dd28pEm6rv++KQgeh5n5htnsRtuLgUI0jhU8zAsQxI3ThlsFp+PrbA0iJmSNvWNScKEIu+3dZIOl&#10;dmc+0FClVmQIxxIVdCn5UsrYdGQxzp0nzt6XCxZTlqGVOuA5w20vF0WxkhYN54UOPb101HxXv1aB&#10;eas/vD1xwNrVP8YfPofqPSk1vR+fn0AkGtMtfG3vtYLlevG4gv87+QrI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paB9xgAAAN4AAAAPAAAAAAAAAAAAAAAAAJcCAABkcnMv&#10;ZG93bnJldi54bWxQSwUGAAAAAAQABAD1AAAAigM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742FAB16" w14:textId="77777777" w:rsidR="00D34ED4" w:rsidRDefault="00D34ED4" w:rsidP="00117209">
                          <w:pPr>
                            <w:rPr>
                              <w:rFonts w:eastAsia="Times New Roman" w:cs="Times New Roman"/>
                            </w:rPr>
                          </w:pPr>
                        </w:p>
                      </w:txbxContent>
                    </v:textbox>
                  </v:shape>
                  <v:shape id="Freeform 58297" o:spid="_x0000_s1260"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6/dxwAA&#10;AN4AAAAPAAAAZHJzL2Rvd25yZXYueG1sRI9Lb8IwEITvSP0P1lbqpQKngUJIMahC4nEtcOC4ijcP&#10;NV5HthvCv68rVeI4mplvNKvNYFrRk/ONZQVvkwQEcWF1w5WCy3k3zkD4gKyxtUwK7uRhs34arTDX&#10;9sZf1J9CJSKEfY4K6hC6XEpf1GTQT2xHHL3SOoMhSldJ7fAW4aaVaZLMpcGG40KNHW1rKr5PP0ZB&#10;f59t02m23y+dvi5mr7o8nA+lUi/Pw+cHiEBDeIT/20et4D1Llwv4uxOv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sr+v3c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59F73A4A" w14:textId="77777777" w:rsidR="00D34ED4" w:rsidRDefault="00D34ED4" w:rsidP="00117209">
                          <w:pPr>
                            <w:rPr>
                              <w:rFonts w:eastAsia="Times New Roman" w:cs="Times New Roman"/>
                            </w:rPr>
                          </w:pPr>
                        </w:p>
                      </w:txbxContent>
                    </v:textbox>
                  </v:shape>
                  <v:shape id="Freeform 58298" o:spid="_x0000_s1261"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JGaxgAA&#10;AN4AAAAPAAAAZHJzL2Rvd25yZXYueG1sRE9Na8JAEL0L/odlhN50o6KkaVaximBrL7EpbW9DdkxC&#10;s7Mhu9X033cPgsfH+07XvWnEhTpXW1YwnUQgiAuray4V5O/7cQzCeWSNjWVS8EcO1qvhIMVE2ytn&#10;dDn5UoQQdgkqqLxvEyldUZFBN7EtceDOtjPoA+xKqTu8hnDTyFkULaXBmkNDhS1tKyp+Tr9Gwcdz&#10;m9fffTw/vr1kn5vdq53j/kuph1G/eQLhqfd38c190AoW8ewx7A13whWQq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GJGaxgAAAN4AAAAPAAAAAAAAAAAAAAAAAJcCAABkcnMv&#10;ZG93bnJldi54bWxQSwUGAAAAAAQABAD1AAAAigM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72FE3B9F" w14:textId="77777777" w:rsidR="00D34ED4" w:rsidRDefault="00D34ED4" w:rsidP="00117209">
                          <w:pPr>
                            <w:rPr>
                              <w:rFonts w:eastAsia="Times New Roman" w:cs="Times New Roman"/>
                            </w:rPr>
                          </w:pPr>
                        </w:p>
                      </w:txbxContent>
                    </v:textbox>
                  </v:shape>
                  <v:shape id="Freeform 58299" o:spid="_x0000_s1262"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x83xgAA&#10;AN4AAAAPAAAAZHJzL2Rvd25yZXYueG1sRI9BawIxFITvQv9DeAUvolktrbo1ShEF6W23Hjw+Nq+b&#10;pZuXsIm6/vtGEDwOM/MNs9r0thUX6kLjWMF0koEgrpxuuFZw/NmPFyBCRNbYOiYFNwqwWb8MVphr&#10;d+WCLmWsRYJwyFGBidHnUobKkMUwcZ44eb+usxiT7GqpO7wmuG3lLMs+pMWG04JBT1tD1V95tgq+&#10;52VhTp6njdv2+/Lsd6O3bKfU8LX/+gQRqY/P8KN90AreF7PlEu530hWQ6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Jx83xgAAAN4AAAAPAAAAAAAAAAAAAAAAAJcCAABkcnMv&#10;ZG93bnJldi54bWxQSwUGAAAAAAQABAD1AAAAigM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6D77A1D7" w14:textId="77777777" w:rsidR="00D34ED4" w:rsidRDefault="00D34ED4" w:rsidP="00117209">
                          <w:pPr>
                            <w:rPr>
                              <w:rFonts w:eastAsia="Times New Roman" w:cs="Times New Roman"/>
                            </w:rPr>
                          </w:pPr>
                        </w:p>
                      </w:txbxContent>
                    </v:textbox>
                  </v:shape>
                  <v:shape id="Freeform 58300" o:spid="_x0000_s1263"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tljxgAA&#10;AN4AAAAPAAAAZHJzL2Rvd25yZXYueG1sRI/NagIxFIX3hb5DuAV3NVGpymiUVhEK4qLqxt11cp0Z&#10;ndyMk+iMffpmUXB5OH9803lrS3Gn2heONfS6CgRx6kzBmYb9bvU+BuEDssHSMWl4kIf57PVliolx&#10;Df/QfRsyEUfYJ6ghD6FKpPRpThZ911XE0Tu52mKIss6kqbGJ47aUfaWG0mLB8SHHihY5pZftzWo4&#10;YrFUA5le9+vfw8htFrtR83XWuvPWfk5ABGrDM/zf/jYaPsYDFQEiTkQ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itljxgAAAN4AAAAPAAAAAAAAAAAAAAAAAJcCAABkcnMv&#10;ZG93bnJldi54bWxQSwUGAAAAAAQABAD1AAAAigM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11506F86" w14:textId="77777777" w:rsidR="00D34ED4" w:rsidRDefault="00D34ED4" w:rsidP="00117209">
                          <w:pPr>
                            <w:rPr>
                              <w:rFonts w:eastAsia="Times New Roman" w:cs="Times New Roman"/>
                            </w:rPr>
                          </w:pPr>
                        </w:p>
                      </w:txbxContent>
                    </v:textbox>
                  </v:shape>
                  <v:shape id="Freeform 58301" o:spid="_x0000_s1264"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nsYxQAA&#10;AN4AAAAPAAAAZHJzL2Rvd25yZXYueG1sRI/NasMwEITvgb6D2EJviZQUJ64bJZTQQg+5NEnvi7W1&#10;Ta2VkRT/vH0VCPQ4zMw3zHY/2lb05EPjWMNyoUAQl840XGm4nD/mOYgQkQ22jknDRAH2u4fZFgvj&#10;Bv6i/hQrkSAcCtRQx9gVUoayJoth4Tri5P04bzEm6StpPA4Jblu5UmotLTacFmrs6FBT+Xu6Wg2u&#10;VEdyx0z5l6varL/t9J6fG62fHse3VxCRxvgfvrc/jYYsf1ZLuN1JV0D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qexjFAAAA3gAAAA8AAAAAAAAAAAAAAAAAlwIAAGRycy9k&#10;b3ducmV2LnhtbFBLBQYAAAAABAAEAPUAAACJAw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22AB1254" w14:textId="77777777" w:rsidR="00D34ED4" w:rsidRDefault="00D34ED4" w:rsidP="00117209">
                          <w:pPr>
                            <w:rPr>
                              <w:rFonts w:eastAsia="Times New Roman" w:cs="Times New Roman"/>
                            </w:rPr>
                          </w:pPr>
                        </w:p>
                      </w:txbxContent>
                    </v:textbox>
                  </v:shape>
                  <v:shape id="Freeform 58302" o:spid="_x0000_s1265"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pYyQAA&#10;AN4AAAAPAAAAZHJzL2Rvd25yZXYueG1sRI9PawIxFMTvgt8hvEIvRbNVKroaRYSClyK1/js+N6/Z&#10;xc3LdpPqdj99Uyh4HGbmN8xs0dhSXKn2hWMFz/0EBHHmdMFGwe7jtTcG4QOyxtIxKfghD4t5tzPD&#10;VLsbv9N1G4yIEPYpKshDqFIpfZaTRd93FXH0Pl1tMURZG6lrvEW4LeUgSUbSYsFxIceKVjlll+23&#10;VbDet6Upnt4Om69Ja9vV0WTn01Kpx4dmOQURqAn38H97rRW8jIfJAP7uxCsg5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ad/pYyQAAAN4AAAAPAAAAAAAAAAAAAAAAAJcCAABk&#10;cnMvZG93bnJldi54bWxQSwUGAAAAAAQABAD1AAAAjQM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2AECB9BE" w14:textId="77777777" w:rsidR="00D34ED4" w:rsidRDefault="00D34ED4" w:rsidP="00117209">
                          <w:pPr>
                            <w:rPr>
                              <w:rFonts w:eastAsia="Times New Roman" w:cs="Times New Roman"/>
                            </w:rPr>
                          </w:pPr>
                        </w:p>
                      </w:txbxContent>
                    </v:textbox>
                  </v:shape>
                  <v:shape id="Freeform 58303" o:spid="_x0000_s1266"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gT1xAAA&#10;AN4AAAAPAAAAZHJzL2Rvd25yZXYueG1sRI9Ba8JAFITvhf6H5RV6q7uttEjMRoogCD2Z1vsz+0yC&#10;2bdp3qrRX98VhB6HmfmGyRej79SJBmkDW3idGFDEVXAt1xZ+vlcvM1ASkR12gcnChQQWxeNDjpkL&#10;Z97QqYy1ShCWDC00MfaZ1lI15FEmoSdO3j4MHmOSQ63dgOcE951+M+ZDe2w5LTTY07Kh6lAevYVS&#10;zNfV8Ga3/HXipd+tZNxvrX1+Gj/noCKN8T98b6+dhffZ1EzhdiddAV3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2IE9cQAAADeAAAADwAAAAAAAAAAAAAAAACXAgAAZHJzL2Rv&#10;d25yZXYueG1sUEsFBgAAAAAEAAQA9QAAAIgDA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198A2993" w14:textId="77777777" w:rsidR="00D34ED4" w:rsidRDefault="00D34ED4" w:rsidP="00117209">
                          <w:pPr>
                            <w:rPr>
                              <w:rFonts w:eastAsia="Times New Roman" w:cs="Times New Roman"/>
                            </w:rPr>
                          </w:pPr>
                        </w:p>
                      </w:txbxContent>
                    </v:textbox>
                  </v:shape>
                  <v:shape id="Freeform 58304" o:spid="_x0000_s1267"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d9gyAAA&#10;AN4AAAAPAAAAZHJzL2Rvd25yZXYueG1sRI9Lb8IwEITvlfgP1iL1VuyWp1IMoiCkSogDj0tv23ib&#10;pMTrNDYk7a+vkZA4jmbmG8103tpSXKj2hWMNzz0Fgjh1puBMw/GwfpqA8AHZYOmYNPySh/ms8zDF&#10;xLiGd3TZh0xECPsENeQhVImUPs3Jou+5ijh6X662GKKsM2lqbCLclvJFqZG0WHBcyLGiZU7paX+2&#10;Gj6xWKm+TH+Om7+PsdsuD+Pm7Vvrx267eAURqA338K39bjQMJ301gOudeAXk7B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qx32DIAAAA3gAAAA8AAAAAAAAAAAAAAAAAlwIAAGRy&#10;cy9kb3ducmV2LnhtbFBLBQYAAAAABAAEAPUAAACMAw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43E22401" w14:textId="77777777" w:rsidR="00D34ED4" w:rsidRDefault="00D34ED4" w:rsidP="00117209">
                          <w:pPr>
                            <w:rPr>
                              <w:rFonts w:eastAsia="Times New Roman" w:cs="Times New Roman"/>
                            </w:rPr>
                          </w:pPr>
                        </w:p>
                      </w:txbxContent>
                    </v:textbox>
                  </v:shape>
                  <v:shape id="Freeform 58305" o:spid="_x0000_s1268"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r7yAAA&#10;AN4AAAAPAAAAZHJzL2Rvd25yZXYueG1sRI9PawIxFMTvQr9DeAVvmlTxD6tRWkUoiIeqF2/Pzevu&#10;tpuXdRPdrZ++KRQ8DjPzG2a+bG0pblT7wrGGl74CQZw6U3Cm4XjY9KYgfEA2WDomDT/kYbl46swx&#10;Ma7hD7rtQyYihH2CGvIQqkRKn+Zk0fddRRy9T1dbDFHWmTQ1NhFuSzlQaiwtFhwXcqxolVP6vb9a&#10;DWcs1moo08txez9N3G51mDRvX1p3n9vXGYhAbXiE/9vvRsNoOlQj+LsTr4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X9evvIAAAA3gAAAA8AAAAAAAAAAAAAAAAAlwIAAGRy&#10;cy9kb3ducmV2LnhtbFBLBQYAAAAABAAEAPUAAACMAw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79F8802C" w14:textId="77777777" w:rsidR="00D34ED4" w:rsidRDefault="00D34ED4" w:rsidP="00117209">
                          <w:pPr>
                            <w:rPr>
                              <w:rFonts w:eastAsia="Times New Roman" w:cs="Times New Roman"/>
                            </w:rPr>
                          </w:pPr>
                        </w:p>
                      </w:txbxContent>
                    </v:textbox>
                  </v:shape>
                </v:group>
                <v:group id="_x0000_s1269" style="position:absolute;left:1828800;top:342900;width:285750;height:457200" coordorigin="2458419" coordsize="770,1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42x18UAAADeAAAA&#10;DwAAAAAAAAAAAAAAAACpAgAAZHJzL2Rvd25yZXYueG1sUEsFBgAAAAAEAAQA+gAAAJsDAAAAAA==&#10;">
                  <v:rect id="Rectangle 58307" o:spid="_x0000_s1270" style="position:absolute;left:2458539;top:762;width:12;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m4uxwAA&#10;AN4AAAAPAAAAZHJzL2Rvd25yZXYueG1sRI9Pa8JAFMTvQr/D8gredKOilegqsVRqzck/F2/P7DMJ&#10;Zt+G7Fbjt3cLQo/DzPyGmS9bU4kbNa60rGDQj0AQZ1aXnCs4Hta9KQjnkTVWlknBgxwsF2+dOcba&#10;3nlHt73PRYCwi1FB4X0dS+myggy6vq2Jg3exjUEfZJNL3eA9wE0lh1E0kQZLDgsF1vRZUHbd/xoF&#10;l5NMTPKdynrrV6f1sE1/vs6pUt33NpmB8NT6//CrvdEKxtNR9AF/d8IVkIs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5ZuLscAAADeAAAADwAAAAAAAAAAAAAAAACXAgAAZHJz&#10;L2Rvd25yZXYueG1sUEsFBgAAAAAEAAQA9QAAAIsDAAAAAA==&#10;" fillcolor="#b1cce2" stroked="f">
                    <v:textbox>
                      <w:txbxContent>
                        <w:p w14:paraId="1273313A" w14:textId="77777777" w:rsidR="00D34ED4" w:rsidRDefault="00D34ED4" w:rsidP="00117209">
                          <w:pPr>
                            <w:rPr>
                              <w:rFonts w:eastAsia="Times New Roman" w:cs="Times New Roman"/>
                            </w:rPr>
                          </w:pPr>
                        </w:p>
                      </w:txbxContent>
                    </v:textbox>
                  </v:rect>
                  <v:shape id="Freeform 58308" o:spid="_x0000_s1271" style="position:absolute;left:2458811;top:120;width:190;height:330;visibility:visible;mso-wrap-style:square;v-text-anchor:top" coordsize="190,3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ZExwwAA&#10;AN4AAAAPAAAAZHJzL2Rvd25yZXYueG1sRE/dasIwFL4f+A7hCN6MmczqKJ1RhmwwRBB1D3DWnDWl&#10;zUlpMq1vby4ELz++/+V6cK04Ux9qzxpepwoEcelNzZWGn9PXSw4iRGSDrWfScKUA69XoaYmF8Rc+&#10;0PkYK5FCOBSowcbYFVKG0pLDMPUdceL+fO8wJthX0vR4SeGulTOl3qTDmlODxY42lsrm+O807K95&#10;OP3uap6rz+dmoyhr7DbTejIePt5BRBriQ3x3fxsNizxTaW+6k66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kZExwwAAAN4AAAAPAAAAAAAAAAAAAAAAAJcCAABkcnMvZG93&#10;bnJldi54bWxQSwUGAAAAAAQABAD1AAAAhwMAAAAA&#10;" adj="-11796480,,5400" path="m184,0l184,,176,34,168,74,162,126,160,154,162,182,166,208,172,232,184,268,190,282,4,330,6,322,10,302,14,274,14,258,12,242,8,200,6,188,8,178,6,164,4,148,,132,184,0xe" fillcolor="#e4ac87" stroked="f">
                    <v:stroke joinstyle="round"/>
                    <v:formulas/>
                    <v:path arrowok="t" o:connecttype="custom" o:connectlocs="184,0;184,0;176,34;168,74;162,126;162,126;160,154;162,182;166,208;172,232;184,268;190,282;4,330;4,330;6,322;10,302;14,274;14,258;12,242;12,242;8,200;6,188;8,178;8,178;6,164;4,148;0,132;184,0" o:connectangles="0,0,0,0,0,0,0,0,0,0,0,0,0,0,0,0,0,0,0,0,0,0,0,0,0,0,0,0" textboxrect="0,0,190,330"/>
                    <v:textbox>
                      <w:txbxContent>
                        <w:p w14:paraId="376BA1DE" w14:textId="77777777" w:rsidR="00D34ED4" w:rsidRDefault="00D34ED4" w:rsidP="00117209">
                          <w:pPr>
                            <w:rPr>
                              <w:rFonts w:eastAsia="Times New Roman" w:cs="Times New Roman"/>
                            </w:rPr>
                          </w:pPr>
                        </w:p>
                      </w:txbxContent>
                    </v:textbox>
                  </v:shape>
                  <v:shape id="Freeform 58309" o:spid="_x0000_s1272" style="position:absolute;left:2458821;top:272;width:126;height:140;visibility:visible;mso-wrap-style:square;v-text-anchor:top" coordsize="126,1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EcVyAAA&#10;AN4AAAAPAAAAZHJzL2Rvd25yZXYueG1sRI/dasJAFITvC77DcgRvim60VE3qKiKIgoj409LL0+xp&#10;kjZ7NmTXmL69Wyj0cpiZb5jZojWlaKh2hWUFw0EEgji1uuBMweW87k9BOI+ssbRMCn7IwWLeeZhh&#10;ou2Nj9ScfCYChF2CCnLvq0RKl+Zk0A1sRRy8T1sb9EHWmdQ13gLclHIURWNpsOCwkGNFq5zS79PV&#10;KKhk8xq73ccXDQ/78tG+8fsk3ijV67bLFxCeWv8f/mtvtYLn6VMUw++dcAXk/A4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FcRxXIAAAA3gAAAA8AAAAAAAAAAAAAAAAAlwIAAGRy&#10;cy9kb3ducmV2LnhtbFBLBQYAAAAABAAEAPUAAACMAwAAAAA=&#10;" adj="-11796480,,5400" path="m126,0l126,,112,18,98,32,88,44,76,52,62,62,50,66,38,70,20,72,,74,4,100,8,140,24,132,42,124,62,110,82,92,92,80,100,68,110,54,116,38,122,20,126,0xe" fillcolor="#cf8d64" stroked="f">
                    <v:stroke joinstyle="round"/>
                    <v:formulas/>
                    <v:path arrowok="t" o:connecttype="custom" o:connectlocs="126,0;126,0;112,18;98,32;88,44;88,44;76,52;62,62;50,66;38,70;20,72;0,74;0,74;4,100;8,140;8,140;24,132;42,124;62,110;82,92;92,80;100,68;110,54;116,38;122,20;126,0;126,0" o:connectangles="0,0,0,0,0,0,0,0,0,0,0,0,0,0,0,0,0,0,0,0,0,0,0,0,0,0,0" textboxrect="0,0,126,140"/>
                    <v:textbox>
                      <w:txbxContent>
                        <w:p w14:paraId="67D8E870" w14:textId="77777777" w:rsidR="00D34ED4" w:rsidRDefault="00D34ED4" w:rsidP="00117209">
                          <w:pPr>
                            <w:rPr>
                              <w:rFonts w:eastAsia="Times New Roman" w:cs="Times New Roman"/>
                            </w:rPr>
                          </w:pPr>
                        </w:p>
                      </w:txbxContent>
                    </v:textbox>
                  </v:shape>
                  <v:shape id="Freeform 58310" o:spid="_x0000_s1273" style="position:absolute;left:2458789;top:340;width:214;height:144;visibility:visible;mso-wrap-style:square;v-text-anchor:top" coordsize="214,1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Gs5xAAA&#10;AN4AAAAPAAAAZHJzL2Rvd25yZXYueG1sRI/LasJAFIb3hb7DcITu6kSLEqKj2EKw3VSMPsAxc3LB&#10;zJkwM9H49s6i0OXPf+Nbb0fTiRs531pWMJsmIIhLq1uuFZxP+XsKwgdkjZ1lUvAgD9vN68saM23v&#10;fKRbEWoRR9hnqKAJoc+k9GVDBv3U9sTRq6wzGKJ0tdQO73HcdHKeJEtpsOX40GBPXw2V12IwCuyP&#10;r2l+2XfVPv9F93moeDFIpd4m424FItAY/sN/7W+tYJF+zCJAxIko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XBrOcQAAADeAAAADwAAAAAAAAAAAAAAAACXAgAAZHJzL2Rv&#10;d25yZXYueG1sUEsFBgAAAAAEAAQA9QAAAIgDAAAAAA==&#10;" adj="-11796480,,5400" path="m194,0l194,,142,30,102,52,84,60,70,66,54,58,42,50,38,44,36,40,,104,32,144,90,132,136,122,156,116,168,112,178,106,186,96,194,84,200,72,210,52,214,42,194,0xe" stroked="f">
                    <v:stroke joinstyle="round"/>
                    <v:formulas/>
                    <v:path arrowok="t" o:connecttype="custom" o:connectlocs="194,0;194,0;142,30;102,52;84,60;70,66;70,66;54,58;42,50;38,44;36,40;0,104;32,144;32,144;90,132;136,122;156,116;168,112;168,112;178,106;186,96;194,84;200,72;210,52;214,42;194,0" o:connectangles="0,0,0,0,0,0,0,0,0,0,0,0,0,0,0,0,0,0,0,0,0,0,0,0,0,0" textboxrect="0,0,214,144"/>
                    <v:textbox>
                      <w:txbxContent>
                        <w:p w14:paraId="2452777F" w14:textId="77777777" w:rsidR="00D34ED4" w:rsidRDefault="00D34ED4" w:rsidP="00117209">
                          <w:pPr>
                            <w:rPr>
                              <w:rFonts w:eastAsia="Times New Roman" w:cs="Times New Roman"/>
                            </w:rPr>
                          </w:pPr>
                        </w:p>
                      </w:txbxContent>
                    </v:textbox>
                  </v:shape>
                  <v:shape id="Freeform 58311" o:spid="_x0000_s1274" style="position:absolute;left:2458631;top:388;width:544;height:826;visibility:visible;mso-wrap-style:square;v-text-anchor:top" coordsize="544,8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24QxgAA&#10;AN4AAAAPAAAAZHJzL2Rvd25yZXYueG1sRI9PawIxFMTvBb9DeEJvNbsWRbZGEWHBgwj+ufT2mrxm&#10;Fzcvyyau2356Uyh4HGbmN8xyPbhG9NSF2rOCfJKBINbe1GwVXM7l2wJEiMgGG8+k4IcCrFejlyUW&#10;xt/5SP0pWpEgHApUUMXYFlIGXZHDMPEtcfK+fecwJtlZaTq8J7hr5DTL5tJhzWmhwpa2Fenr6eYU&#10;fDo37bODzM+/1jblvtTmSwelXsfD5gNEpCE+w//tnVEwW7znOfzdSVdAr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d24QxgAAAN4AAAAPAAAAAAAAAAAAAAAAAJcCAABkcnMv&#10;ZG93bnJldi54bWxQSwUGAAAAAAQABAD1AAAAigMAAAAA&#10;" adj="-11796480,,5400" path="m342,0l342,,344,4,350,10,372,28,406,48,442,70,512,112,544,128,534,140,508,172,472,222,452,252,432,284,410,318,390,356,372,396,354,436,340,476,330,516,324,558,322,578,322,598,326,668,332,722,340,764,350,792,360,810,368,820,374,824,376,826,362,816,346,806,326,796,304,786,292,784,280,782,268,780,256,782,242,784,230,788,208,798,186,806,166,810,144,810,120,806,96,796,70,782,40,764,36,746,26,692,20,652,12,602,6,542,2,472,,436,,402,2,370,4,338,12,282,20,234,30,194,38,164,48,140,172,34,342,0xe" stroked="f">
                    <v:stroke joinstyle="round"/>
                    <v:formulas/>
                    <v:path arrowok="t" o:connecttype="custom" o:connectlocs="342,0;350,10;406,48;512,112;544,128;508,172;452,252;410,318;372,396;340,476;324,558;322,598;326,668;340,764;360,810;374,824;376,826;346,806;304,786;280,782;256,782;230,788;208,798;166,810;120,806;70,782;40,764;26,692;12,602;2,472;0,436;2,370;12,282;30,194;48,140;342,0" o:connectangles="0,0,0,0,0,0,0,0,0,0,0,0,0,0,0,0,0,0,0,0,0,0,0,0,0,0,0,0,0,0,0,0,0,0,0,0" textboxrect="0,0,544,826"/>
                    <v:textbox>
                      <w:txbxContent>
                        <w:p w14:paraId="5BB70ED1" w14:textId="77777777" w:rsidR="00D34ED4" w:rsidRDefault="00D34ED4" w:rsidP="00117209">
                          <w:pPr>
                            <w:rPr>
                              <w:rFonts w:eastAsia="Times New Roman" w:cs="Times New Roman"/>
                            </w:rPr>
                          </w:pPr>
                        </w:p>
                      </w:txbxContent>
                    </v:textbox>
                  </v:shape>
                  <v:shape id="Freeform 58312" o:spid="_x0000_s1275" style="position:absolute;left:2458777;top:438;width:92;height:64;visibility:visible;mso-wrap-style:square;v-text-anchor:top" coordsize="92,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5/4xwAA&#10;AN4AAAAPAAAAZHJzL2Rvd25yZXYueG1sRI9Ba8JAFITvgv9heUJvulFJDdFVpFTaQy9VQb09sq9J&#10;avZt2N2a+O+7hYLHYWa+YVab3jTiRs7XlhVMJwkI4sLqmksFx8NunIHwAVljY5kU3MnDZj0crDDX&#10;tuNPuu1DKSKEfY4KqhDaXEpfVGTQT2xLHL0v6wyGKF0ptcMuwk0jZ0nyLA3WHBcqbOmlouK6/zEK&#10;6stHelpk3fdcm3Pq8W13f3WNUk+jfrsEEagPj/B/+10rSLP5dAZ/d+IV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ef+McAAADeAAAADwAAAAAAAAAAAAAAAACXAgAAZHJz&#10;L2Rvd25yZXYueG1sUEsFBgAAAAAEAAQA9QAAAIsDAAAAAA==&#10;" adj="-11796480,,5400" path="m0,26l42,,86,12,92,64,72,20,50,12,,26xe" fillcolor="#d1d1d1" stroked="f">
                    <v:stroke joinstyle="round"/>
                    <v:formulas/>
                    <v:path arrowok="t" o:connecttype="custom" o:connectlocs="0,26;42,0;86,12;92,64;72,20;50,12;0,26" o:connectangles="0,0,0,0,0,0,0" textboxrect="0,0,92,64"/>
                    <v:textbox>
                      <w:txbxContent>
                        <w:p w14:paraId="2528D10A" w14:textId="77777777" w:rsidR="00D34ED4" w:rsidRDefault="00D34ED4" w:rsidP="00117209">
                          <w:pPr>
                            <w:rPr>
                              <w:rFonts w:eastAsia="Times New Roman" w:cs="Times New Roman"/>
                            </w:rPr>
                          </w:pPr>
                        </w:p>
                      </w:txbxContent>
                    </v:textbox>
                  </v:shape>
                  <v:shape id="Freeform 58313" o:spid="_x0000_s1276" style="position:absolute;left:2458963;top:578;width:2;height:2;visibility:visible;mso-wrap-style:square;v-text-anchor:top" coordsize="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LMyAAA&#10;AN4AAAAPAAAAZHJzL2Rvd25yZXYueG1sRI9BS8NAFITvgv9heYKXYjc1VEvsthRR6bVRRG/P7DMb&#10;mn0bdrdJ2l/fLQgeh5n5hlmuR9uKnnxoHCuYTTMQxJXTDdcKPt5f7xYgQkTW2DomBUcKsF5dXy2x&#10;0G7gHfVlrEWCcChQgYmxK6QMlSGLYeo64uT9Om8xJulrqT0OCW5beZ9lD9Jiw2nBYEfPhqp9ebAK&#10;Wvv9lT+W/aYfDuPpx+8/XybmTanbm3HzBCLSGP/Df+2tVjBf5LMcLnfSFZCrM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VD8szIAAAA3gAAAA8AAAAAAAAAAAAAAAAAlwIAAGRy&#10;cy9kb3ducmV2LnhtbFBLBQYAAAAABAAEAPUAAACMAwAAAAA=&#10;" adj="-11796480,,5400" path="m2,2l2,2,,,2,2xe" fillcolor="#b7bcbd" stroked="f">
                    <v:stroke joinstyle="round"/>
                    <v:formulas/>
                    <v:path arrowok="t" o:connecttype="custom" o:connectlocs="2,2;2,2;0,0;0,0;2,2;2,2" o:connectangles="0,0,0,0,0,0" textboxrect="0,0,2,2"/>
                    <v:textbox>
                      <w:txbxContent>
                        <w:p w14:paraId="495581A5" w14:textId="77777777" w:rsidR="00D34ED4" w:rsidRDefault="00D34ED4" w:rsidP="00117209">
                          <w:pPr>
                            <w:rPr>
                              <w:rFonts w:eastAsia="Times New Roman" w:cs="Times New Roman"/>
                            </w:rPr>
                          </w:pPr>
                        </w:p>
                      </w:txbxContent>
                    </v:textbox>
                  </v:shape>
                  <v:shape id="Freeform 58314" o:spid="_x0000_s1277" style="position:absolute;left:2458419;top:366;width:770;height:864;visibility:visible;mso-wrap-style:square;v-text-anchor:top" coordsize="770,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4tqxgAA&#10;AN4AAAAPAAAAZHJzL2Rvd25yZXYueG1sRI9BawIxFITvhf6H8Aq91aytdmU1ShEWPBShtocen5vn&#10;ZnHzEpKo679vBKHHYWa+YRarwfbiTCF2jhWMRwUI4sbpjlsFP9/1ywxETMgae8ek4EoRVsvHhwVW&#10;2l34i8671IoM4VihApOSr6SMjSGLceQ8cfYOLlhMWYZW6oCXDLe9fC2Kd2mx47xg0NPaUHPcnayC&#10;ovxs96H20/5o/C+bbVnWbq/U89PwMQeRaEj/4Xt7oxVMZ2/jCdzu5Cs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T4tqxgAAAN4AAAAPAAAAAAAAAAAAAAAAAJcCAABkcnMv&#10;ZG93bnJldi54bWxQSwUGAAAAAAQABAD1AAAAigMAAAAA&#10;" adj="-11796480,,5400" path="m716,362l716,362,728,344,740,324,752,298,762,266,766,248,768,230,770,212,770,192,768,172,764,152,762,144,758,138,746,124,732,110,714,96,678,74,646,56,622,40,600,22,578,,570,14,546,48,528,68,510,88,492,106,472,122,426,156,402,178,376,200,352,224,330,248,312,272,296,294,306,248,316,204,330,156,338,132,346,112,358,92,368,74,384,48,392,40,352,60,350,62,344,68,328,74,318,76,306,78,280,80,266,80,252,84,238,88,224,96,208,106,194,122,186,130,180,140,170,160,160,180,156,190,148,198,132,218,108,248,84,276,72,288,60,298,36,316,26,328,16,338,8,352,2,366,,382,2,400,10,434,14,464,18,486,22,504,26,512,30,518,34,524,40,528,54,534,70,538,78,540,86,540,100,536,124,524,158,508,182,494,198,600,210,684,214,718,216,744,216,766,212,794,204,864,624,864,616,842,610,818,604,790,602,754,602,716,606,680,610,644,618,608,626,574,636,542,646,510,658,482,678,434,698,396,716,362xe" fillcolor="#11325b" stroked="f">
                    <v:stroke joinstyle="round"/>
                    <v:formulas/>
                    <v:path arrowok="t" o:connecttype="custom" o:connectlocs="728,344;762,266;770,212;764,152;758,138;714,96;646,56;578,0;546,48;492,106;426,156;352,224;296,294;316,204;338,132;368,74;352,60;344,68;306,78;266,80;224,96;194,122;170,160;148,198;108,248;60,298;26,328;2,366;2,400;18,486;26,512;40,528;70,538;100,536;158,508;198,600;216,744;212,794;624,864;604,790;602,716;618,608;646,510;698,396" o:connectangles="0,0,0,0,0,0,0,0,0,0,0,0,0,0,0,0,0,0,0,0,0,0,0,0,0,0,0,0,0,0,0,0,0,0,0,0,0,0,0,0,0,0,0,0" textboxrect="0,0,770,864"/>
                    <v:textbox>
                      <w:txbxContent>
                        <w:p w14:paraId="7FF10F97" w14:textId="77777777" w:rsidR="00D34ED4" w:rsidRDefault="00D34ED4" w:rsidP="00117209">
                          <w:pPr>
                            <w:rPr>
                              <w:rFonts w:eastAsia="Times New Roman" w:cs="Times New Roman"/>
                            </w:rPr>
                          </w:pPr>
                        </w:p>
                      </w:txbxContent>
                    </v:textbox>
                  </v:shape>
                  <v:shape id="Freeform 58315" o:spid="_x0000_s1278" style="position:absolute;left:2458521;top:658;width:86;height:60;visibility:visible;mso-wrap-style:square;v-text-anchor:top" coordsize="86,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8VYxAAA&#10;AN4AAAAPAAAAZHJzL2Rvd25yZXYueG1sRI9fa8IwFMXfB36HcAe+DE3rqEg1ylYZ7NVuvl+aa1PW&#10;3NQmtXWffhkM9ng4f36c3WGyrbhR7xvHCtJlAoK4crrhWsHnx9tiA8IHZI2tY1JwJw+H/exhh7l2&#10;I5/oVoZaxBH2OSowIXS5lL4yZNEvXUccvYvrLYYo+1rqHsc4blu5SpK1tNhwJBjsqDBUfZWDjZBr&#10;GKqn0Z47M66tLL5P6RFflZo/Ti9bEIGm8B/+a79rBdnmOc3g9068An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FWMQAAADeAAAADwAAAAAAAAAAAAAAAACXAgAAZHJzL2Rv&#10;d25yZXYueG1sUEsFBgAAAAAEAAQA9QAAAIgDAAAAAA==&#10;" adj="-11796480,,5400" path="m86,14l86,14,82,12,72,4,66,2,58,,50,2,40,6,,34,2,38,10,46,16,48,22,52,30,52,38,50,44,60,58,42,70,28,86,14xe" fillcolor="#e4ac87" stroked="f">
                    <v:stroke joinstyle="round"/>
                    <v:formulas/>
                    <v:path arrowok="t" o:connecttype="custom" o:connectlocs="86,14;86,14;82,12;72,4;66,2;58,0;50,2;40,6;40,6;0,34;0,34;2,38;10,46;16,48;22,52;30,52;38,50;44,60;44,60;58,42;70,28;86,14;86,14" o:connectangles="0,0,0,0,0,0,0,0,0,0,0,0,0,0,0,0,0,0,0,0,0,0,0" textboxrect="0,0,86,60"/>
                    <v:textbox>
                      <w:txbxContent>
                        <w:p w14:paraId="5EAB9048" w14:textId="77777777" w:rsidR="00D34ED4" w:rsidRDefault="00D34ED4" w:rsidP="00117209">
                          <w:pPr>
                            <w:rPr>
                              <w:rFonts w:eastAsia="Times New Roman" w:cs="Times New Roman"/>
                            </w:rPr>
                          </w:pPr>
                        </w:p>
                      </w:txbxContent>
                    </v:textbox>
                  </v:shape>
                  <v:shape id="Freeform 58316" o:spid="_x0000_s1279" style="position:absolute;left:2458835;top:596;width:220;height:156;visibility:visible;mso-wrap-style:square;v-text-anchor:top" coordsize="220,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jAIyQAA&#10;AN4AAAAPAAAAZHJzL2Rvd25yZXYueG1sRI9BawIxFITvhf6H8Aq9lJpV6Va2Riktgp6qWwV7e2xe&#10;N0s3L0sSdfXXNwWhx2FmvmGm89624kg+NI4VDAcZCOLK6YZrBdvPxeMERIjIGlvHpOBMAeaz25sp&#10;FtqdeEPHMtYiQTgUqMDE2BVShsqQxTBwHXHyvp23GJP0tdQeTwluWznKslxabDgtGOzozVD1Ux6s&#10;grU3Dx/5cymz89dKbi7d7n0/2il1f9e/voCI1Mf/8LW91AqeJuNhDn930hWQs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AQjAIyQAAAN4AAAAPAAAAAAAAAAAAAAAAAJcCAABk&#10;cnMvZG93bnJldi54bWxQSwUGAAAAAAQABAD1AAAAjQMAAAAA&#10;" adj="-11796480,,5400" path="m0,130l0,130,16,116,34,98,56,74,76,52,90,42,104,36,120,26,130,20,140,16,164,10,184,4,202,,204,2,204,6,204,10,200,14,194,18,186,22,164,30,146,38,130,48,120,56,132,54,146,54,162,58,180,66,196,74,208,82,220,86,218,90,216,94,214,96,210,98,204,98,196,96,196,98,194,104,188,108,182,108,174,110,158,106,140,102,124,100,118,100,112,100,126,108,136,114,146,122,162,136,170,142,170,144,166,148,162,148,158,148,152,146,146,142,120,128,110,122,98,126,86,130,76,136,60,148,52,156,32,142,16,134,8,132,,130xe" fillcolor="#e4ac87" stroked="f">
                    <v:stroke joinstyle="round"/>
                    <v:formulas/>
                    <v:path arrowok="t" o:connecttype="custom" o:connectlocs="0,130;34,98;56,74;90,42;120,26;130,20;164,10;202,0;204,2;204,10;194,18;186,22;146,38;120,56;132,54;162,58;180,66;208,82;220,86;216,94;210,98;196,96;196,98;188,108;174,110;158,106;124,100;112,100;126,108;146,122;162,136;170,142;166,148;158,148;146,142;120,128;110,122;86,130;76,136;52,156;32,142;8,132;0,130" o:connectangles="0,0,0,0,0,0,0,0,0,0,0,0,0,0,0,0,0,0,0,0,0,0,0,0,0,0,0,0,0,0,0,0,0,0,0,0,0,0,0,0,0,0,0" textboxrect="0,0,220,156"/>
                    <v:textbox>
                      <w:txbxContent>
                        <w:p w14:paraId="6380A97D" w14:textId="77777777" w:rsidR="00D34ED4" w:rsidRDefault="00D34ED4" w:rsidP="00117209">
                          <w:pPr>
                            <w:rPr>
                              <w:rFonts w:eastAsia="Times New Roman" w:cs="Times New Roman"/>
                            </w:rPr>
                          </w:pPr>
                        </w:p>
                      </w:txbxContent>
                    </v:textbox>
                  </v:shape>
                  <v:shape id="Freeform 58317" o:spid="_x0000_s1280" style="position:absolute;left:2458677;top:450;width:66;height:74;visibility:visible;mso-wrap-style:square;v-text-anchor:top" coordsize="66,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WrZyAAA&#10;AN4AAAAPAAAAZHJzL2Rvd25yZXYueG1sRI9PawIxFMTvhX6H8Aq9uVlt/cNqlCIKhXrRVs/Pzevu&#10;tpuXNYm69tMbQehxmJnfMJNZa2pxIucrywq6SQqCOLe64kLB1+eyMwLhA7LG2jIpuJCH2fTxYYKZ&#10;tmde02kTChEh7DNUUIbQZFL6vCSDPrENcfS+rTMYonSF1A7PEW5q2UvTgTRYcVwosaF5Sfnv5mgU&#10;LBa7+vXncNm3W99s/9K186v5h1LPT+3bGESgNvyH7+13raA/eukO4XYnXgE5v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OBatnIAAAA3gAAAA8AAAAAAAAAAAAAAAAAlwIAAGRy&#10;cy9kb3ducmV2LnhtbFBLBQYAAAAABAAEAPUAAACMAwAAAAA=&#10;" adj="-11796480,,5400" path="m66,0l66,,56,8,46,16,28,34,12,52,6,62,,72,,74,2,74,32,36,48,18,66,2,66,0xe" fillcolor="#3b5477" stroked="f">
                    <v:stroke joinstyle="round"/>
                    <v:formulas/>
                    <v:path arrowok="t" o:connecttype="custom" o:connectlocs="66,0;66,0;56,8;46,16;28,34;28,34;12,52;6,62;0,72;0,72;0,74;2,74;2,74;32,36;48,18;66,2;66,2;66,0;66,0;66,0" o:connectangles="0,0,0,0,0,0,0,0,0,0,0,0,0,0,0,0,0,0,0,0" textboxrect="0,0,66,74"/>
                    <v:textbox>
                      <w:txbxContent>
                        <w:p w14:paraId="5A5D3093" w14:textId="77777777" w:rsidR="00D34ED4" w:rsidRDefault="00D34ED4" w:rsidP="00117209">
                          <w:pPr>
                            <w:rPr>
                              <w:rFonts w:eastAsia="Times New Roman" w:cs="Times New Roman"/>
                            </w:rPr>
                          </w:pPr>
                        </w:p>
                      </w:txbxContent>
                    </v:textbox>
                  </v:shape>
                  <v:shape id="Freeform 58318" o:spid="_x0000_s1281" style="position:absolute;left:2458675;top:518;width:28;height:28;visibility:visible;mso-wrap-style:square;v-text-anchor:top" coordsize="2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0wKKwwAA&#10;AN4AAAAPAAAAZHJzL2Rvd25yZXYueG1sRE9Na8JAEL0X/A/LCN50o6INqavEgrRepE31PmSnSTQ7&#10;m2ZXE/+9exB6fLzv1aY3tbhR6yrLCqaTCARxbnXFhYLjz24cg3AeWWNtmRTcycFmPXhZYaJtx990&#10;y3whQgi7BBWU3jeJlC4vyaCb2IY4cL+2NegDbAupW+xCuKnlLIqW0mDFoaHEht5Lyi/Z1Sgw6cG/&#10;nvZZevjbbz/O3algc/xSajTs0zcQnnr/L366P7WCRTyfhr3hTrgCc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0wKKwwAAAN4AAAAPAAAAAAAAAAAAAAAAAJcCAABkcnMvZG93&#10;bnJldi54bWxQSwUGAAAAAAQABAD1AAAAhwMAAAAA&#10;" adj="-11796480,,5400" path="m0,0l0,,14,14,28,28,28,26,14,14,,0xe" fillcolor="#3b5477" stroked="f">
                    <v:stroke joinstyle="round"/>
                    <v:formulas/>
                    <v:path arrowok="t" o:connecttype="custom" o:connectlocs="0,0;0,0;14,14;28,28;28,28;28,26;28,26;14,14;0,0;0,0;0,0;0,0" o:connectangles="0,0,0,0,0,0,0,0,0,0,0,0" textboxrect="0,0,28,28"/>
                    <v:textbox>
                      <w:txbxContent>
                        <w:p w14:paraId="36072F13" w14:textId="77777777" w:rsidR="00D34ED4" w:rsidRDefault="00D34ED4" w:rsidP="00117209">
                          <w:pPr>
                            <w:rPr>
                              <w:rFonts w:eastAsia="Times New Roman" w:cs="Times New Roman"/>
                            </w:rPr>
                          </w:pPr>
                        </w:p>
                      </w:txbxContent>
                    </v:textbox>
                  </v:shape>
                  <v:shape id="Freeform 58319" o:spid="_x0000_s1282" style="position:absolute;left:2458659;top:540;width:40;height:32;visibility:visible;mso-wrap-style:square;v-text-anchor:top" coordsize="4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lHFowwAA&#10;AN4AAAAPAAAAZHJzL2Rvd25yZXYueG1sRI9BawIxFITvBf9DeIK3mlWp6GoULZR61S4Ub4/Nc7O4&#10;eVmS6G7/fSMIHoeZ+YZZb3vbiDv5UDtWMBlnIIhLp2uuFBQ/X+8LECEia2wck4I/CrDdDN7WmGvX&#10;8ZHup1iJBOGQowITY5tLGUpDFsPYtcTJuzhvMSbpK6k9dgluGznNsrm0WHNaMNjSp6HyerpZBWfa&#10;HeTeV1kwv/PvfeduhSxIqdGw361AROrjK/xsH7SCj8VssoTHnXQF5O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lHFowwAAAN4AAAAPAAAAAAAAAAAAAAAAAJcCAABkcnMvZG93&#10;bnJldi54bWxQSwUGAAAAAAQABAD1AAAAhwMAAAAA&#10;" adj="-11796480,,5400" path="m40,0l40,,18,14,8,22,,30,,32,2,32,40,4,40,2,40,0xe" fillcolor="#3b5477" stroked="f">
                    <v:stroke joinstyle="round"/>
                    <v:formulas/>
                    <v:path arrowok="t" o:connecttype="custom" o:connectlocs="40,0;40,0;18,14;8,22;0,30;0,30;0,32;2,32;2,32;40,4;40,4;40,2;40,0;40,0" o:connectangles="0,0,0,0,0,0,0,0,0,0,0,0,0,0" textboxrect="0,0,40,32"/>
                    <v:textbox>
                      <w:txbxContent>
                        <w:p w14:paraId="0A898AC6" w14:textId="77777777" w:rsidR="00D34ED4" w:rsidRDefault="00D34ED4" w:rsidP="00117209">
                          <w:pPr>
                            <w:rPr>
                              <w:rFonts w:eastAsia="Times New Roman" w:cs="Times New Roman"/>
                            </w:rPr>
                          </w:pPr>
                        </w:p>
                      </w:txbxContent>
                    </v:textbox>
                  </v:shape>
                  <v:shape id="Freeform 58320" o:spid="_x0000_s1283" style="position:absolute;left:2458657;top:566;width:12;height:116;visibility:visible;mso-wrap-style:square;v-text-anchor:top" coordsize="12,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p6dxQAA&#10;AN4AAAAPAAAAZHJzL2Rvd25yZXYueG1sRI/NasJAFIX3Qt9huII7nZjSqtFRQqlilxrR7SVzTdJm&#10;7oTMmKRv31kUXB7OH99mN5hadNS6yrKC+SwCQZxbXXGh4JLtp0sQziNrrC2Tgl9ysNu+jDaYaNvz&#10;ibqzL0QYYZeggtL7JpHS5SUZdDPbEAfvbluDPsi2kLrFPoybWsZR9C4NVhweSmzoo6T85/wwChaU&#10;LVaHr3yVfUbFPj36Q3X7vio1GQ/pGoSnwT/D/+2jVvC2fI0DQMAJKCC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Knp3FAAAA3gAAAA8AAAAAAAAAAAAAAAAAlwIAAGRycy9k&#10;b3ducmV2LnhtbFBLBQYAAAAABAAEAPUAAACJAwAAAAA=&#10;" adj="-11796480,,5400" path="m6,0l6,,2,28,,58,2,88,4,102,8,116,10,116,12,116,12,104,10,92,8,66,8,34,6,0xe" fillcolor="#3b5477" stroked="f">
                    <v:stroke joinstyle="round"/>
                    <v:formulas/>
                    <v:path arrowok="t" o:connecttype="custom" o:connectlocs="6,0;6,0;2,28;0,58;2,88;4,102;8,116;8,116;10,116;12,116;12,116;12,104;10,92;8,66;8,66;8,34;6,0;6,0;6,0;6,0" o:connectangles="0,0,0,0,0,0,0,0,0,0,0,0,0,0,0,0,0,0,0,0" textboxrect="0,0,12,116"/>
                    <v:textbox>
                      <w:txbxContent>
                        <w:p w14:paraId="0AFE7E82" w14:textId="77777777" w:rsidR="00D34ED4" w:rsidRDefault="00D34ED4" w:rsidP="00117209">
                          <w:pPr>
                            <w:rPr>
                              <w:rFonts w:eastAsia="Times New Roman" w:cs="Times New Roman"/>
                            </w:rPr>
                          </w:pPr>
                        </w:p>
                      </w:txbxContent>
                    </v:textbox>
                  </v:shape>
                  <v:shape id="Freeform 58321" o:spid="_x0000_s1284" style="position:absolute;left:2458935;top:390;width:90;height:168;visibility:visible;mso-wrap-style:square;v-text-anchor:top" coordsize="90,1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LMQxQAA&#10;AN4AAAAPAAAAZHJzL2Rvd25yZXYueG1sRI9BS8NAFITvgv9heYI3u0lEKWm3pQhCqV5Me+jxNfua&#10;BLNvw+4zif/eFQSPw8x8w6y3s+vVSCF2ng3kiwwUce1tx42B0/H1YQkqCrLF3jMZ+KYI283tzRpL&#10;6yf+oLGSRiUIxxINtCJDqXWsW3IYF34gTt7VB4eSZGi0DTgluOt1kWXP2mHHaaHFgV5aqj+rL2cg&#10;ynioBtecwqTzrNhd5P38Jsbc3827FSihWf7Df+29NfC0fCxy+L2TroD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IsxDFAAAA3gAAAA8AAAAAAAAAAAAAAAAAlwIAAGRycy9k&#10;b3ducmV2LnhtbFBLBQYAAAAABAAEAPUAAACJAwAAAAA=&#10;" adj="-11796480,,5400" path="m90,0l90,,82,22,74,42,54,82,42,106,28,126,16,146,,166,,168,2,168,18,152,30,134,42,114,52,94,74,48,84,24,88,12,90,0xe" fillcolor="#3b5477" stroked="f">
                    <v:stroke joinstyle="round"/>
                    <v:formulas/>
                    <v:path arrowok="t" o:connecttype="custom" o:connectlocs="90,0;90,0;82,22;74,42;54,82;54,82;42,106;28,126;16,146;0,166;0,166;0,168;2,168;2,168;18,152;30,134;42,114;52,94;52,94;74,48;84,24;88,12;90,0;90,0;90,0;90,0" o:connectangles="0,0,0,0,0,0,0,0,0,0,0,0,0,0,0,0,0,0,0,0,0,0,0,0,0,0" textboxrect="0,0,90,168"/>
                    <v:textbox>
                      <w:txbxContent>
                        <w:p w14:paraId="43C86BF5" w14:textId="77777777" w:rsidR="00D34ED4" w:rsidRDefault="00D34ED4" w:rsidP="00117209">
                          <w:pPr>
                            <w:rPr>
                              <w:rFonts w:eastAsia="Times New Roman" w:cs="Times New Roman"/>
                            </w:rPr>
                          </w:pPr>
                        </w:p>
                      </w:txbxContent>
                    </v:textbox>
                  </v:shape>
                  <v:shape id="Freeform 58322" o:spid="_x0000_s1285" style="position:absolute;left:2458853;top:548;width:86;height:12;visibility:visible;mso-wrap-style:square;v-text-anchor:top" coordsize="86,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fubxwAA&#10;AN4AAAAPAAAAZHJzL2Rvd25yZXYueG1sRI9Ba8JAFITvQv/D8gpexGyatiLRjRSh0OKhmgpeH9ln&#10;EpJ9m2bXGP99t1DwOMzMN8x6M5pWDNS72rKCpygGQVxYXXOp4Pj9Pl+CcB5ZY2uZFNzIwSZ7mKwx&#10;1fbKBxpyX4oAYZeigsr7LpXSFRUZdJHtiIN3tr1BH2RfSt3jNcBNK5M4XkiDNYeFCjvaVlQ0+cUo&#10;eOFmmO0/f2byVu52fjxt7ZfMlZo+jm8rEJ5Gfw//tz+0gtflc5LA351wBWT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TX7m8cAAADeAAAADwAAAAAAAAAAAAAAAACXAgAAZHJz&#10;L2Rvd25yZXYueG1sUEsFBgAAAAAEAAQA9QAAAIsDAAAAAA==&#10;" adj="-11796480,,5400" path="m0,12l0,12,20,10,42,8,64,8,84,6,86,4,86,2,64,,42,2,20,6,,12xe" fillcolor="#3b5477" stroked="f">
                    <v:stroke joinstyle="round"/>
                    <v:formulas/>
                    <v:path arrowok="t" o:connecttype="custom" o:connectlocs="0,12;0,12;20,10;42,8;64,8;84,6;84,6;86,4;86,2;86,2;86,2;64,0;42,2;20,6;0,12;0,12;0,12;0,12" o:connectangles="0,0,0,0,0,0,0,0,0,0,0,0,0,0,0,0,0,0" textboxrect="0,0,86,12"/>
                    <v:textbox>
                      <w:txbxContent>
                        <w:p w14:paraId="5E4527FB" w14:textId="77777777" w:rsidR="00D34ED4" w:rsidRDefault="00D34ED4" w:rsidP="00117209">
                          <w:pPr>
                            <w:rPr>
                              <w:rFonts w:eastAsia="Times New Roman" w:cs="Times New Roman"/>
                            </w:rPr>
                          </w:pPr>
                        </w:p>
                      </w:txbxContent>
                    </v:textbox>
                  </v:shape>
                  <v:shape id="Freeform 58323" o:spid="_x0000_s1286" style="position:absolute;left:2458853;top:560;width:54;height:56;visibility:visible;mso-wrap-style:square;v-text-anchor:top" coordsize="54,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rq+xwAA&#10;AN4AAAAPAAAAZHJzL2Rvd25yZXYueG1sRI9Pa8JAFMTvhX6H5RW81U0Va5q6iiiCh1bwz8Xba/Y1&#10;Cc2+DbtPTb99t1DocZiZ3zCzRe9adaUQG88GnoYZKOLS24YrA6fj5jEHFQXZYuuZDHxThMX8/m6G&#10;hfU33tP1IJVKEI4FGqhFukLrWNbkMA59R5y8Tx8cSpKh0jbgLcFdq0dZ9qwdNpwWauxoVVP5dbg4&#10;A80Ln+T9mLvz9DxZ253kYfvxZszgoV++ghLq5T/8195aA5N8PBrD7510BfT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bK6vscAAADeAAAADwAAAAAAAAAAAAAAAACXAgAAZHJz&#10;L2Rvd25yZXYueG1sUEsFBgAAAAAEAAQA9QAAAIsDAAAAAA==&#10;" adj="-11796480,,5400" path="m0,0l0,,22,26,36,42,50,56,54,56,54,54,42,38,30,24,16,10,,0xe" fillcolor="#3b5477" stroked="f">
                    <v:stroke joinstyle="round"/>
                    <v:formulas/>
                    <v:path arrowok="t" o:connecttype="custom" o:connectlocs="0,0;0,0;22,26;22,26;36,42;50,56;50,56;54,56;54,54;54,54;42,38;30,24;16,10;0,0;0,0;0,0;0,0" o:connectangles="0,0,0,0,0,0,0,0,0,0,0,0,0,0,0,0,0" textboxrect="0,0,54,56"/>
                    <v:textbox>
                      <w:txbxContent>
                        <w:p w14:paraId="279BF567" w14:textId="77777777" w:rsidR="00D34ED4" w:rsidRDefault="00D34ED4" w:rsidP="00117209">
                          <w:pPr>
                            <w:rPr>
                              <w:rFonts w:eastAsia="Times New Roman" w:cs="Times New Roman"/>
                            </w:rPr>
                          </w:pPr>
                        </w:p>
                      </w:txbxContent>
                    </v:textbox>
                  </v:shape>
                  <v:shape id="Freeform 58324" o:spid="_x0000_s1287" style="position:absolute;left:2458777;top:614;width:124;height:88;visibility:visible;mso-wrap-style:square;v-text-anchor:top" coordsize="124,8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VdsxwAA&#10;AN4AAAAPAAAAZHJzL2Rvd25yZXYueG1sRI9Pa8JAFMTvQr/D8gq9iNn4pxpSV5GC6E2altLjI/tM&#10;QrNvQ3aN0U/vCoLHYWZ+wyzXvalFR62rLCsYRzEI4tzqigsFP9/bUQLCeWSNtWVScCEH69XLYImp&#10;tmf+oi7zhQgQdikqKL1vUildXpJBF9mGOHhH2xr0QbaF1C2eA9zUchLHc2mw4rBQYkOfJeX/2cko&#10;uB4oy5urHLtf0w2T6rCb/i12Sr299psPEJ56/ww/2nut4D2ZTmZwvxOugF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R1XbMcAAADeAAAADwAAAAAAAAAAAAAAAACXAgAAZHJz&#10;L2Rvd25yZXYueG1sUEsFBgAAAAAEAAQA9QAAAIsDAAAAAA==&#10;" adj="-11796480,,5400" path="m122,0l122,,92,20,62,42,30,64,,88,62,44,124,,122,0xe" fillcolor="#3b5477" stroked="f">
                    <v:stroke joinstyle="round"/>
                    <v:formulas/>
                    <v:path arrowok="t" o:connecttype="custom" o:connectlocs="122,0;122,0;92,20;62,42;62,42;30,64;0,88;0,88;0,88;0,88;0,88;62,44;124,0;124,0;124,0;122,0;122,0" o:connectangles="0,0,0,0,0,0,0,0,0,0,0,0,0,0,0,0,0" textboxrect="0,0,124,88"/>
                    <v:textbox>
                      <w:txbxContent>
                        <w:p w14:paraId="2BD30254" w14:textId="77777777" w:rsidR="00D34ED4" w:rsidRDefault="00D34ED4" w:rsidP="00117209">
                          <w:pPr>
                            <w:rPr>
                              <w:rFonts w:eastAsia="Times New Roman" w:cs="Times New Roman"/>
                            </w:rPr>
                          </w:pPr>
                        </w:p>
                      </w:txbxContent>
                    </v:textbox>
                  </v:shape>
                  <v:shape id="Freeform 58325" o:spid="_x0000_s1288" style="position:absolute;left:2458711;top:406;width:154;height:258;visibility:visible;mso-wrap-style:square;v-text-anchor:top" coordsize="154,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kXMxgAA&#10;AN4AAAAPAAAAZHJzL2Rvd25yZXYueG1sRI/BasMwEETvhf6D2EIupZGS4GDcKCEEAjmUljq59LZY&#10;a8vUWhlLiZ2/rwqFHoeZecNsdpPrxI2G0HrWsJgrEMSVNy03Gi7n40sOIkRkg51n0nCnALvt48MG&#10;C+NH/qRbGRuRIBwK1GBj7AspQ2XJYZj7njh5tR8cxiSHRpoBxwR3nVwqtZYOW04LFns6WKq+y6vT&#10;MMax+5Dhi5/rt322sv07qvqq9exp2r+CiDTF//Bf+2Q0ZPlqmcHvnXQF5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MkXMxgAAAN4AAAAPAAAAAAAAAAAAAAAAAJcCAABkcnMv&#10;ZG93bnJldi54bWxQSwUGAAAAAAQABAD1AAAAigMAAAAA&#10;" adj="-11796480,,5400" path="m148,0l108,32,102,66,70,98,44,124,32,138,22,150,,258,102,148,120,78,154,48,148,0xe" fillcolor="#7f0d1b" stroked="f">
                    <v:stroke joinstyle="round"/>
                    <v:formulas/>
                    <v:path arrowok="t" o:connecttype="custom" o:connectlocs="148,0;108,32;102,66;102,66;70,98;44,124;32,138;22,150;0,258;102,148;120,78;154,48;148,0" o:connectangles="0,0,0,0,0,0,0,0,0,0,0,0,0" textboxrect="0,0,154,258"/>
                    <v:textbox>
                      <w:txbxContent>
                        <w:p w14:paraId="65E2DBF9" w14:textId="77777777" w:rsidR="00D34ED4" w:rsidRDefault="00D34ED4" w:rsidP="00117209">
                          <w:pPr>
                            <w:rPr>
                              <w:rFonts w:eastAsia="Times New Roman" w:cs="Times New Roman"/>
                            </w:rPr>
                          </w:pPr>
                        </w:p>
                      </w:txbxContent>
                    </v:textbox>
                  </v:shape>
                  <v:shape id="Freeform 58326" o:spid="_x0000_s1289" style="position:absolute;left:2458687;top:762;width:426;height:266;visibility:visible;mso-wrap-style:square;v-text-anchor:top" coordsize="426,2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ZfvxgAA&#10;AN4AAAAPAAAAZHJzL2Rvd25yZXYueG1sRI9Ba8JAFITvBf/D8gRvdWMkIaauIkLBgwerHvT2mn1N&#10;QrNvQ3Zr4r93C4LHYWa+YZbrwTTiRp2rLSuYTSMQxIXVNZcKzqfP9wyE88gaG8uk4E4O1qvR2xJz&#10;bXv+otvRlyJA2OWooPK+zaV0RUUG3dS2xMH7sZ1BH2RXSt1hH+CmkXEUpdJgzWGhwpa2FRW/xz+j&#10;II0vWX9PenT2+xAl6bBfbK6ZUpPxsPkA4Wnwr/CzvdMKkmwep/B/J1wBuXo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zZfvxgAAAN4AAAAPAAAAAAAAAAAAAAAAAJcCAABkcnMv&#10;ZG93bnJldi54bWxQSwUGAAAAAAQABAD1AAAAigMAAAAA&#10;" adj="-11796480,,5400" path="m0,82l0,82,34,100,112,140,156,160,196,178,214,184,230,188,242,188,250,188,262,180,274,172,294,156,314,136,426,,414,28,384,98,368,142,354,186,342,228,334,266,324,266,296,264,256,256,232,252,206,244,180,234,152,222,124,208,96,190,70,168,44,142,20,114,,82xe" fillcolor="#0e2a4c" stroked="f">
                    <v:stroke joinstyle="round"/>
                    <v:formulas/>
                    <v:path arrowok="t" o:connecttype="custom" o:connectlocs="0,82;0,82;34,100;112,140;156,160;196,178;214,184;230,188;242,188;250,188;250,188;262,180;274,172;294,156;314,136;426,0;426,0;414,28;384,98;368,142;354,186;342,228;334,266;334,266;324,266;296,264;256,256;232,252;206,244;180,234;152,222;124,208;96,190;70,168;44,142;20,114;0,82;0,82" o:connectangles="0,0,0,0,0,0,0,0,0,0,0,0,0,0,0,0,0,0,0,0,0,0,0,0,0,0,0,0,0,0,0,0,0,0,0,0,0,0" textboxrect="0,0,426,266"/>
                    <v:textbox>
                      <w:txbxContent>
                        <w:p w14:paraId="53ACECFB" w14:textId="77777777" w:rsidR="00D34ED4" w:rsidRDefault="00D34ED4" w:rsidP="00117209">
                          <w:pPr>
                            <w:rPr>
                              <w:rFonts w:eastAsia="Times New Roman" w:cs="Times New Roman"/>
                            </w:rPr>
                          </w:pPr>
                        </w:p>
                      </w:txbxContent>
                    </v:textbox>
                  </v:shape>
                  <v:shape id="Freeform 58327" o:spid="_x0000_s1290"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yRYxwAA&#10;AN4AAAAPAAAAZHJzL2Rvd25yZXYueG1sRI9Ba8JAFITvgv9heUJvulHbmEZXkYrQFjyYFnp9ZJ9J&#10;NPs2ZFfd/vtuodDjMDPfMKtNMK24Ue8aywqmkwQEcWl1w5WCz4/9OAPhPLLG1jIp+CYHm/VwsMJc&#10;2zsf6Vb4SkQIuxwV1N53uZSurMmgm9iOOHon2xv0UfaV1D3eI9y0cpYkqTTYcFyosaOXmspLcTUK&#10;0tPzuUjkPD18vb3vHrNjcOddUOphFLZLEJ6C/w//tV+1gqdsPlvA7514BeT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TckWMcAAADeAAAADwAAAAAAAAAAAAAAAACXAgAAZHJz&#10;L2Rvd25yZXYueG1sUEsFBgAAAAAEAAQA9QAAAIs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6B75BA32" w14:textId="77777777" w:rsidR="00D34ED4" w:rsidRDefault="00D34ED4" w:rsidP="00117209">
                          <w:pPr>
                            <w:rPr>
                              <w:rFonts w:eastAsia="Times New Roman" w:cs="Times New Roman"/>
                            </w:rPr>
                          </w:pPr>
                        </w:p>
                      </w:txbxContent>
                    </v:textbox>
                  </v:shape>
                  <v:shape id="Freeform 58328" o:spid="_x0000_s1291" style="position:absolute;left:2458707;top:4;width:320;height:352;visibility:visible;mso-wrap-style:square;v-text-anchor:top" coordsize="320,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qLAqxAAA&#10;AN4AAAAPAAAAZHJzL2Rvd25yZXYueG1sRE/Pa8IwFL4P/B/CE3abqbqVWo0iE2Eb7GAVvD6aZ1tt&#10;XkoTNf735jDY8eP7vVgF04ob9a6xrGA8SkAQl1Y3XCk47LdvGQjnkTW2lknBgxysloOXBeba3nlH&#10;t8JXIoawy1FB7X2XS+nKmgy6ke2II3eyvUEfYV9J3eM9hptWTpIklQYbjg01dvRZU3kprkZBepqd&#10;i0RO09/j98/mPdsFd94EpV6HYT0H4Sn4f/Gf+0sr+Mimk7g33olX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iwKsQAAADeAAAADwAAAAAAAAAAAAAAAACXAgAAZHJzL2Rv&#10;d25yZXYueG1sUEsFBgAAAAAEAAQA9QAAAIgDAAAAAA==&#10;" adj="-11796480,,5400" path="m84,18l84,18,78,20,74,24,68,30,60,38,54,48,50,60,48,76,46,110,44,128,40,144,36,154,30,162,10,184,,192,,196,,198,6,204,16,210,22,216,22,222,20,230,14,244,20,254,18,260,16,266,18,272,24,282,26,290,24,298,22,304,16,314,14,318,14,324,14,330,18,338,24,342,32,346,42,350,58,352,74,352,94,350,114,348,138,342,154,336,170,330,184,322,196,314,208,304,218,294,226,282,232,270,238,262,244,256,258,244,276,234,294,222,300,214,308,204,314,194,316,180,320,162,318,142,316,118,312,92,306,74,296,60,286,48,272,36,256,26,240,18,222,12,204,6,184,2,166,,148,,132,2,116,4,104,8,92,12,84,18xe" fillcolor="#e4ac87" stroked="f">
                    <v:stroke joinstyle="round"/>
                    <v:formulas/>
                    <v:path arrowok="t" o:connecttype="custom" o:connectlocs="84,18;74,24;60,38;50,60;48,76;44,128;40,144;30,162;10,184;0,196;6,204;16,210;22,222;20,230;20,254;18,260;18,272;24,282;26,290;22,304;14,318;14,330;18,338;32,346;58,352;94,350;138,342;154,336;184,322;208,304;226,282;232,270;244,256;276,234;300,214;314,194;320,162;316,118;312,92;296,60;272,36;240,18;204,6;166,0;132,2;104,8;84,18" o:connectangles="0,0,0,0,0,0,0,0,0,0,0,0,0,0,0,0,0,0,0,0,0,0,0,0,0,0,0,0,0,0,0,0,0,0,0,0,0,0,0,0,0,0,0,0,0,0,0" textboxrect="0,0,320,352"/>
                    <v:textbox>
                      <w:txbxContent>
                        <w:p w14:paraId="06F43218" w14:textId="77777777" w:rsidR="00D34ED4" w:rsidRDefault="00D34ED4" w:rsidP="00117209">
                          <w:pPr>
                            <w:rPr>
                              <w:rFonts w:eastAsia="Times New Roman" w:cs="Times New Roman"/>
                            </w:rPr>
                          </w:pPr>
                        </w:p>
                      </w:txbxContent>
                    </v:textbox>
                  </v:shape>
                  <v:shape id="Freeform 58329" o:spid="_x0000_s1292" style="position:absolute;left:2458765;top:118;width:78;height:20;visibility:visible;mso-wrap-style:square;v-text-anchor:top" coordsize="7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JKDxgAA&#10;AN4AAAAPAAAAZHJzL2Rvd25yZXYueG1sRI9Li8JAEITvC/6HoQVv60RlfURHWRYXPAk+QLw1mTYJ&#10;ZnpiZkzi/vodQfBYVNVX1GLVmkLUVLncsoJBPwJBnFidc6rgePj9nIJwHlljYZkUPMjBatn5WGCs&#10;bcM7qvc+FQHCLkYFmfdlLKVLMjLo+rYkDt7FVgZ9kFUqdYVNgJtCDqNoLA3mHBYyLOkno+S6vxsF&#10;dN6um9F67Mheb6e/yQPrywaV6nXb7zkIT61/h1/tjVbwNR0NZ/C8E66AX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uJKDxgAAAN4AAAAPAAAAAAAAAAAAAAAAAJcCAABkcnMv&#10;ZG93bnJldi54bWxQSwUGAAAAAAQABAD1AAAAigMAAAAA&#10;" adj="-11796480,,5400" path="m78,20l78,20,74,16,60,12,48,12,36,12,20,12,4,18,2,16,,12,,8,2,6,6,4,20,,40,,52,2,62,6,70,12,78,20xe" fillcolor="#5d5d5c" stroked="f">
                    <v:stroke joinstyle="round"/>
                    <v:formulas/>
                    <v:path arrowok="t" o:connecttype="custom" o:connectlocs="78,20;78,20;74,16;60,12;48,12;36,12;20,12;4,18;4,18;2,16;0,12;0,8;2,6;6,4;6,4;20,0;40,0;52,2;62,6;70,12;78,20;78,20" o:connectangles="0,0,0,0,0,0,0,0,0,0,0,0,0,0,0,0,0,0,0,0,0,0" textboxrect="0,0,78,20"/>
                    <v:textbox>
                      <w:txbxContent>
                        <w:p w14:paraId="6ADB6C14" w14:textId="77777777" w:rsidR="00D34ED4" w:rsidRDefault="00D34ED4" w:rsidP="00117209">
                          <w:pPr>
                            <w:rPr>
                              <w:rFonts w:eastAsia="Times New Roman" w:cs="Times New Roman"/>
                            </w:rPr>
                          </w:pPr>
                        </w:p>
                      </w:txbxContent>
                    </v:textbox>
                  </v:shape>
                  <v:shape id="Freeform 58330" o:spid="_x0000_s1293" style="position:absolute;left:2458721;top:246;width:52;height:22;visibility:visible;mso-wrap-style:square;v-text-anchor:top" coordsize="52,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vAcxwAA&#10;AN4AAAAPAAAAZHJzL2Rvd25yZXYueG1sRI/NagIxFIX3Bd8hXKGbUjOtjOhoFCkV2o2gtsXlZXKd&#10;DE5upkmqU5/eLASXh/PHN1t0thEn8qF2rOBlkIEgLp2uuVLwtVs9j0GEiKyxcUwK/inAYt57mGGh&#10;3Zk3dNrGSqQRDgUqMDG2hZShNGQxDFxLnLyD8xZjkr6S2uM5jdtGvmbZSFqsOT0YbOnNUHnc/lkF&#10;/v2JJr+b7/0qK03+s5Ofl/U6V+qx3y2nICJ18R6+tT+0gnw8HCaAhJNQQM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trwHMcAAADeAAAADwAAAAAAAAAAAAAAAACXAgAAZHJz&#10;L2Rvd25yZXYueG1sUEsFBgAAAAAEAAQA9QAAAIsDAAAAAA==&#10;" adj="-11796480,,5400" path="m2,0l2,,14,8,30,14,52,22,36,22,22,18,14,16,6,12,2,10,,6,,2,2,0xe" fillcolor="#cf8d64" stroked="f">
                    <v:stroke joinstyle="round"/>
                    <v:formulas/>
                    <v:path arrowok="t" o:connecttype="custom" o:connectlocs="2,0;2,0;14,8;30,14;52,22;52,22;36,22;22,18;14,16;6,12;6,12;2,10;0,6;0,2;2,0" o:connectangles="0,0,0,0,0,0,0,0,0,0,0,0,0,0,0" textboxrect="0,0,52,22"/>
                    <v:textbox>
                      <w:txbxContent>
                        <w:p w14:paraId="48845FA6" w14:textId="77777777" w:rsidR="00D34ED4" w:rsidRDefault="00D34ED4" w:rsidP="00117209">
                          <w:pPr>
                            <w:rPr>
                              <w:rFonts w:eastAsia="Times New Roman" w:cs="Times New Roman"/>
                            </w:rPr>
                          </w:pPr>
                        </w:p>
                      </w:txbxContent>
                    </v:textbox>
                  </v:shape>
                  <v:shape id="Freeform 58331" o:spid="_x0000_s1294" style="position:absolute;left:2458711;top:206;width:50;height:26;visibility:visible;mso-wrap-style:square;v-text-anchor:top" coordsize="50,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E9QxQAA&#10;AN4AAAAPAAAAZHJzL2Rvd25yZXYueG1sRI9fa8IwFMXfB36HcAXfZqplQ6pRRBgIPhSdiI+X5tpU&#10;m5uuibX79stA8PFw/vw4i1Vva9FR6yvHCibjBARx4XTFpYLj99f7DIQPyBprx6TglzysloO3BWba&#10;PXhP3SGUIo6wz1CBCaHJpPSFIYt+7Bri6F1cazFE2ZZSt/iI47aW0yT5lBYrjgSDDW0MFbfD3UYI&#10;702XN+trdzrlu91PejnrXCo1GvbrOYhAfXiFn+2tVvAxS9MJ/N+JV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YT1DFAAAA3gAAAA8AAAAAAAAAAAAAAAAAlwIAAGRycy9k&#10;b3ducmV2LnhtbFBLBQYAAAAABAAEAPUAAACJAwAAAAA=&#10;" adj="-11796480,,5400" path="m46,4l46,4,46,10,46,12,44,14,42,14,38,12,26,8,14,4,,,4,2,10,8,14,12,16,16,18,20,16,26,22,26,38,24,44,20,48,16,50,12,46,4xe" fillcolor="#cf8d64" stroked="f">
                    <v:stroke joinstyle="round"/>
                    <v:formulas/>
                    <v:path arrowok="t" o:connecttype="custom" o:connectlocs="46,4;46,4;46,10;46,12;44,14;42,14;38,12;38,12;26,8;14,4;0,0;0,0;4,2;10,8;14,12;16,16;18,20;16,26;16,26;22,26;38,24;44,20;48,16;50,12;46,4;46,4" o:connectangles="0,0,0,0,0,0,0,0,0,0,0,0,0,0,0,0,0,0,0,0,0,0,0,0,0,0" textboxrect="0,0,50,26"/>
                    <v:textbox>
                      <w:txbxContent>
                        <w:p w14:paraId="1CAE0387" w14:textId="77777777" w:rsidR="00D34ED4" w:rsidRDefault="00D34ED4" w:rsidP="00117209">
                          <w:pPr>
                            <w:rPr>
                              <w:rFonts w:eastAsia="Times New Roman" w:cs="Times New Roman"/>
                            </w:rPr>
                          </w:pPr>
                        </w:p>
                      </w:txbxContent>
                    </v:textbox>
                  </v:shape>
                  <v:shape id="Freeform 58332" o:spid="_x0000_s1295" style="position:absolute;left:2458923;top:208;width:46;height:36;visibility:visible;mso-wrap-style:square;v-text-anchor:top" coordsize="46,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i4CxgAA&#10;AN4AAAAPAAAAZHJzL2Rvd25yZXYueG1sRI9BawIxFITvBf9DeIK3mq2LRbZGEbFFvIhWlN6em+dm&#10;6eZlSaJu/30jFHocZuYbZjrvbCNu5EPtWMHLMANBXDpdc6Xg8Pn+PAERIrLGxjEp+KEA81nvaYqF&#10;dnfe0W0fK5EgHApUYGJsCylDachiGLqWOHkX5y3GJH0ltcd7gttGjrLsVVqsOS0YbGlpqPzeX62C&#10;7fkruvK02Pjj2Bw/rjmutmaj1KDfLd5AROrif/ivvdYKxpM8H8HjTroCc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ri4CxgAAAN4AAAAPAAAAAAAAAAAAAAAAAJcCAABkcnMv&#10;ZG93bnJldi54bWxQSwUGAAAAAAQABAD1AAAAigMAAAAA&#10;" adj="-11796480,,5400" path="m26,0l26,,32,,38,,42,,46,4,46,10,40,20,28,32,28,14,26,16,22,24,12,32,6,34,,36,14,22,22,12,24,6,26,0xe" fillcolor="#cf8d64" stroked="f">
                    <v:stroke joinstyle="round"/>
                    <v:formulas/>
                    <v:path arrowok="t" o:connecttype="custom" o:connectlocs="26,0;26,0;32,0;38,0;42,0;46,4;46,10;40,20;28,32;28,14;28,14;26,16;22,24;12,32;6,34;0,36;0,36;14,22;22,12;24,6;26,0;26,0" o:connectangles="0,0,0,0,0,0,0,0,0,0,0,0,0,0,0,0,0,0,0,0,0,0" textboxrect="0,0,46,36"/>
                    <v:textbox>
                      <w:txbxContent>
                        <w:p w14:paraId="18169962" w14:textId="77777777" w:rsidR="00D34ED4" w:rsidRDefault="00D34ED4" w:rsidP="00117209">
                          <w:pPr>
                            <w:rPr>
                              <w:rFonts w:eastAsia="Times New Roman" w:cs="Times New Roman"/>
                            </w:rPr>
                          </w:pPr>
                        </w:p>
                      </w:txbxContent>
                    </v:textbox>
                  </v:shape>
                  <v:shape id="Freeform 58333" o:spid="_x0000_s1296" style="position:absolute;left:2458767;top:158;width:12;height:14;visibility:visible;mso-wrap-style:square;v-text-anchor:top" coordsize="1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zXxxgAA&#10;AN4AAAAPAAAAZHJzL2Rvd25yZXYueG1sRI/dasJAFITvBd9hOUJvpG5ssE1TVwlCsRZ60egDHLKn&#10;SWj2bMhufvr2bkHwcpiZb5jtfjKNGKhztWUF61UEgriwuuZSweX8/piAcB5ZY2OZFPyRg/1uPtti&#10;qu3I3zTkvhQBwi5FBZX3bSqlKyoy6Fa2JQ7ej+0M+iC7UuoOxwA3jXyKomdpsOawUGFLh4qK37w3&#10;Cpq+p8/+OJy+2Hn5unwpZY2ZUg+LKXsD4Wny9/Ct/aEVbJI4juH/TrgCcnc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tzXxxgAAAN4AAAAPAAAAAAAAAAAAAAAAAJcCAABkcnMv&#10;ZG93bnJldi54bWxQSwUGAAAAAAQABAD1AAAAigMAAAAA&#10;" adj="-11796480,,5400" path="m0,6l0,6,,12,4,14,8,14,12,8,10,2,8,,2,,,6xe" fillcolor="#6f6e6d" stroked="f">
                    <v:stroke joinstyle="round"/>
                    <v:formulas/>
                    <v:path arrowok="t" o:connecttype="custom" o:connectlocs="0,6;0,6;0,12;4,14;4,14;8,14;12,8;12,8;10,2;8,0;8,0;2,0;0,6;0,6" o:connectangles="0,0,0,0,0,0,0,0,0,0,0,0,0,0" textboxrect="0,0,12,14"/>
                    <v:textbox>
                      <w:txbxContent>
                        <w:p w14:paraId="433CF663" w14:textId="77777777" w:rsidR="00D34ED4" w:rsidRDefault="00D34ED4" w:rsidP="00117209">
                          <w:pPr>
                            <w:rPr>
                              <w:rFonts w:eastAsia="Times New Roman" w:cs="Times New Roman"/>
                            </w:rPr>
                          </w:pPr>
                        </w:p>
                      </w:txbxContent>
                    </v:textbox>
                  </v:shape>
                  <v:shape id="Freeform 58334" o:spid="_x0000_s1297" style="position:absolute;left:2458727;top:280;width:26;height:16;visibility:visible;mso-wrap-style:square;v-text-anchor:top" coordsize="2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Ms2xgAA&#10;AN4AAAAPAAAAZHJzL2Rvd25yZXYueG1sRI9BSwMxFITvgv8hPKE3m7VVKWvTIgVbD/XQtbDXx+a5&#10;G9y8xCRut/++EYQeh5n5hlmuR9uLgUI0jhU8TAsQxI3ThlsFx8+3+wWImJA19o5JwZkirFe3N0ss&#10;tTvxgYYqtSJDOJaooEvJl1LGpiOLceo8cfa+XLCYsgyt1AFPGW57OSuKZ2nRcF7o0NOmo+a7+rUK&#10;zLbee3vkgLWrf4w/fAzVLik1uRtfX0AkGtM1/N9+1wqeFvP5I/zdyVdAr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vMs2xgAAAN4AAAAPAAAAAAAAAAAAAAAAAJcCAABkcnMv&#10;ZG93bnJldi54bWxQSwUGAAAAAAQABAD1AAAAigMAAAAA&#10;" adj="-11796480,,5400" path="m26,0l26,,16,,8,2,,,4,6,6,10,6,16,16,12,22,6,26,0xe" fillcolor="#cf8d64" stroked="f">
                    <v:stroke joinstyle="round"/>
                    <v:formulas/>
                    <v:path arrowok="t" o:connecttype="custom" o:connectlocs="26,0;26,0;16,0;8,2;0,0;0,0;4,6;6,10;6,16;6,16;16,12;22,6;26,0;26,0" o:connectangles="0,0,0,0,0,0,0,0,0,0,0,0,0,0" textboxrect="0,0,26,16"/>
                    <v:textbox>
                      <w:txbxContent>
                        <w:p w14:paraId="679B1EE7" w14:textId="77777777" w:rsidR="00D34ED4" w:rsidRDefault="00D34ED4" w:rsidP="00117209">
                          <w:pPr>
                            <w:rPr>
                              <w:rFonts w:eastAsia="Times New Roman" w:cs="Times New Roman"/>
                            </w:rPr>
                          </w:pPr>
                        </w:p>
                      </w:txbxContent>
                    </v:textbox>
                  </v:shape>
                  <v:shape id="Freeform 58335" o:spid="_x0000_s1298" style="position:absolute;left:2458929;top:106;width:66;height:58;visibility:visible;mso-wrap-style:square;v-text-anchor:top" coordsize="66,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psSWxwAA&#10;AN4AAAAPAAAAZHJzL2Rvd25yZXYueG1sRI9Lb8IwEITvSP0P1lbiUoFTAiVNMahC4nEtcOC4ijcP&#10;NV5HthvCv68rVeI4mplvNKvNYFrRk/ONZQWv0wQEcWF1w5WCy3k3yUD4gKyxtUwK7uRhs34arTDX&#10;9sZf1J9CJSKEfY4K6hC6XEpf1GTQT21HHL3SOoMhSldJ7fAW4aaVsyR5kwYbjgs1drStqfg+/RgF&#10;/X2+naXZfv/u9HU5f9Hl4XwolRo/D58fIAIN4RH+bx+1gkWWpgv4uxOv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abElscAAADeAAAADwAAAAAAAAAAAAAAAACXAgAAZHJz&#10;L2Rvd25yZXYueG1sUEsFBgAAAAAEAAQA9QAAAIsDAAAAAA==&#10;" adj="-11796480,,5400" path="m0,2l0,2,10,,20,2,30,4,42,10,52,20,58,26,62,36,64,46,66,58,64,50,60,42,54,32,44,22,34,14,18,6,,2xe" fillcolor="#115974" stroked="f">
                    <v:stroke joinstyle="round"/>
                    <v:formulas/>
                    <v:path arrowok="t" o:connecttype="custom" o:connectlocs="0,2;0,2;10,0;20,2;30,4;42,10;52,20;58,26;62,36;64,46;66,58;66,58;64,50;60,42;54,32;44,22;34,14;18,6;0,2;0,2" o:connectangles="0,0,0,0,0,0,0,0,0,0,0,0,0,0,0,0,0,0,0,0" textboxrect="0,0,66,58"/>
                    <v:textbox>
                      <w:txbxContent>
                        <w:p w14:paraId="480B2140" w14:textId="77777777" w:rsidR="00D34ED4" w:rsidRDefault="00D34ED4" w:rsidP="00117209">
                          <w:pPr>
                            <w:rPr>
                              <w:rFonts w:eastAsia="Times New Roman" w:cs="Times New Roman"/>
                            </w:rPr>
                          </w:pPr>
                        </w:p>
                      </w:txbxContent>
                    </v:textbox>
                  </v:shape>
                  <v:shape id="Freeform 58336" o:spid="_x0000_s1299" style="position:absolute;left:2458763;top:150;width:46;height:20;visibility:visible;mso-wrap-style:square;v-text-anchor:top" coordsize="4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PDUxwAA&#10;AN4AAAAPAAAAZHJzL2Rvd25yZXYueG1sRI9Pa8JAFMTvBb/D8gRvdWNDJURXsS2Crb34D/X2yD6T&#10;YPZtyG41fntXKHgcZuY3zHjamkpcqHGlZQWDfgSCOLO65FzBdjN/TUA4j6yxskwKbuRgOum8jDHV&#10;9soruqx9LgKEXYoKCu/rVEqXFWTQ9W1NHLyTbQz6IJtc6gavAW4q+RZFQ2mw5LBQYE2fBWXn9Z9R&#10;sPuot+WxTeLl7/dqP/v6sTHOD0r1uu1sBMJT65/h//ZCK3hP4ngIjzvhCsjJ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zw1McAAADeAAAADwAAAAAAAAAAAAAAAACXAgAAZHJz&#10;L2Rvd25yZXYueG1sUEsFBgAAAAAEAAQA9QAAAIsDAAAAAA==&#10;" adj="-11796480,,5400" path="m46,20l46,20,34,14,20,8,8,,6,2,4,2,,2,,4,12,12,18,16,28,18,38,20,46,20xe" fillcolor="#474746" stroked="f">
                    <v:stroke joinstyle="round"/>
                    <v:formulas/>
                    <v:path arrowok="t" o:connecttype="custom" o:connectlocs="46,20;46,20;34,14;20,8;8,0;8,0;6,2;4,2;0,2;0,2;0,2;0,2;0,4;12,12;18,16;28,18;38,20;46,20;46,20" o:connectangles="0,0,0,0,0,0,0,0,0,0,0,0,0,0,0,0,0,0,0" textboxrect="0,0,46,20"/>
                    <v:textbox>
                      <w:txbxContent>
                        <w:p w14:paraId="2EB2730C" w14:textId="77777777" w:rsidR="00D34ED4" w:rsidRDefault="00D34ED4" w:rsidP="00117209">
                          <w:pPr>
                            <w:rPr>
                              <w:rFonts w:eastAsia="Times New Roman" w:cs="Times New Roman"/>
                            </w:rPr>
                          </w:pPr>
                        </w:p>
                      </w:txbxContent>
                    </v:textbox>
                  </v:shape>
                  <v:shape id="Freeform 58337" o:spid="_x0000_s1300" style="position:absolute;left:2458779;width:264;height:312;visibility:visible;mso-wrap-style:square;v-text-anchor:top" coordsize="264,3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355xQAA&#10;AN4AAAAPAAAAZHJzL2Rvd25yZXYueG1sRI9BawIxFITvBf9DeEIvRbN2qcpqFBGF0purB4+PzXOz&#10;uHkJm6jrvzeFQo/DzHzDLNe9bcWdutA4VjAZZyCIK6cbrhWcjvvRHESIyBpbx6TgSQHWq8HbEgvt&#10;HnygexlrkSAcClRgYvSFlKEyZDGMnSdO3sV1FmOSXS11h48Et638zLKptNhwWjDoaWuoupY3q+Bn&#10;Vh7M2fOkcdt+X9787iPPdkq9D/vNAkSkPv6H/9rfWsHXPM9n8HsnXQG5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zfnnFAAAA3gAAAA8AAAAAAAAAAAAAAAAAlwIAAGRycy9k&#10;b3ducmV2LnhtbFBLBQYAAAAABAAEAPUAAACJAwAAAAA=&#10;" adj="-11796480,,5400" path="m246,88l246,88,254,100,258,114,264,132,264,154,264,168,262,180,258,194,252,210,242,224,232,240,226,246,212,262,204,272,198,286,194,298,194,312,186,290,180,274,178,264,180,258,186,252,200,234,206,226,210,214,210,210,210,204,208,198,204,192,198,188,192,184,186,182,180,184,168,188,156,196,146,206,136,216,128,226,106,208,112,202,122,190,134,180,140,172,134,150,128,130,126,120,126,110,126,102,130,94,134,82,136,76,136,70,136,64,132,58,128,50,122,44,116,38,108,34,98,32,88,32,68,34,52,36,40,36,32,34,20,30,10,28,4,26,,20,16,14,42,8,74,2,92,,110,,128,2,148,6,166,12,184,20,202,32,218,46,234,64,246,88xe" fillcolor="#383838" stroked="f">
                    <v:stroke joinstyle="round"/>
                    <v:formulas/>
                    <v:path arrowok="t" o:connecttype="custom" o:connectlocs="246,88;258,114;264,154;262,180;252,210;232,240;226,246;204,272;194,298;194,312;180,274;178,264;186,252;206,226;210,210;208,198;204,192;192,184;180,184;156,196;136,216;106,208;112,202;134,180;140,172;128,130;126,120;126,102;134,82;136,70;136,64;128,50;116,38;98,32;88,32;52,36;32,34;10,28;4,26;0,20;42,8;92,0;128,2;166,12;202,32;234,64;246,88" o:connectangles="0,0,0,0,0,0,0,0,0,0,0,0,0,0,0,0,0,0,0,0,0,0,0,0,0,0,0,0,0,0,0,0,0,0,0,0,0,0,0,0,0,0,0,0,0,0,0" textboxrect="0,0,264,312"/>
                    <v:textbox>
                      <w:txbxContent>
                        <w:p w14:paraId="4D624500" w14:textId="77777777" w:rsidR="00D34ED4" w:rsidRDefault="00D34ED4" w:rsidP="00117209">
                          <w:pPr>
                            <w:rPr>
                              <w:rFonts w:eastAsia="Times New Roman" w:cs="Times New Roman"/>
                            </w:rPr>
                          </w:pPr>
                        </w:p>
                      </w:txbxContent>
                    </v:textbox>
                  </v:shape>
                  <v:shape id="Freeform 58338" o:spid="_x0000_s1301" style="position:absolute;left:2458947;top:9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B/YxgAA&#10;AN4AAAAPAAAAZHJzL2Rvd25yZXYueG1sRE/JasMwEL0X8g9iArk1cmqy4EY2WSgESg5ZLr1NrYnt&#10;xBq5lhq7/frqEOjx8fZl1pta3Kl1lWUFk3EEgji3uuJCwfn09rwA4TyyxtoyKfghB1k6eFpiom3H&#10;B7offSFCCLsEFZTeN4mULi/JoBvbhjhwF9sa9AG2hdQtdiHc1PIlimbSYMWhocSGNiXlt+O3UfCJ&#10;1TaKZf51fv/9mNv95jTv1lelRsN+9QrCU+//xQ/3TiuYLuI47A13whWQ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kB/YxgAAAN4AAAAPAAAAAAAAAAAAAAAAAJcCAABkcnMv&#10;ZG93bnJldi54bWxQSwUGAAAAAAQABAD1AAAAigMAAAAA&#10;" adj="-11796480,,5400" path="m0,0l0,,8,,20,,30,4,44,10,50,16,56,22,62,30,66,40,70,52,74,66,72,56,68,46,62,34,52,24,38,12,30,8,22,4,12,2,,0xe" fillcolor="#7a7a79" stroked="f">
                    <v:stroke joinstyle="round"/>
                    <v:formulas/>
                    <v:path arrowok="t" o:connecttype="custom" o:connectlocs="0,0;0,0;8,0;20,0;30,4;44,10;50,16;56,22;62,30;66,40;70,52;74,66;74,66;72,56;68,46;62,34;52,24;38,12;30,8;22,4;12,2;0,0;0,0" o:connectangles="0,0,0,0,0,0,0,0,0,0,0,0,0,0,0,0,0,0,0,0,0,0,0" textboxrect="0,0,74,66"/>
                    <v:textbox>
                      <w:txbxContent>
                        <w:p w14:paraId="1F49E13F" w14:textId="77777777" w:rsidR="00D34ED4" w:rsidRDefault="00D34ED4" w:rsidP="00117209">
                          <w:pPr>
                            <w:rPr>
                              <w:rFonts w:eastAsia="Times New Roman" w:cs="Times New Roman"/>
                            </w:rPr>
                          </w:pPr>
                        </w:p>
                      </w:txbxContent>
                    </v:textbox>
                  </v:shape>
                  <v:shape id="Freeform 58339" o:spid="_x0000_s1302" style="position:absolute;left:2458885;top:64;width:158;height:248;visibility:visible;mso-wrap-style:square;v-text-anchor:top" coordsize="158,2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L2jxAAA&#10;AN4AAAAPAAAAZHJzL2Rvd25yZXYueG1sRI9Pi8IwFMTvC/sdwlvwtiYqau0aRUTBgxf/3R/N27bY&#10;vJQkav32ZmHB4zAzv2Hmy8424k4+1I41DPoKBHHhTM2lhvNp+52BCBHZYOOYNDwpwHLx+THH3LgH&#10;H+h+jKVIEA45aqhibHMpQ1GRxdB3LXHyfp23GJP0pTQeHwluGzlUaiIt1pwWKmxpXVFxPd6sBleo&#10;Pbn9WPnZTU0nF/vcZKda695Xt/oBEamL7/B/e2c0jLPRaAZ/d9IV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C9o8QAAADeAAAADwAAAAAAAAAAAAAAAACXAgAAZHJzL2Rv&#10;d25yZXYueG1sUEsFBgAAAAAEAAQA9QAAAIgDAAAAAA==&#10;" adj="-11796480,,5400" path="m30,2l30,2,30,6,30,12,28,18,24,30,20,38,20,46,20,56,22,66,28,86,34,108,28,116,16,126,6,138,,144,22,162,30,152,40,142,50,132,62,124,74,120,80,118,86,120,92,124,98,128,102,134,104,140,104,146,104,150,100,162,94,170,80,188,74,194,72,200,74,210,80,226,88,248,88,234,92,222,98,208,106,198,120,182,126,176,136,160,146,146,152,130,156,116,158,104,158,90,158,68,152,50,148,36,140,24,126,16,112,10,96,6,80,2,52,,30,2xe" fillcolor="#5d5d5c" stroked="f">
                    <v:stroke joinstyle="round"/>
                    <v:formulas/>
                    <v:path arrowok="t" o:connecttype="custom" o:connectlocs="30,2;30,6;28,18;20,38;20,56;22,66;34,108;28,116;6,138;22,162;30,152;50,132;74,120;86,120;98,128;102,134;104,146;100,162;80,188;72,200;74,210;88,248;88,234;98,208;120,182;126,176;146,146;156,116;158,90;152,50;140,24;140,24;126,16;96,6;52,0;30,2" o:connectangles="0,0,0,0,0,0,0,0,0,0,0,0,0,0,0,0,0,0,0,0,0,0,0,0,0,0,0,0,0,0,0,0,0,0,0,0" textboxrect="0,0,158,248"/>
                    <v:textbox>
                      <w:txbxContent>
                        <w:p w14:paraId="3B53C824" w14:textId="77777777" w:rsidR="00D34ED4" w:rsidRDefault="00D34ED4" w:rsidP="00117209">
                          <w:pPr>
                            <w:rPr>
                              <w:rFonts w:eastAsia="Times New Roman" w:cs="Times New Roman"/>
                            </w:rPr>
                          </w:pPr>
                        </w:p>
                      </w:txbxContent>
                    </v:textbox>
                  </v:shape>
                  <v:shape id="Freeform 58340" o:spid="_x0000_s1303" style="position:absolute;left:2458907;top:36;width:76;height:20;visibility:visible;mso-wrap-style:square;v-text-anchor:top" coordsize="76,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3h0yAAA&#10;AN4AAAAPAAAAZHJzL2Rvd25yZXYueG1sRI/LasJAFIb3gu8wHMGN6MRWxaaOIoLgphTtRZenmdNJ&#10;MHMmzUw1zdN3FoLLn//Gt1g1thQXqn3hWMF4lIAgzpwu2Ch4f9sO5yB8QNZYOiYFf+Rhtex2Fphq&#10;d+U9XQ7BiDjCPkUFeQhVKqXPcrLoR64ijt63qy2GKGsjdY3XOG5L+ZAkM2mx4PiQY0WbnLLz4dcq&#10;2H20pSkGL5+vP0+tbTdHk32d1kr1e836GUSgJtzDt/ZOK5jOHycRIOJEFJDL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ODeHTIAAAA3gAAAA8AAAAAAAAAAAAAAAAAlwIAAGRy&#10;cy9kb3ducmV2LnhtbFBLBQYAAAAABAAEAPUAAACMAwAAAAA=&#10;" adj="-11796480,,5400" path="m0,14l0,14,8,8,16,4,26,2,36,,50,2,62,8,70,14,76,20,70,16,64,14,56,10,46,8,32,6,18,8,,14xe" fillcolor="#5d5d5c" stroked="f">
                    <v:stroke joinstyle="round"/>
                    <v:formulas/>
                    <v:path arrowok="t" o:connecttype="custom" o:connectlocs="0,14;0,14;8,8;16,4;26,2;36,0;50,2;62,8;70,14;76,20;76,20;70,16;64,14;56,10;46,8;32,6;18,8;0,14;0,14" o:connectangles="0,0,0,0,0,0,0,0,0,0,0,0,0,0,0,0,0,0,0" textboxrect="0,0,76,20"/>
                    <v:textbox>
                      <w:txbxContent>
                        <w:p w14:paraId="4CBC9F52" w14:textId="77777777" w:rsidR="00D34ED4" w:rsidRDefault="00D34ED4" w:rsidP="00117209">
                          <w:pPr>
                            <w:rPr>
                              <w:rFonts w:eastAsia="Times New Roman" w:cs="Times New Roman"/>
                            </w:rPr>
                          </w:pPr>
                        </w:p>
                      </w:txbxContent>
                    </v:textbox>
                  </v:shape>
                  <v:shape id="Freeform 58341" o:spid="_x0000_s1304" style="position:absolute;left:2458893;top:22;width:74;height:16;visibility:visible;mso-wrap-style:square;v-text-anchor:top" coordsize="7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obZxAAA&#10;AN4AAAAPAAAAZHJzL2Rvd25yZXYueG1sRI9Ba8JAFITvBf/D8gre6q61FYmuUgRB6Mm0vT+zzyQ0&#10;+zbmrZr6692C4HGYmW+Yxar3jTpTJ3VgC+ORAUVcBFdzaeH7a/MyAyUR2WETmCz8kcBqOXhaYObC&#10;hXd0zmOpEoQlQwtVjG2mtRQVeZRRaImTdwidx5hkV2rX4SXBfaNfjZlqjzWnhQpbWldU/OYnbyEX&#10;83k1vNuvj068tPuN9Icfa4fP/cccVKQ+PsL39tZZeJ9N3sbwfyddAb2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aG2cQAAADeAAAADwAAAAAAAAAAAAAAAACXAgAAZHJzL2Rv&#10;d25yZXYueG1sUEsFBgAAAAAEAAQA9QAAAIgDAAAAAA==&#10;" adj="-11796480,,5400" path="m0,16l0,16,6,10,12,6,22,2,34,,46,,60,4,68,8,74,14,70,10,62,8,54,6,44,4,30,6,16,10,,16xe" fillcolor="#5d5d5c" stroked="f">
                    <v:stroke joinstyle="round"/>
                    <v:formulas/>
                    <v:path arrowok="t" o:connecttype="custom" o:connectlocs="0,16;0,16;6,10;12,6;22,2;34,0;46,0;60,4;68,8;74,14;74,14;70,10;62,8;54,6;44,4;30,6;16,10;0,16;0,16" o:connectangles="0,0,0,0,0,0,0,0,0,0,0,0,0,0,0,0,0,0,0" textboxrect="0,0,74,16"/>
                    <v:textbox>
                      <w:txbxContent>
                        <w:p w14:paraId="502B4936" w14:textId="77777777" w:rsidR="00D34ED4" w:rsidRDefault="00D34ED4" w:rsidP="00117209">
                          <w:pPr>
                            <w:rPr>
                              <w:rFonts w:eastAsia="Times New Roman" w:cs="Times New Roman"/>
                            </w:rPr>
                          </w:pPr>
                        </w:p>
                      </w:txbxContent>
                    </v:textbox>
                  </v:shape>
                  <v:shape id="Freeform 58342" o:spid="_x0000_s1305" style="position:absolute;left:2458943;top:100;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fltPyQAA&#10;AN4AAAAPAAAAZHJzL2Rvd25yZXYueG1sRI9Pa8JAFMTvhX6H5Qm91Y1aNcSsopZCoXjwz8XbM/tM&#10;YrNv0+zWpP303YLgcZiZ3zDpojOVuFLjSssKBv0IBHFmdcm5gsP+7TkG4TyyxsoyKfghB4v540OK&#10;ibYtb+m687kIEHYJKii8rxMpXVaQQde3NXHwzrYx6INscqkbbAPcVHIYRRNpsOSwUGBN64Kyz923&#10;UXDC8jUayezr8PF7nNrNej9tVxelnnrdcgbCU+fv4Vv7XSsYx6OXIfzfCVdAzv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sfltPyQAAAN4AAAAPAAAAAAAAAAAAAAAAAJcCAABk&#10;cnMvZG93bnJldi54bWxQSwUGAAAAAAQABAD1AAAAjQMAAAAA&#10;" adj="-11796480,,5400" path="m0,2l0,2,10,,20,,32,4,44,10,50,16,56,22,62,30,68,40,72,52,74,66,72,56,68,46,62,34,52,24,40,12,32,8,22,4,12,2,,2xe" fillcolor="#7a7a79" stroked="f">
                    <v:stroke joinstyle="round"/>
                    <v:formulas/>
                    <v:path arrowok="t" o:connecttype="custom" o:connectlocs="0,2;0,2;10,0;20,0;32,4;44,10;50,16;56,22;62,30;68,40;72,52;74,66;74,66;72,56;68,46;62,34;52,24;40,12;32,8;22,4;12,2;0,2;0,2" o:connectangles="0,0,0,0,0,0,0,0,0,0,0,0,0,0,0,0,0,0,0,0,0,0,0" textboxrect="0,0,74,66"/>
                    <v:textbox>
                      <w:txbxContent>
                        <w:p w14:paraId="6E4C968C" w14:textId="77777777" w:rsidR="00D34ED4" w:rsidRDefault="00D34ED4" w:rsidP="00117209">
                          <w:pPr>
                            <w:rPr>
                              <w:rFonts w:eastAsia="Times New Roman" w:cs="Times New Roman"/>
                            </w:rPr>
                          </w:pPr>
                        </w:p>
                      </w:txbxContent>
                    </v:textbox>
                  </v:shape>
                  <v:shape id="Freeform 58343" o:spid="_x0000_s1306" style="position:absolute;left:2458937;top:124;width:74;height:66;visibility:visible;mso-wrap-style:square;v-text-anchor:top" coordsize="74,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v7UyQAA&#10;AN4AAAAPAAAAZHJzL2Rvd25yZXYueG1sRI9Pa8JAFMTvBb/D8oTe6qaNNRJdxVqEgnjwz8XbM/tM&#10;UrNv0+zWpP30XaHgcZiZ3zDTeWcqcaXGlZYVPA8iEMSZ1SXnCg771dMYhPPIGivLpOCHHMxnvYcp&#10;ptq2vKXrzuciQNilqKDwvk6ldFlBBt3A1sTBO9vGoA+yyaVusA1wU8mXKBpJgyWHhQJrWhaUXXbf&#10;RsEJy/coltnXYf17TOxmuU/at0+lHvvdYgLCU+fv4f/2h1bwOo6HMdzuhCsgZ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DMv7UyQAAAN4AAAAPAAAAAAAAAAAAAAAAAJcCAABk&#10;cnMvZG93bnJldi54bWxQSwUGAAAAAAQABAD1AAAAjQMAAAAA&#10;" adj="-11796480,,5400" path="m0,2l0,2,10,,20,2,32,4,44,10,50,16,56,22,62,30,66,40,72,52,74,66,72,58,68,48,62,36,52,24,40,14,32,8,22,6,12,2,,2xe" fillcolor="#7a7a79" stroked="f">
                    <v:stroke joinstyle="round"/>
                    <v:formulas/>
                    <v:path arrowok="t" o:connecttype="custom" o:connectlocs="0,2;0,2;10,0;20,2;32,4;44,10;50,16;56,22;62,30;66,40;72,52;74,66;74,66;72,58;68,48;62,36;52,24;40,14;32,8;22,6;12,2;0,2;0,2" o:connectangles="0,0,0,0,0,0,0,0,0,0,0,0,0,0,0,0,0,0,0,0,0,0,0" textboxrect="0,0,74,66"/>
                    <v:textbox>
                      <w:txbxContent>
                        <w:p w14:paraId="10DF68AF" w14:textId="77777777" w:rsidR="00D34ED4" w:rsidRDefault="00D34ED4" w:rsidP="00117209">
                          <w:pPr>
                            <w:rPr>
                              <w:rFonts w:eastAsia="Times New Roman" w:cs="Times New Roman"/>
                            </w:rPr>
                          </w:pPr>
                        </w:p>
                      </w:txbxContent>
                    </v:textbox>
                  </v:shape>
                </v:group>
                <v:shape id="Picture 58344" o:spid="_x0000_s1307" type="#_x0000_t75" alt="MCj02403610000[1]" style="position:absolute;left:914400;top:18288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E&#10;68PHAAAA3gAAAA8AAABkcnMvZG93bnJldi54bWxEj0FrwkAUhO+F/oflCd7qxmptjK4iouipUK3g&#10;8Zl9JqHZt2l2jdt/3y0Uehxm5htmvgymFh21rrKsYDhIQBDnVldcKPg4bp9SEM4ja6wtk4JvcrBc&#10;PD7MMdP2zu/UHXwhIoRdhgpK75tMSpeXZNANbEMcvattDfoo20LqFu8Rbmr5nCQTabDiuFBiQ+uS&#10;8s/DzSiwq9d0232d1tPLZmdCONu3Tb5Xqt8LqxkIT8H/h//ae63gJR2Nx/B7J14Bufg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mE68PHAAAA3gAAAA8AAAAAAAAAAAAAAAAA&#10;nAIAAGRycy9kb3ducmV2LnhtbFBLBQYAAAAABAAEAPcAAACQAwAAAAA=&#10;">
                  <v:imagedata r:id="rId30" o:title="MCj02403610000[1]"/>
                  <v:path arrowok="t"/>
                </v:shape>
                <v:shape id="Picture 58345" o:spid="_x0000_s1308" type="#_x0000_t75" alt="MCj02403610000[1]" style="position:absolute;left:2057400;top:20574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I&#10;TljHAAAA3gAAAA8AAABkcnMvZG93bnJldi54bWxEj0FrwkAUhO+F/oflFbzVTau2MbqKiKInQVvB&#10;4zP7TEKzb9PsGtd/3y0Uehxm5htmOg+mFh21rrKs4KWfgCDOra64UPD5sX5OQTiPrLG2TAru5GA+&#10;e3yYYqbtjffUHXwhIoRdhgpK75tMSpeXZND1bUMcvYttDfoo20LqFm8Rbmr5miRv0mDFcaHEhpYl&#10;5V+Hq1FgF+/puvs+Lsfn1caEcLK7Vb5VqvcUFhMQnoL/D/+1t1rBKB0MR/B7J14BOfs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bITljHAAAA3gAAAA8AAAAAAAAAAAAAAAAA&#10;nAIAAGRycy9kb3ducmV2LnhtbFBLBQYAAAAABAAEAPcAAACQAwAAAAA=&#10;">
                  <v:imagedata r:id="rId31" o:title="MCj02403610000[1]"/>
                  <v:path arrowok="t"/>
                </v:shape>
                <v:shape id="Picture 58346" o:spid="_x0000_s1309" type="#_x0000_t75" alt="MCj02403610000[1]" style="position:absolute;left:3314700;top:20574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a&#10;0C/HAAAA3gAAAA8AAABkcnMvZG93bnJldi54bWxEj0FrwkAUhO+F/oflCd7qxmptjK4iotRTQa3g&#10;8Zl9JqHZt2l2jdt/3y0Uehxm5htmvgymFh21rrKsYDhIQBDnVldcKPg4bp9SEM4ja6wtk4JvcrBc&#10;PD7MMdP2znvqDr4QEcIuQwWl900mpctLMugGtiGO3tW2Bn2UbSF1i/cIN7V8TpKJNFhxXCixoXVJ&#10;+efhZhTY1Wu67b5O6+ll82ZCONv3Tb5Tqt8LqxkIT8H/h//aO63gJR2NJ/B7J14Bufg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Ya0C/HAAAA3gAAAA8AAAAAAAAAAAAAAAAA&#10;nAIAAGRycy9kb3ducmV2LnhtbFBLBQYAAAAABAAEAPcAAACQAwAAAAA=&#10;">
                  <v:imagedata r:id="rId32" o:title="MCj02403610000[1]"/>
                  <v:path arrowok="t"/>
                </v:shape>
                <v:shape id="Picture 58347" o:spid="_x0000_s1310" type="#_x0000_t75" alt="MCj02403610000[1]" style="position:absolute;left:4229100;top:1714500;width:800100;height:40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W&#10;dbTHAAAA3gAAAA8AAABkcnMvZG93bnJldi54bWxEj09rwkAUxO+FfoflFXqrG63VmLqKiKInwX/g&#10;8TX7TILZt2l2G7ffvlso9DjMzG+Y6TyYWnTUusqygn4vAUGcW11xoeB0XL+kIJxH1lhbJgXf5GA+&#10;e3yYYqbtnffUHXwhIoRdhgpK75tMSpeXZND1bEMcvattDfoo20LqFu8Rbmo5SJKRNFhxXCixoWVJ&#10;+e3wZRTYxThdd5/n5eRjtTEhXOxulW+Ven4Ki3cQnoL/D/+1t1rBW/o6HMPvnXgF5Ow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lWdbTHAAAA3gAAAA8AAAAAAAAAAAAAAAAA&#10;nAIAAGRycy9kb3ducmV2LnhtbFBLBQYAAAAABAAEAPcAAACQAwAAAAA=&#10;">
                  <v:imagedata r:id="rId33" o:title="MCj02403610000[1]"/>
                  <v:path arrowok="t"/>
                </v:shape>
                <v:shape id="Picture 58348" o:spid="_x0000_s1311" type="#_x0000_t75" alt="MCj01861720000[1]" style="position:absolute;left:2971800;top:19431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10;l5fEAAAA3gAAAA8AAABkcnMvZG93bnJldi54bWxET89rwjAUvg/8H8ITdpup2xRXmxYRxDk8qBs7&#10;P5rXpti8dE2m3X9vDgOPH9/vrBhsKy7U+8axgukkAUFcOt1wreDrc/O0AOEDssbWMSn4Iw9FPnrI&#10;MNXuyke6nEItYgj7FBWYELpUSl8asugnriOOXOV6iyHCvpa6x2sMt618TpK5tNhwbDDY0dpQeT79&#10;WgU/8+/ObGn/9mGt21a74yHMTK3U43hYLUEEGsJd/O9+1wpmi5fXuDfeiVdA5j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xl5fEAAAA3gAAAA8AAAAAAAAAAAAAAAAAnAIA&#10;AGRycy9kb3ducmV2LnhtbFBLBQYAAAAABAAEAPcAAACNAwAAAAA=&#10;">
                  <v:imagedata r:id="rId34" o:title="MCj01861720000[1]"/>
                  <v:path arrowok="t"/>
                </v:shape>
                <v:shape id="Picture 58349" o:spid="_x0000_s1312" type="#_x0000_t75" alt="MCj01861720000[1]" style="position:absolute;left:1714500;top:17145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9&#10;MgzGAAAA3gAAAA8AAABkcnMvZG93bnJldi54bWxEj09rAjEUxO9Cv0N4BW+a1aroahQpFK14qH/w&#10;/Ng8N4ubl+0m6vbbG0HocZiZ3zCzRWNLcaPaF44V9LoJCOLM6YJzBcfDV2cMwgdkjaVjUvBHHhbz&#10;t9YMU+3uvKPbPuQiQtinqMCEUKVS+syQRd91FXH0zq62GKKsc6lrvEe4LWU/SUbSYsFxwWBFn4ay&#10;y/5qFfyOTpVZ0Xaysdatzt+7nzA0uVLt92Y5BRGoCf/hV3utFQzHH4MJPO/EKyDn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L0yDMYAAADeAAAADwAAAAAAAAAAAAAAAACc&#10;AgAAZHJzL2Rvd25yZXYueG1sUEsFBgAAAAAEAAQA9wAAAI8DAAAAAA==&#10;">
                  <v:imagedata r:id="rId35" o:title="MCj01861720000[1]"/>
                  <v:path arrowok="t"/>
                </v:shape>
                <v:shape id="Picture 58350" o:spid="_x0000_s1313" type="#_x0000_t75" alt="MCj01861720000[1]" style="position:absolute;top:10287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e&#10;DUzFAAAA3gAAAA8AAABkcnMvZG93bnJldi54bWxEj81qwkAUhfcF32G4grs6sRLR6BikIGlLF1VL&#10;15fMNRPM3ImZaZK+fWdR6PJw/vh2+Wgb0VPna8cKFvMEBHHpdM2Vgs/L8XENwgdkjY1jUvBDHvL9&#10;5GGHmXYDn6g/h0rEEfYZKjAhtJmUvjRk0c9dSxy9q+sshii7SuoOhzhuG/mUJCtpseb4YLClZ0Pl&#10;7fxtFdxXX60p6H3zZq0rrq+nj5CaSqnZdDxsQQQaw3/4r/2iFaTrZRoBIk5EAbn/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Xg1MxQAAAN4AAAAPAAAAAAAAAAAAAAAAAJwC&#10;AABkcnMvZG93bnJldi54bWxQSwUGAAAAAAQABAD3AAAAjgMAAAAA&#10;">
                  <v:imagedata r:id="rId36" o:title="MCj01861720000[1]"/>
                  <v:path arrowok="t"/>
                </v:shape>
                <v:shape id="Picture 58351" o:spid="_x0000_s1314" type="#_x0000_t75" alt="MCj01861720000[1]" style="position:absolute;left:914400;top:114300;width:23050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S&#10;qNfGAAAA3gAAAA8AAABkcnMvZG93bnJldi54bWxEj0+LwjAUxO8LfofwBG9rqkvF7RpFhMU/7EFd&#10;8fxonk3Z5qU2Ueu3N8KCx2FmfsNMZq2txJUaXzpWMOgnIIhzp0suFBx+v9/HIHxA1lg5JgV38jCb&#10;dt4mmGl34x1d96EQEcI+QwUmhDqT0ueGLPq+q4mjd3KNxRBlU0jd4C3CbSWHSTKSFkuOCwZrWhjK&#10;//YXq+A8OtZmST+fG2vd8rTebUNqCqV63Xb+BSJQG17h//ZKK0jHH+kAnnfiFZDT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xKo18YAAADeAAAADwAAAAAAAAAAAAAAAACc&#10;AgAAZHJzL2Rvd25yZXYueG1sUEsFBgAAAAAEAAQA9wAAAI8DAAAAAA==&#10;">
                  <v:imagedata r:id="rId37" o:title="MCj01861720000[1]"/>
                  <v:path arrowok="t"/>
                </v:shape>
              </v:group>
            </w:pict>
          </mc:Fallback>
        </mc:AlternateContent>
      </w:r>
      <w:r w:rsidRPr="00951BC4">
        <w:rPr>
          <w:lang w:val="en-US"/>
        </w:rPr>
        <w:br w:type="page"/>
      </w:r>
    </w:p>
    <w:p w14:paraId="103BC061" w14:textId="77777777" w:rsidR="00C82BBF" w:rsidRPr="00951BC4" w:rsidRDefault="00C82BBF" w:rsidP="00C876B0">
      <w:pPr>
        <w:pStyle w:val="Heading1"/>
        <w:rPr>
          <w:lang w:val="en-US"/>
        </w:rPr>
      </w:pPr>
      <w:r w:rsidRPr="00951BC4">
        <w:rPr>
          <w:lang w:val="en-US"/>
        </w:rPr>
        <w:lastRenderedPageBreak/>
        <w:t>Multi-Site Scrum</w:t>
      </w:r>
    </w:p>
    <w:p w14:paraId="5F4FFF09" w14:textId="62118775" w:rsidR="00C82BBF" w:rsidRPr="00951BC4" w:rsidRDefault="00B67C45" w:rsidP="00C417A8">
      <w:pPr>
        <w:rPr>
          <w:lang w:val="en-US"/>
        </w:rPr>
      </w:pPr>
      <w:r w:rsidRPr="00951BC4">
        <w:rPr>
          <w:lang w:val="en-US"/>
        </w:rPr>
        <w:t>In your table group, discuss problems caused by distributing Scrum teams and projects across multiple sites and possibl</w:t>
      </w:r>
      <w:r w:rsidR="00F01655">
        <w:rPr>
          <w:lang w:val="en-US"/>
        </w:rPr>
        <w:t>y</w:t>
      </w:r>
      <w:r w:rsidRPr="00951BC4">
        <w:rPr>
          <w:lang w:val="en-US"/>
        </w:rPr>
        <w:t xml:space="preserve"> across multiple time zones.</w:t>
      </w:r>
    </w:p>
    <w:p w14:paraId="57501A56" w14:textId="77777777" w:rsidR="00B67C45" w:rsidRPr="00951BC4" w:rsidRDefault="00B67C45" w:rsidP="00C417A8">
      <w:pPr>
        <w:rPr>
          <w:lang w:val="en-US"/>
        </w:rPr>
      </w:pPr>
    </w:p>
    <w:p w14:paraId="3DE120EA" w14:textId="25EC315F" w:rsidR="00B67C45" w:rsidRPr="00951BC4" w:rsidRDefault="00B67C45" w:rsidP="00B67C45">
      <w:pPr>
        <w:pBdr>
          <w:top w:val="single" w:sz="4" w:space="1" w:color="auto"/>
          <w:between w:val="single" w:sz="4" w:space="1" w:color="auto"/>
        </w:pBdr>
        <w:rPr>
          <w:u w:val="single"/>
          <w:lang w:val="en-US"/>
        </w:rPr>
      </w:pPr>
      <w:r w:rsidRPr="00951BC4">
        <w:rPr>
          <w:u w:val="single"/>
          <w:lang w:val="en-US"/>
        </w:rPr>
        <w:t xml:space="preserve"> </w:t>
      </w:r>
    </w:p>
    <w:p w14:paraId="3EE6BE59" w14:textId="77777777" w:rsidR="00B67C45" w:rsidRPr="00951BC4" w:rsidRDefault="00B67C45" w:rsidP="00B67C45">
      <w:pPr>
        <w:pBdr>
          <w:top w:val="single" w:sz="4" w:space="1" w:color="auto"/>
          <w:between w:val="single" w:sz="4" w:space="1" w:color="auto"/>
        </w:pBdr>
        <w:rPr>
          <w:u w:val="single"/>
          <w:lang w:val="en-US"/>
        </w:rPr>
      </w:pPr>
    </w:p>
    <w:p w14:paraId="35213DE4" w14:textId="77777777" w:rsidR="00B67C45" w:rsidRPr="00951BC4" w:rsidRDefault="00B67C45" w:rsidP="00B67C45">
      <w:pPr>
        <w:pBdr>
          <w:top w:val="single" w:sz="4" w:space="1" w:color="auto"/>
          <w:between w:val="single" w:sz="4" w:space="1" w:color="auto"/>
        </w:pBdr>
        <w:rPr>
          <w:u w:val="single"/>
          <w:lang w:val="en-US"/>
        </w:rPr>
      </w:pPr>
    </w:p>
    <w:p w14:paraId="3FEA9894" w14:textId="77777777" w:rsidR="00B67C45" w:rsidRPr="00951BC4" w:rsidRDefault="00B67C45" w:rsidP="00B67C45">
      <w:pPr>
        <w:pBdr>
          <w:top w:val="single" w:sz="4" w:space="1" w:color="auto"/>
          <w:between w:val="single" w:sz="4" w:space="1" w:color="auto"/>
        </w:pBdr>
        <w:rPr>
          <w:lang w:val="en-US"/>
        </w:rPr>
      </w:pPr>
    </w:p>
    <w:p w14:paraId="712ED304" w14:textId="77777777" w:rsidR="00B67C45" w:rsidRPr="00951BC4" w:rsidRDefault="00B67C45" w:rsidP="00B67C45">
      <w:pPr>
        <w:pBdr>
          <w:top w:val="single" w:sz="4" w:space="1" w:color="auto"/>
          <w:between w:val="single" w:sz="4" w:space="1" w:color="auto"/>
        </w:pBdr>
        <w:rPr>
          <w:lang w:val="en-US"/>
        </w:rPr>
      </w:pPr>
    </w:p>
    <w:p w14:paraId="2C622190" w14:textId="77777777" w:rsidR="00B67C45" w:rsidRPr="00951BC4" w:rsidRDefault="00B67C45" w:rsidP="00B67C45">
      <w:pPr>
        <w:pBdr>
          <w:top w:val="single" w:sz="4" w:space="1" w:color="auto"/>
          <w:between w:val="single" w:sz="4" w:space="1" w:color="auto"/>
        </w:pBdr>
        <w:rPr>
          <w:lang w:val="en-US"/>
        </w:rPr>
      </w:pPr>
    </w:p>
    <w:p w14:paraId="4BAE545F" w14:textId="77777777" w:rsidR="00B67C45" w:rsidRPr="00951BC4" w:rsidRDefault="00B67C45" w:rsidP="00B67C45">
      <w:pPr>
        <w:pBdr>
          <w:top w:val="single" w:sz="4" w:space="1" w:color="auto"/>
          <w:between w:val="single" w:sz="4" w:space="1" w:color="auto"/>
        </w:pBdr>
        <w:rPr>
          <w:lang w:val="en-US"/>
        </w:rPr>
      </w:pPr>
    </w:p>
    <w:p w14:paraId="79E7B027" w14:textId="77777777" w:rsidR="00B67C45" w:rsidRPr="00951BC4" w:rsidRDefault="00B67C45" w:rsidP="00B67C45">
      <w:pPr>
        <w:pBdr>
          <w:top w:val="single" w:sz="4" w:space="1" w:color="auto"/>
          <w:between w:val="single" w:sz="4" w:space="1" w:color="auto"/>
        </w:pBdr>
        <w:rPr>
          <w:lang w:val="en-US"/>
        </w:rPr>
      </w:pPr>
    </w:p>
    <w:p w14:paraId="1BE6634A" w14:textId="201BE9C1" w:rsidR="00B67C45" w:rsidRDefault="00B67C45" w:rsidP="00F01655">
      <w:pPr>
        <w:rPr>
          <w:lang w:val="en-US"/>
        </w:rPr>
      </w:pPr>
      <w:r w:rsidRPr="00951BC4">
        <w:rPr>
          <w:lang w:val="en-US"/>
        </w:rPr>
        <w:t>There are many ways these problems can be mitigated, but the reduced productivity from distribution is very difficult to remove entirely. As we discuss the various possible techniques, write down the key mechanisms below.</w:t>
      </w:r>
    </w:p>
    <w:p w14:paraId="24E64F0F" w14:textId="4DF58521" w:rsidR="00F01655" w:rsidRPr="00951BC4" w:rsidRDefault="00F01655" w:rsidP="00F01655">
      <w:pPr>
        <w:rPr>
          <w:lang w:val="en-US"/>
        </w:rPr>
      </w:pPr>
    </w:p>
    <w:p w14:paraId="1AF7E625" w14:textId="5F012D03" w:rsidR="00C82BBF" w:rsidRPr="00951BC4" w:rsidRDefault="00542A92">
      <w:pPr>
        <w:rPr>
          <w:lang w:val="en-US"/>
        </w:rPr>
      </w:pPr>
      <w:r>
        <w:rPr>
          <w:noProof/>
          <w:lang w:val="en-US"/>
        </w:rPr>
        <mc:AlternateContent>
          <mc:Choice Requires="wps">
            <w:drawing>
              <wp:anchor distT="0" distB="0" distL="114300" distR="114300" simplePos="0" relativeHeight="252104704" behindDoc="0" locked="0" layoutInCell="1" allowOverlap="1" wp14:anchorId="4EF5BA2C" wp14:editId="23CBE5C7">
                <wp:simplePos x="0" y="0"/>
                <wp:positionH relativeFrom="column">
                  <wp:posOffset>2400300</wp:posOffset>
                </wp:positionH>
                <wp:positionV relativeFrom="paragraph">
                  <wp:posOffset>915035</wp:posOffset>
                </wp:positionV>
                <wp:extent cx="1257300" cy="800100"/>
                <wp:effectExtent l="50800" t="25400" r="88900" b="139700"/>
                <wp:wrapThrough wrapText="bothSides">
                  <wp:wrapPolygon edited="0">
                    <wp:start x="8291" y="-686"/>
                    <wp:lineTo x="-873" y="0"/>
                    <wp:lineTo x="-873" y="17829"/>
                    <wp:lineTo x="3491" y="21943"/>
                    <wp:lineTo x="4364" y="24686"/>
                    <wp:lineTo x="7855" y="24686"/>
                    <wp:lineTo x="9164" y="24000"/>
                    <wp:lineTo x="14836" y="21943"/>
                    <wp:lineTo x="15709" y="21943"/>
                    <wp:lineTo x="22691" y="12343"/>
                    <wp:lineTo x="22691" y="9600"/>
                    <wp:lineTo x="20945" y="3429"/>
                    <wp:lineTo x="19200" y="-686"/>
                    <wp:lineTo x="8291" y="-686"/>
                  </wp:wrapPolygon>
                </wp:wrapThrough>
                <wp:docPr id="58229" name="Cloud Callout 58229"/>
                <wp:cNvGraphicFramePr/>
                <a:graphic xmlns:a="http://schemas.openxmlformats.org/drawingml/2006/main">
                  <a:graphicData uri="http://schemas.microsoft.com/office/word/2010/wordprocessingShape">
                    <wps:wsp>
                      <wps:cNvSpPr/>
                      <wps:spPr>
                        <a:xfrm>
                          <a:off x="0" y="0"/>
                          <a:ext cx="1257300" cy="800100"/>
                        </a:xfrm>
                        <a:prstGeom prst="cloudCallout">
                          <a:avLst>
                            <a:gd name="adj1" fmla="val -20833"/>
                            <a:gd name="adj2" fmla="val 42182"/>
                          </a:avLst>
                        </a:prstGeom>
                        <a:ln/>
                      </wps:spPr>
                      <wps:style>
                        <a:lnRef idx="1">
                          <a:schemeClr val="accent1"/>
                        </a:lnRef>
                        <a:fillRef idx="2">
                          <a:schemeClr val="accent1"/>
                        </a:fillRef>
                        <a:effectRef idx="1">
                          <a:schemeClr val="accent1"/>
                        </a:effectRef>
                        <a:fontRef idx="minor">
                          <a:schemeClr val="dk1"/>
                        </a:fontRef>
                      </wps:style>
                      <wps:txbx>
                        <w:txbxContent>
                          <w:p w14:paraId="06EF7D0A" w14:textId="0ED9ADE9" w:rsidR="00D7092A" w:rsidRPr="00542A92" w:rsidRDefault="00D7092A" w:rsidP="00542A92">
                            <w:pPr>
                              <w:ind w:left="-142" w:right="-143"/>
                              <w:jc w:val="center"/>
                              <w:rPr>
                                <w:rFonts w:ascii="Century Gothic" w:hAnsi="Century Gothic"/>
                              </w:rPr>
                            </w:pPr>
                            <w:proofErr w:type="spellStart"/>
                            <w:r w:rsidRPr="00542A92">
                              <w:rPr>
                                <w:rFonts w:ascii="Century Gothic" w:hAnsi="Century Gothic"/>
                              </w:rPr>
                              <w:t>Mitigating</w:t>
                            </w:r>
                            <w:proofErr w:type="spellEnd"/>
                            <w:r w:rsidRPr="00542A92">
                              <w:rPr>
                                <w:rFonts w:ascii="Century Gothic" w:hAnsi="Century Gothic"/>
                              </w:rPr>
                              <w:t xml:space="preserve"> </w:t>
                            </w:r>
                            <w:proofErr w:type="spellStart"/>
                            <w:r w:rsidRPr="00542A92">
                              <w:rPr>
                                <w:rFonts w:ascii="Century Gothic" w:hAnsi="Century Gothic"/>
                              </w:rPr>
                              <w:t>Multisite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8229" o:spid="_x0000_s1315" type="#_x0000_t106" style="position:absolute;margin-left:189pt;margin-top:72.05pt;width:99pt;height:6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" adj="6300,19911" fillcolor="#a7bfde [1620]" strokecolor="#4579b8 [3044]">
                <v:fill color2="#e4ecf5 [500]" rotate="t" colors="0 #a3c4ff;22938f #bfd5ff;1 #e5eeff" type="gradient"/>
                <v:shadow on="t" opacity="24903f" mv:blur="40000f" origin=",.5" offset="0,20000emu"/>
                <v:textbox>
                  <w:txbxContent>
                    <w:p w14:paraId="06EF7D0A" w14:textId="0ED9ADE9" w:rsidR="00D34ED4" w:rsidRPr="00542A92" w:rsidRDefault="00D34ED4" w:rsidP="00542A92">
                      <w:pPr>
                        <w:ind w:left="-142" w:right="-143"/>
                        <w:jc w:val="center"/>
                        <w:rPr>
                          <w:rFonts w:ascii="Century Gothic" w:hAnsi="Century Gothic"/>
                        </w:rPr>
                      </w:pPr>
                      <w:proofErr w:type="spellStart"/>
                      <w:r w:rsidRPr="00542A92">
                        <w:rPr>
                          <w:rFonts w:ascii="Century Gothic" w:hAnsi="Century Gothic"/>
                        </w:rPr>
                        <w:t>Mitigating</w:t>
                      </w:r>
                      <w:proofErr w:type="spellEnd"/>
                      <w:r w:rsidRPr="00542A92">
                        <w:rPr>
                          <w:rFonts w:ascii="Century Gothic" w:hAnsi="Century Gothic"/>
                        </w:rPr>
                        <w:t xml:space="preserve"> </w:t>
                      </w:r>
                      <w:proofErr w:type="spellStart"/>
                      <w:r w:rsidRPr="00542A92">
                        <w:rPr>
                          <w:rFonts w:ascii="Century Gothic" w:hAnsi="Century Gothic"/>
                        </w:rPr>
                        <w:t>Multisite</w:t>
                      </w:r>
                      <w:proofErr w:type="spellEnd"/>
                    </w:p>
                  </w:txbxContent>
                </v:textbox>
                <w10:wrap type="through"/>
              </v:shape>
            </w:pict>
          </mc:Fallback>
        </mc:AlternateContent>
      </w:r>
      <w:r w:rsidR="00C82BBF" w:rsidRPr="00951BC4">
        <w:rPr>
          <w:lang w:val="en-US"/>
        </w:rPr>
        <w:br w:type="page"/>
      </w:r>
    </w:p>
    <w:p w14:paraId="024C5CF6" w14:textId="77777777" w:rsidR="00C417A8" w:rsidRPr="00951BC4" w:rsidRDefault="00C417A8" w:rsidP="00C876B0">
      <w:pPr>
        <w:pStyle w:val="Heading1"/>
        <w:rPr>
          <w:lang w:val="en-US"/>
        </w:rPr>
      </w:pPr>
      <w:r w:rsidRPr="00951BC4">
        <w:rPr>
          <w:lang w:val="en-US"/>
        </w:rPr>
        <w:lastRenderedPageBreak/>
        <w:t>Agile Contracts</w:t>
      </w:r>
    </w:p>
    <w:p w14:paraId="469700ED" w14:textId="3108E810" w:rsidR="00C417A8" w:rsidRPr="00951BC4" w:rsidRDefault="002D3193" w:rsidP="00C417A8">
      <w:pPr>
        <w:rPr>
          <w:lang w:val="en-US"/>
        </w:rPr>
      </w:pPr>
      <w:r w:rsidRPr="00951BC4">
        <w:rPr>
          <w:noProof/>
          <w:lang w:val="en-US"/>
        </w:rPr>
        <mc:AlternateContent>
          <mc:Choice Requires="wps">
            <w:drawing>
              <wp:anchor distT="0" distB="0" distL="114300" distR="114300" simplePos="0" relativeHeight="251624448" behindDoc="0" locked="0" layoutInCell="1" allowOverlap="1" wp14:anchorId="7FB3B114" wp14:editId="254C498A">
                <wp:simplePos x="0" y="0"/>
                <wp:positionH relativeFrom="column">
                  <wp:posOffset>0</wp:posOffset>
                </wp:positionH>
                <wp:positionV relativeFrom="paragraph">
                  <wp:posOffset>860425</wp:posOffset>
                </wp:positionV>
                <wp:extent cx="5836285" cy="7087870"/>
                <wp:effectExtent l="0" t="0" r="31115" b="24130"/>
                <wp:wrapSquare wrapText="bothSides"/>
                <wp:docPr id="57363" name="Text Box 57363"/>
                <wp:cNvGraphicFramePr/>
                <a:graphic xmlns:a="http://schemas.openxmlformats.org/drawingml/2006/main">
                  <a:graphicData uri="http://schemas.microsoft.com/office/word/2010/wordprocessingShape">
                    <wps:wsp>
                      <wps:cNvSpPr txBox="1"/>
                      <wps:spPr>
                        <a:xfrm>
                          <a:off x="0" y="0"/>
                          <a:ext cx="5836285" cy="7087870"/>
                        </a:xfrm>
                        <a:prstGeom prst="rect">
                          <a:avLst/>
                        </a:prstGeom>
                        <a:gradFill flip="none" rotWithShape="1">
                          <a:gsLst>
                            <a:gs pos="0">
                              <a:schemeClr val="accent6">
                                <a:lumMod val="20000"/>
                                <a:lumOff val="80000"/>
                                <a:alpha val="67000"/>
                              </a:schemeClr>
                            </a:gs>
                            <a:gs pos="35000">
                              <a:srgbClr val="FFF2EC">
                                <a:alpha val="50000"/>
                              </a:srgbClr>
                            </a:gs>
                            <a:gs pos="100000">
                              <a:srgbClr val="FDEBEB">
                                <a:alpha val="50000"/>
                              </a:srgbClr>
                            </a:gs>
                          </a:gsLst>
                          <a:lin ang="2700000" scaled="0"/>
                          <a:tileRect/>
                        </a:gradFill>
                        <a:ln w="12700" cmpd="sng">
                          <a:solidFill>
                            <a:schemeClr val="tx1"/>
                          </a:solidFill>
                        </a:ln>
                        <a:effectLst/>
                        <a:extLst>
                          <a:ext uri="{C572A759-6A51-4108-AA02-DFA0A04FC94B}">
                            <ma14:wrappingTextBoxFlag xmlns:ma14="http://schemas.microsoft.com/office/mac/drawingml/2011/main"/>
                          </a:ext>
                        </a:extLst>
                      </wps:spPr>
                      <wps:txbx>
                        <w:txbxContent>
                          <w:p w14:paraId="5B937894" w14:textId="77777777" w:rsidR="00D7092A" w:rsidRPr="00A14C45" w:rsidRDefault="00D7092A" w:rsidP="00A14C45">
                            <w:pPr>
                              <w:pStyle w:val="Heading2"/>
                              <w:rPr>
                                <w:lang w:val="en-US"/>
                              </w:rPr>
                            </w:pPr>
                            <w:r w:rsidRPr="00A14C45">
                              <w:rPr>
                                <w:lang w:val="en-US"/>
                              </w:rPr>
                              <w:t>Definitions</w:t>
                            </w:r>
                          </w:p>
                          <w:p w14:paraId="4385AE97" w14:textId="77777777" w:rsidR="00D7092A" w:rsidRPr="00A14C45" w:rsidRDefault="00D7092A" w:rsidP="00A14C45">
                            <w:pPr>
                              <w:spacing w:after="120" w:line="240" w:lineRule="auto"/>
                              <w:rPr>
                                <w:sz w:val="20"/>
                                <w:lang w:val="en-US"/>
                              </w:rPr>
                            </w:pPr>
                            <w:r w:rsidRPr="00A14C45">
                              <w:rPr>
                                <w:sz w:val="20"/>
                                <w:lang w:val="en-US"/>
                              </w:rPr>
                              <w:t xml:space="preserve">We mutually agree on working together, and thereby build trust in each </w:t>
                            </w:r>
                            <w:proofErr w:type="gramStart"/>
                            <w:r w:rsidRPr="00A14C45">
                              <w:rPr>
                                <w:sz w:val="20"/>
                                <w:lang w:val="en-US"/>
                              </w:rPr>
                              <w:t>others</w:t>
                            </w:r>
                            <w:proofErr w:type="gramEnd"/>
                            <w:r w:rsidRPr="00A14C45">
                              <w:rPr>
                                <w:sz w:val="20"/>
                                <w:lang w:val="en-US"/>
                              </w:rPr>
                              <w:t xml:space="preserve"> expertise. </w:t>
                            </w:r>
                          </w:p>
                          <w:p w14:paraId="7A87B51D" w14:textId="77777777" w:rsidR="00D7092A" w:rsidRPr="00A14C45" w:rsidRDefault="00D7092A" w:rsidP="00A14C45">
                            <w:pPr>
                              <w:pStyle w:val="Heading3"/>
                              <w:rPr>
                                <w:lang w:val="en-US"/>
                              </w:rPr>
                            </w:pPr>
                            <w:r w:rsidRPr="00A14C45">
                              <w:rPr>
                                <w:lang w:val="en-US"/>
                              </w:rPr>
                              <w:t xml:space="preserve">Customer Participation in Scrum Team: </w:t>
                            </w:r>
                          </w:p>
                          <w:p w14:paraId="433C06B5" w14:textId="77777777" w:rsidR="00D7092A" w:rsidRPr="00A14C45" w:rsidRDefault="00D7092A" w:rsidP="00A14C45">
                            <w:pPr>
                              <w:spacing w:after="120" w:line="240" w:lineRule="auto"/>
                              <w:rPr>
                                <w:sz w:val="20"/>
                                <w:lang w:val="en-US"/>
                              </w:rPr>
                            </w:pPr>
                            <w:r w:rsidRPr="00A14C45">
                              <w:rPr>
                                <w:sz w:val="20"/>
                                <w:lang w:val="en-US"/>
                              </w:rPr>
                              <w:t xml:space="preserve">The Customer is expected to be active in the project. The role of the Customer includes the following: </w:t>
                            </w:r>
                          </w:p>
                          <w:p w14:paraId="70DA1A41"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Prioritize features by business value and have them implemented in order of maximum value </w:t>
                            </w:r>
                          </w:p>
                          <w:p w14:paraId="7A2E1AE8"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Mutually agreed estimates for all work items. The official representatives of both parties need to agree. This needs to be noted in a signed addendum to the contract for each change. </w:t>
                            </w:r>
                          </w:p>
                          <w:p w14:paraId="55CB3AAE"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Participate in each Sprint planning meeting by discussing the selected features with Company team, including answering questions to provide clarification to the team. </w:t>
                            </w:r>
                          </w:p>
                          <w:p w14:paraId="7096FD8C"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Participate in writing the conditions of satisfaction for each feature, so the team and client have a shared definition of when a feature is done. These conditions should be completed as part of a user story before any code is written. </w:t>
                            </w:r>
                          </w:p>
                          <w:p w14:paraId="6B89E9FB"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Participate in each Sprint review meeting, and provide timely feedback both for both work-in-progress and completed work. </w:t>
                            </w:r>
                          </w:p>
                          <w:p w14:paraId="24E2216B" w14:textId="77777777" w:rsidR="00D7092A" w:rsidRPr="00A14C45" w:rsidRDefault="00D7092A" w:rsidP="00A14C45">
                            <w:pPr>
                              <w:spacing w:after="120" w:line="240" w:lineRule="auto"/>
                              <w:rPr>
                                <w:sz w:val="20"/>
                                <w:lang w:val="en-US"/>
                              </w:rPr>
                            </w:pPr>
                            <w:r w:rsidRPr="00A14C45">
                              <w:rPr>
                                <w:sz w:val="20"/>
                                <w:lang w:val="en-US"/>
                              </w:rPr>
                              <w:t xml:space="preserve">***To company: Things to ensure are defined in the contract: </w:t>
                            </w:r>
                          </w:p>
                          <w:p w14:paraId="1228DA9E" w14:textId="77777777" w:rsidR="00D7092A" w:rsidRPr="00A14C45" w:rsidRDefault="00D7092A" w:rsidP="00A14C45">
                            <w:pPr>
                              <w:pStyle w:val="ListParagraph"/>
                              <w:numPr>
                                <w:ilvl w:val="0"/>
                                <w:numId w:val="10"/>
                              </w:numPr>
                              <w:spacing w:after="120" w:line="240" w:lineRule="auto"/>
                              <w:rPr>
                                <w:sz w:val="20"/>
                                <w:lang w:val="en-US"/>
                              </w:rPr>
                            </w:pPr>
                            <w:r w:rsidRPr="00A14C45">
                              <w:rPr>
                                <w:sz w:val="20"/>
                                <w:lang w:val="en-US"/>
                              </w:rPr>
                              <w:t>Total value of the contract</w:t>
                            </w:r>
                          </w:p>
                          <w:p w14:paraId="4457A395" w14:textId="77777777" w:rsidR="00D7092A" w:rsidRPr="00A14C45" w:rsidRDefault="00D7092A" w:rsidP="00A14C45">
                            <w:pPr>
                              <w:pStyle w:val="ListParagraph"/>
                              <w:numPr>
                                <w:ilvl w:val="0"/>
                                <w:numId w:val="10"/>
                              </w:numPr>
                              <w:spacing w:after="120" w:line="240" w:lineRule="auto"/>
                              <w:rPr>
                                <w:sz w:val="20"/>
                                <w:lang w:val="en-US"/>
                              </w:rPr>
                            </w:pPr>
                            <w:r w:rsidRPr="00A14C45">
                              <w:rPr>
                                <w:sz w:val="20"/>
                                <w:lang w:val="en-US"/>
                              </w:rPr>
                              <w:t>Rates for time and materials billing</w:t>
                            </w:r>
                          </w:p>
                          <w:p w14:paraId="712B7034" w14:textId="77777777" w:rsidR="00D7092A" w:rsidRPr="00A14C45" w:rsidRDefault="00D7092A" w:rsidP="00A14C45">
                            <w:pPr>
                              <w:pStyle w:val="ListParagraph"/>
                              <w:numPr>
                                <w:ilvl w:val="0"/>
                                <w:numId w:val="10"/>
                              </w:numPr>
                              <w:spacing w:after="120" w:line="240" w:lineRule="auto"/>
                              <w:rPr>
                                <w:sz w:val="20"/>
                                <w:lang w:val="en-US"/>
                              </w:rPr>
                            </w:pPr>
                            <w:r w:rsidRPr="00A14C45">
                              <w:rPr>
                                <w:sz w:val="20"/>
                                <w:lang w:val="en-US"/>
                              </w:rPr>
                              <w:t>Scope of the contract</w:t>
                            </w:r>
                          </w:p>
                          <w:p w14:paraId="2A7C7C5E" w14:textId="77777777" w:rsidR="00D7092A" w:rsidRPr="00A14C45" w:rsidRDefault="00D7092A" w:rsidP="00A14C45">
                            <w:pPr>
                              <w:pStyle w:val="Heading2"/>
                              <w:rPr>
                                <w:lang w:val="en-US"/>
                              </w:rPr>
                            </w:pPr>
                            <w:r w:rsidRPr="00A14C45">
                              <w:rPr>
                                <w:lang w:val="en-US"/>
                              </w:rPr>
                              <w:t xml:space="preserve">Clause: Early Termination (Money for Nothing) </w:t>
                            </w:r>
                          </w:p>
                          <w:p w14:paraId="04BBF732" w14:textId="77777777" w:rsidR="00D7092A" w:rsidRPr="00A14C45" w:rsidRDefault="00D7092A" w:rsidP="00A14C45">
                            <w:pPr>
                              <w:spacing w:after="120" w:line="240" w:lineRule="auto"/>
                              <w:rPr>
                                <w:sz w:val="20"/>
                                <w:lang w:val="en-US"/>
                              </w:rPr>
                            </w:pPr>
                            <w:r w:rsidRPr="00A14C45">
                              <w:rPr>
                                <w:sz w:val="20"/>
                                <w:lang w:val="en-US"/>
                              </w:rPr>
                              <w:t xml:space="preserve">The Customer may terminate the contract at the end of any Sprint. The standard metric for termination is when the Customer perceives the cost of continuing the project is higher than the additional value received. The Customer will pay Company 20% of the remaining contract value to exercise early termination. </w:t>
                            </w:r>
                          </w:p>
                          <w:p w14:paraId="3A06F2DC" w14:textId="77777777" w:rsidR="00D7092A" w:rsidRPr="00A14C45" w:rsidRDefault="00D7092A" w:rsidP="00A14C45">
                            <w:pPr>
                              <w:spacing w:after="120" w:line="240" w:lineRule="auto"/>
                              <w:rPr>
                                <w:sz w:val="20"/>
                                <w:lang w:val="en-US"/>
                              </w:rPr>
                            </w:pPr>
                            <w:r w:rsidRPr="00A14C45">
                              <w:rPr>
                                <w:sz w:val="20"/>
                                <w:lang w:val="en-US"/>
                              </w:rPr>
                              <w:t xml:space="preserve">Company commits to delivering 80% of the project scope as high quality by the agreed upon delivery date. High quality is defined by the agreed upon Definition of Done. </w:t>
                            </w:r>
                          </w:p>
                          <w:p w14:paraId="379FB684" w14:textId="77777777" w:rsidR="00D7092A" w:rsidRPr="00A14C45" w:rsidRDefault="00D7092A" w:rsidP="00A14C45">
                            <w:pPr>
                              <w:spacing w:after="120" w:line="240" w:lineRule="auto"/>
                              <w:rPr>
                                <w:sz w:val="20"/>
                                <w:lang w:val="en-US"/>
                              </w:rPr>
                            </w:pPr>
                            <w:r w:rsidRPr="00A14C45">
                              <w:rPr>
                                <w:sz w:val="20"/>
                                <w:lang w:val="en-US"/>
                              </w:rPr>
                              <w:t xml:space="preserve">This clause can only be enacted if the Customer maintains Participation in the Team Scrum during the project. </w:t>
                            </w:r>
                          </w:p>
                          <w:p w14:paraId="0529C292" w14:textId="77777777" w:rsidR="00D7092A" w:rsidRPr="00A14C45" w:rsidRDefault="00D7092A" w:rsidP="00A14C45">
                            <w:pPr>
                              <w:spacing w:after="120" w:line="240" w:lineRule="auto"/>
                              <w:rPr>
                                <w:sz w:val="20"/>
                                <w:lang w:val="en-US"/>
                              </w:rPr>
                            </w:pPr>
                            <w:r w:rsidRPr="00A14C45">
                              <w:rPr>
                                <w:sz w:val="20"/>
                                <w:lang w:val="en-US"/>
                              </w:rPr>
                              <w:t>In the event that both parties cannot mutually agree on work item estimates or that the Customer does not maintain participation in the Scrum Team, the contract shall revert to a time and materials billing.</w:t>
                            </w:r>
                          </w:p>
                          <w:p w14:paraId="2E19FBA2" w14:textId="77777777" w:rsidR="00D7092A" w:rsidRPr="00A14C45" w:rsidRDefault="00D7092A" w:rsidP="00A14C45">
                            <w:pPr>
                              <w:pStyle w:val="Heading2"/>
                              <w:rPr>
                                <w:lang w:val="en-US"/>
                              </w:rPr>
                            </w:pPr>
                            <w:r w:rsidRPr="00A14C45">
                              <w:rPr>
                                <w:lang w:val="en-US"/>
                              </w:rPr>
                              <w:t>Clause: Change For Free</w:t>
                            </w:r>
                          </w:p>
                          <w:p w14:paraId="35D75037" w14:textId="77777777" w:rsidR="00D7092A" w:rsidRDefault="00D7092A" w:rsidP="002D3193">
                            <w:pPr>
                              <w:spacing w:after="120"/>
                              <w:rPr>
                                <w:sz w:val="20"/>
                                <w:lang w:val="en-US"/>
                              </w:rPr>
                            </w:pPr>
                            <w:r w:rsidRPr="00A14C45">
                              <w:rPr>
                                <w:sz w:val="20"/>
                                <w:lang w:val="en-US"/>
                              </w:rPr>
                              <w:t xml:space="preserve">If the Customer maintains Participation in Scrum Team during the entire project, Customer shall be able to make changes to the Scope without incurring any additional cost if total Scope of contracted work is not changed. New features may be added for free at Sprint boundaries if items of equal scope are removed from the contract. </w:t>
                            </w:r>
                          </w:p>
                          <w:p w14:paraId="29E8738B" w14:textId="476537FC" w:rsidR="00D7092A" w:rsidRPr="002D3193" w:rsidRDefault="00D7092A" w:rsidP="002D3193">
                            <w:pPr>
                              <w:spacing w:after="120"/>
                              <w:jc w:val="right"/>
                              <w:rPr>
                                <w:sz w:val="12"/>
                              </w:rPr>
                            </w:pPr>
                            <w:hyperlink r:id="rId38" w:history="1">
                              <w:r w:rsidRPr="002D3193">
                                <w:rPr>
                                  <w:rStyle w:val="Hyperlink"/>
                                  <w:sz w:val="16"/>
                                  <w:lang w:val="en-US"/>
                                </w:rPr>
                                <w:t>http://www.coactivate.org/projects/agile-contracts/money-for-nothing-change-for-free</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7363" o:spid="_x0000_s1316" type="#_x0000_t202" style="position:absolute;margin-left:0;margin-top:67.75pt;width:459.55pt;height:558.1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" fillcolor="#fde9d9 [665]" strokecolor="black [3213]" strokeweight="1pt">
                <v:fill opacity=".5" color2="#fdebeb" o:opacity2="43909f" rotate="t" angle="-135" colors="0 #fdeada;22938f #fff2ec;1 #fdebeb" focus="100%" type="gradient">
                  <o:fill v:ext="view" type="gradientUnscaled"/>
                </v:fill>
                <v:textbox style="mso-fit-shape-to-text:t">
                  <w:txbxContent>
                    <w:p w14:paraId="5B937894" w14:textId="77777777" w:rsidR="00D7092A" w:rsidRPr="00A14C45" w:rsidRDefault="00D7092A" w:rsidP="00A14C45">
                      <w:pPr>
                        <w:pStyle w:val="Heading2"/>
                        <w:rPr>
                          <w:lang w:val="en-US"/>
                        </w:rPr>
                      </w:pPr>
                      <w:r w:rsidRPr="00A14C45">
                        <w:rPr>
                          <w:lang w:val="en-US"/>
                        </w:rPr>
                        <w:t>Definitions</w:t>
                      </w:r>
                    </w:p>
                    <w:p w14:paraId="4385AE97" w14:textId="77777777" w:rsidR="00D7092A" w:rsidRPr="00A14C45" w:rsidRDefault="00D7092A" w:rsidP="00A14C45">
                      <w:pPr>
                        <w:spacing w:after="120" w:line="240" w:lineRule="auto"/>
                        <w:rPr>
                          <w:sz w:val="20"/>
                          <w:lang w:val="en-US"/>
                        </w:rPr>
                      </w:pPr>
                      <w:r w:rsidRPr="00A14C45">
                        <w:rPr>
                          <w:sz w:val="20"/>
                          <w:lang w:val="en-US"/>
                        </w:rPr>
                        <w:t xml:space="preserve">We mutually agree on working together, and thereby build trust in each </w:t>
                      </w:r>
                      <w:proofErr w:type="gramStart"/>
                      <w:r w:rsidRPr="00A14C45">
                        <w:rPr>
                          <w:sz w:val="20"/>
                          <w:lang w:val="en-US"/>
                        </w:rPr>
                        <w:t>others</w:t>
                      </w:r>
                      <w:proofErr w:type="gramEnd"/>
                      <w:r w:rsidRPr="00A14C45">
                        <w:rPr>
                          <w:sz w:val="20"/>
                          <w:lang w:val="en-US"/>
                        </w:rPr>
                        <w:t xml:space="preserve"> expertise. </w:t>
                      </w:r>
                    </w:p>
                    <w:p w14:paraId="7A87B51D" w14:textId="77777777" w:rsidR="00D7092A" w:rsidRPr="00A14C45" w:rsidRDefault="00D7092A" w:rsidP="00A14C45">
                      <w:pPr>
                        <w:pStyle w:val="Heading3"/>
                        <w:rPr>
                          <w:lang w:val="en-US"/>
                        </w:rPr>
                      </w:pPr>
                      <w:r w:rsidRPr="00A14C45">
                        <w:rPr>
                          <w:lang w:val="en-US"/>
                        </w:rPr>
                        <w:t xml:space="preserve">Customer Participation in Scrum Team: </w:t>
                      </w:r>
                    </w:p>
                    <w:p w14:paraId="433C06B5" w14:textId="77777777" w:rsidR="00D7092A" w:rsidRPr="00A14C45" w:rsidRDefault="00D7092A" w:rsidP="00A14C45">
                      <w:pPr>
                        <w:spacing w:after="120" w:line="240" w:lineRule="auto"/>
                        <w:rPr>
                          <w:sz w:val="20"/>
                          <w:lang w:val="en-US"/>
                        </w:rPr>
                      </w:pPr>
                      <w:r w:rsidRPr="00A14C45">
                        <w:rPr>
                          <w:sz w:val="20"/>
                          <w:lang w:val="en-US"/>
                        </w:rPr>
                        <w:t xml:space="preserve">The Customer is expected to be active in the project. The role of the Customer includes the following: </w:t>
                      </w:r>
                    </w:p>
                    <w:p w14:paraId="70DA1A41"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Prioritize features by business value and have them implemented in order of maximum value </w:t>
                      </w:r>
                    </w:p>
                    <w:p w14:paraId="7A2E1AE8"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Mutually agreed estimates for all work items. The official representatives of both parties need to agree. This needs to be noted in a signed addendum to the contract for each change. </w:t>
                      </w:r>
                    </w:p>
                    <w:p w14:paraId="55CB3AAE"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Participate in each Sprint planning meeting by discussing the selected features with Company team, including answering questions to provide clarification to the team. </w:t>
                      </w:r>
                    </w:p>
                    <w:p w14:paraId="7096FD8C"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Participate in writing the conditions of satisfaction for each feature, so the team and client have a shared definition of when a feature is done. These conditions should be completed as part of a user story before any code is written. </w:t>
                      </w:r>
                    </w:p>
                    <w:p w14:paraId="6B89E9FB" w14:textId="77777777" w:rsidR="00D7092A" w:rsidRPr="00A14C45" w:rsidRDefault="00D7092A" w:rsidP="00A14C45">
                      <w:pPr>
                        <w:pStyle w:val="ListParagraph"/>
                        <w:numPr>
                          <w:ilvl w:val="0"/>
                          <w:numId w:val="9"/>
                        </w:numPr>
                        <w:spacing w:after="120" w:line="240" w:lineRule="auto"/>
                        <w:rPr>
                          <w:sz w:val="20"/>
                          <w:lang w:val="en-US"/>
                        </w:rPr>
                      </w:pPr>
                      <w:r w:rsidRPr="00A14C45">
                        <w:rPr>
                          <w:sz w:val="20"/>
                          <w:lang w:val="en-US"/>
                        </w:rPr>
                        <w:t xml:space="preserve">Participate in each Sprint review meeting, and provide timely feedback both for both work-in-progress and completed work. </w:t>
                      </w:r>
                    </w:p>
                    <w:p w14:paraId="24E2216B" w14:textId="77777777" w:rsidR="00D7092A" w:rsidRPr="00A14C45" w:rsidRDefault="00D7092A" w:rsidP="00A14C45">
                      <w:pPr>
                        <w:spacing w:after="120" w:line="240" w:lineRule="auto"/>
                        <w:rPr>
                          <w:sz w:val="20"/>
                          <w:lang w:val="en-US"/>
                        </w:rPr>
                      </w:pPr>
                      <w:r w:rsidRPr="00A14C45">
                        <w:rPr>
                          <w:sz w:val="20"/>
                          <w:lang w:val="en-US"/>
                        </w:rPr>
                        <w:t xml:space="preserve">***To company: Things to ensure are defined in the contract: </w:t>
                      </w:r>
                    </w:p>
                    <w:p w14:paraId="1228DA9E" w14:textId="77777777" w:rsidR="00D7092A" w:rsidRPr="00A14C45" w:rsidRDefault="00D7092A" w:rsidP="00A14C45">
                      <w:pPr>
                        <w:pStyle w:val="ListParagraph"/>
                        <w:numPr>
                          <w:ilvl w:val="0"/>
                          <w:numId w:val="10"/>
                        </w:numPr>
                        <w:spacing w:after="120" w:line="240" w:lineRule="auto"/>
                        <w:rPr>
                          <w:sz w:val="20"/>
                          <w:lang w:val="en-US"/>
                        </w:rPr>
                      </w:pPr>
                      <w:r w:rsidRPr="00A14C45">
                        <w:rPr>
                          <w:sz w:val="20"/>
                          <w:lang w:val="en-US"/>
                        </w:rPr>
                        <w:t>Total value of the contract</w:t>
                      </w:r>
                    </w:p>
                    <w:p w14:paraId="4457A395" w14:textId="77777777" w:rsidR="00D7092A" w:rsidRPr="00A14C45" w:rsidRDefault="00D7092A" w:rsidP="00A14C45">
                      <w:pPr>
                        <w:pStyle w:val="ListParagraph"/>
                        <w:numPr>
                          <w:ilvl w:val="0"/>
                          <w:numId w:val="10"/>
                        </w:numPr>
                        <w:spacing w:after="120" w:line="240" w:lineRule="auto"/>
                        <w:rPr>
                          <w:sz w:val="20"/>
                          <w:lang w:val="en-US"/>
                        </w:rPr>
                      </w:pPr>
                      <w:r w:rsidRPr="00A14C45">
                        <w:rPr>
                          <w:sz w:val="20"/>
                          <w:lang w:val="en-US"/>
                        </w:rPr>
                        <w:t>Rates for time and materials billing</w:t>
                      </w:r>
                    </w:p>
                    <w:p w14:paraId="712B7034" w14:textId="77777777" w:rsidR="00D7092A" w:rsidRPr="00A14C45" w:rsidRDefault="00D7092A" w:rsidP="00A14C45">
                      <w:pPr>
                        <w:pStyle w:val="ListParagraph"/>
                        <w:numPr>
                          <w:ilvl w:val="0"/>
                          <w:numId w:val="10"/>
                        </w:numPr>
                        <w:spacing w:after="120" w:line="240" w:lineRule="auto"/>
                        <w:rPr>
                          <w:sz w:val="20"/>
                          <w:lang w:val="en-US"/>
                        </w:rPr>
                      </w:pPr>
                      <w:r w:rsidRPr="00A14C45">
                        <w:rPr>
                          <w:sz w:val="20"/>
                          <w:lang w:val="en-US"/>
                        </w:rPr>
                        <w:t>Scope of the contract</w:t>
                      </w:r>
                    </w:p>
                    <w:p w14:paraId="2A7C7C5E" w14:textId="77777777" w:rsidR="00D7092A" w:rsidRPr="00A14C45" w:rsidRDefault="00D7092A" w:rsidP="00A14C45">
                      <w:pPr>
                        <w:pStyle w:val="Heading2"/>
                        <w:rPr>
                          <w:lang w:val="en-US"/>
                        </w:rPr>
                      </w:pPr>
                      <w:r w:rsidRPr="00A14C45">
                        <w:rPr>
                          <w:lang w:val="en-US"/>
                        </w:rPr>
                        <w:t xml:space="preserve">Clause: Early Termination (Money for Nothing) </w:t>
                      </w:r>
                    </w:p>
                    <w:p w14:paraId="04BBF732" w14:textId="77777777" w:rsidR="00D7092A" w:rsidRPr="00A14C45" w:rsidRDefault="00D7092A" w:rsidP="00A14C45">
                      <w:pPr>
                        <w:spacing w:after="120" w:line="240" w:lineRule="auto"/>
                        <w:rPr>
                          <w:sz w:val="20"/>
                          <w:lang w:val="en-US"/>
                        </w:rPr>
                      </w:pPr>
                      <w:r w:rsidRPr="00A14C45">
                        <w:rPr>
                          <w:sz w:val="20"/>
                          <w:lang w:val="en-US"/>
                        </w:rPr>
                        <w:t xml:space="preserve">The Customer may terminate the contract at the end of any Sprint. The standard metric for termination is when the Customer perceives the cost of continuing the project is higher than the additional value received. The Customer will pay Company 20% of the remaining contract value to exercise early termination. </w:t>
                      </w:r>
                    </w:p>
                    <w:p w14:paraId="3A06F2DC" w14:textId="77777777" w:rsidR="00D7092A" w:rsidRPr="00A14C45" w:rsidRDefault="00D7092A" w:rsidP="00A14C45">
                      <w:pPr>
                        <w:spacing w:after="120" w:line="240" w:lineRule="auto"/>
                        <w:rPr>
                          <w:sz w:val="20"/>
                          <w:lang w:val="en-US"/>
                        </w:rPr>
                      </w:pPr>
                      <w:r w:rsidRPr="00A14C45">
                        <w:rPr>
                          <w:sz w:val="20"/>
                          <w:lang w:val="en-US"/>
                        </w:rPr>
                        <w:t xml:space="preserve">Company commits to delivering 80% of the project scope as high quality by the agreed upon delivery date. High quality is defined by the agreed upon Definition of Done. </w:t>
                      </w:r>
                    </w:p>
                    <w:p w14:paraId="379FB684" w14:textId="77777777" w:rsidR="00D7092A" w:rsidRPr="00A14C45" w:rsidRDefault="00D7092A" w:rsidP="00A14C45">
                      <w:pPr>
                        <w:spacing w:after="120" w:line="240" w:lineRule="auto"/>
                        <w:rPr>
                          <w:sz w:val="20"/>
                          <w:lang w:val="en-US"/>
                        </w:rPr>
                      </w:pPr>
                      <w:r w:rsidRPr="00A14C45">
                        <w:rPr>
                          <w:sz w:val="20"/>
                          <w:lang w:val="en-US"/>
                        </w:rPr>
                        <w:t xml:space="preserve">This clause can only be enacted if the Customer maintains Participation in the Team Scrum during the project. </w:t>
                      </w:r>
                    </w:p>
                    <w:p w14:paraId="0529C292" w14:textId="77777777" w:rsidR="00D7092A" w:rsidRPr="00A14C45" w:rsidRDefault="00D7092A" w:rsidP="00A14C45">
                      <w:pPr>
                        <w:spacing w:after="120" w:line="240" w:lineRule="auto"/>
                        <w:rPr>
                          <w:sz w:val="20"/>
                          <w:lang w:val="en-US"/>
                        </w:rPr>
                      </w:pPr>
                      <w:r w:rsidRPr="00A14C45">
                        <w:rPr>
                          <w:sz w:val="20"/>
                          <w:lang w:val="en-US"/>
                        </w:rPr>
                        <w:t>In the event that both parties cannot mutually agree on work item estimates or that the Customer does not maintain participation in the Scrum Team, the contract shall revert to a time and materials billing.</w:t>
                      </w:r>
                    </w:p>
                    <w:p w14:paraId="2E19FBA2" w14:textId="77777777" w:rsidR="00D7092A" w:rsidRPr="00A14C45" w:rsidRDefault="00D7092A" w:rsidP="00A14C45">
                      <w:pPr>
                        <w:pStyle w:val="Heading2"/>
                        <w:rPr>
                          <w:lang w:val="en-US"/>
                        </w:rPr>
                      </w:pPr>
                      <w:r w:rsidRPr="00A14C45">
                        <w:rPr>
                          <w:lang w:val="en-US"/>
                        </w:rPr>
                        <w:t>Clause: Change For Free</w:t>
                      </w:r>
                    </w:p>
                    <w:p w14:paraId="35D75037" w14:textId="77777777" w:rsidR="00D7092A" w:rsidRDefault="00D7092A" w:rsidP="002D3193">
                      <w:pPr>
                        <w:spacing w:after="120"/>
                        <w:rPr>
                          <w:sz w:val="20"/>
                          <w:lang w:val="en-US"/>
                        </w:rPr>
                      </w:pPr>
                      <w:r w:rsidRPr="00A14C45">
                        <w:rPr>
                          <w:sz w:val="20"/>
                          <w:lang w:val="en-US"/>
                        </w:rPr>
                        <w:t xml:space="preserve">If the Customer maintains Participation in Scrum Team during the entire project, Customer shall be able to make changes to the Scope without incurring any additional cost if total Scope of contracted work is not changed. New features may be added for free at Sprint boundaries if items of equal scope are removed from the contract. </w:t>
                      </w:r>
                    </w:p>
                    <w:p w14:paraId="29E8738B" w14:textId="476537FC" w:rsidR="00D7092A" w:rsidRPr="002D3193" w:rsidRDefault="00D7092A" w:rsidP="002D3193">
                      <w:pPr>
                        <w:spacing w:after="120"/>
                        <w:jc w:val="right"/>
                        <w:rPr>
                          <w:sz w:val="12"/>
                        </w:rPr>
                      </w:pPr>
                      <w:hyperlink r:id="rId39" w:history="1">
                        <w:r w:rsidRPr="002D3193">
                          <w:rPr>
                            <w:rStyle w:val="Hyperlink"/>
                            <w:sz w:val="16"/>
                            <w:lang w:val="en-US"/>
                          </w:rPr>
                          <w:t>http://www.coactivate.org/projects/agile-contracts/money-for-nothing-change-for-free</w:t>
                        </w:r>
                      </w:hyperlink>
                    </w:p>
                  </w:txbxContent>
                </v:textbox>
                <w10:wrap type="square"/>
              </v:shape>
            </w:pict>
          </mc:Fallback>
        </mc:AlternateContent>
      </w:r>
      <w:r w:rsidR="003C6FA2" w:rsidRPr="00951BC4">
        <w:rPr>
          <w:lang w:val="en-US"/>
        </w:rPr>
        <w:t xml:space="preserve">In my experience, </w:t>
      </w:r>
      <w:proofErr w:type="gramStart"/>
      <w:r w:rsidR="003C6FA2" w:rsidRPr="00951BC4">
        <w:rPr>
          <w:lang w:val="en-US"/>
        </w:rPr>
        <w:t>Agile</w:t>
      </w:r>
      <w:proofErr w:type="gramEnd"/>
      <w:r w:rsidR="003C6FA2" w:rsidRPr="00951BC4">
        <w:rPr>
          <w:lang w:val="en-US"/>
        </w:rPr>
        <w:t xml:space="preserve"> software development can be done using largely the same contracts as traditional development. However, there are certain </w:t>
      </w:r>
      <w:proofErr w:type="gramStart"/>
      <w:r w:rsidR="003C6FA2" w:rsidRPr="00951BC4">
        <w:rPr>
          <w:lang w:val="en-US"/>
        </w:rPr>
        <w:t>things that is</w:t>
      </w:r>
      <w:proofErr w:type="gramEnd"/>
      <w:r w:rsidR="003C6FA2" w:rsidRPr="00951BC4">
        <w:rPr>
          <w:lang w:val="en-US"/>
        </w:rPr>
        <w:t xml:space="preserve"> recommended to be different.</w:t>
      </w:r>
      <w:r w:rsidR="00EB2670" w:rsidRPr="00951BC4">
        <w:rPr>
          <w:lang w:val="en-US"/>
        </w:rPr>
        <w:t xml:space="preserve"> The following additions can be added to virtually any contract. </w:t>
      </w:r>
    </w:p>
    <w:p w14:paraId="6A536C15" w14:textId="1531C2BF" w:rsidR="002D3193" w:rsidRPr="00951BC4" w:rsidRDefault="002D3193" w:rsidP="00C417A8">
      <w:pPr>
        <w:rPr>
          <w:lang w:val="en-US"/>
        </w:rPr>
      </w:pPr>
    </w:p>
    <w:p w14:paraId="2A0B6519" w14:textId="1D664B81" w:rsidR="00C417A8" w:rsidRPr="00951BC4" w:rsidRDefault="00EB2670" w:rsidP="00C417A8">
      <w:pPr>
        <w:rPr>
          <w:lang w:val="en-US"/>
        </w:rPr>
      </w:pPr>
      <w:r w:rsidRPr="00951BC4">
        <w:rPr>
          <w:lang w:val="en-US"/>
        </w:rPr>
        <w:t xml:space="preserve">In your table group, discuss the impact these two clauses would have on a project contract. </w:t>
      </w:r>
      <w:r w:rsidR="00C417A8" w:rsidRPr="00951BC4">
        <w:rPr>
          <w:lang w:val="en-US"/>
        </w:rPr>
        <w:br w:type="page"/>
      </w:r>
    </w:p>
    <w:p w14:paraId="3C030775" w14:textId="77777777" w:rsidR="00D34ED4" w:rsidRPr="00951BC4" w:rsidRDefault="00D34ED4" w:rsidP="00D34ED4">
      <w:pPr>
        <w:pStyle w:val="Heading1"/>
        <w:rPr>
          <w:lang w:val="en-US"/>
        </w:rPr>
      </w:pPr>
      <w:r w:rsidRPr="00951BC4">
        <w:rPr>
          <w:lang w:val="en-US"/>
        </w:rPr>
        <w:lastRenderedPageBreak/>
        <w:t>Technical Practices (XP)</w:t>
      </w:r>
    </w:p>
    <w:p w14:paraId="5B41DA76" w14:textId="77777777" w:rsidR="00D34ED4" w:rsidRPr="00951BC4" w:rsidRDefault="00D34ED4" w:rsidP="00D34ED4">
      <w:pPr>
        <w:rPr>
          <w:lang w:val="en-US"/>
        </w:rPr>
      </w:pPr>
      <w:r w:rsidRPr="00951BC4">
        <w:rPr>
          <w:lang w:val="en-US"/>
        </w:rPr>
        <w:t>Extreme Programming (XP) forms a solid methodology for development of software systems. Unlike Scrum, it is therefore tied to software development domain. Given that it is assumed that a Scrum team will seek ways in which they can effectively deliver a new tested version of the system in every sprint, it is expected that the team adopt XP or similar technical practices through continuous inspect and adapt cycles. Unfortunately, it is not always the case.</w:t>
      </w:r>
    </w:p>
    <w:p w14:paraId="0866BB3C" w14:textId="77777777" w:rsidR="00D34ED4" w:rsidRPr="00951BC4" w:rsidRDefault="00D34ED4" w:rsidP="00D34ED4">
      <w:pPr>
        <w:rPr>
          <w:lang w:val="en-US"/>
        </w:rPr>
      </w:pPr>
      <w:r w:rsidRPr="00951BC4">
        <w:rPr>
          <w:lang w:val="en-US"/>
        </w:rPr>
        <w:t xml:space="preserve">XP consists of a set of development practices, each of which is simple and insufficient in </w:t>
      </w:r>
      <w:proofErr w:type="gramStart"/>
      <w:r w:rsidRPr="00951BC4">
        <w:rPr>
          <w:lang w:val="en-US"/>
        </w:rPr>
        <w:t>itself</w:t>
      </w:r>
      <w:proofErr w:type="gramEnd"/>
      <w:r w:rsidRPr="00951BC4">
        <w:rPr>
          <w:lang w:val="en-US"/>
        </w:rPr>
        <w:t>, but becomes very powerful when combined with and supported by other XP practices.</w:t>
      </w:r>
    </w:p>
    <w:p w14:paraId="6829A285" w14:textId="77777777" w:rsidR="00D34ED4" w:rsidRPr="00951BC4" w:rsidRDefault="00D34ED4" w:rsidP="00D34ED4">
      <w:pPr>
        <w:rPr>
          <w:lang w:val="en-US"/>
        </w:rPr>
      </w:pPr>
      <w:r w:rsidRPr="00951BC4">
        <w:rPr>
          <w:lang w:val="en-US"/>
        </w:rPr>
        <w:t>The practices, and their key dependencies, are:</w:t>
      </w:r>
    </w:p>
    <w:p w14:paraId="204CAB39" w14:textId="77777777" w:rsidR="00D34ED4" w:rsidRPr="00951BC4" w:rsidRDefault="00D34ED4" w:rsidP="00D34ED4">
      <w:pPr>
        <w:rPr>
          <w:lang w:val="en-US"/>
        </w:rPr>
      </w:pPr>
    </w:p>
    <w:p w14:paraId="38517A8E" w14:textId="77777777" w:rsidR="00D34ED4" w:rsidRPr="00951BC4" w:rsidRDefault="00D34ED4" w:rsidP="00D34ED4">
      <w:pPr>
        <w:rPr>
          <w:lang w:val="en-US"/>
        </w:rPr>
      </w:pPr>
    </w:p>
    <w:p w14:paraId="28D7730D" w14:textId="77777777" w:rsidR="00D34ED4" w:rsidRPr="00951BC4" w:rsidRDefault="00D34ED4" w:rsidP="00D34ED4">
      <w:pPr>
        <w:ind w:left="284"/>
        <w:rPr>
          <w:lang w:val="en-US"/>
        </w:rPr>
      </w:pPr>
      <w:r w:rsidRPr="00951BC4">
        <w:rPr>
          <w:noProof/>
          <w:lang w:val="en-US"/>
        </w:rPr>
        <w:drawing>
          <wp:inline distT="0" distB="0" distL="0" distR="0" wp14:anchorId="62A630D7" wp14:editId="1CAC8E63">
            <wp:extent cx="5823585" cy="3703650"/>
            <wp:effectExtent l="0" t="0" r="0" b="5080"/>
            <wp:docPr id="57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3585" cy="3703650"/>
                    </a:xfrm>
                    <a:prstGeom prst="rect">
                      <a:avLst/>
                    </a:prstGeom>
                    <a:noFill/>
                    <a:ln>
                      <a:noFill/>
                    </a:ln>
                  </pic:spPr>
                </pic:pic>
              </a:graphicData>
            </a:graphic>
          </wp:inline>
        </w:drawing>
      </w:r>
    </w:p>
    <w:p w14:paraId="6C658EEA" w14:textId="77777777" w:rsidR="00D34ED4" w:rsidRPr="00951BC4" w:rsidRDefault="00D34ED4" w:rsidP="00D34ED4">
      <w:pPr>
        <w:rPr>
          <w:lang w:val="en-US"/>
        </w:rPr>
      </w:pPr>
    </w:p>
    <w:p w14:paraId="0F289501" w14:textId="77777777" w:rsidR="00D34ED4" w:rsidRPr="00951BC4" w:rsidRDefault="00D34ED4" w:rsidP="00D34ED4">
      <w:pPr>
        <w:ind w:left="1985"/>
        <w:rPr>
          <w:lang w:val="en-US"/>
        </w:rPr>
      </w:pPr>
      <w:r w:rsidRPr="00951BC4">
        <w:rPr>
          <w:noProof/>
          <w:lang w:val="en-US"/>
        </w:rPr>
        <w:drawing>
          <wp:inline distT="0" distB="0" distL="0" distR="0" wp14:anchorId="22DF1D1F" wp14:editId="646CE7BB">
            <wp:extent cx="2862580" cy="1215122"/>
            <wp:effectExtent l="0" t="0" r="7620" b="4445"/>
            <wp:docPr id="579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978" cy="1215715"/>
                    </a:xfrm>
                    <a:prstGeom prst="rect">
                      <a:avLst/>
                    </a:prstGeom>
                    <a:noFill/>
                    <a:ln>
                      <a:noFill/>
                    </a:ln>
                  </pic:spPr>
                </pic:pic>
              </a:graphicData>
            </a:graphic>
          </wp:inline>
        </w:drawing>
      </w:r>
    </w:p>
    <w:p w14:paraId="22E913B8" w14:textId="77777777" w:rsidR="00D34ED4" w:rsidRPr="00951BC4" w:rsidRDefault="00D34ED4" w:rsidP="00D34ED4">
      <w:pPr>
        <w:rPr>
          <w:lang w:val="en-US"/>
        </w:rPr>
      </w:pPr>
      <w:r w:rsidRPr="00951BC4">
        <w:rPr>
          <w:lang w:val="en-US"/>
        </w:rPr>
        <w:br w:type="page"/>
      </w:r>
    </w:p>
    <w:p w14:paraId="5C40FD48" w14:textId="77777777" w:rsidR="00D34ED4" w:rsidRPr="00951BC4" w:rsidRDefault="00D34ED4" w:rsidP="00D34ED4">
      <w:pPr>
        <w:rPr>
          <w:rFonts w:eastAsiaTheme="majorEastAsia" w:cstheme="majorBidi"/>
          <w:bCs/>
          <w:caps/>
          <w:color w:val="0060A9"/>
          <w:sz w:val="36"/>
          <w:szCs w:val="36"/>
          <w:lang w:val="en-US"/>
        </w:rPr>
      </w:pPr>
      <w:r w:rsidRPr="00951BC4">
        <w:rPr>
          <w:noProof/>
          <w:lang w:val="en-US"/>
        </w:rPr>
        <w:lastRenderedPageBreak/>
        <mc:AlternateContent>
          <mc:Choice Requires="wps">
            <w:drawing>
              <wp:anchor distT="0" distB="0" distL="114300" distR="114300" simplePos="0" relativeHeight="252129280" behindDoc="0" locked="0" layoutInCell="1" allowOverlap="1" wp14:anchorId="4441A712" wp14:editId="25B3374E">
                <wp:simplePos x="0" y="0"/>
                <wp:positionH relativeFrom="column">
                  <wp:posOffset>2514600</wp:posOffset>
                </wp:positionH>
                <wp:positionV relativeFrom="paragraph">
                  <wp:posOffset>5546725</wp:posOffset>
                </wp:positionV>
                <wp:extent cx="3429000" cy="571500"/>
                <wp:effectExtent l="0" t="0" r="0" b="12700"/>
                <wp:wrapSquare wrapText="bothSides"/>
                <wp:docPr id="57939" name="Text Box 57939"/>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9A758" w14:textId="77777777" w:rsidR="00D7092A" w:rsidRPr="00C876B0" w:rsidRDefault="00D7092A" w:rsidP="00D34ED4">
                            <w:pPr>
                              <w:rPr>
                                <w:sz w:val="16"/>
                              </w:rPr>
                            </w:pPr>
                            <w:proofErr w:type="spellStart"/>
                            <w:r w:rsidRPr="00C876B0">
                              <w:rPr>
                                <w:sz w:val="16"/>
                              </w:rPr>
                              <w:t>Adapted</w:t>
                            </w:r>
                            <w:proofErr w:type="spellEnd"/>
                            <w:r w:rsidRPr="00C876B0">
                              <w:rPr>
                                <w:sz w:val="16"/>
                              </w:rPr>
                              <w:t xml:space="preserve"> </w:t>
                            </w:r>
                            <w:proofErr w:type="spellStart"/>
                            <w:r w:rsidRPr="00C876B0">
                              <w:rPr>
                                <w:sz w:val="16"/>
                              </w:rPr>
                              <w:t>from</w:t>
                            </w:r>
                            <w:proofErr w:type="spellEnd"/>
                            <w:r w:rsidRPr="00C876B0">
                              <w:rPr>
                                <w:sz w:val="16"/>
                              </w:rPr>
                              <w:t xml:space="preserve"> Janet </w:t>
                            </w:r>
                            <w:proofErr w:type="spellStart"/>
                            <w:r w:rsidRPr="00C876B0">
                              <w:rPr>
                                <w:sz w:val="16"/>
                              </w:rPr>
                              <w:t>Gregory’s</w:t>
                            </w:r>
                            <w:proofErr w:type="spellEnd"/>
                            <w:r w:rsidRPr="00C876B0">
                              <w:rPr>
                                <w:sz w:val="16"/>
                              </w:rPr>
                              <w:t xml:space="preserve"> version of Brian </w:t>
                            </w:r>
                            <w:proofErr w:type="spellStart"/>
                            <w:r w:rsidRPr="00C876B0">
                              <w:rPr>
                                <w:sz w:val="16"/>
                              </w:rPr>
                              <w:t>Marick’s</w:t>
                            </w:r>
                            <w:proofErr w:type="spellEnd"/>
                            <w:r w:rsidRPr="00C876B0">
                              <w:rPr>
                                <w:sz w:val="16"/>
                              </w:rPr>
                              <w:t xml:space="preserve"> </w:t>
                            </w:r>
                            <w:proofErr w:type="spellStart"/>
                            <w:r w:rsidRPr="00C876B0">
                              <w:rPr>
                                <w:sz w:val="16"/>
                              </w:rPr>
                              <w:t>original</w:t>
                            </w:r>
                            <w:proofErr w:type="spellEnd"/>
                            <w:r w:rsidRPr="00C876B0">
                              <w:rPr>
                                <w:sz w:val="16"/>
                              </w:rPr>
                              <w:t xml:space="preserve"> </w:t>
                            </w:r>
                            <w:proofErr w:type="spellStart"/>
                            <w:r w:rsidRPr="00C876B0">
                              <w:rPr>
                                <w:sz w:val="16"/>
                              </w:rPr>
                              <w:t>diagram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939" o:spid="_x0000_s1317" type="#_x0000_t202" style="position:absolute;margin-left:198pt;margin-top:436.75pt;width:270pt;height:4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" filled="f" stroked="f">
                <v:textbox>
                  <w:txbxContent>
                    <w:p w14:paraId="79D9A758" w14:textId="77777777" w:rsidR="00D34ED4" w:rsidRPr="00C876B0" w:rsidRDefault="00D34ED4" w:rsidP="00D34ED4">
                      <w:pPr>
                        <w:rPr>
                          <w:sz w:val="16"/>
                        </w:rPr>
                      </w:pPr>
                      <w:proofErr w:type="spellStart"/>
                      <w:r w:rsidRPr="00C876B0">
                        <w:rPr>
                          <w:sz w:val="16"/>
                        </w:rPr>
                        <w:t>Adapted</w:t>
                      </w:r>
                      <w:proofErr w:type="spellEnd"/>
                      <w:r w:rsidRPr="00C876B0">
                        <w:rPr>
                          <w:sz w:val="16"/>
                        </w:rPr>
                        <w:t xml:space="preserve"> </w:t>
                      </w:r>
                      <w:proofErr w:type="spellStart"/>
                      <w:r w:rsidRPr="00C876B0">
                        <w:rPr>
                          <w:sz w:val="16"/>
                        </w:rPr>
                        <w:t>from</w:t>
                      </w:r>
                      <w:proofErr w:type="spellEnd"/>
                      <w:r w:rsidRPr="00C876B0">
                        <w:rPr>
                          <w:sz w:val="16"/>
                        </w:rPr>
                        <w:t xml:space="preserve"> Janet </w:t>
                      </w:r>
                      <w:proofErr w:type="spellStart"/>
                      <w:r w:rsidRPr="00C876B0">
                        <w:rPr>
                          <w:sz w:val="16"/>
                        </w:rPr>
                        <w:t>Gregory’s</w:t>
                      </w:r>
                      <w:proofErr w:type="spellEnd"/>
                      <w:r w:rsidRPr="00C876B0">
                        <w:rPr>
                          <w:sz w:val="16"/>
                        </w:rPr>
                        <w:t xml:space="preserve"> version of Brian </w:t>
                      </w:r>
                      <w:proofErr w:type="spellStart"/>
                      <w:r w:rsidRPr="00C876B0">
                        <w:rPr>
                          <w:sz w:val="16"/>
                        </w:rPr>
                        <w:t>Marick’s</w:t>
                      </w:r>
                      <w:proofErr w:type="spellEnd"/>
                      <w:r w:rsidRPr="00C876B0">
                        <w:rPr>
                          <w:sz w:val="16"/>
                        </w:rPr>
                        <w:t xml:space="preserve"> </w:t>
                      </w:r>
                      <w:proofErr w:type="spellStart"/>
                      <w:r w:rsidRPr="00C876B0">
                        <w:rPr>
                          <w:sz w:val="16"/>
                        </w:rPr>
                        <w:t>original</w:t>
                      </w:r>
                      <w:proofErr w:type="spellEnd"/>
                      <w:r w:rsidRPr="00C876B0">
                        <w:rPr>
                          <w:sz w:val="16"/>
                        </w:rPr>
                        <w:t xml:space="preserve"> </w:t>
                      </w:r>
                      <w:proofErr w:type="spellStart"/>
                      <w:r w:rsidRPr="00C876B0">
                        <w:rPr>
                          <w:sz w:val="16"/>
                        </w:rPr>
                        <w:t>diagram</w:t>
                      </w:r>
                      <w:proofErr w:type="spellEnd"/>
                    </w:p>
                  </w:txbxContent>
                </v:textbox>
                <w10:wrap type="square"/>
              </v:shape>
            </w:pict>
          </mc:Fallback>
        </mc:AlternateContent>
      </w:r>
      <w:r w:rsidRPr="00951BC4">
        <w:rPr>
          <w:noProof/>
          <w:lang w:val="en-US"/>
        </w:rPr>
        <mc:AlternateContent>
          <mc:Choice Requires="wpg">
            <w:drawing>
              <wp:anchor distT="0" distB="0" distL="114300" distR="114300" simplePos="0" relativeHeight="252128256" behindDoc="0" locked="0" layoutInCell="1" allowOverlap="1" wp14:anchorId="675D760A" wp14:editId="07863B26">
                <wp:simplePos x="0" y="0"/>
                <wp:positionH relativeFrom="column">
                  <wp:posOffset>-342900</wp:posOffset>
                </wp:positionH>
                <wp:positionV relativeFrom="paragraph">
                  <wp:posOffset>857250</wp:posOffset>
                </wp:positionV>
                <wp:extent cx="6515100" cy="4575175"/>
                <wp:effectExtent l="50800" t="25400" r="88900" b="73025"/>
                <wp:wrapThrough wrapText="bothSides">
                  <wp:wrapPolygon edited="0">
                    <wp:start x="4295" y="-120"/>
                    <wp:lineTo x="2021" y="0"/>
                    <wp:lineTo x="2021" y="1919"/>
                    <wp:lineTo x="-84" y="1919"/>
                    <wp:lineTo x="-168" y="5396"/>
                    <wp:lineTo x="253" y="5756"/>
                    <wp:lineTo x="1768" y="7675"/>
                    <wp:lineTo x="1853" y="14990"/>
                    <wp:lineTo x="2779" y="15349"/>
                    <wp:lineTo x="2779" y="17268"/>
                    <wp:lineTo x="168" y="17268"/>
                    <wp:lineTo x="253" y="19427"/>
                    <wp:lineTo x="1432" y="21105"/>
                    <wp:lineTo x="1432" y="21345"/>
                    <wp:lineTo x="2695" y="21705"/>
                    <wp:lineTo x="3284" y="21825"/>
                    <wp:lineTo x="4379" y="21825"/>
                    <wp:lineTo x="4716" y="21705"/>
                    <wp:lineTo x="17263" y="21105"/>
                    <wp:lineTo x="17937" y="21105"/>
                    <wp:lineTo x="21221" y="19546"/>
                    <wp:lineTo x="21221" y="19187"/>
                    <wp:lineTo x="21811" y="17388"/>
                    <wp:lineTo x="21811" y="17268"/>
                    <wp:lineTo x="21558" y="16189"/>
                    <wp:lineTo x="21305" y="15349"/>
                    <wp:lineTo x="21389" y="15349"/>
                    <wp:lineTo x="19200" y="13431"/>
                    <wp:lineTo x="19200" y="7675"/>
                    <wp:lineTo x="18611" y="5756"/>
                    <wp:lineTo x="21474" y="3957"/>
                    <wp:lineTo x="21558" y="3238"/>
                    <wp:lineTo x="20716" y="2398"/>
                    <wp:lineTo x="19537" y="1919"/>
                    <wp:lineTo x="19705" y="1079"/>
                    <wp:lineTo x="18358" y="839"/>
                    <wp:lineTo x="6905" y="-120"/>
                    <wp:lineTo x="4295" y="-120"/>
                  </wp:wrapPolygon>
                </wp:wrapThrough>
                <wp:docPr id="57940" name="Group 57940"/>
                <wp:cNvGraphicFramePr/>
                <a:graphic xmlns:a="http://schemas.openxmlformats.org/drawingml/2006/main">
                  <a:graphicData uri="http://schemas.microsoft.com/office/word/2010/wordprocessingGroup">
                    <wpg:wgp>
                      <wpg:cNvGrpSpPr/>
                      <wpg:grpSpPr>
                        <a:xfrm>
                          <a:off x="0" y="0"/>
                          <a:ext cx="6515100" cy="4575175"/>
                          <a:chOff x="0" y="0"/>
                          <a:chExt cx="6515100" cy="4575175"/>
                        </a:xfrm>
                      </wpg:grpSpPr>
                      <wps:wsp>
                        <wps:cNvPr id="57941" name="Round Single Corner Rectangle 57941"/>
                        <wps:cNvSpPr/>
                        <wps:spPr>
                          <a:xfrm flipH="1">
                            <a:off x="914400" y="571500"/>
                            <a:ext cx="2286000" cy="1828800"/>
                          </a:xfrm>
                          <a:prstGeom prst="round1Rect">
                            <a:avLst/>
                          </a:prstGeom>
                          <a:gradFill>
                            <a:gsLst>
                              <a:gs pos="0">
                                <a:schemeClr val="accent2">
                                  <a:lumMod val="60000"/>
                                  <a:lumOff val="40000"/>
                                </a:schemeClr>
                              </a:gs>
                              <a:gs pos="35000">
                                <a:schemeClr val="accent2">
                                  <a:lumMod val="40000"/>
                                  <a:lumOff val="60000"/>
                                </a:schemeClr>
                              </a:gs>
                              <a:gs pos="100000">
                                <a:schemeClr val="accent2">
                                  <a:lumMod val="20000"/>
                                  <a:lumOff val="8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2DF5C152"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Functional</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4806456C"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Examples</w:t>
                              </w:r>
                              <w:proofErr w:type="spellEnd"/>
                            </w:p>
                            <w:p w14:paraId="33A229E2"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Story</w:t>
                              </w:r>
                              <w:proofErr w:type="spellEnd"/>
                              <w:r w:rsidRPr="00446B04">
                                <w:rPr>
                                  <w:rFonts w:ascii="Century Gothic" w:hAnsi="Century Gothic"/>
                                </w:rPr>
                                <w:t xml:space="preserve"> </w:t>
                              </w:r>
                              <w:proofErr w:type="spellStart"/>
                              <w:r w:rsidRPr="00446B04">
                                <w:rPr>
                                  <w:rFonts w:ascii="Century Gothic" w:hAnsi="Century Gothic"/>
                                </w:rPr>
                                <w:t>Tests</w:t>
                              </w:r>
                              <w:proofErr w:type="spellEnd"/>
                            </w:p>
                            <w:p w14:paraId="6F2DA149"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Prototypes</w:t>
                              </w:r>
                              <w:proofErr w:type="spellEnd"/>
                            </w:p>
                            <w:p w14:paraId="449153B9"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Simulations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42" name="Round Single Corner Rectangle 57942"/>
                        <wps:cNvSpPr/>
                        <wps:spPr>
                          <a:xfrm>
                            <a:off x="3200400" y="571500"/>
                            <a:ext cx="2286000" cy="1828800"/>
                          </a:xfrm>
                          <a:prstGeom prst="round1Rect">
                            <a:avLst/>
                          </a:prstGeom>
                          <a:gradFill>
                            <a:gsLst>
                              <a:gs pos="0">
                                <a:schemeClr val="accent3">
                                  <a:lumMod val="60000"/>
                                  <a:lumOff val="40000"/>
                                </a:schemeClr>
                              </a:gs>
                              <a:gs pos="35000">
                                <a:schemeClr val="accent3">
                                  <a:lumMod val="40000"/>
                                  <a:lumOff val="60000"/>
                                </a:schemeClr>
                              </a:gs>
                              <a:gs pos="100000">
                                <a:schemeClr val="accent3">
                                  <a:lumMod val="20000"/>
                                  <a:lumOff val="8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1645B0C2"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Exploratory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A9AC012"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Scenarios</w:t>
                              </w:r>
                              <w:proofErr w:type="spellEnd"/>
                            </w:p>
                            <w:p w14:paraId="6DC731DA"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Usability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DD064B2" w14:textId="77777777" w:rsidR="00D7092A" w:rsidRPr="00446B04" w:rsidRDefault="00D7092A" w:rsidP="00D34ED4">
                              <w:pPr>
                                <w:spacing w:after="0"/>
                                <w:jc w:val="center"/>
                                <w:rPr>
                                  <w:rFonts w:ascii="Century Gothic" w:hAnsi="Century Gothic"/>
                                </w:rPr>
                              </w:pPr>
                              <w:r w:rsidRPr="00446B04">
                                <w:rPr>
                                  <w:rFonts w:ascii="Century Gothic" w:hAnsi="Century Gothic"/>
                                </w:rPr>
                                <w:t xml:space="preserve">User </w:t>
                              </w:r>
                              <w:proofErr w:type="spellStart"/>
                              <w:r w:rsidRPr="00446B04">
                                <w:rPr>
                                  <w:rFonts w:ascii="Century Gothic" w:hAnsi="Century Gothic"/>
                                </w:rPr>
                                <w:t>Acceptance</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EB3B4BE" w14:textId="77777777" w:rsidR="00D7092A" w:rsidRPr="00446B04" w:rsidRDefault="00D7092A" w:rsidP="00D34ED4">
                              <w:pPr>
                                <w:spacing w:after="0"/>
                                <w:jc w:val="center"/>
                                <w:rPr>
                                  <w:rFonts w:ascii="Century Gothic" w:hAnsi="Century Gothic"/>
                                </w:rPr>
                              </w:pPr>
                              <w:r w:rsidRPr="00446B04">
                                <w:rPr>
                                  <w:rFonts w:ascii="Century Gothic" w:hAnsi="Century Gothic"/>
                                </w:rPr>
                                <w:t xml:space="preserve">Alpha / </w:t>
                              </w:r>
                              <w:proofErr w:type="spellStart"/>
                              <w:r w:rsidRPr="00446B04">
                                <w:rPr>
                                  <w:rFonts w:ascii="Century Gothic" w:hAnsi="Century Gothic"/>
                                </w:rPr>
                                <w:t>Beta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43" name="Round Single Corner Rectangle 57943"/>
                        <wps:cNvSpPr/>
                        <wps:spPr>
                          <a:xfrm flipH="1" flipV="1">
                            <a:off x="914400" y="2400300"/>
                            <a:ext cx="2286000" cy="1828800"/>
                          </a:xfrm>
                          <a:prstGeom prst="round1Rect">
                            <a:avLst/>
                          </a:prstGeom>
                          <a:gradFill>
                            <a:gsLst>
                              <a:gs pos="0">
                                <a:schemeClr val="accent1">
                                  <a:tint val="50000"/>
                                  <a:satMod val="300000"/>
                                </a:schemeClr>
                              </a:gs>
                              <a:gs pos="35000">
                                <a:schemeClr val="accent1">
                                  <a:tint val="37000"/>
                                  <a:satMod val="300000"/>
                                </a:schemeClr>
                              </a:gs>
                              <a:gs pos="100000">
                                <a:schemeClr val="accent1">
                                  <a:tint val="15000"/>
                                  <a:satMod val="35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1F2999B8"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Unit</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19FAE044" w14:textId="77777777" w:rsidR="00D7092A" w:rsidRPr="00446B04" w:rsidRDefault="00D7092A" w:rsidP="00D34ED4">
                              <w:pPr>
                                <w:spacing w:after="0"/>
                                <w:jc w:val="center"/>
                                <w:rPr>
                                  <w:rFonts w:ascii="Century Gothic" w:hAnsi="Century Gothic"/>
                                </w:rPr>
                              </w:pPr>
                              <w:r w:rsidRPr="00446B04">
                                <w:rPr>
                                  <w:rFonts w:ascii="Century Gothic" w:hAnsi="Century Gothic"/>
                                </w:rPr>
                                <w:t xml:space="preserve">Component </w:t>
                              </w:r>
                              <w:proofErr w:type="spellStart"/>
                              <w:r w:rsidRPr="00446B04">
                                <w:rPr>
                                  <w:rFonts w:ascii="Century Gothic" w:hAnsi="Century Gothic"/>
                                </w:rPr>
                                <w:t>Tests</w:t>
                              </w:r>
                              <w:proofErr w:type="spellEnd"/>
                            </w:p>
                            <w:p w14:paraId="487A61ED" w14:textId="77777777" w:rsidR="00D7092A" w:rsidRPr="00446B04" w:rsidRDefault="00D7092A" w:rsidP="00D34ED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Test</w:t>
                              </w:r>
                              <w:proofErr w:type="spellEnd"/>
                              <w:r w:rsidRPr="00446B04">
                                <w:rPr>
                                  <w:rFonts w:ascii="Century Gothic" w:hAnsi="Century Gothic"/>
                                </w:rPr>
                                <w:t xml:space="preserve"> </w:t>
                              </w:r>
                              <w:proofErr w:type="spellStart"/>
                              <w:r w:rsidRPr="00446B04">
                                <w:rPr>
                                  <w:rFonts w:ascii="Century Gothic" w:hAnsi="Century Gothic"/>
                                </w:rPr>
                                <w:t>Driven</w:t>
                              </w:r>
                              <w:proofErr w:type="spellEnd"/>
                              <w:r w:rsidRPr="00446B04">
                                <w:rPr>
                                  <w:rFonts w:ascii="Century Gothic" w:hAnsi="Century Gothic"/>
                                </w:rPr>
                                <w:t xml:space="preserve"> </w:t>
                              </w:r>
                              <w:proofErr w:type="spellStart"/>
                              <w:r w:rsidRPr="00446B04">
                                <w:rPr>
                                  <w:rFonts w:ascii="Century Gothic" w:hAnsi="Century Gothic"/>
                                </w:rPr>
                                <w:t>Development</w:t>
                              </w:r>
                              <w:proofErr w:type="spellEnd"/>
                              <w:r w:rsidRPr="00446B04">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57944" name="Round Single Corner Rectangle 57944"/>
                        <wps:cNvSpPr/>
                        <wps:spPr>
                          <a:xfrm flipV="1">
                            <a:off x="3200400" y="2400300"/>
                            <a:ext cx="2286000" cy="1828800"/>
                          </a:xfrm>
                          <a:prstGeom prst="round1Rect">
                            <a:avLst/>
                          </a:prstGeom>
                          <a:gradFill>
                            <a:gsLst>
                              <a:gs pos="0">
                                <a:schemeClr val="accent4">
                                  <a:lumMod val="60000"/>
                                  <a:lumOff val="40000"/>
                                </a:schemeClr>
                              </a:gs>
                              <a:gs pos="35000">
                                <a:schemeClr val="accent4">
                                  <a:lumMod val="40000"/>
                                  <a:lumOff val="60000"/>
                                </a:schemeClr>
                              </a:gs>
                              <a:gs pos="100000">
                                <a:schemeClr val="accent4">
                                  <a:lumMod val="20000"/>
                                  <a:lumOff val="80000"/>
                                </a:schemeClr>
                              </a:gs>
                            </a:gsLst>
                            <a:lin ang="18180000" scaled="0"/>
                          </a:gradFill>
                        </wps:spPr>
                        <wps:style>
                          <a:lnRef idx="1">
                            <a:schemeClr val="accent1"/>
                          </a:lnRef>
                          <a:fillRef idx="2">
                            <a:schemeClr val="accent1"/>
                          </a:fillRef>
                          <a:effectRef idx="1">
                            <a:schemeClr val="accent1"/>
                          </a:effectRef>
                          <a:fontRef idx="minor">
                            <a:schemeClr val="dk1"/>
                          </a:fontRef>
                        </wps:style>
                        <wps:txbx>
                          <w:txbxContent>
                            <w:p w14:paraId="1A0B970B" w14:textId="77777777" w:rsidR="00D7092A" w:rsidRPr="00446B04" w:rsidRDefault="00D7092A" w:rsidP="00D34ED4">
                              <w:pPr>
                                <w:spacing w:after="0"/>
                                <w:jc w:val="center"/>
                                <w:rPr>
                                  <w:rFonts w:ascii="Century Gothic" w:hAnsi="Century Gothic"/>
                                </w:rPr>
                              </w:pPr>
                              <w:proofErr w:type="spellStart"/>
                              <w:r w:rsidRPr="00446B04">
                                <w:rPr>
                                  <w:rFonts w:ascii="Century Gothic" w:hAnsi="Century Gothic"/>
                                </w:rPr>
                                <w:t>Performance</w:t>
                              </w:r>
                              <w:proofErr w:type="spellEnd"/>
                              <w:r w:rsidRPr="00446B04">
                                <w:rPr>
                                  <w:rFonts w:ascii="Century Gothic" w:hAnsi="Century Gothic"/>
                                </w:rPr>
                                <w:t xml:space="preserve"> and </w:t>
                              </w:r>
                              <w:r>
                                <w:rPr>
                                  <w:rFonts w:ascii="Century Gothic" w:hAnsi="Century Gothic"/>
                                </w:rPr>
                                <w:br/>
                              </w:r>
                              <w:proofErr w:type="spellStart"/>
                              <w:r w:rsidRPr="00446B04">
                                <w:rPr>
                                  <w:rFonts w:ascii="Century Gothic" w:hAnsi="Century Gothic"/>
                                </w:rPr>
                                <w:t>Load</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49AE4196" w14:textId="77777777" w:rsidR="00D7092A" w:rsidRPr="00446B04" w:rsidRDefault="00D7092A" w:rsidP="00D34ED4">
                              <w:pPr>
                                <w:spacing w:after="0"/>
                                <w:jc w:val="center"/>
                                <w:rPr>
                                  <w:rFonts w:ascii="Century Gothic" w:hAnsi="Century Gothic"/>
                                </w:rPr>
                              </w:pPr>
                              <w:r w:rsidRPr="00446B04">
                                <w:rPr>
                                  <w:rFonts w:ascii="Century Gothic" w:hAnsi="Century Gothic"/>
                                </w:rPr>
                                <w:t xml:space="preserve">Security </w:t>
                              </w:r>
                              <w:proofErr w:type="spellStart"/>
                              <w:r w:rsidRPr="00446B04">
                                <w:rPr>
                                  <w:rFonts w:ascii="Century Gothic" w:hAnsi="Century Gothic"/>
                                </w:rPr>
                                <w:t>Testing</w:t>
                              </w:r>
                              <w:proofErr w:type="spellEnd"/>
                            </w:p>
                            <w:p w14:paraId="3D16E0FF" w14:textId="77777777" w:rsidR="00D7092A" w:rsidRPr="00446B04" w:rsidRDefault="00D7092A" w:rsidP="00D34ED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57945" name="Straight Connector 57945"/>
                        <wps:cNvCnPr/>
                        <wps:spPr>
                          <a:xfrm>
                            <a:off x="3200400" y="2400300"/>
                            <a:ext cx="2400300" cy="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7946" name="Straight Connector 57946"/>
                        <wps:cNvCnPr/>
                        <wps:spPr>
                          <a:xfrm flipV="1">
                            <a:off x="3200400" y="457200"/>
                            <a:ext cx="0" cy="194310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7947" name="Straight Connector 57947"/>
                        <wps:cNvCnPr/>
                        <wps:spPr>
                          <a:xfrm flipH="1">
                            <a:off x="800100" y="2400300"/>
                            <a:ext cx="2400300" cy="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7948" name="Straight Connector 57948"/>
                        <wps:cNvCnPr/>
                        <wps:spPr>
                          <a:xfrm>
                            <a:off x="3200400" y="2400300"/>
                            <a:ext cx="0" cy="1943100"/>
                          </a:xfrm>
                          <a:prstGeom prst="line">
                            <a:avLst/>
                          </a:prstGeom>
                          <a:ln>
                            <a:solidFill>
                              <a:schemeClr val="bg2">
                                <a:lumMod val="25000"/>
                              </a:schemeClr>
                            </a:solidFill>
                            <a:tailEnd type="triangle" w="lg"/>
                          </a:ln>
                        </wps:spPr>
                        <wps:style>
                          <a:lnRef idx="2">
                            <a:schemeClr val="accent1"/>
                          </a:lnRef>
                          <a:fillRef idx="0">
                            <a:schemeClr val="accent1"/>
                          </a:fillRef>
                          <a:effectRef idx="1">
                            <a:schemeClr val="accent1"/>
                          </a:effectRef>
                          <a:fontRef idx="minor">
                            <a:schemeClr val="tx1"/>
                          </a:fontRef>
                        </wps:style>
                        <wps:bodyPr/>
                      </wps:wsp>
                      <wps:wsp>
                        <wps:cNvPr id="57949" name="Cloud Callout 57949"/>
                        <wps:cNvSpPr/>
                        <wps:spPr>
                          <a:xfrm>
                            <a:off x="4686300" y="228600"/>
                            <a:ext cx="1143000" cy="456565"/>
                          </a:xfrm>
                          <a:prstGeom prst="cloudCallou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31C277BF" w14:textId="77777777" w:rsidR="00D7092A" w:rsidRPr="00446B04" w:rsidRDefault="00D7092A" w:rsidP="00D34ED4">
                              <w:pPr>
                                <w:spacing w:after="0"/>
                                <w:ind w:left="-142" w:right="-121"/>
                                <w:jc w:val="center"/>
                                <w:rPr>
                                  <w:rFonts w:ascii="Century Gothic" w:hAnsi="Century Gothic"/>
                                </w:rPr>
                              </w:pPr>
                              <w:proofErr w:type="spellStart"/>
                              <w:r w:rsidRPr="00446B04">
                                <w:rPr>
                                  <w:rFonts w:ascii="Century Gothic" w:hAnsi="Century Gothic"/>
                                </w:rPr>
                                <w:t>Manual</w:t>
                              </w:r>
                              <w:proofErr w:type="spellEnd"/>
                            </w:p>
                          </w:txbxContent>
                        </wps:txbx>
                        <wps:bodyPr wrap="square">
                          <a:noAutofit/>
                        </wps:bodyPr>
                      </wps:wsp>
                      <wps:wsp>
                        <wps:cNvPr id="57950" name="Cloud Callout 57950"/>
                        <wps:cNvSpPr/>
                        <wps:spPr>
                          <a:xfrm>
                            <a:off x="5257800" y="540385"/>
                            <a:ext cx="1143000" cy="456565"/>
                          </a:xfrm>
                          <a:prstGeom prst="cloudCallout">
                            <a:avLst>
                              <a:gd name="adj1" fmla="val -44833"/>
                              <a:gd name="adj2" fmla="val 62500"/>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0C789D73" w14:textId="77777777" w:rsidR="00D7092A" w:rsidRPr="00446B04" w:rsidRDefault="00D7092A" w:rsidP="00D34ED4">
                              <w:pPr>
                                <w:spacing w:after="0"/>
                                <w:ind w:left="-142" w:right="-121"/>
                                <w:jc w:val="center"/>
                                <w:rPr>
                                  <w:rFonts w:ascii="Century Gothic" w:hAnsi="Century Gothic"/>
                                </w:rPr>
                              </w:pPr>
                              <w:proofErr w:type="spellStart"/>
                              <w:r>
                                <w:rPr>
                                  <w:rFonts w:ascii="Century Gothic" w:hAnsi="Century Gothic"/>
                                </w:rPr>
                                <w:t>Testers</w:t>
                              </w:r>
                              <w:proofErr w:type="spellEnd"/>
                            </w:p>
                          </w:txbxContent>
                        </wps:txbx>
                        <wps:bodyPr wrap="square">
                          <a:noAutofit/>
                        </wps:bodyPr>
                      </wps:wsp>
                      <wps:wsp>
                        <wps:cNvPr id="57951" name="Cloud Callout 57951"/>
                        <wps:cNvSpPr/>
                        <wps:spPr>
                          <a:xfrm>
                            <a:off x="686435" y="0"/>
                            <a:ext cx="1599565" cy="748030"/>
                          </a:xfrm>
                          <a:prstGeom prst="cloudCallout">
                            <a:avLst>
                              <a:gd name="adj1" fmla="val 21834"/>
                              <a:gd name="adj2" fmla="val 64004"/>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0A3D0E10" w14:textId="77777777" w:rsidR="00D7092A" w:rsidRPr="00446B04" w:rsidRDefault="00D7092A" w:rsidP="00D34ED4">
                              <w:pPr>
                                <w:spacing w:after="0"/>
                                <w:ind w:left="-142" w:right="-121"/>
                                <w:jc w:val="center"/>
                                <w:rPr>
                                  <w:rFonts w:ascii="Century Gothic" w:hAnsi="Century Gothic"/>
                                </w:rPr>
                              </w:pPr>
                              <w:proofErr w:type="spellStart"/>
                              <w:r>
                                <w:rPr>
                                  <w:rFonts w:ascii="Century Gothic" w:hAnsi="Century Gothic"/>
                                </w:rPr>
                                <w:t>Automated</w:t>
                              </w:r>
                              <w:proofErr w:type="spellEnd"/>
                              <w:r>
                                <w:rPr>
                                  <w:rFonts w:ascii="Century Gothic" w:hAnsi="Century Gothic"/>
                                </w:rPr>
                                <w:t xml:space="preserve"> &amp; </w:t>
                              </w:r>
                              <w:proofErr w:type="spellStart"/>
                              <w:r w:rsidRPr="00446B04">
                                <w:rPr>
                                  <w:rFonts w:ascii="Century Gothic" w:hAnsi="Century Gothic"/>
                                </w:rPr>
                                <w:t>Manual</w:t>
                              </w:r>
                              <w:proofErr w:type="spellEnd"/>
                            </w:p>
                          </w:txbxContent>
                        </wps:txbx>
                        <wps:bodyPr wrap="square">
                          <a:noAutofit/>
                        </wps:bodyPr>
                      </wps:wsp>
                      <wps:wsp>
                        <wps:cNvPr id="57952" name="Cloud Callout 57952"/>
                        <wps:cNvSpPr/>
                        <wps:spPr>
                          <a:xfrm>
                            <a:off x="0" y="540385"/>
                            <a:ext cx="1370965" cy="748030"/>
                          </a:xfrm>
                          <a:prstGeom prst="cloudCallout">
                            <a:avLst>
                              <a:gd name="adj1" fmla="val 52218"/>
                              <a:gd name="adj2" fmla="val 39556"/>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635121A6" w14:textId="77777777" w:rsidR="00D7092A" w:rsidRPr="00446B04" w:rsidRDefault="00D7092A" w:rsidP="00D34ED4">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p>
                          </w:txbxContent>
                        </wps:txbx>
                        <wps:bodyPr wrap="square">
                          <a:noAutofit/>
                        </wps:bodyPr>
                      </wps:wsp>
                      <wps:wsp>
                        <wps:cNvPr id="57953" name="Cloud Callout 57953"/>
                        <wps:cNvSpPr/>
                        <wps:spPr>
                          <a:xfrm>
                            <a:off x="457200" y="4083685"/>
                            <a:ext cx="1371600" cy="457200"/>
                          </a:xfrm>
                          <a:prstGeom prst="cloudCallout">
                            <a:avLst>
                              <a:gd name="adj1" fmla="val 21834"/>
                              <a:gd name="adj2" fmla="val -82145"/>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3A84D318" w14:textId="77777777" w:rsidR="00D7092A" w:rsidRPr="00446B04" w:rsidRDefault="00D7092A" w:rsidP="00D34ED4">
                              <w:pPr>
                                <w:spacing w:after="0"/>
                                <w:ind w:left="-142" w:right="-121"/>
                                <w:jc w:val="center"/>
                                <w:rPr>
                                  <w:rFonts w:ascii="Century Gothic" w:hAnsi="Century Gothic"/>
                                </w:rPr>
                              </w:pPr>
                              <w:proofErr w:type="spellStart"/>
                              <w:r>
                                <w:rPr>
                                  <w:rFonts w:ascii="Century Gothic" w:hAnsi="Century Gothic"/>
                                </w:rPr>
                                <w:t>Automated</w:t>
                              </w:r>
                              <w:proofErr w:type="spellEnd"/>
                            </w:p>
                          </w:txbxContent>
                        </wps:txbx>
                        <wps:bodyPr wrap="square">
                          <a:noAutofit/>
                        </wps:bodyPr>
                      </wps:wsp>
                      <wps:wsp>
                        <wps:cNvPr id="57954" name="Cloud Callout 57954"/>
                        <wps:cNvSpPr/>
                        <wps:spPr>
                          <a:xfrm>
                            <a:off x="114300" y="3740785"/>
                            <a:ext cx="1143000" cy="456565"/>
                          </a:xfrm>
                          <a:prstGeom prst="cloudCallout">
                            <a:avLst>
                              <a:gd name="adj1" fmla="val 45834"/>
                              <a:gd name="adj2" fmla="val -68793"/>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14A307E1" w14:textId="77777777" w:rsidR="00D7092A" w:rsidRPr="00446B04" w:rsidRDefault="00D7092A" w:rsidP="00D34ED4">
                              <w:pPr>
                                <w:spacing w:after="0"/>
                                <w:ind w:left="-142" w:right="-121"/>
                                <w:jc w:val="center"/>
                                <w:rPr>
                                  <w:rFonts w:ascii="Century Gothic" w:hAnsi="Century Gothic"/>
                                </w:rPr>
                              </w:pPr>
                              <w:proofErr w:type="spellStart"/>
                              <w:r>
                                <w:rPr>
                                  <w:rFonts w:ascii="Century Gothic" w:hAnsi="Century Gothic"/>
                                </w:rPr>
                                <w:t>Coders</w:t>
                              </w:r>
                              <w:proofErr w:type="spellEnd"/>
                            </w:p>
                          </w:txbxContent>
                        </wps:txbx>
                        <wps:bodyPr wrap="square">
                          <a:noAutofit/>
                        </wps:bodyPr>
                      </wps:wsp>
                      <wps:wsp>
                        <wps:cNvPr id="57955" name="Cloud Callout 57955"/>
                        <wps:cNvSpPr/>
                        <wps:spPr>
                          <a:xfrm>
                            <a:off x="4457700" y="3969385"/>
                            <a:ext cx="1143000" cy="456565"/>
                          </a:xfrm>
                          <a:prstGeom prst="cloudCallout">
                            <a:avLst>
                              <a:gd name="adj1" fmla="val -17277"/>
                              <a:gd name="adj2" fmla="val -73244"/>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4D71F324" w14:textId="77777777" w:rsidR="00D7092A" w:rsidRPr="00446B04" w:rsidRDefault="00D7092A" w:rsidP="00D34ED4">
                              <w:pPr>
                                <w:spacing w:after="0"/>
                                <w:ind w:left="-142" w:right="-121"/>
                                <w:jc w:val="center"/>
                                <w:rPr>
                                  <w:rFonts w:ascii="Century Gothic" w:hAnsi="Century Gothic"/>
                                </w:rPr>
                              </w:pPr>
                              <w:r>
                                <w:rPr>
                                  <w:rFonts w:ascii="Century Gothic" w:hAnsi="Century Gothic"/>
                                </w:rPr>
                                <w:t>Tools</w:t>
                              </w:r>
                            </w:p>
                          </w:txbxContent>
                        </wps:txbx>
                        <wps:bodyPr wrap="square">
                          <a:noAutofit/>
                        </wps:bodyPr>
                      </wps:wsp>
                      <wps:wsp>
                        <wps:cNvPr id="57956" name="Cloud Callout 57956"/>
                        <wps:cNvSpPr/>
                        <wps:spPr>
                          <a:xfrm>
                            <a:off x="5144135" y="3169285"/>
                            <a:ext cx="1370965" cy="1090930"/>
                          </a:xfrm>
                          <a:prstGeom prst="cloudCallout">
                            <a:avLst>
                              <a:gd name="adj1" fmla="val -58203"/>
                              <a:gd name="adj2" fmla="val -21565"/>
                            </a:avLst>
                          </a:prstGeom>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278992F5" w14:textId="77777777" w:rsidR="00D7092A" w:rsidRPr="00446B04" w:rsidRDefault="00D7092A" w:rsidP="00D34ED4">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r>
                                <w:rPr>
                                  <w:rFonts w:ascii="Century Gothic" w:hAnsi="Century Gothic"/>
                                </w:rPr>
                                <w:t xml:space="preserve">, </w:t>
                              </w:r>
                              <w:proofErr w:type="spellStart"/>
                              <w:r>
                                <w:rPr>
                                  <w:rFonts w:ascii="Century Gothic" w:hAnsi="Century Gothic"/>
                                </w:rPr>
                                <w:t>Specialists</w:t>
                              </w:r>
                              <w:proofErr w:type="spellEnd"/>
                            </w:p>
                          </w:txbxContent>
                        </wps:txbx>
                        <wps:bodyPr wrap="square">
                          <a:noAutofit/>
                        </wps:bodyPr>
                      </wps:wsp>
                      <wps:wsp>
                        <wps:cNvPr id="57957" name="Text Box 57957"/>
                        <wps:cNvSpPr txBox="1"/>
                        <wps:spPr>
                          <a:xfrm>
                            <a:off x="2430780" y="228600"/>
                            <a:ext cx="15373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7838A" w14:textId="77777777" w:rsidR="00D7092A" w:rsidRPr="005F03DE" w:rsidRDefault="00D7092A" w:rsidP="00D34ED4">
                              <w:pPr>
                                <w:jc w:val="center"/>
                                <w:rPr>
                                  <w:rFonts w:ascii="Century Gothic" w:hAnsi="Century Gothic"/>
                                </w:rPr>
                              </w:pPr>
                              <w:r w:rsidRPr="005F03DE">
                                <w:rPr>
                                  <w:rFonts w:ascii="Century Gothic" w:hAnsi="Century Gothic"/>
                                </w:rPr>
                                <w:t xml:space="preserve">Business </w:t>
                              </w:r>
                              <w:proofErr w:type="spellStart"/>
                              <w:r w:rsidRPr="005F03DE">
                                <w:rPr>
                                  <w:rFonts w:ascii="Century Gothic" w:hAnsi="Century Gothic"/>
                                </w:rPr>
                                <w:t>Facing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58" name="Text Box 57958"/>
                        <wps:cNvSpPr txBox="1"/>
                        <wps:spPr>
                          <a:xfrm>
                            <a:off x="2171700" y="4264025"/>
                            <a:ext cx="2057400" cy="3111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DE2A5C" w14:textId="77777777" w:rsidR="00D7092A" w:rsidRPr="005F03DE" w:rsidRDefault="00D7092A" w:rsidP="00D34ED4">
                              <w:pPr>
                                <w:jc w:val="center"/>
                                <w:rPr>
                                  <w:rFonts w:ascii="Century Gothic" w:hAnsi="Century Gothic"/>
                                </w:rPr>
                              </w:pPr>
                              <w:r>
                                <w:rPr>
                                  <w:rFonts w:ascii="Century Gothic" w:hAnsi="Century Gothic"/>
                                </w:rPr>
                                <w:t xml:space="preserve">Technology </w:t>
                              </w:r>
                              <w:proofErr w:type="spellStart"/>
                              <w:r>
                                <w:rPr>
                                  <w:rFonts w:ascii="Century Gothic" w:hAnsi="Century Gothic"/>
                                </w:rPr>
                                <w:t>Facing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59" name="Text Box 57959"/>
                        <wps:cNvSpPr txBox="1"/>
                        <wps:spPr>
                          <a:xfrm rot="16200000">
                            <a:off x="-173673" y="2195513"/>
                            <a:ext cx="182943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BF479" w14:textId="77777777" w:rsidR="00D7092A" w:rsidRPr="005F03DE" w:rsidRDefault="00D7092A" w:rsidP="00D34ED4">
                              <w:pPr>
                                <w:jc w:val="center"/>
                                <w:rPr>
                                  <w:rFonts w:ascii="Century Gothic" w:hAnsi="Century Gothic"/>
                                </w:rPr>
                              </w:pPr>
                              <w:proofErr w:type="spellStart"/>
                              <w:r>
                                <w:rPr>
                                  <w:rFonts w:ascii="Century Gothic" w:hAnsi="Century Gothic"/>
                                </w:rPr>
                                <w:t>Supporting</w:t>
                              </w:r>
                              <w:proofErr w:type="spellEnd"/>
                              <w:r>
                                <w:rPr>
                                  <w:rFonts w:ascii="Century Gothic" w:hAnsi="Century Gothic"/>
                                </w:rPr>
                                <w:t xml:space="preserve"> the </w:t>
                              </w:r>
                              <w:proofErr w:type="spellStart"/>
                              <w:r>
                                <w:rPr>
                                  <w:rFonts w:ascii="Century Gothic" w:hAnsi="Century Gothic"/>
                                </w:rPr>
                                <w:t>Team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60" name="Text Box 57960"/>
                        <wps:cNvSpPr txBox="1"/>
                        <wps:spPr>
                          <a:xfrm rot="5400000">
                            <a:off x="4809807" y="2238058"/>
                            <a:ext cx="1691069" cy="3111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E92C1" w14:textId="77777777" w:rsidR="00D7092A" w:rsidRPr="005F03DE" w:rsidRDefault="00D7092A" w:rsidP="00D34ED4">
                              <w:pPr>
                                <w:jc w:val="center"/>
                                <w:rPr>
                                  <w:rFonts w:ascii="Century Gothic" w:hAnsi="Century Gothic"/>
                                </w:rPr>
                              </w:pPr>
                              <w:proofErr w:type="spellStart"/>
                              <w:r>
                                <w:rPr>
                                  <w:rFonts w:ascii="Century Gothic" w:hAnsi="Century Gothic"/>
                                </w:rPr>
                                <w:t>Critique</w:t>
                              </w:r>
                              <w:proofErr w:type="spellEnd"/>
                              <w:r>
                                <w:rPr>
                                  <w:rFonts w:ascii="Century Gothic" w:hAnsi="Century Gothic"/>
                                </w:rPr>
                                <w:t xml:space="preserv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7940" o:spid="_x0000_s1318" style="position:absolute;margin-left:-26.95pt;margin-top:67.5pt;width:513pt;height:360.25pt;z-index:252128256" coordsize="6515100,4575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">
                <v:shape id="Round Single Corner Rectangle 57941" o:spid="_x0000_s1319" style="position:absolute;left:914400;top:571500;width:2286000;height:1828800;flip:x;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yMxgAA&#10;AN4AAAAPAAAAZHJzL2Rvd25yZXYueG1sRI9PawIxFMTvBb9DeIKXUrNK65+tUUQQWnoQtXh+bF43&#10;q5uXNYnr9ts3hUKPw8z8hlmsOluLlnyoHCsYDTMQxIXTFZcKPo/bpxmIEJE11o5JwTcFWC17DwvM&#10;tbvzntpDLEWCcMhRgYmxyaUMhSGLYega4uR9OW8xJulLqT3eE9zWcpxlE2mx4rRgsKGNoeJyuFkF&#10;um3NVe6O7x9b4rmfnglP3aNSg363fgURqYv/4b/2m1bwMp0/j+D3TroC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t6yMxgAAAN4AAAAPAAAAAAAAAAAAAAAAAJcCAABkcnMv&#10;ZG93bnJldi54bWxQSwUGAAAAAAQABAD1AAAAigMAAAAA&#10;" adj="-11796480,,5400" path="m0,0l1981194,0c2149534,,2286000,136466,2286000,304806l2286000,1828800,,1828800,,0xe" fillcolor="#d99594 [1941]" strokecolor="#4579b8 [3044]">
                  <v:fill color2="#f2dbdb [661]" rotate="t" angle="-33" colors="0 #d99694;22938f #e6b9b8;1 #f2dcdb"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2DF5C152"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Functional</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4806456C"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Examples</w:t>
                        </w:r>
                        <w:proofErr w:type="spellEnd"/>
                      </w:p>
                      <w:p w14:paraId="33A229E2"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Story</w:t>
                        </w:r>
                        <w:proofErr w:type="spellEnd"/>
                        <w:r w:rsidRPr="00446B04">
                          <w:rPr>
                            <w:rFonts w:ascii="Century Gothic" w:hAnsi="Century Gothic"/>
                          </w:rPr>
                          <w:t xml:space="preserve"> </w:t>
                        </w:r>
                        <w:proofErr w:type="spellStart"/>
                        <w:r w:rsidRPr="00446B04">
                          <w:rPr>
                            <w:rFonts w:ascii="Century Gothic" w:hAnsi="Century Gothic"/>
                          </w:rPr>
                          <w:t>Tests</w:t>
                        </w:r>
                        <w:proofErr w:type="spellEnd"/>
                      </w:p>
                      <w:p w14:paraId="6F2DA149"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Prototypes</w:t>
                        </w:r>
                        <w:proofErr w:type="spellEnd"/>
                      </w:p>
                      <w:p w14:paraId="449153B9"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Simulations</w:t>
                        </w:r>
                        <w:proofErr w:type="spellEnd"/>
                      </w:p>
                    </w:txbxContent>
                  </v:textbox>
                </v:shape>
                <v:shape id="Round Single Corner Rectangle 57942" o:spid="_x0000_s1320" style="position:absolute;left:3200400;top:571500;width:2286000;height:1828800;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t2xwAA&#10;AN4AAAAPAAAAZHJzL2Rvd25yZXYueG1sRI9BSwMxFITvQv9DeAUv0ma7WLVr01LKCp6stl68PZLn&#10;7trNy5Kkbfz3RhA8DjPzDbNcJ9uLM/nQOVYwmxYgiLUzHTcK3g9PkwcQISIb7B2Tgm8KsF6NrpZY&#10;GXfhNzrvYyMyhEOFCtoYh0rKoFuyGKZuIM7ep/MWY5a+kcbjJcNtL8uiuJMWO84LLQ60bUkf9yeb&#10;KfUsnfzuS3/oRIvy5qV+nW9rpa7HafMIIlKK/+G/9rNRML9f3JbweydfAbn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zbdscAAADeAAAADwAAAAAAAAAAAAAAAACXAgAAZHJz&#10;L2Rvd25yZXYueG1sUEsFBgAAAAAEAAQA9QAAAIsDAAAAAA==&#10;" adj="-11796480,,5400" path="m0,0l1981194,0c2149534,,2286000,136466,2286000,304806l2286000,1828800,,1828800,,0xe" fillcolor="#c2d69b [1942]" strokecolor="#4579b8 [3044]">
                  <v:fill color2="#eaf1dd [662]" rotate="t" angle="-33" colors="0 #c3d69b;22938f #d7e4bd;1 #ebf1de"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1645B0C2"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Exploratory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A9AC012"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Scenarios</w:t>
                        </w:r>
                        <w:proofErr w:type="spellEnd"/>
                      </w:p>
                      <w:p w14:paraId="6DC731DA"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Usability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DD064B2" w14:textId="77777777" w:rsidR="00D34ED4" w:rsidRPr="00446B04" w:rsidRDefault="00D34ED4" w:rsidP="00D34ED4">
                        <w:pPr>
                          <w:spacing w:after="0"/>
                          <w:jc w:val="center"/>
                          <w:rPr>
                            <w:rFonts w:ascii="Century Gothic" w:hAnsi="Century Gothic"/>
                          </w:rPr>
                        </w:pPr>
                        <w:r w:rsidRPr="00446B04">
                          <w:rPr>
                            <w:rFonts w:ascii="Century Gothic" w:hAnsi="Century Gothic"/>
                          </w:rPr>
                          <w:t xml:space="preserve">User </w:t>
                        </w:r>
                        <w:proofErr w:type="spellStart"/>
                        <w:r w:rsidRPr="00446B04">
                          <w:rPr>
                            <w:rFonts w:ascii="Century Gothic" w:hAnsi="Century Gothic"/>
                          </w:rPr>
                          <w:t>Acceptance</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0EB3B4BE" w14:textId="77777777" w:rsidR="00D34ED4" w:rsidRPr="00446B04" w:rsidRDefault="00D34ED4" w:rsidP="00D34ED4">
                        <w:pPr>
                          <w:spacing w:after="0"/>
                          <w:jc w:val="center"/>
                          <w:rPr>
                            <w:rFonts w:ascii="Century Gothic" w:hAnsi="Century Gothic"/>
                          </w:rPr>
                        </w:pPr>
                        <w:r w:rsidRPr="00446B04">
                          <w:rPr>
                            <w:rFonts w:ascii="Century Gothic" w:hAnsi="Century Gothic"/>
                          </w:rPr>
                          <w:t xml:space="preserve">Alpha / </w:t>
                        </w:r>
                        <w:proofErr w:type="spellStart"/>
                        <w:r w:rsidRPr="00446B04">
                          <w:rPr>
                            <w:rFonts w:ascii="Century Gothic" w:hAnsi="Century Gothic"/>
                          </w:rPr>
                          <w:t>Beta</w:t>
                        </w:r>
                        <w:proofErr w:type="spellEnd"/>
                      </w:p>
                    </w:txbxContent>
                  </v:textbox>
                </v:shape>
                <v:shape id="Round Single Corner Rectangle 57943" o:spid="_x0000_s1321" style="position:absolute;left:914400;top:2400300;width:2286000;height:1828800;flip:x y;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ByKxwAA&#10;AN4AAAAPAAAAZHJzL2Rvd25yZXYueG1sRI9ba8JAFITfC/6H5Qh9qxtr4yW6ihQKfbAVb++H7DEJ&#10;Zs+m2W1c/70rFPo4zMw3zGIVTC06al1lWcFwkIAgzq2uuFBwPHy8TEE4j6yxtkwKbuRgtew9LTDT&#10;9so76va+EBHCLkMFpfdNJqXLSzLoBrYhjt7ZtgZ9lG0hdYvXCDe1fE2SsTRYcVwosaH3kvLL/tco&#10;CLtudDwNt/pbb0Ia0vV48tX8KPXcD+s5CE/B/4f/2p9aQTqZvY3gcSdeAbm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GAciscAAADeAAAADwAAAAAAAAAAAAAAAACXAgAAZHJz&#10;L2Rvd25yZXYueG1sUEsFBgAAAAAEAAQA9QAAAIsDAAAAAA==&#10;" adj="-11796480,,5400" path="m0,0l1981194,0c2149534,,2286000,136466,2286000,304806l2286000,1828800,,1828800,,0xe" fillcolor="#a7bfde [1620]" strokecolor="#4579b8 [3044]">
                  <v:fill color2="#e4ecf5 [500]" rotate="t" angle="-33" colors="0 #a3c4ff;22938f #bfd5ff;1 #e5eeff"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1F2999B8"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Unit</w:t>
                        </w:r>
                        <w:proofErr w:type="spellEnd"/>
                        <w:r w:rsidRPr="00446B04">
                          <w:rPr>
                            <w:rFonts w:ascii="Century Gothic" w:hAnsi="Century Gothic"/>
                          </w:rPr>
                          <w:t xml:space="preserve"> </w:t>
                        </w:r>
                        <w:proofErr w:type="spellStart"/>
                        <w:r w:rsidRPr="00446B04">
                          <w:rPr>
                            <w:rFonts w:ascii="Century Gothic" w:hAnsi="Century Gothic"/>
                          </w:rPr>
                          <w:t>Test</w:t>
                        </w:r>
                        <w:proofErr w:type="spellEnd"/>
                      </w:p>
                      <w:p w14:paraId="19FAE044" w14:textId="77777777" w:rsidR="00D34ED4" w:rsidRPr="00446B04" w:rsidRDefault="00D34ED4" w:rsidP="00D34ED4">
                        <w:pPr>
                          <w:spacing w:after="0"/>
                          <w:jc w:val="center"/>
                          <w:rPr>
                            <w:rFonts w:ascii="Century Gothic" w:hAnsi="Century Gothic"/>
                          </w:rPr>
                        </w:pPr>
                        <w:r w:rsidRPr="00446B04">
                          <w:rPr>
                            <w:rFonts w:ascii="Century Gothic" w:hAnsi="Century Gothic"/>
                          </w:rPr>
                          <w:t xml:space="preserve">Component </w:t>
                        </w:r>
                        <w:proofErr w:type="spellStart"/>
                        <w:r w:rsidRPr="00446B04">
                          <w:rPr>
                            <w:rFonts w:ascii="Century Gothic" w:hAnsi="Century Gothic"/>
                          </w:rPr>
                          <w:t>Tests</w:t>
                        </w:r>
                        <w:proofErr w:type="spellEnd"/>
                      </w:p>
                      <w:p w14:paraId="487A61ED" w14:textId="77777777" w:rsidR="00D34ED4" w:rsidRPr="00446B04" w:rsidRDefault="00D34ED4" w:rsidP="00D34ED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Test</w:t>
                        </w:r>
                        <w:proofErr w:type="spellEnd"/>
                        <w:r w:rsidRPr="00446B04">
                          <w:rPr>
                            <w:rFonts w:ascii="Century Gothic" w:hAnsi="Century Gothic"/>
                          </w:rPr>
                          <w:t xml:space="preserve"> </w:t>
                        </w:r>
                        <w:proofErr w:type="spellStart"/>
                        <w:r w:rsidRPr="00446B04">
                          <w:rPr>
                            <w:rFonts w:ascii="Century Gothic" w:hAnsi="Century Gothic"/>
                          </w:rPr>
                          <w:t>Driven</w:t>
                        </w:r>
                        <w:proofErr w:type="spellEnd"/>
                        <w:r w:rsidRPr="00446B04">
                          <w:rPr>
                            <w:rFonts w:ascii="Century Gothic" w:hAnsi="Century Gothic"/>
                          </w:rPr>
                          <w:t xml:space="preserve"> </w:t>
                        </w:r>
                        <w:proofErr w:type="spellStart"/>
                        <w:r w:rsidRPr="00446B04">
                          <w:rPr>
                            <w:rFonts w:ascii="Century Gothic" w:hAnsi="Century Gothic"/>
                          </w:rPr>
                          <w:t>Development</w:t>
                        </w:r>
                        <w:proofErr w:type="spellEnd"/>
                        <w:r w:rsidRPr="00446B04">
                          <w:rPr>
                            <w:rFonts w:ascii="Century Gothic" w:hAnsi="Century Gothic"/>
                          </w:rPr>
                          <w:t>]</w:t>
                        </w:r>
                      </w:p>
                    </w:txbxContent>
                  </v:textbox>
                </v:shape>
                <v:shape id="Round Single Corner Rectangle 57944" o:spid="_x0000_s1322" style="position:absolute;left:3200400;top:2400300;width:2286000;height:1828800;flip:y;visibility:visible;mso-wrap-style:square;v-text-anchor:middle" coordsize="2286000,182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c8OxwAA&#10;AN4AAAAPAAAAZHJzL2Rvd25yZXYueG1sRI9Ba8JAFITvhf6H5RV6q5tatZpmFZFaPAmaQK/P7DMJ&#10;yb4N2W2M/vquUOhxmJlvmGQ1mEb01LnKsoLXUQSCOLe64kJBlm5f5iCcR9bYWCYFV3KwWj4+JBhr&#10;e+ED9UdfiABhF6OC0vs2ltLlJRl0I9sSB+9sO4M+yK6QusNLgJtGjqNoJg1WHBZKbGlTUl4ff4yC&#10;NJNfp88+29anzZtmv0v38++bUs9Pw/oDhKfB/4f/2jutYPq+mEzgfidc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nnPDscAAADeAAAADwAAAAAAAAAAAAAAAACXAgAAZHJz&#10;L2Rvd25yZXYueG1sUEsFBgAAAAAEAAQA9QAAAIsDAAAAAA==&#10;" adj="-11796480,,5400" path="m0,0l1981194,0c2149534,,2286000,136466,2286000,304806l2286000,1828800,,1828800,,0xe" fillcolor="#b2a1c7 [1943]" strokecolor="#4579b8 [3044]">
                  <v:fill color2="#e5dfec [663]" rotate="t" angle="-33" colors="0 #b3a2c7;22938f #ccc1da;1 #e6e0ec" focus="100%" type="gradient">
                    <o:fill v:ext="view" type="gradientUnscaled"/>
                  </v:fill>
                  <v:stroke joinstyle="miter"/>
                  <v:shadow on="t" opacity="24903f" mv:blur="40000f" origin=",.5" offset="0,20000emu"/>
                  <v:formulas/>
                  <v:path arrowok="t" o:connecttype="custom" o:connectlocs="0,0;1981194,0;2286000,304806;2286000,1828800;0,1828800;0,0" o:connectangles="0,0,0,0,0,0" textboxrect="0,0,2286000,1828800"/>
                  <v:textbox>
                    <w:txbxContent>
                      <w:p w14:paraId="1A0B970B" w14:textId="77777777" w:rsidR="00D34ED4" w:rsidRPr="00446B04" w:rsidRDefault="00D34ED4" w:rsidP="00D34ED4">
                        <w:pPr>
                          <w:spacing w:after="0"/>
                          <w:jc w:val="center"/>
                          <w:rPr>
                            <w:rFonts w:ascii="Century Gothic" w:hAnsi="Century Gothic"/>
                          </w:rPr>
                        </w:pPr>
                        <w:proofErr w:type="spellStart"/>
                        <w:r w:rsidRPr="00446B04">
                          <w:rPr>
                            <w:rFonts w:ascii="Century Gothic" w:hAnsi="Century Gothic"/>
                          </w:rPr>
                          <w:t>Performance</w:t>
                        </w:r>
                        <w:proofErr w:type="spellEnd"/>
                        <w:r w:rsidRPr="00446B04">
                          <w:rPr>
                            <w:rFonts w:ascii="Century Gothic" w:hAnsi="Century Gothic"/>
                          </w:rPr>
                          <w:t xml:space="preserve"> and </w:t>
                        </w:r>
                        <w:r>
                          <w:rPr>
                            <w:rFonts w:ascii="Century Gothic" w:hAnsi="Century Gothic"/>
                          </w:rPr>
                          <w:br/>
                        </w:r>
                        <w:proofErr w:type="spellStart"/>
                        <w:r w:rsidRPr="00446B04">
                          <w:rPr>
                            <w:rFonts w:ascii="Century Gothic" w:hAnsi="Century Gothic"/>
                          </w:rPr>
                          <w:t>Load</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p w14:paraId="49AE4196" w14:textId="77777777" w:rsidR="00D34ED4" w:rsidRPr="00446B04" w:rsidRDefault="00D34ED4" w:rsidP="00D34ED4">
                        <w:pPr>
                          <w:spacing w:after="0"/>
                          <w:jc w:val="center"/>
                          <w:rPr>
                            <w:rFonts w:ascii="Century Gothic" w:hAnsi="Century Gothic"/>
                          </w:rPr>
                        </w:pPr>
                        <w:r w:rsidRPr="00446B04">
                          <w:rPr>
                            <w:rFonts w:ascii="Century Gothic" w:hAnsi="Century Gothic"/>
                          </w:rPr>
                          <w:t xml:space="preserve">Security </w:t>
                        </w:r>
                        <w:proofErr w:type="spellStart"/>
                        <w:r w:rsidRPr="00446B04">
                          <w:rPr>
                            <w:rFonts w:ascii="Century Gothic" w:hAnsi="Century Gothic"/>
                          </w:rPr>
                          <w:t>Testing</w:t>
                        </w:r>
                        <w:proofErr w:type="spellEnd"/>
                      </w:p>
                      <w:p w14:paraId="3D16E0FF" w14:textId="77777777" w:rsidR="00D34ED4" w:rsidRPr="00446B04" w:rsidRDefault="00D34ED4" w:rsidP="00D34ED4">
                        <w:pPr>
                          <w:spacing w:after="0"/>
                          <w:jc w:val="center"/>
                          <w:rPr>
                            <w:rFonts w:ascii="Century Gothic" w:hAnsi="Century Gothic"/>
                          </w:rPr>
                        </w:pPr>
                        <w:r w:rsidRPr="00446B04">
                          <w:rPr>
                            <w:rFonts w:ascii="Century Gothic" w:hAnsi="Century Gothic"/>
                          </w:rPr>
                          <w:t>”</w:t>
                        </w:r>
                        <w:proofErr w:type="spellStart"/>
                        <w:r w:rsidRPr="00446B04">
                          <w:rPr>
                            <w:rFonts w:ascii="Century Gothic" w:hAnsi="Century Gothic"/>
                          </w:rPr>
                          <w:t>-ility</w:t>
                        </w:r>
                        <w:proofErr w:type="spellEnd"/>
                        <w:r w:rsidRPr="00446B04">
                          <w:rPr>
                            <w:rFonts w:ascii="Century Gothic" w:hAnsi="Century Gothic"/>
                          </w:rPr>
                          <w:t xml:space="preserve">” </w:t>
                        </w:r>
                        <w:proofErr w:type="spellStart"/>
                        <w:r w:rsidRPr="00446B04">
                          <w:rPr>
                            <w:rFonts w:ascii="Century Gothic" w:hAnsi="Century Gothic"/>
                          </w:rPr>
                          <w:t>Testing</w:t>
                        </w:r>
                        <w:proofErr w:type="spellEnd"/>
                      </w:p>
                    </w:txbxContent>
                  </v:textbox>
                </v:shape>
                <v:line id="Straight Connector 57945" o:spid="_x0000_s1323" style="position:absolute;visibility:visible;mso-wrap-style:square" from="3200400,2400300" to="56007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tmzMcAAADeAAAADwAAAGRycy9kb3ducmV2LnhtbESPQWvCQBSE70L/w/IKvekmpdqaZiMi&#10;iEIp0lShx0f2mQSzb9PsGuO/7xYEj8PMfMOki8E0oqfO1ZYVxJMIBHFhdc2lgv33evwGwnlkjY1l&#10;UnAlB4vsYZRiou2Fv6jPfSkChF2CCirv20RKV1Rk0E1sSxy8o+0M+iC7UuoOLwFuGvkcRTNpsOaw&#10;UGFLq4qKU342Cvr+V+7jT+2j62z3sdnaePkTH5R6ehyW7yA8Df4evrW3WsH0df4yhf874QrI7A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5G2bMxwAAAN4AAAAPAAAAAAAA&#10;AAAAAAAAAKECAABkcnMvZG93bnJldi54bWxQSwUGAAAAAAQABAD5AAAAlQMAAAAA&#10;" strokecolor="#484329 [814]" strokeweight="2pt">
                  <v:stroke endarrow="block" endarrowwidth="wide"/>
                  <v:shadow on="t" opacity="24903f" mv:blur="40000f" origin=",.5" offset="0,20000emu"/>
                </v:line>
                <v:line id="Straight Connector 57946" o:spid="_x0000_s1324" style="position:absolute;flip:y;visibility:visible;mso-wrap-style:square" from="3200400,4572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C3OsgAAADeAAAADwAAAGRycy9kb3ducmV2LnhtbESPT2vCQBTE74V+h+UVehHdpLT+SV1F&#10;igXxphUkt0f2mU3Nvg3ZjaZ++m5B6HGYmd8w82Vva3Gh1leOFaSjBARx4XTFpYLD1+dwCsIHZI21&#10;Y1LwQx6Wi8eHOWbaXXlHl30oRYSwz1CBCaHJpPSFIYt+5Bri6J1cazFE2ZZSt3iNcFvLlyQZS4sV&#10;xwWDDX0YKs77zirIOzNwx1W6/Q6TWz5I83Wnz2ulnp/61TuIQH34D9/bG63gbTJ7HcPfnXgF5OIX&#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9C3OsgAAADeAAAADwAAAAAA&#10;AAAAAAAAAAChAgAAZHJzL2Rvd25yZXYueG1sUEsFBgAAAAAEAAQA+QAAAJYDAAAAAA==&#10;" strokecolor="#484329 [814]" strokeweight="2pt">
                  <v:stroke endarrow="block" endarrowwidth="wide"/>
                  <v:shadow on="t" opacity="24903f" mv:blur="40000f" origin=",.5" offset="0,20000emu"/>
                </v:line>
                <v:line id="Straight Connector 57947" o:spid="_x0000_s1325" style="position:absolute;flip:x;visibility:visible;mso-wrap-style:square" from="800100,2400300" to="3200400,2400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wSocgAAADeAAAADwAAAGRycy9kb3ducmV2LnhtbESPQWvCQBSE74X+h+UVvIhuUmyjqatI&#10;USi91QqS2yP7zKZm34bsRmN/fbdQ6HGYmW+Y5XqwjbhQ52vHCtJpAoK4dLrmSsHhczeZg/ABWWPj&#10;mBTcyMN6dX+3xFy7K3/QZR8qESHsc1RgQmhzKX1pyKKfupY4eifXWQxRdpXUHV4j3DbyMUmepcWa&#10;44LBll4Nled9bxUUvRm74yZ9/wrZdzFOi22vz1ulRg/D5gVEoCH8h//ab1rBU7aYZfB7J14Bufo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JwSocgAAADeAAAADwAAAAAA&#10;AAAAAAAAAAChAgAAZHJzL2Rvd25yZXYueG1sUEsFBgAAAAAEAAQA+QAAAJYDAAAAAA==&#10;" strokecolor="#484329 [814]" strokeweight="2pt">
                  <v:stroke endarrow="block" endarrowwidth="wide"/>
                  <v:shadow on="t" opacity="24903f" mv:blur="40000f" origin=",.5" offset="0,20000emu"/>
                </v:line>
                <v:line id="Straight Connector 57948" o:spid="_x0000_s1326" style="position:absolute;visibility:visible;mso-wrap-style:square" from="3200400,2400300" to="3200400,434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rJUsMAAADeAAAADwAAAGRycy9kb3ducmV2LnhtbERPy4rCMBTdD/gP4QruNK34mKlGEUFG&#10;EBEdB1xemmtbbG5qk6n1781CmOXhvOfL1pSiodoVlhXEgwgEcWp1wZmC88+m/wnCeWSNpWVS8CQH&#10;y0XnY46Jtg8+UnPymQgh7BJUkHtfJVK6NCeDbmAr4sBdbW3QB1hnUtf4COGmlMMomkiDBYeGHCta&#10;55TeTn9GQdPc5Tneax89J4fd99bGq0v8q1Sv265mIDy1/l/8dm+1gvH0axT2hjvhCsjF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cayVLDAAAA3gAAAA8AAAAAAAAAAAAA&#10;AAAAoQIAAGRycy9kb3ducmV2LnhtbFBLBQYAAAAABAAEAPkAAACRAwAAAAA=&#10;" strokecolor="#484329 [814]" strokeweight="2pt">
                  <v:stroke endarrow="block" endarrowwidth="wide"/>
                  <v:shadow on="t" opacity="24903f" mv:blur="40000f" origin=",.5" offset="0,20000emu"/>
                </v:line>
                <v:shape id="Cloud Callout 57949" o:spid="_x0000_s1327" type="#_x0000_t106" style="position:absolute;left:4686300;top:228600;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OnsxgAA&#10;AN4AAAAPAAAAZHJzL2Rvd25yZXYueG1sRI/NTsMwEITvlXgHa5F6ax0oP02oW7UFpF4buHBb4iWx&#10;sNdW7KaBp8dISBxHM/ONZrUZnRUD9dF4VnA1L0AQN14bbhW8vjzPliBiQtZoPZOCL4qwWV9MVlhp&#10;f+YjDXVqRYZwrFBBl1KopIxNRw7j3Afi7H343mHKsm+l7vGc4c7K66K4kw4N54UOA+07aj7rk1PA&#10;Lti3eti9D+a4eJK2/DbL8KjU9HLcPoBINKb/8F/7oBXc3pc3JfzeyV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tOnsxgAAAN4AAAAPAAAAAAAAAAAAAAAAAJcCAABkcnMv&#10;ZG93bnJldi54bWxQSwUGAAAAAAQABAD1AAAAigMAAAAA&#10;" adj="6300,24300" fillcolor="#fbcaa2 [1625]" strokecolor="#f68c36 [3049]">
                  <v:fill color2="#fdefe3 [505]" rotate="t" colors="0 #ffbe86;22938f #ffd0aa;1 #ffebdb" type="gradient"/>
                  <v:shadow on="t" opacity="24903f" mv:blur="40000f" origin=",.5" offset="0,20000emu"/>
                  <v:textbox>
                    <w:txbxContent>
                      <w:p w14:paraId="31C277BF" w14:textId="77777777" w:rsidR="00D34ED4" w:rsidRPr="00446B04" w:rsidRDefault="00D34ED4" w:rsidP="00D34ED4">
                        <w:pPr>
                          <w:spacing w:after="0"/>
                          <w:ind w:left="-142" w:right="-121"/>
                          <w:jc w:val="center"/>
                          <w:rPr>
                            <w:rFonts w:ascii="Century Gothic" w:hAnsi="Century Gothic"/>
                          </w:rPr>
                        </w:pPr>
                        <w:proofErr w:type="spellStart"/>
                        <w:r w:rsidRPr="00446B04">
                          <w:rPr>
                            <w:rFonts w:ascii="Century Gothic" w:hAnsi="Century Gothic"/>
                          </w:rPr>
                          <w:t>Manual</w:t>
                        </w:r>
                        <w:proofErr w:type="spellEnd"/>
                      </w:p>
                    </w:txbxContent>
                  </v:textbox>
                </v:shape>
                <v:shape id="Cloud Callout 57950" o:spid="_x0000_s1328" type="#_x0000_t106" style="position:absolute;left:5257800;top:540385;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Bf2xQAA&#10;AN4AAAAPAAAAZHJzL2Rvd25yZXYueG1sRI/fasIwFMbvhb1DOAPvNK2jU2ujjA3BDXah8wGOzbHt&#10;1pyEJtb69uZi4OXH949fsRlMK3rqfGNZQTpNQBCXVjdcKTj+bCcLED4ga2wtk4Ibedisn0YF5tpe&#10;eU/9IVQijrDPUUEdgsul9GVNBv3UOuLonW1nMETZVVJ3eI3jppWzJHmVBhuODzU6eq+p/DtcjAL3&#10;sfzat9y/ZN/pyem5zn5n50+lxs/D2wpEoCE8wv/tnVaQzZdZBIg4EQXk+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EF/bFAAAA3gAAAA8AAAAAAAAAAAAAAAAAlwIAAGRycy9k&#10;b3ducmV2LnhtbFBLBQYAAAAABAAEAPUAAACJAwAAAAA=&#10;" adj="1116,24300" fillcolor="#fbcaa2 [1625]" strokecolor="#f68c36 [3049]">
                  <v:fill color2="#fdefe3 [505]" rotate="t" colors="0 #ffbe86;22938f #ffd0aa;1 #ffebdb" type="gradient"/>
                  <v:shadow on="t" opacity="24903f" mv:blur="40000f" origin=",.5" offset="0,20000emu"/>
                  <v:textbox>
                    <w:txbxContent>
                      <w:p w14:paraId="0C789D73" w14:textId="77777777" w:rsidR="00D34ED4" w:rsidRPr="00446B04" w:rsidRDefault="00D34ED4" w:rsidP="00D34ED4">
                        <w:pPr>
                          <w:spacing w:after="0"/>
                          <w:ind w:left="-142" w:right="-121"/>
                          <w:jc w:val="center"/>
                          <w:rPr>
                            <w:rFonts w:ascii="Century Gothic" w:hAnsi="Century Gothic"/>
                          </w:rPr>
                        </w:pPr>
                        <w:proofErr w:type="spellStart"/>
                        <w:r>
                          <w:rPr>
                            <w:rFonts w:ascii="Century Gothic" w:hAnsi="Century Gothic"/>
                          </w:rPr>
                          <w:t>Testers</w:t>
                        </w:r>
                        <w:proofErr w:type="spellEnd"/>
                      </w:p>
                    </w:txbxContent>
                  </v:textbox>
                </v:shape>
                <v:shape id="Cloud Callout 57951" o:spid="_x0000_s1329" type="#_x0000_t106" style="position:absolute;left:686435;width:1599565;height:748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lCaxwAA&#10;AN4AAAAPAAAAZHJzL2Rvd25yZXYueG1sRI9Ba8JAFITvQv/D8oReRDcRbDW6SmmwiKfWCl4f2WcS&#10;3H0bsqvG/npXKHgcZuYbZrHqrBEXan3tWEE6SkAQF07XXCrY/66HUxA+IGs0jknBjTysli+9BWba&#10;XfmHLrtQighhn6GCKoQmk9IXFVn0I9cQR+/oWoshyraUusVrhFsjx0nyJi3WHBcqbOizouK0O1sF&#10;ZmD/Dt/pZjs+ftk83w6K/Gy8Uq/97mMOIlAXnuH/9kYrmLzPJik87sQrIJ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DJQmscAAADeAAAADwAAAAAAAAAAAAAAAACXAgAAZHJz&#10;L2Rvd25yZXYueG1sUEsFBgAAAAAEAAQA9QAAAIsDAAAAAA==&#10;" adj="15516,24625" fillcolor="#fbcaa2 [1625]" strokecolor="#f68c36 [3049]">
                  <v:fill color2="#fdefe3 [505]" rotate="t" colors="0 #ffbe86;22938f #ffd0aa;1 #ffebdb" type="gradient"/>
                  <v:shadow on="t" opacity="24903f" mv:blur="40000f" origin=",.5" offset="0,20000emu"/>
                  <v:textbox>
                    <w:txbxContent>
                      <w:p w14:paraId="0A3D0E10" w14:textId="77777777" w:rsidR="00D34ED4" w:rsidRPr="00446B04" w:rsidRDefault="00D34ED4" w:rsidP="00D34ED4">
                        <w:pPr>
                          <w:spacing w:after="0"/>
                          <w:ind w:left="-142" w:right="-121"/>
                          <w:jc w:val="center"/>
                          <w:rPr>
                            <w:rFonts w:ascii="Century Gothic" w:hAnsi="Century Gothic"/>
                          </w:rPr>
                        </w:pPr>
                        <w:proofErr w:type="spellStart"/>
                        <w:r>
                          <w:rPr>
                            <w:rFonts w:ascii="Century Gothic" w:hAnsi="Century Gothic"/>
                          </w:rPr>
                          <w:t>Automated</w:t>
                        </w:r>
                        <w:proofErr w:type="spellEnd"/>
                        <w:r>
                          <w:rPr>
                            <w:rFonts w:ascii="Century Gothic" w:hAnsi="Century Gothic"/>
                          </w:rPr>
                          <w:t xml:space="preserve"> &amp; </w:t>
                        </w:r>
                        <w:proofErr w:type="spellStart"/>
                        <w:r w:rsidRPr="00446B04">
                          <w:rPr>
                            <w:rFonts w:ascii="Century Gothic" w:hAnsi="Century Gothic"/>
                          </w:rPr>
                          <w:t>Manual</w:t>
                        </w:r>
                        <w:proofErr w:type="spellEnd"/>
                      </w:p>
                    </w:txbxContent>
                  </v:textbox>
                </v:shape>
                <v:shape id="Cloud Callout 57952" o:spid="_x0000_s1330" type="#_x0000_t106" style="position:absolute;top:540385;width:1370965;height:748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Yz7xgAA&#10;AN4AAAAPAAAAZHJzL2Rvd25yZXYueG1sRI9PawIxFMTvQr9DeIXeNKv4p26NIkpBihdt7fmxed1d&#10;3bwsSXRXP30jCB6HmfkNM1u0phIXcr60rKDfS0AQZ1aXnCv4+f7svoPwAVljZZkUXMnDYv7SmWGq&#10;bcM7uuxDLiKEfYoKihDqVEqfFWTQ92xNHL0/6wyGKF0utcMmwk0lB0kylgZLjgsF1rQqKDvtz0bB&#10;13F7Hf5Sw+eDLt30oG++Pa2Venttlx8gArXhGX60N1rBaDIdDeB+J14BO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YYz7xgAAAN4AAAAPAAAAAAAAAAAAAAAAAJcCAABkcnMv&#10;ZG93bnJldi54bWxQSwUGAAAAAAQABAD1AAAAigMAAAAA&#10;" adj="22079,19344" fillcolor="#fbcaa2 [1625]" strokecolor="#f68c36 [3049]">
                  <v:fill color2="#fdefe3 [505]" rotate="t" colors="0 #ffbe86;22938f #ffd0aa;1 #ffebdb" type="gradient"/>
                  <v:shadow on="t" opacity="24903f" mv:blur="40000f" origin=",.5" offset="0,20000emu"/>
                  <v:textbox>
                    <w:txbxContent>
                      <w:p w14:paraId="635121A6" w14:textId="77777777" w:rsidR="00D34ED4" w:rsidRPr="00446B04" w:rsidRDefault="00D34ED4" w:rsidP="00D34ED4">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p>
                    </w:txbxContent>
                  </v:textbox>
                </v:shape>
                <v:shape id="Cloud Callout 57953" o:spid="_x0000_s1331" type="#_x0000_t106" style="position:absolute;left:457200;top:4083685;width:1371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K7yyAAA&#10;AN4AAAAPAAAAZHJzL2Rvd25yZXYueG1sRI9La8MwEITvhf4HsYXeGjlNnYcTJYRC6ia3PEiui7Wx&#10;Ta2VsRTb7a+vAoUeh5n5hlmselOJlhpXWlYwHEQgiDOrS84VnI6blykI55E1VpZJwTc5WC0fHxaY&#10;aNvxntqDz0WAsEtQQeF9nUjpsoIMuoGtiYN3tY1BH2STS91gF+Cmkq9RNJYGSw4LBdb0XlD2dbgZ&#10;BaN0m/50tNbt5fwWV2X3kW53Z6Wen/r1HISn3v+H/9qfWkE8mcUjuN8JV0A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IErvLIAAAA3gAAAA8AAAAAAAAAAAAAAAAAlwIAAGRy&#10;cy9kb3ducmV2LnhtbFBLBQYAAAAABAAEAPUAAACMAwAAAAA=&#10;" adj="15516,-6943" fillcolor="#fbcaa2 [1625]" strokecolor="#f68c36 [3049]">
                  <v:fill color2="#fdefe3 [505]" rotate="t" colors="0 #ffbe86;22938f #ffd0aa;1 #ffebdb" type="gradient"/>
                  <v:shadow on="t" opacity="24903f" mv:blur="40000f" origin=",.5" offset="0,20000emu"/>
                  <v:textbox>
                    <w:txbxContent>
                      <w:p w14:paraId="3A84D318" w14:textId="77777777" w:rsidR="00D34ED4" w:rsidRPr="00446B04" w:rsidRDefault="00D34ED4" w:rsidP="00D34ED4">
                        <w:pPr>
                          <w:spacing w:after="0"/>
                          <w:ind w:left="-142" w:right="-121"/>
                          <w:jc w:val="center"/>
                          <w:rPr>
                            <w:rFonts w:ascii="Century Gothic" w:hAnsi="Century Gothic"/>
                          </w:rPr>
                        </w:pPr>
                        <w:proofErr w:type="spellStart"/>
                        <w:r>
                          <w:rPr>
                            <w:rFonts w:ascii="Century Gothic" w:hAnsi="Century Gothic"/>
                          </w:rPr>
                          <w:t>Automated</w:t>
                        </w:r>
                        <w:proofErr w:type="spellEnd"/>
                      </w:p>
                    </w:txbxContent>
                  </v:textbox>
                </v:shape>
                <v:shape id="Cloud Callout 57954" o:spid="_x0000_s1332" type="#_x0000_t106" style="position:absolute;left:114300;top:3740785;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EBVxgAA&#10;AN4AAAAPAAAAZHJzL2Rvd25yZXYueG1sRI9BawIxFITvhf6H8Aq91Wxb3epqFCkIBenBrRdvj80z&#10;Wbp5WZJ03f77RhB6HGa+GWa1GV0nBgqx9azgeVKAIG68btkoOH7tnuYgYkLW2HkmBb8UYbO+v1th&#10;pf2FDzTUyYhcwrFCBTalvpIyNpYcxonvibN39sFhyjIYqQNecrnr5EtRlNJhy3nBYk/vlprv+scp&#10;mH0eyJYLszX1eHw9lbtQFsNeqceHcbsEkWhM/+Eb/aEz97aYTeF6J18Bu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QEBVxgAAAN4AAAAPAAAAAAAAAAAAAAAAAJcCAABkcnMv&#10;ZG93bnJldi54bWxQSwUGAAAAAAQABAD1AAAAigMAAAAA&#10;" adj="20700,-4059" fillcolor="#fbcaa2 [1625]" strokecolor="#f68c36 [3049]">
                  <v:fill color2="#fdefe3 [505]" rotate="t" colors="0 #ffbe86;22938f #ffd0aa;1 #ffebdb" type="gradient"/>
                  <v:shadow on="t" opacity="24903f" mv:blur="40000f" origin=",.5" offset="0,20000emu"/>
                  <v:textbox>
                    <w:txbxContent>
                      <w:p w14:paraId="14A307E1" w14:textId="77777777" w:rsidR="00D34ED4" w:rsidRPr="00446B04" w:rsidRDefault="00D34ED4" w:rsidP="00D34ED4">
                        <w:pPr>
                          <w:spacing w:after="0"/>
                          <w:ind w:left="-142" w:right="-121"/>
                          <w:jc w:val="center"/>
                          <w:rPr>
                            <w:rFonts w:ascii="Century Gothic" w:hAnsi="Century Gothic"/>
                          </w:rPr>
                        </w:pPr>
                        <w:proofErr w:type="spellStart"/>
                        <w:r>
                          <w:rPr>
                            <w:rFonts w:ascii="Century Gothic" w:hAnsi="Century Gothic"/>
                          </w:rPr>
                          <w:t>Coders</w:t>
                        </w:r>
                        <w:proofErr w:type="spellEnd"/>
                      </w:p>
                    </w:txbxContent>
                  </v:textbox>
                </v:shape>
                <v:shape id="Cloud Callout 57955" o:spid="_x0000_s1333" type="#_x0000_t106" style="position:absolute;left:4457700;top:3969385;width:114300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db2xwAA&#10;AN4AAAAPAAAAZHJzL2Rvd25yZXYueG1sRI9Ba8JAFITvQv/D8gredFMhWqOriKCUtAcbRfD2mn0m&#10;wezbkN1q/PfdguBxmPlmmPmyM7W4UusqywrehhEI4tzqigsFh/1m8A7CeWSNtWVScCcHy8VLb46J&#10;tjf+pmvmCxFK2CWooPS+SaR0eUkG3dA2xME729agD7ItpG7xFspNLUdRNJYGKw4LJTa0Lim/ZL9G&#10;Qbze1vrsYvOzm9y/juk4pdNnqlT/tVvNQHjq/DP8oD904CbTOIb/O+EKy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Y3W9scAAADeAAAADwAAAAAAAAAAAAAAAACXAgAAZHJz&#10;L2Rvd25yZXYueG1sUEsFBgAAAAAEAAQA9QAAAIsDAAAAAA==&#10;" adj="7068,-5021" fillcolor="#fbcaa2 [1625]" strokecolor="#f68c36 [3049]">
                  <v:fill color2="#fdefe3 [505]" rotate="t" colors="0 #ffbe86;22938f #ffd0aa;1 #ffebdb" type="gradient"/>
                  <v:shadow on="t" opacity="24903f" mv:blur="40000f" origin=",.5" offset="0,20000emu"/>
                  <v:textbox>
                    <w:txbxContent>
                      <w:p w14:paraId="4D71F324" w14:textId="77777777" w:rsidR="00D34ED4" w:rsidRPr="00446B04" w:rsidRDefault="00D34ED4" w:rsidP="00D34ED4">
                        <w:pPr>
                          <w:spacing w:after="0"/>
                          <w:ind w:left="-142" w:right="-121"/>
                          <w:jc w:val="center"/>
                          <w:rPr>
                            <w:rFonts w:ascii="Century Gothic" w:hAnsi="Century Gothic"/>
                          </w:rPr>
                        </w:pPr>
                        <w:r>
                          <w:rPr>
                            <w:rFonts w:ascii="Century Gothic" w:hAnsi="Century Gothic"/>
                          </w:rPr>
                          <w:t>Tools</w:t>
                        </w:r>
                      </w:p>
                    </w:txbxContent>
                  </v:textbox>
                </v:shape>
                <v:shape id="Cloud Callout 57956" o:spid="_x0000_s1334" type="#_x0000_t106" style="position:absolute;left:5144135;top:3169285;width:1370965;height:1090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GD9yQAA&#10;AN4AAAAPAAAAZHJzL2Rvd25yZXYueG1sRI9BS8NAFITvgv9heYIXaTcW29q026KiWLyU1iIeH9nX&#10;ZGn2bcjbNtFf7wqCx2FmvmEWq97X6kytuMAGbocZKOIiWMelgf37y+AelERki3VgMvBFAqvl5cUC&#10;cxs63tJ5F0uVICw5GqhibHKtpajIowxDQ5y8Q2g9xiTbUtsWuwT3tR5l2UR7dJwWKmzoqaLiuDt5&#10;A0d235+vbzfd40g+ZqeN7OXOPRtzfdU/zEFF6uN/+K+9tgbG09l4Ar930hXQy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agGD9yQAAAN4AAAAPAAAAAAAAAAAAAAAAAJcCAABk&#10;cnMvZG93bnJldi54bWxQSwUGAAAAAAQABAD1AAAAjQMAAAAA&#10;" adj="-1772,6142" fillcolor="#fbcaa2 [1625]" strokecolor="#f68c36 [3049]">
                  <v:fill color2="#fdefe3 [505]" rotate="t" colors="0 #ffbe86;22938f #ffd0aa;1 #ffebdb" type="gradient"/>
                  <v:shadow on="t" opacity="24903f" mv:blur="40000f" origin=",.5" offset="0,20000emu"/>
                  <v:textbox>
                    <w:txbxContent>
                      <w:p w14:paraId="278992F5" w14:textId="77777777" w:rsidR="00D34ED4" w:rsidRPr="00446B04" w:rsidRDefault="00D34ED4" w:rsidP="00D34ED4">
                        <w:pPr>
                          <w:spacing w:after="0"/>
                          <w:ind w:left="-142" w:right="-121"/>
                          <w:jc w:val="center"/>
                          <w:rPr>
                            <w:rFonts w:ascii="Century Gothic" w:hAnsi="Century Gothic"/>
                          </w:rPr>
                        </w:pPr>
                        <w:proofErr w:type="spellStart"/>
                        <w:r>
                          <w:rPr>
                            <w:rFonts w:ascii="Century Gothic" w:hAnsi="Century Gothic"/>
                          </w:rPr>
                          <w:t>Coders</w:t>
                        </w:r>
                        <w:proofErr w:type="spellEnd"/>
                        <w:r>
                          <w:rPr>
                            <w:rFonts w:ascii="Century Gothic" w:hAnsi="Century Gothic"/>
                          </w:rPr>
                          <w:t xml:space="preserve"> and </w:t>
                        </w:r>
                        <w:proofErr w:type="spellStart"/>
                        <w:r>
                          <w:rPr>
                            <w:rFonts w:ascii="Century Gothic" w:hAnsi="Century Gothic"/>
                          </w:rPr>
                          <w:t>Testers</w:t>
                        </w:r>
                        <w:proofErr w:type="spellEnd"/>
                        <w:r>
                          <w:rPr>
                            <w:rFonts w:ascii="Century Gothic" w:hAnsi="Century Gothic"/>
                          </w:rPr>
                          <w:t xml:space="preserve">, </w:t>
                        </w:r>
                        <w:proofErr w:type="spellStart"/>
                        <w:r>
                          <w:rPr>
                            <w:rFonts w:ascii="Century Gothic" w:hAnsi="Century Gothic"/>
                          </w:rPr>
                          <w:t>Specialists</w:t>
                        </w:r>
                        <w:proofErr w:type="spellEnd"/>
                      </w:p>
                    </w:txbxContent>
                  </v:textbox>
                </v:shape>
                <v:shape id="Text Box 57957" o:spid="_x0000_s1335" type="#_x0000_t202" style="position:absolute;left:2430780;top:228600;width:153733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qDBxQAA&#10;AN4AAAAPAAAAZHJzL2Rvd25yZXYueG1sRI9Ba8JAFITvgv9heYI33bWYqtFVilLoyVKrgrdH9pkE&#10;s29DdmvSf+8WCh6HmfmGWW06W4k7Nb50rGEyViCIM2dKzjUcv99HcxA+IBusHJOGX/KwWfd7K0yN&#10;a/mL7oeQiwhhn6KGIoQ6ldJnBVn0Y1cTR+/qGoshyiaXpsE2wm0lX5R6lRZLjgsF1rQtKLsdfqyG&#10;0/56OU/VZ76zSd26Tkm2C6n1cNC9LUEE6sIz/N/+MBqS2SKZwd+deAXk+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qoMHFAAAA3gAAAA8AAAAAAAAAAAAAAAAAlwIAAGRycy9k&#10;b3ducmV2LnhtbFBLBQYAAAAABAAEAPUAAACJAwAAAAA=&#10;" filled="f" stroked="f">
                  <v:textbox>
                    <w:txbxContent>
                      <w:p w14:paraId="63D7838A" w14:textId="77777777" w:rsidR="00D34ED4" w:rsidRPr="005F03DE" w:rsidRDefault="00D34ED4" w:rsidP="00D34ED4">
                        <w:pPr>
                          <w:jc w:val="center"/>
                          <w:rPr>
                            <w:rFonts w:ascii="Century Gothic" w:hAnsi="Century Gothic"/>
                          </w:rPr>
                        </w:pPr>
                        <w:r w:rsidRPr="005F03DE">
                          <w:rPr>
                            <w:rFonts w:ascii="Century Gothic" w:hAnsi="Century Gothic"/>
                          </w:rPr>
                          <w:t xml:space="preserve">Business </w:t>
                        </w:r>
                        <w:proofErr w:type="spellStart"/>
                        <w:r w:rsidRPr="005F03DE">
                          <w:rPr>
                            <w:rFonts w:ascii="Century Gothic" w:hAnsi="Century Gothic"/>
                          </w:rPr>
                          <w:t>Facing</w:t>
                        </w:r>
                        <w:proofErr w:type="spellEnd"/>
                      </w:p>
                    </w:txbxContent>
                  </v:textbox>
                </v:shape>
                <v:shape id="Text Box 57958" o:spid="_x0000_s1336" type="#_x0000_t202" style="position:absolute;left:2171700;top:4264025;width:2057400;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TSzwwAA&#10;AN4AAAAPAAAAZHJzL2Rvd25yZXYueG1sRE/Pa8IwFL4L/g/hCbtpsrHqrEYZGwNPinUK3h7Nsy1r&#10;XkqT2frfm4Pg8eP7vVz3thZXan3lWMPrRIEgzp2puNDwe/gZf4DwAdlg7Zg03MjDejUcLDE1ruM9&#10;XbNQiBjCPkUNZQhNKqXPS7LoJ64hjtzFtRZDhG0hTYtdDLe1fFNqKi1WHBtKbOirpPwv+7cajtvL&#10;+fSudsW3TZrO9UqynUutX0b95wJEoD48xQ/3xmhIZvMk7o134hW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NTSzwwAAAN4AAAAPAAAAAAAAAAAAAAAAAJcCAABkcnMvZG93&#10;bnJldi54bWxQSwUGAAAAAAQABAD1AAAAhwMAAAAA&#10;" filled="f" stroked="f">
                  <v:textbox>
                    <w:txbxContent>
                      <w:p w14:paraId="5DDE2A5C" w14:textId="77777777" w:rsidR="00D34ED4" w:rsidRPr="005F03DE" w:rsidRDefault="00D34ED4" w:rsidP="00D34ED4">
                        <w:pPr>
                          <w:jc w:val="center"/>
                          <w:rPr>
                            <w:rFonts w:ascii="Century Gothic" w:hAnsi="Century Gothic"/>
                          </w:rPr>
                        </w:pPr>
                        <w:r>
                          <w:rPr>
                            <w:rFonts w:ascii="Century Gothic" w:hAnsi="Century Gothic"/>
                          </w:rPr>
                          <w:t xml:space="preserve">Technology </w:t>
                        </w:r>
                        <w:proofErr w:type="spellStart"/>
                        <w:r>
                          <w:rPr>
                            <w:rFonts w:ascii="Century Gothic" w:hAnsi="Century Gothic"/>
                          </w:rPr>
                          <w:t>Facing</w:t>
                        </w:r>
                        <w:proofErr w:type="spellEnd"/>
                      </w:p>
                    </w:txbxContent>
                  </v:textbox>
                </v:shape>
                <v:shape id="Text Box 57959" o:spid="_x0000_s1337" type="#_x0000_t202" style="position:absolute;left:-173673;top:2195513;width:1829435;height:3429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y3QxAAA&#10;AN4AAAAPAAAAZHJzL2Rvd25yZXYueG1sRI9Ba8JAFITvgv9heUIvUjcVYmvqKtVS8Gra3h/ZZxKa&#10;fRuyT5P8+64geBxm5htmsxtco67UhdqzgZdFAoq48Lbm0sDP99fzG6ggyBYbz2RgpAC77XSywcz6&#10;nk90zaVUEcIhQwOVSJtpHYqKHIaFb4mjd/adQ4myK7XtsI9w1+hlkqy0w5rjQoUtHSoq/vKLMyCf&#10;Unv7O0/O/tSn+/GYB+1GY55mw8c7KKFBHuF7+2gNpK/rdA23O/EK6O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t0MQAAADeAAAADwAAAAAAAAAAAAAAAACXAgAAZHJzL2Rv&#10;d25yZXYueG1sUEsFBgAAAAAEAAQA9QAAAIgDAAAAAA==&#10;" filled="f" stroked="f">
                  <v:textbox>
                    <w:txbxContent>
                      <w:p w14:paraId="2F0BF479" w14:textId="77777777" w:rsidR="00D34ED4" w:rsidRPr="005F03DE" w:rsidRDefault="00D34ED4" w:rsidP="00D34ED4">
                        <w:pPr>
                          <w:jc w:val="center"/>
                          <w:rPr>
                            <w:rFonts w:ascii="Century Gothic" w:hAnsi="Century Gothic"/>
                          </w:rPr>
                        </w:pPr>
                        <w:proofErr w:type="spellStart"/>
                        <w:r>
                          <w:rPr>
                            <w:rFonts w:ascii="Century Gothic" w:hAnsi="Century Gothic"/>
                          </w:rPr>
                          <w:t>Supporting</w:t>
                        </w:r>
                        <w:proofErr w:type="spellEnd"/>
                        <w:r>
                          <w:rPr>
                            <w:rFonts w:ascii="Century Gothic" w:hAnsi="Century Gothic"/>
                          </w:rPr>
                          <w:t xml:space="preserve"> the </w:t>
                        </w:r>
                        <w:proofErr w:type="spellStart"/>
                        <w:r>
                          <w:rPr>
                            <w:rFonts w:ascii="Century Gothic" w:hAnsi="Century Gothic"/>
                          </w:rPr>
                          <w:t>Team</w:t>
                        </w:r>
                        <w:proofErr w:type="spellEnd"/>
                      </w:p>
                    </w:txbxContent>
                  </v:textbox>
                </v:shape>
                <v:shape id="Text Box 57960" o:spid="_x0000_s1338" type="#_x0000_t202" style="position:absolute;left:4809807;top:2238058;width:1691069;height:3111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kIcxQAA&#10;AN4AAAAPAAAAZHJzL2Rvd25yZXYueG1sRI/NisIwFIX3A75DuIK7Ma1g1Y5RVFDE6UadB7g0d9oy&#10;zU1poq0+vVkIszycP77luje1uFPrKssK4nEEgji3uuJCwc91/zkH4TyyxtoyKXiQg/Vq8LHEVNuO&#10;z3S/+EKEEXYpKii9b1IpXV6SQTe2DXHwfm1r0AfZFlK32IVxU8tJFCXSYMXhocSGdiXlf5ebUXDr&#10;vmvenbLskMye532Wx1m/jZUaDfvNFwhPvf8Pv9tHrWA6WyQBIOAEFJ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mQhzFAAAA3gAAAA8AAAAAAAAAAAAAAAAAlwIAAGRycy9k&#10;b3ducmV2LnhtbFBLBQYAAAAABAAEAPUAAACJAwAAAAA=&#10;" filled="f" stroked="f">
                  <v:textbox>
                    <w:txbxContent>
                      <w:p w14:paraId="78AE92C1" w14:textId="77777777" w:rsidR="00D34ED4" w:rsidRPr="005F03DE" w:rsidRDefault="00D34ED4" w:rsidP="00D34ED4">
                        <w:pPr>
                          <w:jc w:val="center"/>
                          <w:rPr>
                            <w:rFonts w:ascii="Century Gothic" w:hAnsi="Century Gothic"/>
                          </w:rPr>
                        </w:pPr>
                        <w:proofErr w:type="spellStart"/>
                        <w:r>
                          <w:rPr>
                            <w:rFonts w:ascii="Century Gothic" w:hAnsi="Century Gothic"/>
                          </w:rPr>
                          <w:t>Critique</w:t>
                        </w:r>
                        <w:proofErr w:type="spellEnd"/>
                        <w:r>
                          <w:rPr>
                            <w:rFonts w:ascii="Century Gothic" w:hAnsi="Century Gothic"/>
                          </w:rPr>
                          <w:t xml:space="preserve"> Product</w:t>
                        </w:r>
                      </w:p>
                    </w:txbxContent>
                  </v:textbox>
                </v:shape>
                <w10:wrap type="through"/>
              </v:group>
            </w:pict>
          </mc:Fallback>
        </mc:AlternateContent>
      </w:r>
      <w:r w:rsidRPr="00951BC4">
        <w:rPr>
          <w:lang w:val="en-US"/>
        </w:rPr>
        <w:br w:type="page"/>
      </w:r>
    </w:p>
    <w:p w14:paraId="4397C84B" w14:textId="5D7932E6" w:rsidR="00D34ED4" w:rsidRDefault="00D34ED4" w:rsidP="00C876B0">
      <w:pPr>
        <w:pStyle w:val="Heading1"/>
        <w:rPr>
          <w:lang w:val="en-US"/>
        </w:rPr>
      </w:pPr>
      <w:r>
        <w:rPr>
          <w:lang w:val="en-US"/>
        </w:rPr>
        <w:lastRenderedPageBreak/>
        <w:t>Agile Stage-Gate Model</w:t>
      </w:r>
    </w:p>
    <w:p w14:paraId="0DA28091" w14:textId="2AA5CFA9" w:rsidR="00D34ED4" w:rsidRDefault="00D7092A" w:rsidP="00D34ED4">
      <w:proofErr w:type="spellStart"/>
      <w:r>
        <w:t>Many</w:t>
      </w:r>
      <w:proofErr w:type="spellEnd"/>
      <w:r>
        <w:t xml:space="preserve"> </w:t>
      </w:r>
      <w:proofErr w:type="spellStart"/>
      <w:r>
        <w:t>organizations</w:t>
      </w:r>
      <w:proofErr w:type="spellEnd"/>
      <w:r>
        <w:t xml:space="preserve">, </w:t>
      </w:r>
      <w:proofErr w:type="spellStart"/>
      <w:r>
        <w:t>while</w:t>
      </w:r>
      <w:proofErr w:type="spellEnd"/>
      <w:r>
        <w:t xml:space="preserve"> </w:t>
      </w:r>
      <w:proofErr w:type="spellStart"/>
      <w:r>
        <w:t>transitioning</w:t>
      </w:r>
      <w:proofErr w:type="spellEnd"/>
      <w:r>
        <w:t xml:space="preserve"> </w:t>
      </w:r>
      <w:proofErr w:type="spellStart"/>
      <w:r>
        <w:t>from</w:t>
      </w:r>
      <w:proofErr w:type="spellEnd"/>
      <w:r>
        <w:t xml:space="preserve"> </w:t>
      </w:r>
      <w:proofErr w:type="spellStart"/>
      <w:r>
        <w:t>traditional</w:t>
      </w:r>
      <w:proofErr w:type="spellEnd"/>
      <w:r>
        <w:t xml:space="preserve"> </w:t>
      </w:r>
      <w:proofErr w:type="spellStart"/>
      <w:r>
        <w:t>project</w:t>
      </w:r>
      <w:proofErr w:type="spellEnd"/>
      <w:r>
        <w:t xml:space="preserve"> management to </w:t>
      </w:r>
      <w:proofErr w:type="spellStart"/>
      <w:r>
        <w:t>Agility</w:t>
      </w:r>
      <w:proofErr w:type="spellEnd"/>
      <w:r>
        <w:t xml:space="preserve">, </w:t>
      </w:r>
      <w:proofErr w:type="spellStart"/>
      <w:r>
        <w:t>need</w:t>
      </w:r>
      <w:proofErr w:type="spellEnd"/>
      <w:r>
        <w:t xml:space="preserve"> to </w:t>
      </w:r>
      <w:proofErr w:type="spellStart"/>
      <w:r>
        <w:t>reconcile</w:t>
      </w:r>
      <w:proofErr w:type="spellEnd"/>
      <w:r>
        <w:t xml:space="preserve"> the </w:t>
      </w:r>
      <w:proofErr w:type="spellStart"/>
      <w:r>
        <w:t>problem</w:t>
      </w:r>
      <w:proofErr w:type="spellEnd"/>
      <w:r>
        <w:t xml:space="preserve"> of </w:t>
      </w:r>
      <w:proofErr w:type="spellStart"/>
      <w:r>
        <w:t>managing</w:t>
      </w:r>
      <w:proofErr w:type="spellEnd"/>
      <w:r>
        <w:t xml:space="preserve"> </w:t>
      </w:r>
      <w:proofErr w:type="spellStart"/>
      <w:r>
        <w:t>both</w:t>
      </w:r>
      <w:proofErr w:type="spellEnd"/>
      <w:r>
        <w:t xml:space="preserve"> </w:t>
      </w:r>
      <w:proofErr w:type="spellStart"/>
      <w:r>
        <w:t>approaches</w:t>
      </w:r>
      <w:proofErr w:type="spellEnd"/>
      <w:r>
        <w:t xml:space="preserve"> in </w:t>
      </w:r>
      <w:proofErr w:type="spellStart"/>
      <w:r>
        <w:t>project</w:t>
      </w:r>
      <w:proofErr w:type="spellEnd"/>
      <w:r>
        <w:t xml:space="preserve"> portfolio management </w:t>
      </w:r>
      <w:proofErr w:type="spellStart"/>
      <w:r>
        <w:t>level</w:t>
      </w:r>
      <w:proofErr w:type="spellEnd"/>
      <w:r>
        <w:t xml:space="preserve">. The </w:t>
      </w:r>
      <w:proofErr w:type="spellStart"/>
      <w:r>
        <w:t>traditional</w:t>
      </w:r>
      <w:proofErr w:type="spellEnd"/>
      <w:r>
        <w:t xml:space="preserve"> </w:t>
      </w:r>
      <w:proofErr w:type="spellStart"/>
      <w:r>
        <w:t>governance</w:t>
      </w:r>
      <w:proofErr w:type="spellEnd"/>
      <w:r>
        <w:t xml:space="preserve"> </w:t>
      </w:r>
      <w:proofErr w:type="spellStart"/>
      <w:r>
        <w:t>approach</w:t>
      </w:r>
      <w:proofErr w:type="spellEnd"/>
      <w:r>
        <w:t xml:space="preserve"> </w:t>
      </w:r>
      <w:proofErr w:type="spellStart"/>
      <w:r>
        <w:t>has</w:t>
      </w:r>
      <w:proofErr w:type="spellEnd"/>
      <w:r>
        <w:t xml:space="preserve"> </w:t>
      </w:r>
      <w:proofErr w:type="spellStart"/>
      <w:r>
        <w:t>been</w:t>
      </w:r>
      <w:proofErr w:type="spellEnd"/>
      <w:r>
        <w:t xml:space="preserve"> to </w:t>
      </w:r>
      <w:proofErr w:type="spellStart"/>
      <w:r>
        <w:t>use</w:t>
      </w:r>
      <w:proofErr w:type="spellEnd"/>
      <w:r>
        <w:t xml:space="preserve"> </w:t>
      </w:r>
      <w:proofErr w:type="spellStart"/>
      <w:r>
        <w:t>stage-gate</w:t>
      </w:r>
      <w:proofErr w:type="spellEnd"/>
      <w:r>
        <w:t xml:space="preserve"> </w:t>
      </w:r>
      <w:proofErr w:type="spellStart"/>
      <w:r>
        <w:t>models</w:t>
      </w:r>
      <w:proofErr w:type="spellEnd"/>
      <w:r>
        <w:t xml:space="preserve"> with </w:t>
      </w:r>
      <w:proofErr w:type="spellStart"/>
      <w:r>
        <w:t>clearly</w:t>
      </w:r>
      <w:proofErr w:type="spellEnd"/>
      <w:r>
        <w:t xml:space="preserve"> </w:t>
      </w:r>
      <w:proofErr w:type="spellStart"/>
      <w:r>
        <w:t>defined</w:t>
      </w:r>
      <w:proofErr w:type="spellEnd"/>
      <w:r>
        <w:t xml:space="preserve"> </w:t>
      </w:r>
      <w:proofErr w:type="spellStart"/>
      <w:r>
        <w:t>inspection</w:t>
      </w:r>
      <w:proofErr w:type="spellEnd"/>
      <w:r>
        <w:t xml:space="preserve"> and </w:t>
      </w:r>
      <w:proofErr w:type="spellStart"/>
      <w:r>
        <w:t>approval</w:t>
      </w:r>
      <w:proofErr w:type="spellEnd"/>
      <w:r>
        <w:t xml:space="preserve"> </w:t>
      </w:r>
      <w:proofErr w:type="spellStart"/>
      <w:r>
        <w:t>points</w:t>
      </w:r>
      <w:proofErr w:type="spellEnd"/>
      <w:r>
        <w:t xml:space="preserve">. </w:t>
      </w:r>
      <w:proofErr w:type="spellStart"/>
      <w:r>
        <w:t>Agile</w:t>
      </w:r>
      <w:proofErr w:type="spellEnd"/>
      <w:r>
        <w:t xml:space="preserve"> </w:t>
      </w:r>
      <w:proofErr w:type="spellStart"/>
      <w:r>
        <w:t>projects</w:t>
      </w:r>
      <w:proofErr w:type="spellEnd"/>
      <w:r>
        <w:t xml:space="preserve"> </w:t>
      </w:r>
      <w:proofErr w:type="spellStart"/>
      <w:r>
        <w:t>can</w:t>
      </w:r>
      <w:proofErr w:type="spellEnd"/>
      <w:r>
        <w:t xml:space="preserve"> </w:t>
      </w:r>
      <w:proofErr w:type="spellStart"/>
      <w:r>
        <w:t>comply</w:t>
      </w:r>
      <w:proofErr w:type="spellEnd"/>
      <w:r>
        <w:t xml:space="preserve"> with the </w:t>
      </w:r>
      <w:proofErr w:type="spellStart"/>
      <w:r>
        <w:t>intent</w:t>
      </w:r>
      <w:proofErr w:type="spellEnd"/>
      <w:r>
        <w:t xml:space="preserve"> of the </w:t>
      </w:r>
      <w:proofErr w:type="spellStart"/>
      <w:r>
        <w:t>model</w:t>
      </w:r>
      <w:proofErr w:type="spellEnd"/>
      <w:r>
        <w:t xml:space="preserve">, </w:t>
      </w:r>
      <w:proofErr w:type="spellStart"/>
      <w:r>
        <w:t>but</w:t>
      </w:r>
      <w:proofErr w:type="spellEnd"/>
      <w:r>
        <w:t xml:space="preserve"> </w:t>
      </w:r>
      <w:proofErr w:type="spellStart"/>
      <w:r>
        <w:t>some</w:t>
      </w:r>
      <w:proofErr w:type="spellEnd"/>
      <w:r>
        <w:t xml:space="preserve"> of the </w:t>
      </w:r>
      <w:proofErr w:type="spellStart"/>
      <w:r>
        <w:t>points</w:t>
      </w:r>
      <w:proofErr w:type="spellEnd"/>
      <w:r>
        <w:t xml:space="preserve"> </w:t>
      </w:r>
      <w:proofErr w:type="spellStart"/>
      <w:r>
        <w:t>need</w:t>
      </w:r>
      <w:proofErr w:type="spellEnd"/>
      <w:r>
        <w:t xml:space="preserve"> to </w:t>
      </w:r>
      <w:proofErr w:type="spellStart"/>
      <w:r>
        <w:t>be</w:t>
      </w:r>
      <w:proofErr w:type="spellEnd"/>
      <w:r>
        <w:t xml:space="preserve"> </w:t>
      </w:r>
      <w:proofErr w:type="spellStart"/>
      <w:r>
        <w:t>treated</w:t>
      </w:r>
      <w:proofErr w:type="spellEnd"/>
      <w:r>
        <w:t xml:space="preserve"> </w:t>
      </w:r>
      <w:proofErr w:type="spellStart"/>
      <w:r>
        <w:t>differently</w:t>
      </w:r>
      <w:proofErr w:type="spellEnd"/>
      <w:r>
        <w:t>.</w:t>
      </w:r>
    </w:p>
    <w:p w14:paraId="2E2AFA71" w14:textId="361C4290" w:rsidR="00D34ED4" w:rsidRPr="00D34ED4" w:rsidRDefault="00D7092A" w:rsidP="00D34ED4">
      <w:r>
        <w:t xml:space="preserve">As </w:t>
      </w:r>
      <w:proofErr w:type="spellStart"/>
      <w:r>
        <w:t>we</w:t>
      </w:r>
      <w:proofErr w:type="spellEnd"/>
      <w:r>
        <w:t xml:space="preserve"> </w:t>
      </w:r>
      <w:proofErr w:type="spellStart"/>
      <w:r>
        <w:t>discuss</w:t>
      </w:r>
      <w:proofErr w:type="spellEnd"/>
      <w:r>
        <w:t xml:space="preserve">, </w:t>
      </w:r>
      <w:proofErr w:type="spellStart"/>
      <w:r>
        <w:t>write</w:t>
      </w:r>
      <w:proofErr w:type="spellEnd"/>
      <w:r>
        <w:t xml:space="preserve"> </w:t>
      </w:r>
      <w:proofErr w:type="spellStart"/>
      <w:r>
        <w:t>down</w:t>
      </w:r>
      <w:proofErr w:type="spellEnd"/>
      <w:r>
        <w:t xml:space="preserve"> </w:t>
      </w:r>
      <w:proofErr w:type="spellStart"/>
      <w:r>
        <w:t>your</w:t>
      </w:r>
      <w:proofErr w:type="spellEnd"/>
      <w:r>
        <w:t xml:space="preserve"> </w:t>
      </w:r>
      <w:proofErr w:type="spellStart"/>
      <w:r>
        <w:t>comments</w:t>
      </w:r>
      <w:proofErr w:type="spellEnd"/>
      <w:r>
        <w:t xml:space="preserve"> in the </w:t>
      </w:r>
      <w:proofErr w:type="spellStart"/>
      <w:r>
        <w:t>diagram</w:t>
      </w:r>
      <w:proofErr w:type="spellEnd"/>
      <w:r>
        <w:t xml:space="preserve"> </w:t>
      </w:r>
      <w:proofErr w:type="spellStart"/>
      <w:r>
        <w:t>below</w:t>
      </w:r>
      <w:proofErr w:type="spellEnd"/>
      <w:r>
        <w:t>.</w:t>
      </w:r>
    </w:p>
    <w:p w14:paraId="5E912A90" w14:textId="64633E6C" w:rsidR="00D34ED4" w:rsidRDefault="00D7092A">
      <w:pPr>
        <w:rPr>
          <w:rFonts w:eastAsiaTheme="majorEastAsia" w:cstheme="majorBidi"/>
          <w:bCs/>
          <w:caps/>
          <w:color w:val="0060A9"/>
          <w:sz w:val="36"/>
          <w:szCs w:val="36"/>
          <w:lang w:val="en-US"/>
        </w:rPr>
      </w:pPr>
      <w:r>
        <w:rPr>
          <w:noProof/>
          <w:lang w:val="en-US"/>
        </w:rPr>
        <w:drawing>
          <wp:anchor distT="0" distB="0" distL="114300" distR="114300" simplePos="0" relativeHeight="252134400" behindDoc="0" locked="0" layoutInCell="1" allowOverlap="1" wp14:anchorId="447A02BF" wp14:editId="2B6889AC">
            <wp:simplePos x="0" y="0"/>
            <wp:positionH relativeFrom="column">
              <wp:posOffset>0</wp:posOffset>
            </wp:positionH>
            <wp:positionV relativeFrom="paragraph">
              <wp:posOffset>1590040</wp:posOffset>
            </wp:positionV>
            <wp:extent cx="5819140" cy="4133215"/>
            <wp:effectExtent l="0" t="0" r="0" b="6985"/>
            <wp:wrapThrough wrapText="bothSides">
              <wp:wrapPolygon edited="0">
                <wp:start x="3394" y="0"/>
                <wp:lineTo x="3394" y="796"/>
                <wp:lineTo x="10371" y="2257"/>
                <wp:lineTo x="4243" y="2257"/>
                <wp:lineTo x="1791" y="2655"/>
                <wp:lineTo x="1791" y="4380"/>
                <wp:lineTo x="1226" y="5708"/>
                <wp:lineTo x="660" y="8363"/>
                <wp:lineTo x="94" y="9690"/>
                <wp:lineTo x="94" y="9955"/>
                <wp:lineTo x="2074" y="15000"/>
                <wp:lineTo x="2168" y="16858"/>
                <wp:lineTo x="3488" y="17123"/>
                <wp:lineTo x="13482" y="17123"/>
                <wp:lineTo x="14237" y="19247"/>
                <wp:lineTo x="6505" y="20309"/>
                <wp:lineTo x="4243" y="20707"/>
                <wp:lineTo x="4243" y="21371"/>
                <wp:lineTo x="4526" y="21504"/>
                <wp:lineTo x="4808" y="21504"/>
                <wp:lineTo x="7825" y="21504"/>
                <wp:lineTo x="12540" y="21504"/>
                <wp:lineTo x="13482" y="21371"/>
                <wp:lineTo x="14991" y="20044"/>
                <wp:lineTo x="14802" y="19247"/>
                <wp:lineTo x="13954" y="17123"/>
                <wp:lineTo x="21496" y="17123"/>
                <wp:lineTo x="21496" y="16725"/>
                <wp:lineTo x="20931" y="15000"/>
                <wp:lineTo x="19988" y="12876"/>
                <wp:lineTo x="20082" y="10752"/>
                <wp:lineTo x="20459" y="10354"/>
                <wp:lineTo x="20459" y="9557"/>
                <wp:lineTo x="19893" y="8628"/>
                <wp:lineTo x="20082" y="6504"/>
                <wp:lineTo x="21496" y="2788"/>
                <wp:lineTo x="21496" y="2389"/>
                <wp:lineTo x="17442" y="1991"/>
                <wp:lineTo x="13294" y="0"/>
                <wp:lineTo x="3394" y="0"/>
              </wp:wrapPolygon>
            </wp:wrapThrough>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9140" cy="413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D4">
        <w:rPr>
          <w:lang w:val="en-US"/>
        </w:rPr>
        <w:br w:type="page"/>
      </w:r>
    </w:p>
    <w:p w14:paraId="12322C7A" w14:textId="4903EFC5" w:rsidR="00C417A8" w:rsidRDefault="00D34ED4" w:rsidP="00C876B0">
      <w:pPr>
        <w:pStyle w:val="Heading1"/>
        <w:rPr>
          <w:lang w:val="en-US"/>
        </w:rPr>
      </w:pPr>
      <w:r>
        <w:rPr>
          <w:lang w:val="en-US"/>
        </w:rPr>
        <w:lastRenderedPageBreak/>
        <w:t>Pre-Assignment Wrap-Up</w:t>
      </w:r>
    </w:p>
    <w:p w14:paraId="569C660D" w14:textId="299912BA" w:rsidR="00D34ED4" w:rsidRPr="00D34ED4" w:rsidRDefault="00D7092A" w:rsidP="00D34ED4">
      <w:proofErr w:type="spellStart"/>
      <w:r>
        <w:t>Use</w:t>
      </w:r>
      <w:proofErr w:type="spellEnd"/>
      <w:r>
        <w:t xml:space="preserve"> the </w:t>
      </w:r>
      <w:proofErr w:type="spellStart"/>
      <w:r>
        <w:t>space</w:t>
      </w:r>
      <w:proofErr w:type="spellEnd"/>
      <w:r>
        <w:t xml:space="preserve"> </w:t>
      </w:r>
      <w:proofErr w:type="spellStart"/>
      <w:r>
        <w:t>below</w:t>
      </w:r>
      <w:proofErr w:type="spellEnd"/>
      <w:r>
        <w:t xml:space="preserve"> for </w:t>
      </w:r>
      <w:proofErr w:type="spellStart"/>
      <w:r>
        <w:t>any</w:t>
      </w:r>
      <w:proofErr w:type="spellEnd"/>
      <w:r>
        <w:t xml:space="preserve"> </w:t>
      </w:r>
      <w:proofErr w:type="spellStart"/>
      <w:r>
        <w:t>comments</w:t>
      </w:r>
      <w:proofErr w:type="spellEnd"/>
      <w:r w:rsidR="00224BDD">
        <w:t xml:space="preserve"> </w:t>
      </w:r>
      <w:proofErr w:type="spellStart"/>
      <w:r w:rsidR="00224BDD">
        <w:t>that</w:t>
      </w:r>
      <w:proofErr w:type="spellEnd"/>
      <w:r w:rsidR="00224BDD">
        <w:t xml:space="preserve"> </w:t>
      </w:r>
      <w:proofErr w:type="spellStart"/>
      <w:r w:rsidR="00224BDD">
        <w:t>you</w:t>
      </w:r>
      <w:proofErr w:type="spellEnd"/>
      <w:r w:rsidR="00224BDD">
        <w:t xml:space="preserve"> </w:t>
      </w:r>
      <w:proofErr w:type="spellStart"/>
      <w:r w:rsidR="00224BDD">
        <w:t>want</w:t>
      </w:r>
      <w:proofErr w:type="spellEnd"/>
      <w:r w:rsidR="00224BDD">
        <w:t xml:space="preserve"> to </w:t>
      </w:r>
      <w:proofErr w:type="spellStart"/>
      <w:r w:rsidR="00224BDD">
        <w:t>write</w:t>
      </w:r>
      <w:proofErr w:type="spellEnd"/>
      <w:r w:rsidR="00224BDD">
        <w:t xml:space="preserve"> </w:t>
      </w:r>
      <w:proofErr w:type="spellStart"/>
      <w:r w:rsidR="00224BDD">
        <w:t>down</w:t>
      </w:r>
      <w:proofErr w:type="spellEnd"/>
      <w:r w:rsidR="00224BDD">
        <w:t xml:space="preserve"> </w:t>
      </w:r>
      <w:proofErr w:type="spellStart"/>
      <w:r w:rsidR="00224BDD">
        <w:t>during</w:t>
      </w:r>
      <w:proofErr w:type="spellEnd"/>
      <w:r w:rsidR="00224BDD">
        <w:t xml:space="preserve"> </w:t>
      </w:r>
      <w:proofErr w:type="spellStart"/>
      <w:r w:rsidR="00224BDD">
        <w:t>pre-assignment</w:t>
      </w:r>
      <w:proofErr w:type="spellEnd"/>
      <w:r w:rsidR="00224BDD">
        <w:t xml:space="preserve"> </w:t>
      </w:r>
      <w:proofErr w:type="spellStart"/>
      <w:r w:rsidR="00224BDD">
        <w:t>wrap-up</w:t>
      </w:r>
      <w:proofErr w:type="spellEnd"/>
      <w:r w:rsidR="00224BDD">
        <w:t>.</w:t>
      </w:r>
      <w:bookmarkStart w:id="0" w:name="_GoBack"/>
      <w:bookmarkEnd w:id="0"/>
    </w:p>
    <w:p w14:paraId="38DF4424" w14:textId="4F7AC2EE" w:rsidR="00B866AB" w:rsidRPr="00951BC4" w:rsidRDefault="00B866AB" w:rsidP="003C6DF2">
      <w:pPr>
        <w:rPr>
          <w:lang w:val="en-US"/>
        </w:rPr>
      </w:pPr>
      <w:r w:rsidRPr="00951BC4">
        <w:rPr>
          <w:lang w:val="en-US"/>
        </w:rPr>
        <w:br w:type="page"/>
      </w:r>
    </w:p>
    <w:p w14:paraId="6845ED85" w14:textId="77777777" w:rsidR="00B866AB" w:rsidRPr="00951BC4" w:rsidRDefault="00E91240" w:rsidP="00D34ED4">
      <w:pPr>
        <w:pStyle w:val="Heading1"/>
      </w:pPr>
      <w:r w:rsidRPr="00951BC4">
        <w:rPr>
          <w:noProof/>
          <w:lang w:val="en-US"/>
        </w:rPr>
        <w:lastRenderedPageBreak/>
        <w:drawing>
          <wp:anchor distT="0" distB="0" distL="114300" distR="114300" simplePos="0" relativeHeight="251598848" behindDoc="0" locked="0" layoutInCell="1" allowOverlap="1" wp14:anchorId="47F56E3D" wp14:editId="7EF8A35F">
            <wp:simplePos x="0" y="0"/>
            <wp:positionH relativeFrom="column">
              <wp:posOffset>35560</wp:posOffset>
            </wp:positionH>
            <wp:positionV relativeFrom="paragraph">
              <wp:posOffset>57785</wp:posOffset>
            </wp:positionV>
            <wp:extent cx="1261745" cy="1261745"/>
            <wp:effectExtent l="0" t="0" r="0" b="0"/>
            <wp:wrapSquare wrapText="bothSides"/>
            <wp:docPr id="1" name="Picture 1" descr="Petri_heiramo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i_heiramo_squa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6AB" w:rsidRPr="00951BC4">
        <w:t>Petri Heiramo</w:t>
      </w:r>
    </w:p>
    <w:p w14:paraId="5DB5FC5A" w14:textId="77777777" w:rsidR="00B866AB" w:rsidRPr="00951BC4" w:rsidRDefault="00B866AB" w:rsidP="00B866AB">
      <w:pPr>
        <w:pStyle w:val="NoSpacing"/>
        <w:rPr>
          <w:rFonts w:cstheme="minorHAnsi"/>
          <w:b/>
          <w:sz w:val="24"/>
          <w:szCs w:val="24"/>
        </w:rPr>
      </w:pPr>
      <w:r w:rsidRPr="00951BC4">
        <w:rPr>
          <w:rFonts w:cstheme="minorHAnsi"/>
          <w:b/>
          <w:sz w:val="24"/>
          <w:szCs w:val="24"/>
        </w:rPr>
        <w:t>CollabNet Certified Scrum Trainer (CST) and Agile Transformation Mentor</w:t>
      </w:r>
    </w:p>
    <w:p w14:paraId="299EFE42" w14:textId="77777777" w:rsidR="00B866AB" w:rsidRPr="00951BC4" w:rsidRDefault="00B866AB" w:rsidP="00B866AB">
      <w:pPr>
        <w:pStyle w:val="NormalWeb"/>
        <w:rPr>
          <w:rFonts w:asciiTheme="minorHAnsi" w:hAnsiTheme="minorHAnsi" w:cstheme="minorHAnsi"/>
        </w:rPr>
      </w:pPr>
      <w:r w:rsidRPr="00951BC4">
        <w:rPr>
          <w:rFonts w:asciiTheme="minorHAnsi" w:hAnsiTheme="minorHAnsi" w:cstheme="minorHAnsi"/>
        </w:rPr>
        <w:t xml:space="preserve">I’m particularly interested in looking at Scrum and Agile as a holistic approach to improving the competitiveness of businesses. I find myself often in discussions where I emphasize the need for businesses to focus on generating value (over managing costs) as a means to success. Be it in a project or in an organization, I frequently see dysfunctions where silly savings are made at the cost of significant value. And many times the decision makers are totally unaware of the impact of their decisions. It is this mismatch between intent (to work for the best of the company) and </w:t>
      </w:r>
      <w:r w:rsidRPr="00951BC4">
        <w:rPr>
          <w:rFonts w:asciiTheme="minorHAnsi" w:eastAsiaTheme="minorHAnsi" w:hAnsiTheme="minorHAnsi" w:cstheme="minorHAnsi"/>
        </w:rPr>
        <w:t>action that I seek to eliminate. When focusing on value, we need to focus on customer delight,</w:t>
      </w:r>
      <w:r w:rsidRPr="00951BC4">
        <w:rPr>
          <w:rFonts w:asciiTheme="minorHAnsi" w:hAnsiTheme="minorHAnsi" w:cstheme="minorHAnsi"/>
        </w:rPr>
        <w:t xml:space="preserve"> job satisfaction and continuous improvement.</w:t>
      </w:r>
    </w:p>
    <w:p w14:paraId="538D0397" w14:textId="77777777" w:rsidR="00B866AB" w:rsidRPr="00951BC4" w:rsidRDefault="00B866AB" w:rsidP="00B866AB">
      <w:pPr>
        <w:pStyle w:val="NormalWeb"/>
        <w:rPr>
          <w:rFonts w:asciiTheme="minorHAnsi" w:hAnsiTheme="minorHAnsi" w:cstheme="minorHAnsi"/>
        </w:rPr>
      </w:pPr>
      <w:r w:rsidRPr="00951BC4">
        <w:rPr>
          <w:rFonts w:asciiTheme="minorHAnsi" w:hAnsiTheme="minorHAnsi" w:cstheme="minorHAnsi"/>
        </w:rPr>
        <w:t xml:space="preserve">I've studied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methods actively since Fall 2005. In addition, to leading Scrum and Agile projects, I have been doing Scrum and Agility training and consulting since early 2006. I was certified as Scrum Practitioner in April 2007 and as CST in November 2008.</w:t>
      </w:r>
    </w:p>
    <w:p w14:paraId="63CF9AFC" w14:textId="77777777" w:rsidR="00B866AB" w:rsidRPr="00951BC4" w:rsidRDefault="00B866AB" w:rsidP="00B866AB">
      <w:pPr>
        <w:pStyle w:val="NormalWeb"/>
        <w:rPr>
          <w:rFonts w:asciiTheme="minorHAnsi" w:hAnsiTheme="minorHAnsi" w:cstheme="minorHAnsi"/>
        </w:rPr>
      </w:pPr>
      <w:r w:rsidRPr="00951BC4">
        <w:rPr>
          <w:rFonts w:asciiTheme="minorHAnsi" w:hAnsiTheme="minorHAnsi" w:cstheme="minorHAnsi"/>
        </w:rPr>
        <w:t xml:space="preserve">I have over 10 years of experience in developing software as a developer, project manager, QA manager, ScrumMaster, process developer, coach and trainer – and experience with both the traditional and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approaches to software development. I've seen a wide variety of projects, and as a result, have come to appreciate the positive effects of Scrum on the human side of software development. Seeing people enjoy their work again has been my greatest joy in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deployments. Of course, seeing a happy and engaged customer is great, too, and so is instilling a new kind of pride and common sense in the work people do.</w:t>
      </w:r>
    </w:p>
    <w:p w14:paraId="2E799B4D" w14:textId="77777777" w:rsidR="00B866AB" w:rsidRPr="00951BC4" w:rsidRDefault="00B866AB" w:rsidP="00B866AB">
      <w:pPr>
        <w:pStyle w:val="Heading3"/>
        <w:spacing w:before="0" w:line="240" w:lineRule="auto"/>
        <w:rPr>
          <w:b/>
          <w:lang w:val="en-US"/>
        </w:rPr>
      </w:pPr>
      <w:r w:rsidRPr="00951BC4">
        <w:rPr>
          <w:b/>
          <w:lang w:val="en-US"/>
        </w:rPr>
        <w:t>Transform with Experience</w:t>
      </w:r>
    </w:p>
    <w:p w14:paraId="0A47A614" w14:textId="77777777" w:rsidR="00B866AB" w:rsidRPr="00951BC4" w:rsidRDefault="00B866AB" w:rsidP="00B866AB">
      <w:pPr>
        <w:pStyle w:val="NormalWeb"/>
        <w:rPr>
          <w:rFonts w:asciiTheme="minorHAnsi" w:hAnsiTheme="minorHAnsi" w:cstheme="minorHAnsi"/>
        </w:rPr>
      </w:pP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training division has helped hundreds of companies successfully adopt and scale Scrum and Agile. As the largest Scrum Alliance certified training facility, </w:t>
      </w: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Certified Scrum Trainers possess deep experience leading organizations — from small businesses to multinational enterprises — through </w:t>
      </w:r>
      <w:proofErr w:type="gramStart"/>
      <w:r w:rsidRPr="00951BC4">
        <w:rPr>
          <w:rFonts w:asciiTheme="minorHAnsi" w:hAnsiTheme="minorHAnsi" w:cstheme="minorHAnsi"/>
        </w:rPr>
        <w:t>Agile</w:t>
      </w:r>
      <w:proofErr w:type="gramEnd"/>
      <w:r w:rsidRPr="00951BC4">
        <w:rPr>
          <w:rFonts w:asciiTheme="minorHAnsi" w:hAnsiTheme="minorHAnsi" w:cstheme="minorHAnsi"/>
        </w:rPr>
        <w:t xml:space="preserve"> transformations. With a full range of training services, </w:t>
      </w: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offerings can meet the needs of any organization.</w:t>
      </w:r>
      <w:r w:rsidRPr="00951BC4">
        <w:rPr>
          <w:rFonts w:asciiTheme="minorHAnsi" w:hAnsiTheme="minorHAnsi" w:cstheme="minorHAnsi"/>
        </w:rPr>
        <w:br/>
      </w:r>
      <w:r w:rsidRPr="00951BC4">
        <w:rPr>
          <w:rFonts w:asciiTheme="minorHAnsi" w:hAnsiTheme="minorHAnsi" w:cstheme="minorHAnsi"/>
        </w:rPr>
        <w:br/>
        <w:t xml:space="preserve">The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team conducts regularly scheduled public courses in major markets throughout North America and Europe, offering ScrumMaster and Product Owner Certification courses. Additionally, </w:t>
      </w:r>
      <w:proofErr w:type="spellStart"/>
      <w:r w:rsidRPr="00951BC4">
        <w:rPr>
          <w:rFonts w:asciiTheme="minorHAnsi" w:hAnsiTheme="minorHAnsi" w:cstheme="minorHAnsi"/>
        </w:rPr>
        <w:t>CollabNet’s</w:t>
      </w:r>
      <w:proofErr w:type="spellEnd"/>
      <w:r w:rsidRPr="00951BC4">
        <w:rPr>
          <w:rFonts w:asciiTheme="minorHAnsi" w:hAnsiTheme="minorHAnsi" w:cstheme="minorHAnsi"/>
        </w:rPr>
        <w:t xml:space="preserve"> </w:t>
      </w:r>
      <w:proofErr w:type="spellStart"/>
      <w:r w:rsidRPr="00951BC4">
        <w:rPr>
          <w:rFonts w:asciiTheme="minorHAnsi" w:hAnsiTheme="minorHAnsi" w:cstheme="minorHAnsi"/>
        </w:rPr>
        <w:t>ScrumCORE</w:t>
      </w:r>
      <w:proofErr w:type="spellEnd"/>
      <w:r w:rsidRPr="00951BC4">
        <w:rPr>
          <w:rFonts w:asciiTheme="minorHAnsi" w:hAnsiTheme="minorHAnsi" w:cstheme="minorHAnsi"/>
        </w:rPr>
        <w:t xml:space="preserve"> trainers are available for on-site private coaching engagements. These coaching sessions connect organizations with an experienced Scrum coach, who can lead them through a transformation or help them resolve specific challenges. </w:t>
      </w:r>
      <w:r w:rsidRPr="00951BC4">
        <w:rPr>
          <w:rFonts w:asciiTheme="minorHAnsi" w:hAnsiTheme="minorHAnsi" w:cstheme="minorHAnsi"/>
        </w:rPr>
        <w:br/>
      </w:r>
      <w:r w:rsidRPr="00951BC4">
        <w:rPr>
          <w:rFonts w:asciiTheme="minorHAnsi" w:hAnsiTheme="minorHAnsi" w:cstheme="minorHAnsi"/>
        </w:rPr>
        <w:br/>
        <w:t xml:space="preserve">For more information, visit </w:t>
      </w:r>
      <w:hyperlink r:id="rId44" w:history="1">
        <w:r w:rsidRPr="00951BC4">
          <w:rPr>
            <w:rStyle w:val="Hyperlink"/>
            <w:rFonts w:asciiTheme="minorHAnsi" w:hAnsiTheme="minorHAnsi" w:cstheme="minorHAnsi"/>
          </w:rPr>
          <w:t>http://www.open.collab.net/training/scrummaster</w:t>
        </w:r>
      </w:hyperlink>
      <w:r w:rsidRPr="00951BC4">
        <w:rPr>
          <w:rFonts w:asciiTheme="minorHAnsi" w:hAnsiTheme="minorHAnsi" w:cstheme="minorHAnsi"/>
        </w:rPr>
        <w:t xml:space="preserve">, or to speak with a training specialist contact </w:t>
      </w:r>
      <w:hyperlink r:id="rId45" w:history="1">
        <w:r w:rsidRPr="00951BC4">
          <w:rPr>
            <w:rFonts w:asciiTheme="minorHAnsi" w:hAnsiTheme="minorHAnsi" w:cstheme="minorHAnsi"/>
            <w:color w:val="0256E2"/>
          </w:rPr>
          <w:t>scrumtraining@collab.net</w:t>
        </w:r>
      </w:hyperlink>
      <w:r w:rsidRPr="00951BC4">
        <w:rPr>
          <w:rFonts w:asciiTheme="minorHAnsi" w:hAnsiTheme="minorHAnsi" w:cstheme="minorHAnsi"/>
        </w:rPr>
        <w:t>.</w:t>
      </w:r>
    </w:p>
    <w:p w14:paraId="79BAFD37" w14:textId="77777777" w:rsidR="00A716C1" w:rsidRPr="00951BC4" w:rsidRDefault="00A716C1">
      <w:pPr>
        <w:rPr>
          <w:lang w:val="en-US"/>
        </w:rPr>
        <w:sectPr w:rsidR="00A716C1" w:rsidRPr="00951BC4" w:rsidSect="008B0DF4">
          <w:headerReference w:type="default" r:id="rId46"/>
          <w:footerReference w:type="default" r:id="rId47"/>
          <w:pgSz w:w="11907" w:h="16839" w:code="9"/>
          <w:pgMar w:top="1560" w:right="1368" w:bottom="1008" w:left="1368" w:header="706" w:footer="302" w:gutter="0"/>
          <w:cols w:space="708"/>
          <w:docGrid w:linePitch="360"/>
        </w:sectPr>
      </w:pPr>
      <w:r w:rsidRPr="00951BC4">
        <w:rPr>
          <w:lang w:val="en-US"/>
        </w:rPr>
        <w:br w:type="page"/>
      </w:r>
    </w:p>
    <w:p w14:paraId="159130C7" w14:textId="77777777" w:rsidR="00A716C1" w:rsidRPr="00951BC4" w:rsidRDefault="008869F3">
      <w:pPr>
        <w:rPr>
          <w:lang w:val="en-US"/>
        </w:rPr>
      </w:pPr>
      <w:r w:rsidRPr="00951BC4">
        <w:rPr>
          <w:rFonts w:ascii="Times New Roman" w:hAnsi="Times New Roman" w:cs="Times New Roman"/>
          <w:noProof/>
          <w:szCs w:val="24"/>
          <w:lang w:val="en-US"/>
        </w:rPr>
        <w:lastRenderedPageBreak/>
        <mc:AlternateContent>
          <mc:Choice Requires="wps">
            <w:drawing>
              <wp:anchor distT="0" distB="0" distL="114300" distR="114300" simplePos="0" relativeHeight="251594752" behindDoc="0" locked="0" layoutInCell="1" allowOverlap="1" wp14:anchorId="7A6DCCBF" wp14:editId="23A07105">
                <wp:simplePos x="0" y="0"/>
                <wp:positionH relativeFrom="column">
                  <wp:posOffset>-467995</wp:posOffset>
                </wp:positionH>
                <wp:positionV relativeFrom="page">
                  <wp:posOffset>902335</wp:posOffset>
                </wp:positionV>
                <wp:extent cx="1471930" cy="3086100"/>
                <wp:effectExtent l="0" t="0" r="1397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B9C7" w14:textId="77777777" w:rsidR="00D7092A" w:rsidRPr="008869F3" w:rsidRDefault="00D7092A" w:rsidP="008869F3">
                            <w:pPr>
                              <w:pStyle w:val="SidebarSubhead"/>
                              <w:rPr>
                                <w:color w:val="0060A9"/>
                              </w:rPr>
                            </w:pPr>
                            <w:r w:rsidRPr="008869F3">
                              <w:rPr>
                                <w:color w:val="0060A9"/>
                              </w:rPr>
                              <w:t>CONTACT US</w:t>
                            </w:r>
                          </w:p>
                          <w:p w14:paraId="0086D73F" w14:textId="77777777" w:rsidR="00D7092A" w:rsidRDefault="00D7092A" w:rsidP="008869F3">
                            <w:pPr>
                              <w:pStyle w:val="SidebarText"/>
                            </w:pPr>
                            <w:r>
                              <w:t xml:space="preserve">Corporate Headquarters </w:t>
                            </w:r>
                            <w:r>
                              <w:br/>
                              <w:t xml:space="preserve">8000 Marina Blvd, </w:t>
                            </w:r>
                            <w:r>
                              <w:br/>
                              <w:t xml:space="preserve">Suite 600 </w:t>
                            </w:r>
                            <w:r>
                              <w:br/>
                              <w:t xml:space="preserve">Brisbane, CA 94005 </w:t>
                            </w:r>
                            <w:r>
                              <w:br/>
                              <w:t xml:space="preserve">United States </w:t>
                            </w:r>
                            <w:r>
                              <w:br/>
                              <w:t xml:space="preserve">Phone: +1 (650) 228-2500 </w:t>
                            </w:r>
                            <w:r>
                              <w:br/>
                              <w:t>Toll Free: +1 (888) 778-9793</w:t>
                            </w:r>
                          </w:p>
                          <w:p w14:paraId="4FFC3818" w14:textId="77777777" w:rsidR="00D7092A" w:rsidRDefault="00D7092A" w:rsidP="008869F3">
                            <w:pPr>
                              <w:pStyle w:val="SidebarText"/>
                            </w:pPr>
                            <w:r>
                              <w:t xml:space="preserve">Chennai, India Office </w:t>
                            </w:r>
                            <w:r>
                              <w:br/>
                              <w:t>Phone: +91 44 4220-3700</w:t>
                            </w:r>
                          </w:p>
                          <w:p w14:paraId="1A00D101" w14:textId="77777777" w:rsidR="00D7092A" w:rsidRDefault="00D7092A" w:rsidP="008869F3">
                            <w:pPr>
                              <w:pStyle w:val="SidebarText"/>
                            </w:pPr>
                            <w:r>
                              <w:t xml:space="preserve">Shanghai, China Office </w:t>
                            </w:r>
                            <w:r>
                              <w:br/>
                              <w:t>Phone: +86-21-61221082</w:t>
                            </w:r>
                          </w:p>
                          <w:p w14:paraId="2C5EE1F7" w14:textId="77777777" w:rsidR="00D7092A" w:rsidRDefault="00D7092A" w:rsidP="008869F3">
                            <w:pPr>
                              <w:pStyle w:val="SidebarText"/>
                            </w:pPr>
                            <w:r>
                              <w:t xml:space="preserve">Seoul, Korea Office </w:t>
                            </w:r>
                            <w:r>
                              <w:br/>
                              <w:t>Phone</w:t>
                            </w:r>
                            <w:proofErr w:type="gramStart"/>
                            <w:r>
                              <w:t>:+</w:t>
                            </w:r>
                            <w:proofErr w:type="gramEnd"/>
                            <w:r>
                              <w:t>82-2-722-8271</w:t>
                            </w:r>
                          </w:p>
                          <w:p w14:paraId="4F0F88F6" w14:textId="77777777" w:rsidR="00D7092A" w:rsidRDefault="00D7092A" w:rsidP="008869F3">
                            <w:pPr>
                              <w:pStyle w:val="SidebarText"/>
                            </w:pPr>
                            <w:r>
                              <w:t xml:space="preserve">Tokyo, Japan Office </w:t>
                            </w:r>
                            <w:r>
                              <w:br/>
                              <w:t>Phone</w:t>
                            </w:r>
                            <w:proofErr w:type="gramStart"/>
                            <w:r>
                              <w:t>:+</w:t>
                            </w:r>
                            <w:proofErr w:type="gramEnd"/>
                            <w:r>
                              <w:t>81-3-5789-5366</w:t>
                            </w:r>
                          </w:p>
                          <w:p w14:paraId="2206231B" w14:textId="77777777" w:rsidR="00D7092A" w:rsidRDefault="00D7092A" w:rsidP="008869F3">
                            <w:pPr>
                              <w:pStyle w:val="SidebarText"/>
                            </w:pPr>
                            <w:r>
                              <w:t xml:space="preserve">London, UK Office </w:t>
                            </w:r>
                            <w:r>
                              <w:br/>
                              <w:t>Phone</w:t>
                            </w:r>
                            <w:proofErr w:type="gramStart"/>
                            <w:r>
                              <w:t>:+</w:t>
                            </w:r>
                            <w:proofErr w:type="gramEnd"/>
                            <w:r>
                              <w:t>44 (0) 207-397-8690</w:t>
                            </w:r>
                          </w:p>
                          <w:p w14:paraId="607D7F33" w14:textId="77777777" w:rsidR="00D7092A" w:rsidRDefault="00D7092A" w:rsidP="008869F3">
                            <w:pPr>
                              <w:pStyle w:val="SidebarText"/>
                            </w:pPr>
                            <w:proofErr w:type="spellStart"/>
                            <w:r>
                              <w:t>Munich</w:t>
                            </w:r>
                            <w:proofErr w:type="gramStart"/>
                            <w:r>
                              <w:t>,Germany</w:t>
                            </w:r>
                            <w:proofErr w:type="spellEnd"/>
                            <w:proofErr w:type="gramEnd"/>
                            <w:r>
                              <w:t xml:space="preserve"> Office </w:t>
                            </w:r>
                            <w:r>
                              <w:br/>
                              <w:t>Phone: +49 (89) 24218-442</w:t>
                            </w:r>
                          </w:p>
                          <w:p w14:paraId="4985B0CD" w14:textId="77777777" w:rsidR="00D7092A" w:rsidRDefault="00D7092A" w:rsidP="008869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339" type="#_x0000_t202" style="position:absolute;margin-left:-36.8pt;margin-top:71.05pt;width:115.9pt;height:24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anzrQCAAC1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" filled="f" stroked="f">
                <v:textbox inset="0,0,0,0">
                  <w:txbxContent>
                    <w:p w14:paraId="2FFFB9C7" w14:textId="77777777" w:rsidR="00D34ED4" w:rsidRPr="008869F3" w:rsidRDefault="00D34ED4" w:rsidP="008869F3">
                      <w:pPr>
                        <w:pStyle w:val="SidebarSubhead"/>
                        <w:rPr>
                          <w:color w:val="0060A9"/>
                        </w:rPr>
                      </w:pPr>
                      <w:r w:rsidRPr="008869F3">
                        <w:rPr>
                          <w:color w:val="0060A9"/>
                        </w:rPr>
                        <w:t>CONTACT US</w:t>
                      </w:r>
                    </w:p>
                    <w:p w14:paraId="0086D73F" w14:textId="77777777" w:rsidR="00D34ED4" w:rsidRDefault="00D34ED4" w:rsidP="008869F3">
                      <w:pPr>
                        <w:pStyle w:val="SidebarText"/>
                      </w:pPr>
                      <w:r>
                        <w:t xml:space="preserve">Corporate Headquarters </w:t>
                      </w:r>
                      <w:r>
                        <w:br/>
                        <w:t xml:space="preserve">8000 Marina Blvd, </w:t>
                      </w:r>
                      <w:r>
                        <w:br/>
                        <w:t xml:space="preserve">Suite 600 </w:t>
                      </w:r>
                      <w:r>
                        <w:br/>
                        <w:t xml:space="preserve">Brisbane, CA 94005 </w:t>
                      </w:r>
                      <w:r>
                        <w:br/>
                        <w:t xml:space="preserve">United States </w:t>
                      </w:r>
                      <w:r>
                        <w:br/>
                        <w:t xml:space="preserve">Phone: +1 (650) 228-2500 </w:t>
                      </w:r>
                      <w:r>
                        <w:br/>
                        <w:t>Toll Free: +1 (888) 778-9793</w:t>
                      </w:r>
                    </w:p>
                    <w:p w14:paraId="4FFC3818" w14:textId="77777777" w:rsidR="00D34ED4" w:rsidRDefault="00D34ED4" w:rsidP="008869F3">
                      <w:pPr>
                        <w:pStyle w:val="SidebarText"/>
                      </w:pPr>
                      <w:r>
                        <w:t xml:space="preserve">Chennai, India Office </w:t>
                      </w:r>
                      <w:r>
                        <w:br/>
                        <w:t>Phone: +91 44 4220-3700</w:t>
                      </w:r>
                    </w:p>
                    <w:p w14:paraId="1A00D101" w14:textId="77777777" w:rsidR="00D34ED4" w:rsidRDefault="00D34ED4" w:rsidP="008869F3">
                      <w:pPr>
                        <w:pStyle w:val="SidebarText"/>
                      </w:pPr>
                      <w:r>
                        <w:t xml:space="preserve">Shanghai, China Office </w:t>
                      </w:r>
                      <w:r>
                        <w:br/>
                        <w:t>Phone: +86-21-61221082</w:t>
                      </w:r>
                    </w:p>
                    <w:p w14:paraId="2C5EE1F7" w14:textId="77777777" w:rsidR="00D34ED4" w:rsidRDefault="00D34ED4" w:rsidP="008869F3">
                      <w:pPr>
                        <w:pStyle w:val="SidebarText"/>
                      </w:pPr>
                      <w:r>
                        <w:t xml:space="preserve">Seoul, Korea Office </w:t>
                      </w:r>
                      <w:r>
                        <w:br/>
                        <w:t>Phone</w:t>
                      </w:r>
                      <w:proofErr w:type="gramStart"/>
                      <w:r>
                        <w:t>:+</w:t>
                      </w:r>
                      <w:proofErr w:type="gramEnd"/>
                      <w:r>
                        <w:t>82-2-722-8271</w:t>
                      </w:r>
                    </w:p>
                    <w:p w14:paraId="4F0F88F6" w14:textId="77777777" w:rsidR="00D34ED4" w:rsidRDefault="00D34ED4" w:rsidP="008869F3">
                      <w:pPr>
                        <w:pStyle w:val="SidebarText"/>
                      </w:pPr>
                      <w:r>
                        <w:t xml:space="preserve">Tokyo, Japan Office </w:t>
                      </w:r>
                      <w:r>
                        <w:br/>
                        <w:t>Phone</w:t>
                      </w:r>
                      <w:proofErr w:type="gramStart"/>
                      <w:r>
                        <w:t>:+</w:t>
                      </w:r>
                      <w:proofErr w:type="gramEnd"/>
                      <w:r>
                        <w:t>81-3-5789-5366</w:t>
                      </w:r>
                    </w:p>
                    <w:p w14:paraId="2206231B" w14:textId="77777777" w:rsidR="00D34ED4" w:rsidRDefault="00D34ED4" w:rsidP="008869F3">
                      <w:pPr>
                        <w:pStyle w:val="SidebarText"/>
                      </w:pPr>
                      <w:r>
                        <w:t xml:space="preserve">London, UK Office </w:t>
                      </w:r>
                      <w:r>
                        <w:br/>
                        <w:t>Phone</w:t>
                      </w:r>
                      <w:proofErr w:type="gramStart"/>
                      <w:r>
                        <w:t>:+</w:t>
                      </w:r>
                      <w:proofErr w:type="gramEnd"/>
                      <w:r>
                        <w:t>44 (0) 207-397-8690</w:t>
                      </w:r>
                    </w:p>
                    <w:p w14:paraId="607D7F33" w14:textId="77777777" w:rsidR="00D34ED4" w:rsidRDefault="00D34ED4" w:rsidP="008869F3">
                      <w:pPr>
                        <w:pStyle w:val="SidebarText"/>
                      </w:pPr>
                      <w:proofErr w:type="spellStart"/>
                      <w:r>
                        <w:t>Munich</w:t>
                      </w:r>
                      <w:proofErr w:type="gramStart"/>
                      <w:r>
                        <w:t>,Germany</w:t>
                      </w:r>
                      <w:proofErr w:type="spellEnd"/>
                      <w:proofErr w:type="gramEnd"/>
                      <w:r>
                        <w:t xml:space="preserve"> Office </w:t>
                      </w:r>
                      <w:r>
                        <w:br/>
                        <w:t>Phone: +49 (89) 24218-442</w:t>
                      </w:r>
                    </w:p>
                    <w:p w14:paraId="4985B0CD" w14:textId="77777777" w:rsidR="00D34ED4" w:rsidRDefault="00D34ED4" w:rsidP="008869F3"/>
                  </w:txbxContent>
                </v:textbox>
                <w10:wrap anchory="page"/>
              </v:shape>
            </w:pict>
          </mc:Fallback>
        </mc:AlternateContent>
      </w:r>
      <w:r w:rsidRPr="00951BC4">
        <w:rPr>
          <w:noProof/>
          <w:lang w:val="en-US"/>
        </w:rPr>
        <w:drawing>
          <wp:anchor distT="0" distB="0" distL="114300" distR="114300" simplePos="0" relativeHeight="251595776" behindDoc="0" locked="0" layoutInCell="1" allowOverlap="1" wp14:anchorId="083D9DBF" wp14:editId="5D1C89E2">
            <wp:simplePos x="0" y="0"/>
            <wp:positionH relativeFrom="column">
              <wp:posOffset>-427382</wp:posOffset>
            </wp:positionH>
            <wp:positionV relativeFrom="paragraph">
              <wp:posOffset>-433512</wp:posOffset>
            </wp:positionV>
            <wp:extent cx="1428750" cy="2571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Net-logomark-150-CMYK.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257175"/>
                    </a:xfrm>
                    <a:prstGeom prst="rect">
                      <a:avLst/>
                    </a:prstGeom>
                  </pic:spPr>
                </pic:pic>
              </a:graphicData>
            </a:graphic>
            <wp14:sizeRelH relativeFrom="page">
              <wp14:pctWidth>0</wp14:pctWidth>
            </wp14:sizeRelH>
            <wp14:sizeRelV relativeFrom="page">
              <wp14:pctHeight>0</wp14:pctHeight>
            </wp14:sizeRelV>
          </wp:anchor>
        </w:drawing>
      </w:r>
    </w:p>
    <w:p w14:paraId="7E08F744" w14:textId="77777777" w:rsidR="00C020C5" w:rsidRPr="00951BC4" w:rsidRDefault="008869F3" w:rsidP="00A716C1">
      <w:pPr>
        <w:ind w:left="360"/>
        <w:rPr>
          <w:lang w:val="en-US"/>
        </w:rPr>
      </w:pPr>
      <w:r w:rsidRPr="00951BC4">
        <w:rPr>
          <w:noProof/>
          <w:lang w:val="en-US"/>
        </w:rPr>
        <mc:AlternateContent>
          <mc:Choice Requires="wps">
            <w:drawing>
              <wp:anchor distT="0" distB="0" distL="114300" distR="114300" simplePos="0" relativeHeight="251588608" behindDoc="0" locked="0" layoutInCell="1" allowOverlap="1" wp14:anchorId="31B4B555" wp14:editId="2AE27E5E">
                <wp:simplePos x="0" y="0"/>
                <wp:positionH relativeFrom="column">
                  <wp:posOffset>1003935</wp:posOffset>
                </wp:positionH>
                <wp:positionV relativeFrom="paragraph">
                  <wp:posOffset>9679940</wp:posOffset>
                </wp:positionV>
                <wp:extent cx="1485900" cy="342900"/>
                <wp:effectExtent l="381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DB28" w14:textId="77777777" w:rsidR="00D7092A" w:rsidRDefault="00D7092A"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40" type="#_x0000_t202" style="position:absolute;left:0;text-align:left;margin-left:79.05pt;margin-top:762.2pt;width:117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" filled="f" stroked="f">
                <v:textbox>
                  <w:txbxContent>
                    <w:p w14:paraId="2FADDB28" w14:textId="77777777" w:rsidR="00D34ED4" w:rsidRDefault="00D34ED4" w:rsidP="0048062F">
                      <w:pPr>
                        <w:pStyle w:val="URL"/>
                      </w:pPr>
                      <w:r>
                        <w:t>www.collab.net</w:t>
                      </w:r>
                    </w:p>
                  </w:txbxContent>
                </v:textbox>
              </v:shape>
            </w:pict>
          </mc:Fallback>
        </mc:AlternateContent>
      </w:r>
      <w:r w:rsidRPr="00951BC4">
        <w:rPr>
          <w:noProof/>
          <w:lang w:val="en-US"/>
        </w:rPr>
        <mc:AlternateContent>
          <mc:Choice Requires="wps">
            <w:drawing>
              <wp:anchor distT="0" distB="0" distL="114300" distR="114300" simplePos="0" relativeHeight="251587584" behindDoc="0" locked="0" layoutInCell="1" allowOverlap="1" wp14:anchorId="38C57BD7" wp14:editId="4E1698C4">
                <wp:simplePos x="0" y="0"/>
                <wp:positionH relativeFrom="column">
                  <wp:posOffset>318135</wp:posOffset>
                </wp:positionH>
                <wp:positionV relativeFrom="paragraph">
                  <wp:posOffset>9641840</wp:posOffset>
                </wp:positionV>
                <wp:extent cx="7429500" cy="330200"/>
                <wp:effectExtent l="3810" t="254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72C73" w14:textId="77777777" w:rsidR="00D7092A" w:rsidRPr="000E3649" w:rsidRDefault="00D7092A"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341" type="#_x0000_t202" style="position:absolute;left:0;text-align:left;margin-left:25.05pt;margin-top:759.2pt;width:585pt;height:2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" fillcolor="#003196" stroked="f">
                <v:fill color2="#496cb4" angle="-90" focus="100%" type="gradient"/>
                <v:textbox>
                  <w:txbxContent>
                    <w:p w14:paraId="6A872C73" w14:textId="77777777" w:rsidR="00D34ED4" w:rsidRPr="000E3649" w:rsidRDefault="00D34ED4"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sidRPr="00951BC4">
        <w:rPr>
          <w:noProof/>
          <w:lang w:val="en-US"/>
        </w:rPr>
        <mc:AlternateContent>
          <mc:Choice Requires="wps">
            <w:drawing>
              <wp:anchor distT="0" distB="0" distL="114300" distR="114300" simplePos="0" relativeHeight="251586560" behindDoc="0" locked="0" layoutInCell="1" allowOverlap="1" wp14:anchorId="4C29F5A9" wp14:editId="53EF6F05">
                <wp:simplePos x="0" y="0"/>
                <wp:positionH relativeFrom="column">
                  <wp:posOffset>1003935</wp:posOffset>
                </wp:positionH>
                <wp:positionV relativeFrom="paragraph">
                  <wp:posOffset>9679940</wp:posOffset>
                </wp:positionV>
                <wp:extent cx="1485900" cy="342900"/>
                <wp:effectExtent l="3810" t="254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CA3F" w14:textId="77777777" w:rsidR="00D7092A" w:rsidRDefault="00D7092A"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342" type="#_x0000_t202" style="position:absolute;left:0;text-align:left;margin-left:79.05pt;margin-top:762.2pt;width:117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y94rg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" filled="f" stroked="f">
                <v:textbox>
                  <w:txbxContent>
                    <w:p w14:paraId="3584CA3F" w14:textId="77777777" w:rsidR="00D34ED4" w:rsidRDefault="00D34ED4" w:rsidP="0048062F">
                      <w:pPr>
                        <w:pStyle w:val="URL"/>
                      </w:pPr>
                      <w:r>
                        <w:t>www.collab.net</w:t>
                      </w:r>
                    </w:p>
                  </w:txbxContent>
                </v:textbox>
              </v:shape>
            </w:pict>
          </mc:Fallback>
        </mc:AlternateContent>
      </w:r>
      <w:r w:rsidRPr="00951BC4">
        <w:rPr>
          <w:noProof/>
          <w:lang w:val="en-US"/>
        </w:rPr>
        <mc:AlternateContent>
          <mc:Choice Requires="wps">
            <w:drawing>
              <wp:anchor distT="0" distB="0" distL="114300" distR="114300" simplePos="0" relativeHeight="251585536" behindDoc="0" locked="0" layoutInCell="1" allowOverlap="1" wp14:anchorId="32525E0B" wp14:editId="2382E829">
                <wp:simplePos x="0" y="0"/>
                <wp:positionH relativeFrom="column">
                  <wp:posOffset>318135</wp:posOffset>
                </wp:positionH>
                <wp:positionV relativeFrom="paragraph">
                  <wp:posOffset>9641840</wp:posOffset>
                </wp:positionV>
                <wp:extent cx="7429500" cy="330200"/>
                <wp:effectExtent l="3810" t="254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B7AE6" w14:textId="77777777" w:rsidR="00D7092A" w:rsidRPr="000E3649" w:rsidRDefault="00D7092A"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343" type="#_x0000_t202" style="position:absolute;left:0;text-align:left;margin-left:25.05pt;margin-top:759.2pt;width:585pt;height:2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" fillcolor="#003196" stroked="f">
                <v:fill color2="#496cb4" angle="-90" focus="100%" type="gradient"/>
                <v:textbox>
                  <w:txbxContent>
                    <w:p w14:paraId="01AB7AE6" w14:textId="77777777" w:rsidR="00D34ED4" w:rsidRPr="000E3649" w:rsidRDefault="00D34ED4" w:rsidP="0048062F">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sidR="00A716C1" w:rsidRPr="00951BC4">
        <w:rPr>
          <w:noProof/>
          <w:lang w:val="en-US"/>
        </w:rPr>
        <mc:AlternateContent>
          <mc:Choice Requires="wps">
            <w:drawing>
              <wp:anchor distT="0" distB="0" distL="114300" distR="114300" simplePos="0" relativeHeight="251584512" behindDoc="0" locked="0" layoutInCell="1" allowOverlap="1" wp14:anchorId="06E787C0" wp14:editId="70114276">
                <wp:simplePos x="0" y="0"/>
                <wp:positionH relativeFrom="column">
                  <wp:posOffset>851535</wp:posOffset>
                </wp:positionH>
                <wp:positionV relativeFrom="paragraph">
                  <wp:posOffset>9527540</wp:posOffset>
                </wp:positionV>
                <wp:extent cx="1485900" cy="342900"/>
                <wp:effectExtent l="3810" t="254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053A8" w14:textId="77777777" w:rsidR="00D7092A" w:rsidRDefault="00D7092A"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344" type="#_x0000_t202" style="position:absolute;left:0;text-align:left;margin-left:67.05pt;margin-top:750.2pt;width:117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" filled="f" stroked="f">
                <v:textbox>
                  <w:txbxContent>
                    <w:p w14:paraId="69C053A8" w14:textId="77777777" w:rsidR="00D34ED4" w:rsidRDefault="00D34ED4" w:rsidP="0048062F">
                      <w:pPr>
                        <w:pStyle w:val="URL"/>
                      </w:pPr>
                      <w:r>
                        <w:t>www.collab.net</w:t>
                      </w:r>
                    </w:p>
                  </w:txbxContent>
                </v:textbox>
              </v:shape>
            </w:pict>
          </mc:Fallback>
        </mc:AlternateContent>
      </w:r>
      <w:r w:rsidR="00A716C1" w:rsidRPr="00951BC4">
        <w:rPr>
          <w:noProof/>
          <w:lang w:val="en-US"/>
        </w:rPr>
        <mc:AlternateContent>
          <mc:Choice Requires="wps">
            <w:drawing>
              <wp:anchor distT="0" distB="0" distL="114300" distR="114300" simplePos="0" relativeHeight="251583488" behindDoc="0" locked="0" layoutInCell="1" allowOverlap="1" wp14:anchorId="372FA88C" wp14:editId="612F9357">
                <wp:simplePos x="0" y="0"/>
                <wp:positionH relativeFrom="column">
                  <wp:posOffset>165735</wp:posOffset>
                </wp:positionH>
                <wp:positionV relativeFrom="paragraph">
                  <wp:posOffset>9489440</wp:posOffset>
                </wp:positionV>
                <wp:extent cx="7429500" cy="330200"/>
                <wp:effectExtent l="3810" t="254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3AB87" w14:textId="77777777" w:rsidR="00D7092A" w:rsidRPr="000E3649" w:rsidRDefault="00D7092A">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45" type="#_x0000_t202" style="position:absolute;left:0;text-align:left;margin-left:13.05pt;margin-top:747.2pt;width:585pt;height:2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" fillcolor="#003196" stroked="f">
                <v:fill color2="#496cb4" angle="-90" focus="100%" type="gradient"/>
                <v:textbox>
                  <w:txbxContent>
                    <w:p w14:paraId="12D3AB87" w14:textId="77777777" w:rsidR="00D34ED4" w:rsidRPr="000E3649" w:rsidRDefault="00D34ED4">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p>
    <w:p w14:paraId="3902D5A7" w14:textId="77777777" w:rsidR="00C020C5" w:rsidRPr="00951BC4" w:rsidRDefault="00C020C5" w:rsidP="00C020C5">
      <w:pPr>
        <w:rPr>
          <w:lang w:val="en-US"/>
        </w:rPr>
      </w:pPr>
    </w:p>
    <w:p w14:paraId="3CCB3B83" w14:textId="77777777" w:rsidR="00C020C5" w:rsidRPr="00951BC4" w:rsidRDefault="008869F3" w:rsidP="00C020C5">
      <w:pPr>
        <w:rPr>
          <w:lang w:val="en-US"/>
        </w:rPr>
      </w:pPr>
      <w:r w:rsidRPr="00951BC4">
        <w:rPr>
          <w:noProof/>
          <w:lang w:val="en-US"/>
        </w:rPr>
        <mc:AlternateContent>
          <mc:Choice Requires="wps">
            <w:drawing>
              <wp:anchor distT="0" distB="0" distL="114300" distR="114300" simplePos="0" relativeHeight="251592704" behindDoc="0" locked="0" layoutInCell="1" allowOverlap="1" wp14:anchorId="53F2B803" wp14:editId="79344ECA">
                <wp:simplePos x="0" y="0"/>
                <wp:positionH relativeFrom="column">
                  <wp:posOffset>-252730</wp:posOffset>
                </wp:positionH>
                <wp:positionV relativeFrom="paragraph">
                  <wp:posOffset>8350664</wp:posOffset>
                </wp:positionV>
                <wp:extent cx="1485900" cy="342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7B0E" w14:textId="77777777" w:rsidR="00D7092A" w:rsidRDefault="00D7092A"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46" type="#_x0000_t202" style="position:absolute;margin-left:-19.85pt;margin-top:657.55pt;width:117pt;height: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uqrY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" filled="f" stroked="f">
                <v:textbox>
                  <w:txbxContent>
                    <w:p w14:paraId="7BAD7B0E" w14:textId="77777777" w:rsidR="00D34ED4" w:rsidRDefault="00D34ED4" w:rsidP="0048062F">
                      <w:pPr>
                        <w:pStyle w:val="URL"/>
                      </w:pPr>
                      <w:r>
                        <w:t>www.collab.net</w:t>
                      </w:r>
                    </w:p>
                  </w:txbxContent>
                </v:textbox>
              </v:shape>
            </w:pict>
          </mc:Fallback>
        </mc:AlternateContent>
      </w:r>
      <w:r w:rsidRPr="00951BC4">
        <w:rPr>
          <w:noProof/>
          <w:lang w:val="en-US"/>
        </w:rPr>
        <mc:AlternateContent>
          <mc:Choice Requires="wps">
            <w:drawing>
              <wp:anchor distT="0" distB="0" distL="114300" distR="114300" simplePos="0" relativeHeight="251591680" behindDoc="0" locked="0" layoutInCell="1" allowOverlap="1" wp14:anchorId="4F6C2574" wp14:editId="66BF8195">
                <wp:simplePos x="0" y="0"/>
                <wp:positionH relativeFrom="column">
                  <wp:posOffset>-789305</wp:posOffset>
                </wp:positionH>
                <wp:positionV relativeFrom="paragraph">
                  <wp:posOffset>8312564</wp:posOffset>
                </wp:positionV>
                <wp:extent cx="7429500" cy="3302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F6408" w14:textId="77777777" w:rsidR="00D7092A" w:rsidRPr="000E3649" w:rsidRDefault="00D7092A" w:rsidP="0048062F">
                            <w:pPr>
                              <w:pStyle w:val="Copyright"/>
                              <w:ind w:left="3600"/>
                              <w:rPr>
                                <w:sz w:val="14"/>
                              </w:rPr>
                            </w:pPr>
                            <w:r w:rsidRPr="008869F3">
                              <w:rPr>
                                <w:sz w:val="14"/>
                              </w:rPr>
                              <w:t>©</w:t>
                            </w:r>
                            <w:r w:rsidRPr="000E3649">
                              <w:rPr>
                                <w:sz w:val="14"/>
                              </w:rPr>
                              <w:t xml:space="preserve"> </w:t>
                            </w:r>
                            <w:proofErr w:type="gramStart"/>
                            <w:r>
                              <w:rPr>
                                <w:sz w:val="14"/>
                              </w:rPr>
                              <w:t xml:space="preserve">2011 </w:t>
                            </w:r>
                            <w:r w:rsidRPr="000E3649">
                              <w:rPr>
                                <w:sz w:val="14"/>
                              </w:rPr>
                              <w:t xml:space="preserve"> CollabNet</w:t>
                            </w:r>
                            <w:proofErr w:type="gramEnd"/>
                            <w:r w:rsidRPr="000E3649">
                              <w:rPr>
                                <w:sz w:val="14"/>
                              </w:rPr>
                              <w:t xml:space="preserve">, Inc. All rights reserved. CollabNet is a trademark or registered trademark of CollabNet Inc., in the US and other countries. All other trademarks, brand names, or product names belong to their respective holders. </w:t>
                            </w:r>
                            <w:r>
                              <w:rPr>
                                <w:sz w:val="14"/>
                              </w:rPr>
                              <w:t>012711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47" type="#_x0000_t202" style="position:absolute;margin-left:-62.1pt;margin-top:654.55pt;width:585pt;height:2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" fillcolor="#003196" stroked="f">
                <v:fill color2="#496cb4" angle="-90" focus="100%" type="gradient"/>
                <v:textbox>
                  <w:txbxContent>
                    <w:p w14:paraId="1F9F6408" w14:textId="77777777" w:rsidR="00D34ED4" w:rsidRPr="000E3649" w:rsidRDefault="00D34ED4" w:rsidP="0048062F">
                      <w:pPr>
                        <w:pStyle w:val="Copyright"/>
                        <w:ind w:left="3600"/>
                        <w:rPr>
                          <w:sz w:val="14"/>
                        </w:rPr>
                      </w:pPr>
                      <w:r w:rsidRPr="008869F3">
                        <w:rPr>
                          <w:sz w:val="14"/>
                        </w:rPr>
                        <w:t>©</w:t>
                      </w:r>
                      <w:r w:rsidRPr="000E3649">
                        <w:rPr>
                          <w:sz w:val="14"/>
                        </w:rPr>
                        <w:t xml:space="preserve"> </w:t>
                      </w:r>
                      <w:proofErr w:type="gramStart"/>
                      <w:r>
                        <w:rPr>
                          <w:sz w:val="14"/>
                        </w:rPr>
                        <w:t xml:space="preserve">2011 </w:t>
                      </w:r>
                      <w:r w:rsidRPr="000E3649">
                        <w:rPr>
                          <w:sz w:val="14"/>
                        </w:rPr>
                        <w:t xml:space="preserve"> CollabNet</w:t>
                      </w:r>
                      <w:proofErr w:type="gramEnd"/>
                      <w:r w:rsidRPr="000E3649">
                        <w:rPr>
                          <w:sz w:val="14"/>
                        </w:rPr>
                        <w:t xml:space="preserve">, Inc. All rights reserved. CollabNet is a trademark or registered trademark of CollabNet Inc., in the US and other countries. All other trademarks, brand names, or product names belong to their respective holders. </w:t>
                      </w:r>
                      <w:r>
                        <w:rPr>
                          <w:sz w:val="14"/>
                        </w:rPr>
                        <w:t>012711</w:t>
                      </w:r>
                    </w:p>
                  </w:txbxContent>
                </v:textbox>
              </v:shape>
            </w:pict>
          </mc:Fallback>
        </mc:AlternateContent>
      </w:r>
    </w:p>
    <w:p w14:paraId="57994285" w14:textId="77777777" w:rsidR="00471FEC" w:rsidRPr="00951BC4" w:rsidRDefault="00471FEC" w:rsidP="00471FEC">
      <w:pPr>
        <w:rPr>
          <w:lang w:val="en-US"/>
        </w:rPr>
      </w:pPr>
    </w:p>
    <w:sectPr w:rsidR="00471FEC" w:rsidRPr="00951BC4" w:rsidSect="005B6F3C">
      <w:headerReference w:type="default" r:id="rId48"/>
      <w:pgSz w:w="11907" w:h="16839" w:code="9"/>
      <w:pgMar w:top="1411" w:right="1368" w:bottom="1008" w:left="1368" w:header="706" w:footer="3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08BFC" w14:textId="77777777" w:rsidR="00D7092A" w:rsidRDefault="00D7092A" w:rsidP="006B5686">
      <w:r>
        <w:separator/>
      </w:r>
    </w:p>
  </w:endnote>
  <w:endnote w:type="continuationSeparator" w:id="0">
    <w:p w14:paraId="0771880F" w14:textId="77777777" w:rsidR="00D7092A" w:rsidRDefault="00D7092A" w:rsidP="006B5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loudsplitter UC BB">
    <w:panose1 w:val="02000506000000020004"/>
    <w:charset w:val="00"/>
    <w:family w:val="auto"/>
    <w:pitch w:val="variable"/>
    <w:sig w:usb0="80000007" w:usb1="0000000A"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loudsplitter LC BB">
    <w:panose1 w:val="02000506000000020004"/>
    <w:charset w:val="00"/>
    <w:family w:val="auto"/>
    <w:pitch w:val="variable"/>
    <w:sig w:usb0="80000007" w:usb1="0000000A"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CB5DE" w14:textId="77777777" w:rsidR="00D7092A" w:rsidRDefault="00D7092A" w:rsidP="005B6F3C">
    <w:pPr>
      <w:pStyle w:val="Footer"/>
      <w:tabs>
        <w:tab w:val="clear" w:pos="4680"/>
      </w:tabs>
      <w:rPr>
        <w:color w:val="808080" w:themeColor="background1" w:themeShade="80"/>
        <w:sz w:val="16"/>
        <w:szCs w:val="16"/>
      </w:rPr>
    </w:pPr>
  </w:p>
  <w:p w14:paraId="7939D3DF" w14:textId="77777777" w:rsidR="00D7092A" w:rsidRPr="006B5686" w:rsidRDefault="00D7092A" w:rsidP="005B6F3C">
    <w:pPr>
      <w:pStyle w:val="Footer"/>
      <w:tabs>
        <w:tab w:val="clear" w:pos="4680"/>
        <w:tab w:val="clear" w:pos="9360"/>
        <w:tab w:val="left" w:pos="1409"/>
      </w:tabs>
      <w:rPr>
        <w:rFonts w:ascii="Cloudsplitter LC BB" w:hAnsi="Cloudsplitter LC BB"/>
        <w:color w:val="4F6228" w:themeColor="accent3" w:themeShade="80"/>
      </w:rPr>
    </w:pPr>
    <w:r>
      <w:rPr>
        <w:rFonts w:ascii="Times New Roman" w:hAnsi="Times New Roman" w:cs="Times New Roman"/>
        <w:noProof/>
        <w:szCs w:val="24"/>
        <w:lang w:val="en-US"/>
      </w:rPr>
      <w:t xml:space="preserve"> </w:t>
    </w:r>
    <w:r>
      <w:rPr>
        <w:rFonts w:ascii="Times New Roman" w:hAnsi="Times New Roman" w:cs="Times New Roman"/>
        <w:noProof/>
        <w:szCs w:val="24"/>
        <w:lang w:val="en-US"/>
      </w:rPr>
      <mc:AlternateContent>
        <mc:Choice Requires="wps">
          <w:drawing>
            <wp:anchor distT="0" distB="0" distL="114300" distR="114300" simplePos="0" relativeHeight="251662336" behindDoc="0" locked="0" layoutInCell="1" allowOverlap="1" wp14:anchorId="4A2A27DF" wp14:editId="4E486895">
              <wp:simplePos x="0" y="0"/>
              <wp:positionH relativeFrom="column">
                <wp:posOffset>851535</wp:posOffset>
              </wp:positionH>
              <wp:positionV relativeFrom="paragraph">
                <wp:posOffset>9527540</wp:posOffset>
              </wp:positionV>
              <wp:extent cx="1485900" cy="342900"/>
              <wp:effectExtent l="381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1B7F8" w14:textId="77777777" w:rsidR="00D7092A" w:rsidRDefault="00D7092A"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348" type="#_x0000_t202" style="position:absolute;margin-left:67.05pt;margin-top:750.2pt;width:11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38kbICAAC7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" filled="f" stroked="f">
              <v:textbox>
                <w:txbxContent>
                  <w:p w14:paraId="2A11B7F8" w14:textId="77777777" w:rsidR="00D34ED4" w:rsidRDefault="00D34ED4" w:rsidP="0048062F">
                    <w:pPr>
                      <w:pStyle w:val="URL"/>
                    </w:pPr>
                    <w:r>
                      <w:t>www.collab.net</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1312" behindDoc="0" locked="0" layoutInCell="1" allowOverlap="1" wp14:anchorId="4AE0FC69" wp14:editId="344031A5">
              <wp:simplePos x="0" y="0"/>
              <wp:positionH relativeFrom="column">
                <wp:posOffset>165735</wp:posOffset>
              </wp:positionH>
              <wp:positionV relativeFrom="paragraph">
                <wp:posOffset>9489440</wp:posOffset>
              </wp:positionV>
              <wp:extent cx="7429500" cy="330200"/>
              <wp:effectExtent l="3810" t="254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86337" w14:textId="77777777" w:rsidR="00D7092A" w:rsidRPr="000E3649" w:rsidRDefault="00D7092A">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49" type="#_x0000_t202" style="position:absolute;margin-left:13.05pt;margin-top:747.2pt;width:58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" fillcolor="#003196" stroked="f">
              <v:fill color2="#496cb4" angle="-90" focus="100%" type="gradient"/>
              <v:textbox>
                <w:txbxContent>
                  <w:p w14:paraId="08B86337" w14:textId="77777777" w:rsidR="00D34ED4" w:rsidRPr="000E3649" w:rsidRDefault="00D34ED4">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0288" behindDoc="0" locked="0" layoutInCell="1" allowOverlap="1" wp14:anchorId="1DBD5731" wp14:editId="03C6BAE3">
              <wp:simplePos x="0" y="0"/>
              <wp:positionH relativeFrom="column">
                <wp:posOffset>127635</wp:posOffset>
              </wp:positionH>
              <wp:positionV relativeFrom="paragraph">
                <wp:posOffset>8655050</wp:posOffset>
              </wp:positionV>
              <wp:extent cx="7429500" cy="330200"/>
              <wp:effectExtent l="381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83236" w14:textId="77777777" w:rsidR="00D7092A" w:rsidRPr="000E3649" w:rsidRDefault="00D7092A">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50" type="#_x0000_t202" style="position:absolute;margin-left:10.05pt;margin-top:681.5pt;width:585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" fillcolor="#003196" stroked="f">
              <v:fill color2="#496cb4" angle="-90" focus="100%" type="gradient"/>
              <v:textbox>
                <w:txbxContent>
                  <w:p w14:paraId="62F83236" w14:textId="77777777" w:rsidR="00D34ED4" w:rsidRPr="000E3649" w:rsidRDefault="00D34ED4">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59264" behindDoc="0" locked="0" layoutInCell="1" allowOverlap="1" wp14:anchorId="79FC3FE6" wp14:editId="5D2C458D">
              <wp:simplePos x="0" y="0"/>
              <wp:positionH relativeFrom="column">
                <wp:posOffset>127635</wp:posOffset>
              </wp:positionH>
              <wp:positionV relativeFrom="paragraph">
                <wp:posOffset>8655050</wp:posOffset>
              </wp:positionV>
              <wp:extent cx="7429500" cy="330200"/>
              <wp:effectExtent l="381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F54BE" w14:textId="77777777" w:rsidR="00D7092A" w:rsidRPr="000E3649" w:rsidRDefault="00D7092A">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351" type="#_x0000_t202" style="position:absolute;margin-left:10.05pt;margin-top:681.5pt;width:585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" fillcolor="#003196" stroked="f">
              <v:fill color2="#496cb4" angle="-90" focus="100%" type="gradient"/>
              <v:textbox>
                <w:txbxContent>
                  <w:p w14:paraId="4F0F54BE" w14:textId="77777777" w:rsidR="00D34ED4" w:rsidRPr="000E3649" w:rsidRDefault="00D34ED4">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31272" w14:textId="77777777" w:rsidR="00D7092A" w:rsidRDefault="00D7092A" w:rsidP="005B6F3C">
    <w:pPr>
      <w:pStyle w:val="Footer"/>
      <w:tabs>
        <w:tab w:val="clear" w:pos="4680"/>
      </w:tabs>
      <w:rPr>
        <w:color w:val="808080" w:themeColor="background1" w:themeShade="80"/>
        <w:sz w:val="16"/>
        <w:szCs w:val="16"/>
      </w:rPr>
    </w:pPr>
  </w:p>
  <w:p w14:paraId="69677581" w14:textId="4DF448B7" w:rsidR="00D7092A" w:rsidRPr="00F313B1" w:rsidRDefault="00D7092A" w:rsidP="005B6F3C">
    <w:pPr>
      <w:pStyle w:val="Footer"/>
      <w:tabs>
        <w:tab w:val="clear" w:pos="4680"/>
        <w:tab w:val="clear" w:pos="9360"/>
        <w:tab w:val="center" w:pos="4590"/>
        <w:tab w:val="right" w:pos="8910"/>
      </w:tabs>
      <w:rPr>
        <w:color w:val="808080" w:themeColor="background1" w:themeShade="80"/>
        <w:sz w:val="16"/>
        <w:szCs w:val="16"/>
      </w:rPr>
    </w:pPr>
    <w:sdt>
      <w:sdtPr>
        <w:rPr>
          <w:color w:val="808080" w:themeColor="background1" w:themeShade="80"/>
          <w:sz w:val="16"/>
          <w:szCs w:val="16"/>
        </w:rPr>
        <w:id w:val="-1425403947"/>
        <w:docPartObj>
          <w:docPartGallery w:val="Page Numbers (Bottom of Page)"/>
          <w:docPartUnique/>
        </w:docPartObj>
      </w:sdtPr>
      <w:sdtEndPr>
        <w:rPr>
          <w:noProof/>
        </w:rPr>
      </w:sdtEndPr>
      <w:sdtContent>
        <w:r w:rsidRPr="005B6F3C">
          <w:rPr>
            <w:color w:val="808080" w:themeColor="background1" w:themeShade="80"/>
            <w:sz w:val="16"/>
            <w:szCs w:val="16"/>
          </w:rPr>
          <w:t xml:space="preserve">© 2011  CollabNet, Inc. </w:t>
        </w:r>
        <w:proofErr w:type="spellStart"/>
        <w:r w:rsidRPr="005B6F3C">
          <w:rPr>
            <w:color w:val="808080" w:themeColor="background1" w:themeShade="80"/>
            <w:sz w:val="16"/>
            <w:szCs w:val="16"/>
          </w:rPr>
          <w:t>All</w:t>
        </w:r>
        <w:proofErr w:type="spellEnd"/>
        <w:r w:rsidRPr="005B6F3C">
          <w:rPr>
            <w:color w:val="808080" w:themeColor="background1" w:themeShade="80"/>
            <w:sz w:val="16"/>
            <w:szCs w:val="16"/>
          </w:rPr>
          <w:t xml:space="preserve"> </w:t>
        </w:r>
        <w:proofErr w:type="spellStart"/>
        <w:r w:rsidRPr="005B6F3C">
          <w:rPr>
            <w:color w:val="808080" w:themeColor="background1" w:themeShade="80"/>
            <w:sz w:val="16"/>
            <w:szCs w:val="16"/>
          </w:rPr>
          <w:t>rights</w:t>
        </w:r>
        <w:proofErr w:type="spellEnd"/>
        <w:r w:rsidRPr="005B6F3C">
          <w:rPr>
            <w:color w:val="808080" w:themeColor="background1" w:themeShade="80"/>
            <w:sz w:val="16"/>
            <w:szCs w:val="16"/>
          </w:rPr>
          <w:t xml:space="preserve"> </w:t>
        </w:r>
        <w:proofErr w:type="spellStart"/>
        <w:r w:rsidRPr="005B6F3C">
          <w:rPr>
            <w:color w:val="808080" w:themeColor="background1" w:themeShade="80"/>
            <w:sz w:val="16"/>
            <w:szCs w:val="16"/>
          </w:rPr>
          <w:t>reserved</w:t>
        </w:r>
        <w:proofErr w:type="spellEnd"/>
        <w:r w:rsidRPr="005B6F3C">
          <w:rPr>
            <w:color w:val="808080" w:themeColor="background1" w:themeShade="80"/>
            <w:sz w:val="16"/>
            <w:szCs w:val="16"/>
          </w:rPr>
          <w:t>.</w:t>
        </w:r>
        <w:r>
          <w:rPr>
            <w:color w:val="808080" w:themeColor="background1" w:themeShade="80"/>
            <w:sz w:val="16"/>
            <w:szCs w:val="16"/>
          </w:rPr>
          <w:tab/>
        </w:r>
        <w:r>
          <w:rPr>
            <w:b/>
            <w:color w:val="808080" w:themeColor="background1" w:themeShade="80"/>
            <w:sz w:val="16"/>
            <w:szCs w:val="16"/>
          </w:rPr>
          <w:t xml:space="preserve">CSPO Course </w:t>
        </w:r>
        <w:proofErr w:type="spellStart"/>
        <w:r>
          <w:rPr>
            <w:b/>
            <w:color w:val="808080" w:themeColor="background1" w:themeShade="80"/>
            <w:sz w:val="16"/>
            <w:szCs w:val="16"/>
          </w:rPr>
          <w:t>Workbook</w:t>
        </w:r>
        <w:proofErr w:type="spellEnd"/>
        <w:r w:rsidRPr="00F313B1">
          <w:rPr>
            <w:color w:val="808080" w:themeColor="background1" w:themeShade="80"/>
            <w:sz w:val="16"/>
            <w:szCs w:val="16"/>
          </w:rPr>
          <w:tab/>
        </w:r>
        <w:r w:rsidRPr="00F313B1">
          <w:rPr>
            <w:color w:val="808080" w:themeColor="background1" w:themeShade="80"/>
            <w:sz w:val="16"/>
            <w:szCs w:val="16"/>
          </w:rPr>
          <w:fldChar w:fldCharType="begin"/>
        </w:r>
        <w:r w:rsidRPr="00F313B1">
          <w:rPr>
            <w:color w:val="808080" w:themeColor="background1" w:themeShade="80"/>
            <w:sz w:val="16"/>
            <w:szCs w:val="16"/>
          </w:rPr>
          <w:instrText xml:space="preserve"> PAGE   \* MERGEFORMAT </w:instrText>
        </w:r>
        <w:r w:rsidRPr="00F313B1">
          <w:rPr>
            <w:color w:val="808080" w:themeColor="background1" w:themeShade="80"/>
            <w:sz w:val="16"/>
            <w:szCs w:val="16"/>
          </w:rPr>
          <w:fldChar w:fldCharType="separate"/>
        </w:r>
        <w:r w:rsidR="00224BDD">
          <w:rPr>
            <w:noProof/>
            <w:color w:val="808080" w:themeColor="background1" w:themeShade="80"/>
            <w:sz w:val="16"/>
            <w:szCs w:val="16"/>
          </w:rPr>
          <w:t>12</w:t>
        </w:r>
        <w:r w:rsidRPr="00F313B1">
          <w:rPr>
            <w:noProof/>
            <w:color w:val="808080" w:themeColor="background1" w:themeShade="80"/>
            <w:sz w:val="16"/>
            <w:szCs w:val="16"/>
          </w:rPr>
          <w:fldChar w:fldCharType="end"/>
        </w:r>
      </w:sdtContent>
    </w:sdt>
  </w:p>
  <w:p w14:paraId="4113CAC0" w14:textId="77777777" w:rsidR="00D7092A" w:rsidRPr="006B5686" w:rsidRDefault="00D7092A" w:rsidP="005B6F3C">
    <w:pPr>
      <w:pStyle w:val="Footer"/>
      <w:tabs>
        <w:tab w:val="clear" w:pos="4680"/>
        <w:tab w:val="clear" w:pos="9360"/>
        <w:tab w:val="left" w:pos="1409"/>
      </w:tabs>
      <w:rPr>
        <w:rFonts w:ascii="Cloudsplitter LC BB" w:hAnsi="Cloudsplitter LC BB"/>
        <w:color w:val="4F6228" w:themeColor="accent3" w:themeShade="80"/>
      </w:rPr>
    </w:pPr>
    <w:r>
      <w:rPr>
        <w:rFonts w:ascii="Times New Roman" w:hAnsi="Times New Roman" w:cs="Times New Roman"/>
        <w:noProof/>
        <w:szCs w:val="24"/>
        <w:lang w:val="en-US"/>
      </w:rPr>
      <w:t xml:space="preserve"> </w:t>
    </w:r>
    <w:r>
      <w:rPr>
        <w:rFonts w:ascii="Times New Roman" w:hAnsi="Times New Roman" w:cs="Times New Roman"/>
        <w:noProof/>
        <w:szCs w:val="24"/>
        <w:lang w:val="en-US"/>
      </w:rPr>
      <mc:AlternateContent>
        <mc:Choice Requires="wps">
          <w:drawing>
            <wp:anchor distT="0" distB="0" distL="114300" distR="114300" simplePos="0" relativeHeight="251667456" behindDoc="0" locked="0" layoutInCell="1" allowOverlap="1" wp14:anchorId="0F7BE802" wp14:editId="1F805FA8">
              <wp:simplePos x="0" y="0"/>
              <wp:positionH relativeFrom="column">
                <wp:posOffset>851535</wp:posOffset>
              </wp:positionH>
              <wp:positionV relativeFrom="paragraph">
                <wp:posOffset>9527540</wp:posOffset>
              </wp:positionV>
              <wp:extent cx="1485900" cy="342900"/>
              <wp:effectExtent l="381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ACED" w14:textId="77777777" w:rsidR="00D7092A" w:rsidRDefault="00D7092A" w:rsidP="0048062F">
                          <w:pPr>
                            <w:pStyle w:val="URL"/>
                          </w:pPr>
                          <w:r>
                            <w:t>www.collab.net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352" type="#_x0000_t202" style="position:absolute;margin-left:67.05pt;margin-top:750.2pt;width:11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kKRLUCAADA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" filled="f" stroked="f">
              <v:textbox>
                <w:txbxContent>
                  <w:p w14:paraId="2B80ACED" w14:textId="77777777" w:rsidR="00D34ED4" w:rsidRDefault="00D34ED4" w:rsidP="0048062F">
                    <w:pPr>
                      <w:pStyle w:val="URL"/>
                    </w:pPr>
                    <w:r>
                      <w:t>www.collab.net</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6432" behindDoc="0" locked="0" layoutInCell="1" allowOverlap="1" wp14:anchorId="1AE27C16" wp14:editId="7DBF197A">
              <wp:simplePos x="0" y="0"/>
              <wp:positionH relativeFrom="column">
                <wp:posOffset>165735</wp:posOffset>
              </wp:positionH>
              <wp:positionV relativeFrom="paragraph">
                <wp:posOffset>9489440</wp:posOffset>
              </wp:positionV>
              <wp:extent cx="7429500" cy="330200"/>
              <wp:effectExtent l="3810" t="254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1978A" w14:textId="77777777" w:rsidR="00D7092A" w:rsidRPr="000E3649" w:rsidRDefault="00D7092A">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353" type="#_x0000_t202" style="position:absolute;margin-left:13.05pt;margin-top:747.2pt;width:58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" fillcolor="#003196" stroked="f">
              <v:fill color2="#496cb4" angle="-90" focus="100%" type="gradient"/>
              <v:textbox>
                <w:txbxContent>
                  <w:p w14:paraId="1F91978A" w14:textId="77777777" w:rsidR="00D34ED4" w:rsidRPr="000E3649" w:rsidRDefault="00D34ED4">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5408" behindDoc="0" locked="0" layoutInCell="1" allowOverlap="1" wp14:anchorId="27415415" wp14:editId="10437FBA">
              <wp:simplePos x="0" y="0"/>
              <wp:positionH relativeFrom="column">
                <wp:posOffset>127635</wp:posOffset>
              </wp:positionH>
              <wp:positionV relativeFrom="paragraph">
                <wp:posOffset>8655050</wp:posOffset>
              </wp:positionV>
              <wp:extent cx="7429500" cy="330200"/>
              <wp:effectExtent l="381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F59DB" w14:textId="77777777" w:rsidR="00D7092A" w:rsidRPr="000E3649" w:rsidRDefault="00D7092A">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54" type="#_x0000_t202" style="position:absolute;margin-left:10.05pt;margin-top:681.5pt;width:58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" fillcolor="#003196" stroked="f">
              <v:fill color2="#496cb4" angle="-90" focus="100%" type="gradient"/>
              <v:textbox>
                <w:txbxContent>
                  <w:p w14:paraId="5E9F59DB" w14:textId="77777777" w:rsidR="00D34ED4" w:rsidRPr="000E3649" w:rsidRDefault="00D34ED4">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mc:AlternateContent>
        <mc:Choice Requires="wps">
          <w:drawing>
            <wp:anchor distT="0" distB="0" distL="114300" distR="114300" simplePos="0" relativeHeight="251664384" behindDoc="0" locked="0" layoutInCell="1" allowOverlap="1" wp14:anchorId="0887AABC" wp14:editId="57ADAF8F">
              <wp:simplePos x="0" y="0"/>
              <wp:positionH relativeFrom="column">
                <wp:posOffset>127635</wp:posOffset>
              </wp:positionH>
              <wp:positionV relativeFrom="paragraph">
                <wp:posOffset>8655050</wp:posOffset>
              </wp:positionV>
              <wp:extent cx="7429500" cy="330200"/>
              <wp:effectExtent l="381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30200"/>
                      </a:xfrm>
                      <a:prstGeom prst="rect">
                        <a:avLst/>
                      </a:prstGeom>
                      <a:gradFill rotWithShape="0">
                        <a:gsLst>
                          <a:gs pos="0">
                            <a:srgbClr val="003196"/>
                          </a:gs>
                          <a:gs pos="100000">
                            <a:srgbClr val="003196">
                              <a:gamma/>
                              <a:tint val="71373"/>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8645B" w14:textId="77777777" w:rsidR="00D7092A" w:rsidRPr="000E3649" w:rsidRDefault="00D7092A">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355" type="#_x0000_t202" style="position:absolute;margin-left:10.05pt;margin-top:681.5pt;width:585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" fillcolor="#003196" stroked="f">
              <v:fill color2="#496cb4" angle="-90" focus="100%" type="gradient"/>
              <v:textbox>
                <w:txbxContent>
                  <w:p w14:paraId="1AD8645B" w14:textId="77777777" w:rsidR="00D34ED4" w:rsidRPr="000E3649" w:rsidRDefault="00D34ED4">
                    <w:pPr>
                      <w:pStyle w:val="Copyright"/>
                      <w:ind w:left="3600"/>
                      <w:rPr>
                        <w:sz w:val="14"/>
                      </w:rPr>
                    </w:pPr>
                    <w:proofErr w:type="gramStart"/>
                    <w:r w:rsidRPr="000E3649">
                      <w:rPr>
                        <w:sz w:val="14"/>
                      </w:rPr>
                      <w:t>@ 2010</w:t>
                    </w:r>
                    <w:r>
                      <w:rPr>
                        <w:sz w:val="14"/>
                      </w:rPr>
                      <w:t>-2011</w:t>
                    </w:r>
                    <w:r w:rsidRPr="000E3649">
                      <w:rPr>
                        <w:sz w:val="14"/>
                      </w:rPr>
                      <w:t xml:space="preserve"> CollabNet, Inc.</w:t>
                    </w:r>
                    <w:proofErr w:type="gramEnd"/>
                    <w:r w:rsidRPr="000E3649">
                      <w:rPr>
                        <w:sz w:val="14"/>
                      </w:rPr>
                      <w:t xml:space="preserve"> All rights reserved. CollabNet is a trademark or registered trademark of CollabNet Inc., in the US and other countries. All other trademarks, brand names, or product names belong to their respective holders. </w:t>
                    </w:r>
                    <w:r>
                      <w:rPr>
                        <w:sz w:val="14"/>
                      </w:rPr>
                      <w:t>10012010</w:t>
                    </w:r>
                  </w:p>
                </w:txbxContent>
              </v:textbox>
            </v:shape>
          </w:pict>
        </mc:Fallback>
      </mc:AlternateContent>
    </w:r>
    <w:r>
      <w:rPr>
        <w:rFonts w:ascii="Times New Roman" w:hAnsi="Times New Roman" w:cs="Times New Roman"/>
        <w:noProof/>
        <w:szCs w:val="24"/>
        <w:lang w:val="en-US"/>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34729" w14:textId="77777777" w:rsidR="00D7092A" w:rsidRDefault="00D7092A" w:rsidP="006B5686">
      <w:r>
        <w:separator/>
      </w:r>
    </w:p>
  </w:footnote>
  <w:footnote w:type="continuationSeparator" w:id="0">
    <w:p w14:paraId="38F54378" w14:textId="77777777" w:rsidR="00D7092A" w:rsidRDefault="00D7092A" w:rsidP="006B56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5320B" w14:textId="77777777" w:rsidR="00D7092A" w:rsidRDefault="00D7092A">
    <w:pPr>
      <w:pStyle w:val="Header"/>
    </w:pPr>
    <w:r>
      <w:rPr>
        <w:noProof/>
        <w:lang w:val="en-US"/>
      </w:rPr>
      <w:drawing>
        <wp:inline distT="0" distB="0" distL="0" distR="0" wp14:anchorId="06751AC0" wp14:editId="558FFA23">
          <wp:extent cx="5832475" cy="285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Course-Workbook-heade.jpg"/>
                  <pic:cNvPicPr/>
                </pic:nvPicPr>
                <pic:blipFill>
                  <a:blip r:embed="rId1">
                    <a:extLst>
                      <a:ext uri="{28A0092B-C50C-407E-A947-70E740481C1C}">
                        <a14:useLocalDpi xmlns:a14="http://schemas.microsoft.com/office/drawing/2010/main" val="0"/>
                      </a:ext>
                    </a:extLst>
                  </a:blip>
                  <a:stretch>
                    <a:fillRect/>
                  </a:stretch>
                </pic:blipFill>
                <pic:spPr>
                  <a:xfrm>
                    <a:off x="0" y="0"/>
                    <a:ext cx="5832475" cy="285115"/>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8B7BC" w14:textId="77777777" w:rsidR="00D7092A" w:rsidRDefault="00D7092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7A93"/>
    <w:multiLevelType w:val="hybridMultilevel"/>
    <w:tmpl w:val="6F5A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C4391"/>
    <w:multiLevelType w:val="hybridMultilevel"/>
    <w:tmpl w:val="8DBC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B0C55"/>
    <w:multiLevelType w:val="hybridMultilevel"/>
    <w:tmpl w:val="75AE12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8D4B88"/>
    <w:multiLevelType w:val="hybridMultilevel"/>
    <w:tmpl w:val="EBB2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570963"/>
    <w:multiLevelType w:val="hybridMultilevel"/>
    <w:tmpl w:val="B00C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9764C6"/>
    <w:multiLevelType w:val="hybridMultilevel"/>
    <w:tmpl w:val="9510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BA6341"/>
    <w:multiLevelType w:val="hybridMultilevel"/>
    <w:tmpl w:val="11DC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3F14B5"/>
    <w:multiLevelType w:val="hybridMultilevel"/>
    <w:tmpl w:val="109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C2390E"/>
    <w:multiLevelType w:val="hybridMultilevel"/>
    <w:tmpl w:val="1E0E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71C7E"/>
    <w:multiLevelType w:val="hybridMultilevel"/>
    <w:tmpl w:val="8168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9C22A4"/>
    <w:multiLevelType w:val="hybridMultilevel"/>
    <w:tmpl w:val="5196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496591"/>
    <w:multiLevelType w:val="hybridMultilevel"/>
    <w:tmpl w:val="5782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4E2A49"/>
    <w:multiLevelType w:val="hybridMultilevel"/>
    <w:tmpl w:val="002A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D4685"/>
    <w:multiLevelType w:val="hybridMultilevel"/>
    <w:tmpl w:val="3C4A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9F1814"/>
    <w:multiLevelType w:val="hybridMultilevel"/>
    <w:tmpl w:val="D836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1554BC"/>
    <w:multiLevelType w:val="hybridMultilevel"/>
    <w:tmpl w:val="FAF2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1A1650"/>
    <w:multiLevelType w:val="hybridMultilevel"/>
    <w:tmpl w:val="3EB0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A10041"/>
    <w:multiLevelType w:val="hybridMultilevel"/>
    <w:tmpl w:val="ED569B8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693317FB"/>
    <w:multiLevelType w:val="hybridMultilevel"/>
    <w:tmpl w:val="7FCA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291004"/>
    <w:multiLevelType w:val="hybridMultilevel"/>
    <w:tmpl w:val="3516E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F266FF"/>
    <w:multiLevelType w:val="hybridMultilevel"/>
    <w:tmpl w:val="023AD0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784C554B"/>
    <w:multiLevelType w:val="hybridMultilevel"/>
    <w:tmpl w:val="E662056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nsid w:val="7A9876A5"/>
    <w:multiLevelType w:val="hybridMultilevel"/>
    <w:tmpl w:val="B52C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136A54"/>
    <w:multiLevelType w:val="hybridMultilevel"/>
    <w:tmpl w:val="D18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3"/>
  </w:num>
  <w:num w:numId="4">
    <w:abstractNumId w:val="4"/>
  </w:num>
  <w:num w:numId="5">
    <w:abstractNumId w:val="8"/>
  </w:num>
  <w:num w:numId="6">
    <w:abstractNumId w:val="1"/>
  </w:num>
  <w:num w:numId="7">
    <w:abstractNumId w:val="10"/>
  </w:num>
  <w:num w:numId="8">
    <w:abstractNumId w:val="7"/>
  </w:num>
  <w:num w:numId="9">
    <w:abstractNumId w:val="18"/>
  </w:num>
  <w:num w:numId="10">
    <w:abstractNumId w:val="11"/>
  </w:num>
  <w:num w:numId="11">
    <w:abstractNumId w:val="14"/>
  </w:num>
  <w:num w:numId="12">
    <w:abstractNumId w:val="6"/>
  </w:num>
  <w:num w:numId="13">
    <w:abstractNumId w:val="22"/>
  </w:num>
  <w:num w:numId="14">
    <w:abstractNumId w:val="16"/>
  </w:num>
  <w:num w:numId="15">
    <w:abstractNumId w:val="20"/>
  </w:num>
  <w:num w:numId="16">
    <w:abstractNumId w:val="17"/>
  </w:num>
  <w:num w:numId="17">
    <w:abstractNumId w:val="15"/>
  </w:num>
  <w:num w:numId="18">
    <w:abstractNumId w:val="23"/>
  </w:num>
  <w:num w:numId="19">
    <w:abstractNumId w:val="19"/>
  </w:num>
  <w:num w:numId="20">
    <w:abstractNumId w:val="3"/>
  </w:num>
  <w:num w:numId="21">
    <w:abstractNumId w:val="12"/>
  </w:num>
  <w:num w:numId="22">
    <w:abstractNumId w:val="0"/>
  </w:num>
  <w:num w:numId="23">
    <w:abstractNumId w:val="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506"/>
    <w:rsid w:val="0002657C"/>
    <w:rsid w:val="00031965"/>
    <w:rsid w:val="00035032"/>
    <w:rsid w:val="00051A13"/>
    <w:rsid w:val="00083213"/>
    <w:rsid w:val="000A54DA"/>
    <w:rsid w:val="000A5765"/>
    <w:rsid w:val="000B59D8"/>
    <w:rsid w:val="000C5F70"/>
    <w:rsid w:val="000C6874"/>
    <w:rsid w:val="000D2E74"/>
    <w:rsid w:val="000E0783"/>
    <w:rsid w:val="00100C68"/>
    <w:rsid w:val="00113F3E"/>
    <w:rsid w:val="001149C0"/>
    <w:rsid w:val="00114EF0"/>
    <w:rsid w:val="00117209"/>
    <w:rsid w:val="001224D2"/>
    <w:rsid w:val="001B202A"/>
    <w:rsid w:val="001C4F9E"/>
    <w:rsid w:val="001D30E1"/>
    <w:rsid w:val="001E472A"/>
    <w:rsid w:val="00206328"/>
    <w:rsid w:val="002218A0"/>
    <w:rsid w:val="00224BDD"/>
    <w:rsid w:val="00252391"/>
    <w:rsid w:val="002579C1"/>
    <w:rsid w:val="00257A58"/>
    <w:rsid w:val="002836BA"/>
    <w:rsid w:val="00291BFF"/>
    <w:rsid w:val="002940D0"/>
    <w:rsid w:val="002A27F5"/>
    <w:rsid w:val="002C3724"/>
    <w:rsid w:val="002C5569"/>
    <w:rsid w:val="002C708C"/>
    <w:rsid w:val="002D3193"/>
    <w:rsid w:val="002E610D"/>
    <w:rsid w:val="002E72A6"/>
    <w:rsid w:val="002F3F28"/>
    <w:rsid w:val="002F7446"/>
    <w:rsid w:val="0030667A"/>
    <w:rsid w:val="00310506"/>
    <w:rsid w:val="00385E44"/>
    <w:rsid w:val="0039104B"/>
    <w:rsid w:val="0039292E"/>
    <w:rsid w:val="00392D82"/>
    <w:rsid w:val="003A6D2B"/>
    <w:rsid w:val="003B66F4"/>
    <w:rsid w:val="003C1B18"/>
    <w:rsid w:val="003C6DF2"/>
    <w:rsid w:val="003C6FA2"/>
    <w:rsid w:val="003F67A7"/>
    <w:rsid w:val="00405474"/>
    <w:rsid w:val="00405DBE"/>
    <w:rsid w:val="0040620F"/>
    <w:rsid w:val="00417F62"/>
    <w:rsid w:val="00446B04"/>
    <w:rsid w:val="0044753D"/>
    <w:rsid w:val="004605E1"/>
    <w:rsid w:val="00471FEC"/>
    <w:rsid w:val="004760D8"/>
    <w:rsid w:val="0048062F"/>
    <w:rsid w:val="00483AB6"/>
    <w:rsid w:val="0048505E"/>
    <w:rsid w:val="00495688"/>
    <w:rsid w:val="004A7840"/>
    <w:rsid w:val="00500C3C"/>
    <w:rsid w:val="0050236E"/>
    <w:rsid w:val="00523AEE"/>
    <w:rsid w:val="0052614B"/>
    <w:rsid w:val="00534536"/>
    <w:rsid w:val="00542A92"/>
    <w:rsid w:val="00543472"/>
    <w:rsid w:val="00546C62"/>
    <w:rsid w:val="00554466"/>
    <w:rsid w:val="005761B9"/>
    <w:rsid w:val="0058003F"/>
    <w:rsid w:val="0058273B"/>
    <w:rsid w:val="005A3F86"/>
    <w:rsid w:val="005B4308"/>
    <w:rsid w:val="005B6F3C"/>
    <w:rsid w:val="005C35E7"/>
    <w:rsid w:val="005C3C01"/>
    <w:rsid w:val="005E23CB"/>
    <w:rsid w:val="005E4674"/>
    <w:rsid w:val="005F03DE"/>
    <w:rsid w:val="0060716D"/>
    <w:rsid w:val="006138CA"/>
    <w:rsid w:val="006237B3"/>
    <w:rsid w:val="006270A3"/>
    <w:rsid w:val="00662396"/>
    <w:rsid w:val="00677BDC"/>
    <w:rsid w:val="006B5686"/>
    <w:rsid w:val="006F0AC2"/>
    <w:rsid w:val="006F7B3E"/>
    <w:rsid w:val="00714269"/>
    <w:rsid w:val="0073346E"/>
    <w:rsid w:val="00735939"/>
    <w:rsid w:val="00753ACB"/>
    <w:rsid w:val="007606DE"/>
    <w:rsid w:val="00773F0C"/>
    <w:rsid w:val="00775F8D"/>
    <w:rsid w:val="00776F38"/>
    <w:rsid w:val="00790653"/>
    <w:rsid w:val="0079391C"/>
    <w:rsid w:val="00794F2B"/>
    <w:rsid w:val="007A6EF2"/>
    <w:rsid w:val="007B36D0"/>
    <w:rsid w:val="007C1379"/>
    <w:rsid w:val="0080091D"/>
    <w:rsid w:val="00802050"/>
    <w:rsid w:val="0080339A"/>
    <w:rsid w:val="008152FA"/>
    <w:rsid w:val="00834489"/>
    <w:rsid w:val="00866BD0"/>
    <w:rsid w:val="008869F3"/>
    <w:rsid w:val="008A7374"/>
    <w:rsid w:val="008B0DF4"/>
    <w:rsid w:val="008E6A1B"/>
    <w:rsid w:val="008F20EC"/>
    <w:rsid w:val="008F22C0"/>
    <w:rsid w:val="00901E68"/>
    <w:rsid w:val="00912D93"/>
    <w:rsid w:val="009149EE"/>
    <w:rsid w:val="009162DF"/>
    <w:rsid w:val="00922E2F"/>
    <w:rsid w:val="00951BC4"/>
    <w:rsid w:val="00952B6F"/>
    <w:rsid w:val="00981A94"/>
    <w:rsid w:val="00995662"/>
    <w:rsid w:val="009A4D03"/>
    <w:rsid w:val="009C20DF"/>
    <w:rsid w:val="009C4D7C"/>
    <w:rsid w:val="009E7B2C"/>
    <w:rsid w:val="009F54AB"/>
    <w:rsid w:val="00A03DD6"/>
    <w:rsid w:val="00A14C45"/>
    <w:rsid w:val="00A217DB"/>
    <w:rsid w:val="00A716C1"/>
    <w:rsid w:val="00A75BD1"/>
    <w:rsid w:val="00A82B1A"/>
    <w:rsid w:val="00A95764"/>
    <w:rsid w:val="00AF6CFF"/>
    <w:rsid w:val="00AF7169"/>
    <w:rsid w:val="00B01C8F"/>
    <w:rsid w:val="00B02F2B"/>
    <w:rsid w:val="00B633C1"/>
    <w:rsid w:val="00B67043"/>
    <w:rsid w:val="00B67C45"/>
    <w:rsid w:val="00B866AB"/>
    <w:rsid w:val="00B91A6A"/>
    <w:rsid w:val="00BA6463"/>
    <w:rsid w:val="00BD7C4C"/>
    <w:rsid w:val="00BE1424"/>
    <w:rsid w:val="00BF698F"/>
    <w:rsid w:val="00C020C5"/>
    <w:rsid w:val="00C20E8B"/>
    <w:rsid w:val="00C24A82"/>
    <w:rsid w:val="00C31BFE"/>
    <w:rsid w:val="00C417A8"/>
    <w:rsid w:val="00C82BBF"/>
    <w:rsid w:val="00C876B0"/>
    <w:rsid w:val="00CD37EE"/>
    <w:rsid w:val="00D166B0"/>
    <w:rsid w:val="00D17705"/>
    <w:rsid w:val="00D34ED4"/>
    <w:rsid w:val="00D40D42"/>
    <w:rsid w:val="00D60352"/>
    <w:rsid w:val="00D7092A"/>
    <w:rsid w:val="00D9490C"/>
    <w:rsid w:val="00D95B1A"/>
    <w:rsid w:val="00DD1DC2"/>
    <w:rsid w:val="00E13815"/>
    <w:rsid w:val="00E16491"/>
    <w:rsid w:val="00E359B8"/>
    <w:rsid w:val="00E35B7C"/>
    <w:rsid w:val="00E44E09"/>
    <w:rsid w:val="00E46442"/>
    <w:rsid w:val="00E55B17"/>
    <w:rsid w:val="00E76816"/>
    <w:rsid w:val="00E8081E"/>
    <w:rsid w:val="00E84A32"/>
    <w:rsid w:val="00E91240"/>
    <w:rsid w:val="00EB2670"/>
    <w:rsid w:val="00EB6872"/>
    <w:rsid w:val="00EC0419"/>
    <w:rsid w:val="00ED3C18"/>
    <w:rsid w:val="00ED79CA"/>
    <w:rsid w:val="00EF75FA"/>
    <w:rsid w:val="00F01655"/>
    <w:rsid w:val="00F5593A"/>
    <w:rsid w:val="00F8181E"/>
    <w:rsid w:val="00F81A67"/>
    <w:rsid w:val="00F90F60"/>
    <w:rsid w:val="00F97DA8"/>
    <w:rsid w:val="00FC68FB"/>
    <w:rsid w:val="00FE0E2F"/>
    <w:rsid w:val="00FE6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D4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8D"/>
    <w:rPr>
      <w:sz w:val="24"/>
      <w:szCs w:val="20"/>
      <w:lang w:val="fi-FI"/>
    </w:rPr>
  </w:style>
  <w:style w:type="paragraph" w:styleId="Heading1">
    <w:name w:val="heading 1"/>
    <w:basedOn w:val="Normal"/>
    <w:next w:val="Normal"/>
    <w:link w:val="Heading1Char"/>
    <w:autoRedefine/>
    <w:uiPriority w:val="9"/>
    <w:qFormat/>
    <w:rsid w:val="00C876B0"/>
    <w:pPr>
      <w:keepNext/>
      <w:keepLines/>
      <w:spacing w:after="120"/>
      <w:outlineLvl w:val="0"/>
    </w:pPr>
    <w:rPr>
      <w:rFonts w:eastAsiaTheme="majorEastAsia" w:cstheme="majorBidi"/>
      <w:bCs/>
      <w:caps/>
      <w:color w:val="0060A9"/>
      <w:sz w:val="36"/>
      <w:szCs w:val="36"/>
    </w:rPr>
  </w:style>
  <w:style w:type="paragraph" w:styleId="Heading2">
    <w:name w:val="heading 2"/>
    <w:basedOn w:val="Normal"/>
    <w:next w:val="Normal"/>
    <w:link w:val="Heading2Char"/>
    <w:uiPriority w:val="9"/>
    <w:unhideWhenUsed/>
    <w:qFormat/>
    <w:rsid w:val="00113F3E"/>
    <w:pPr>
      <w:keepNext/>
      <w:keepLines/>
      <w:spacing w:before="200" w:after="120"/>
      <w:outlineLvl w:val="1"/>
    </w:pPr>
    <w:rPr>
      <w:rFonts w:ascii="Cloudsplitter UC BB" w:eastAsiaTheme="majorEastAsia" w:hAnsi="Cloudsplitter UC BB" w:cstheme="majorBidi"/>
      <w:bCs/>
      <w:color w:val="4F6228" w:themeColor="accent3" w:themeShade="80"/>
      <w:sz w:val="28"/>
      <w:szCs w:val="28"/>
    </w:rPr>
  </w:style>
  <w:style w:type="paragraph" w:styleId="Heading3">
    <w:name w:val="heading 3"/>
    <w:basedOn w:val="Normal"/>
    <w:next w:val="Normal"/>
    <w:link w:val="Heading3Char"/>
    <w:uiPriority w:val="9"/>
    <w:unhideWhenUsed/>
    <w:qFormat/>
    <w:rsid w:val="00952B6F"/>
    <w:pPr>
      <w:keepNext/>
      <w:keepLines/>
      <w:spacing w:before="200" w:after="0"/>
      <w:outlineLvl w:val="2"/>
    </w:pPr>
    <w:rPr>
      <w:rFonts w:eastAsiaTheme="majorEastAsia" w:cstheme="majorBidi"/>
      <w:bCs/>
      <w:color w:val="6E6E6E"/>
      <w:szCs w:val="24"/>
      <w14:textFill>
        <w14:solidFill>
          <w14:srgbClr w14:val="6E6E6E">
            <w14:lumMod w14:val="50000"/>
          </w14:srgbClr>
        </w14:solidFill>
      </w14:textFill>
    </w:rPr>
  </w:style>
  <w:style w:type="paragraph" w:styleId="Heading4">
    <w:name w:val="heading 4"/>
    <w:basedOn w:val="Normal"/>
    <w:next w:val="Normal"/>
    <w:link w:val="Heading4Char"/>
    <w:uiPriority w:val="9"/>
    <w:unhideWhenUsed/>
    <w:qFormat/>
    <w:rsid w:val="00EF75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57C"/>
  </w:style>
  <w:style w:type="paragraph" w:styleId="Footer">
    <w:name w:val="footer"/>
    <w:aliases w:val="Accellion Footer"/>
    <w:basedOn w:val="Normal"/>
    <w:link w:val="FooterChar"/>
    <w:unhideWhenUsed/>
    <w:rsid w:val="0002657C"/>
    <w:pPr>
      <w:tabs>
        <w:tab w:val="center" w:pos="4680"/>
        <w:tab w:val="right" w:pos="9360"/>
      </w:tabs>
      <w:spacing w:after="0" w:line="240" w:lineRule="auto"/>
    </w:pPr>
  </w:style>
  <w:style w:type="character" w:customStyle="1" w:styleId="FooterChar">
    <w:name w:val="Footer Char"/>
    <w:aliases w:val="Accellion Footer Char"/>
    <w:basedOn w:val="DefaultParagraphFont"/>
    <w:link w:val="Footer"/>
    <w:uiPriority w:val="99"/>
    <w:rsid w:val="0002657C"/>
  </w:style>
  <w:style w:type="paragraph" w:styleId="BalloonText">
    <w:name w:val="Balloon Text"/>
    <w:basedOn w:val="Normal"/>
    <w:link w:val="BalloonTextChar"/>
    <w:uiPriority w:val="99"/>
    <w:semiHidden/>
    <w:unhideWhenUsed/>
    <w:rsid w:val="0002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7C"/>
    <w:rPr>
      <w:rFonts w:ascii="Tahoma" w:hAnsi="Tahoma" w:cs="Tahoma"/>
      <w:sz w:val="16"/>
      <w:szCs w:val="16"/>
    </w:rPr>
  </w:style>
  <w:style w:type="character" w:styleId="Hyperlink">
    <w:name w:val="Hyperlink"/>
    <w:basedOn w:val="DefaultParagraphFont"/>
    <w:uiPriority w:val="99"/>
    <w:unhideWhenUsed/>
    <w:rsid w:val="0002657C"/>
    <w:rPr>
      <w:color w:val="0000FF" w:themeColor="hyperlink"/>
      <w:u w:val="single"/>
    </w:rPr>
  </w:style>
  <w:style w:type="character" w:customStyle="1" w:styleId="Heading1Char">
    <w:name w:val="Heading 1 Char"/>
    <w:basedOn w:val="DefaultParagraphFont"/>
    <w:link w:val="Heading1"/>
    <w:uiPriority w:val="9"/>
    <w:rsid w:val="00C876B0"/>
    <w:rPr>
      <w:rFonts w:eastAsiaTheme="majorEastAsia" w:cstheme="majorBidi"/>
      <w:bCs/>
      <w:caps/>
      <w:color w:val="0060A9"/>
      <w:sz w:val="36"/>
      <w:szCs w:val="36"/>
      <w:lang w:val="fi-FI"/>
    </w:rPr>
  </w:style>
  <w:style w:type="paragraph" w:styleId="Title">
    <w:name w:val="Title"/>
    <w:basedOn w:val="Normal"/>
    <w:next w:val="Normal"/>
    <w:link w:val="TitleChar"/>
    <w:uiPriority w:val="10"/>
    <w:qFormat/>
    <w:rsid w:val="00A82B1A"/>
    <w:pPr>
      <w:pBdr>
        <w:bottom w:val="single" w:sz="8" w:space="4" w:color="4F81BD" w:themeColor="accent1"/>
      </w:pBdr>
      <w:spacing w:before="360" w:after="480" w:line="240" w:lineRule="auto"/>
      <w:contextualSpacing/>
    </w:pPr>
    <w:rPr>
      <w:rFonts w:ascii="Century Gothic" w:eastAsiaTheme="majorEastAsia" w:hAnsi="Century Gothic" w:cstheme="majorBidi"/>
      <w:color w:val="283214"/>
      <w:spacing w:val="5"/>
      <w:kern w:val="28"/>
      <w:sz w:val="52"/>
      <w:szCs w:val="52"/>
    </w:rPr>
  </w:style>
  <w:style w:type="character" w:customStyle="1" w:styleId="TitleChar">
    <w:name w:val="Title Char"/>
    <w:basedOn w:val="DefaultParagraphFont"/>
    <w:link w:val="Title"/>
    <w:uiPriority w:val="10"/>
    <w:rsid w:val="00A82B1A"/>
    <w:rPr>
      <w:rFonts w:ascii="Century Gothic" w:eastAsiaTheme="majorEastAsia" w:hAnsi="Century Gothic" w:cstheme="majorBidi"/>
      <w:color w:val="283214"/>
      <w:spacing w:val="5"/>
      <w:kern w:val="28"/>
      <w:sz w:val="52"/>
      <w:szCs w:val="52"/>
      <w:lang w:val="fi-FI"/>
    </w:rPr>
  </w:style>
  <w:style w:type="table" w:styleId="TableGrid">
    <w:name w:val="Table Grid"/>
    <w:basedOn w:val="TableNormal"/>
    <w:uiPriority w:val="59"/>
    <w:rsid w:val="00543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13F3E"/>
    <w:rPr>
      <w:rFonts w:ascii="Cloudsplitter UC BB" w:eastAsiaTheme="majorEastAsia" w:hAnsi="Cloudsplitter UC BB" w:cstheme="majorBidi"/>
      <w:bCs/>
      <w:color w:val="4F6228" w:themeColor="accent3" w:themeShade="80"/>
      <w:sz w:val="28"/>
      <w:szCs w:val="28"/>
      <w:lang w:val="fi-FI"/>
    </w:rPr>
  </w:style>
  <w:style w:type="paragraph" w:styleId="ListParagraph">
    <w:name w:val="List Paragraph"/>
    <w:basedOn w:val="Normal"/>
    <w:uiPriority w:val="34"/>
    <w:qFormat/>
    <w:rsid w:val="00405DBE"/>
    <w:pPr>
      <w:ind w:left="720"/>
      <w:contextualSpacing/>
    </w:pPr>
  </w:style>
  <w:style w:type="character" w:customStyle="1" w:styleId="Heading3Char">
    <w:name w:val="Heading 3 Char"/>
    <w:basedOn w:val="DefaultParagraphFont"/>
    <w:link w:val="Heading3"/>
    <w:uiPriority w:val="9"/>
    <w:rsid w:val="00952B6F"/>
    <w:rPr>
      <w:rFonts w:eastAsiaTheme="majorEastAsia" w:cstheme="majorBidi"/>
      <w:bCs/>
      <w:color w:val="6E6E6E"/>
      <w:sz w:val="24"/>
      <w:szCs w:val="24"/>
      <w:lang w:val="fi-FI"/>
      <w14:textFill>
        <w14:solidFill>
          <w14:srgbClr w14:val="6E6E6E">
            <w14:lumMod w14:val="50000"/>
          </w14:srgbClr>
        </w14:solidFill>
      </w14:textFill>
    </w:rPr>
  </w:style>
  <w:style w:type="paragraph" w:customStyle="1" w:styleId="SidebarText">
    <w:name w:val="SidebarText"/>
    <w:rsid w:val="00A716C1"/>
    <w:pPr>
      <w:spacing w:after="80" w:line="180" w:lineRule="exact"/>
    </w:pPr>
    <w:rPr>
      <w:rFonts w:ascii="Arial" w:eastAsia="Times New Roman" w:hAnsi="Arial" w:cs="Times New Roman"/>
      <w:color w:val="808080"/>
      <w:sz w:val="16"/>
      <w:szCs w:val="24"/>
    </w:rPr>
  </w:style>
  <w:style w:type="paragraph" w:customStyle="1" w:styleId="SidebarSubhead">
    <w:name w:val="SidebarSubhead"/>
    <w:basedOn w:val="SidebarText"/>
    <w:rsid w:val="00A716C1"/>
    <w:pPr>
      <w:spacing w:before="240"/>
    </w:pPr>
    <w:rPr>
      <w:caps/>
      <w:color w:val="002A81"/>
      <w:sz w:val="18"/>
    </w:rPr>
  </w:style>
  <w:style w:type="paragraph" w:customStyle="1" w:styleId="Copyright">
    <w:name w:val="Copyright"/>
    <w:rsid w:val="00A716C1"/>
    <w:pPr>
      <w:spacing w:after="0" w:line="240" w:lineRule="auto"/>
    </w:pPr>
    <w:rPr>
      <w:rFonts w:ascii="Arial" w:eastAsia="Times New Roman" w:hAnsi="Arial" w:cs="Times New Roman"/>
      <w:color w:val="FFFFFF"/>
      <w:sz w:val="16"/>
      <w:szCs w:val="24"/>
    </w:rPr>
  </w:style>
  <w:style w:type="paragraph" w:customStyle="1" w:styleId="URL">
    <w:name w:val="URL"/>
    <w:basedOn w:val="Normal"/>
    <w:rsid w:val="00A716C1"/>
    <w:pPr>
      <w:spacing w:after="0" w:line="240" w:lineRule="auto"/>
    </w:pPr>
    <w:rPr>
      <w:rFonts w:ascii="Arial Bold" w:eastAsia="Times New Roman" w:hAnsi="Arial Bold" w:cs="Times New Roman"/>
      <w:b/>
      <w:color w:val="FFFFFF"/>
      <w:szCs w:val="24"/>
      <w:lang w:val="en-US"/>
    </w:rPr>
  </w:style>
  <w:style w:type="paragraph" w:styleId="NormalWeb">
    <w:name w:val="Normal (Web)"/>
    <w:basedOn w:val="Normal"/>
    <w:uiPriority w:val="99"/>
    <w:semiHidden/>
    <w:unhideWhenUsed/>
    <w:rsid w:val="00B866AB"/>
    <w:pPr>
      <w:spacing w:before="100" w:beforeAutospacing="1" w:after="100" w:afterAutospacing="1" w:line="240" w:lineRule="auto"/>
    </w:pPr>
    <w:rPr>
      <w:rFonts w:ascii="Times New Roman" w:eastAsia="Times New Roman" w:hAnsi="Times New Roman" w:cs="Times New Roman"/>
      <w:szCs w:val="24"/>
      <w:lang w:val="en-US"/>
    </w:rPr>
  </w:style>
  <w:style w:type="paragraph" w:styleId="NoSpacing">
    <w:name w:val="No Spacing"/>
    <w:uiPriority w:val="1"/>
    <w:qFormat/>
    <w:rsid w:val="00B866AB"/>
    <w:pPr>
      <w:spacing w:after="0" w:line="240" w:lineRule="auto"/>
    </w:pPr>
  </w:style>
  <w:style w:type="character" w:customStyle="1" w:styleId="Heading4Char">
    <w:name w:val="Heading 4 Char"/>
    <w:basedOn w:val="DefaultParagraphFont"/>
    <w:link w:val="Heading4"/>
    <w:uiPriority w:val="9"/>
    <w:rsid w:val="00EF75FA"/>
    <w:rPr>
      <w:rFonts w:asciiTheme="majorHAnsi" w:eastAsiaTheme="majorEastAsia" w:hAnsiTheme="majorHAnsi" w:cstheme="majorBidi"/>
      <w:b/>
      <w:bCs/>
      <w:i/>
      <w:iCs/>
      <w:color w:val="4F81BD" w:themeColor="accent1"/>
      <w:sz w:val="24"/>
      <w:szCs w:val="20"/>
      <w:lang w:val="fi-F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8D"/>
    <w:rPr>
      <w:sz w:val="24"/>
      <w:szCs w:val="20"/>
      <w:lang w:val="fi-FI"/>
    </w:rPr>
  </w:style>
  <w:style w:type="paragraph" w:styleId="Heading1">
    <w:name w:val="heading 1"/>
    <w:basedOn w:val="Normal"/>
    <w:next w:val="Normal"/>
    <w:link w:val="Heading1Char"/>
    <w:autoRedefine/>
    <w:uiPriority w:val="9"/>
    <w:qFormat/>
    <w:rsid w:val="00C876B0"/>
    <w:pPr>
      <w:keepNext/>
      <w:keepLines/>
      <w:spacing w:after="120"/>
      <w:outlineLvl w:val="0"/>
    </w:pPr>
    <w:rPr>
      <w:rFonts w:eastAsiaTheme="majorEastAsia" w:cstheme="majorBidi"/>
      <w:bCs/>
      <w:caps/>
      <w:color w:val="0060A9"/>
      <w:sz w:val="36"/>
      <w:szCs w:val="36"/>
    </w:rPr>
  </w:style>
  <w:style w:type="paragraph" w:styleId="Heading2">
    <w:name w:val="heading 2"/>
    <w:basedOn w:val="Normal"/>
    <w:next w:val="Normal"/>
    <w:link w:val="Heading2Char"/>
    <w:uiPriority w:val="9"/>
    <w:unhideWhenUsed/>
    <w:qFormat/>
    <w:rsid w:val="00113F3E"/>
    <w:pPr>
      <w:keepNext/>
      <w:keepLines/>
      <w:spacing w:before="200" w:after="120"/>
      <w:outlineLvl w:val="1"/>
    </w:pPr>
    <w:rPr>
      <w:rFonts w:ascii="Cloudsplitter UC BB" w:eastAsiaTheme="majorEastAsia" w:hAnsi="Cloudsplitter UC BB" w:cstheme="majorBidi"/>
      <w:bCs/>
      <w:color w:val="4F6228" w:themeColor="accent3" w:themeShade="80"/>
      <w:sz w:val="28"/>
      <w:szCs w:val="28"/>
    </w:rPr>
  </w:style>
  <w:style w:type="paragraph" w:styleId="Heading3">
    <w:name w:val="heading 3"/>
    <w:basedOn w:val="Normal"/>
    <w:next w:val="Normal"/>
    <w:link w:val="Heading3Char"/>
    <w:uiPriority w:val="9"/>
    <w:unhideWhenUsed/>
    <w:qFormat/>
    <w:rsid w:val="00952B6F"/>
    <w:pPr>
      <w:keepNext/>
      <w:keepLines/>
      <w:spacing w:before="200" w:after="0"/>
      <w:outlineLvl w:val="2"/>
    </w:pPr>
    <w:rPr>
      <w:rFonts w:eastAsiaTheme="majorEastAsia" w:cstheme="majorBidi"/>
      <w:bCs/>
      <w:color w:val="6E6E6E"/>
      <w:szCs w:val="24"/>
      <w14:textFill>
        <w14:solidFill>
          <w14:srgbClr w14:val="6E6E6E">
            <w14:lumMod w14:val="50000"/>
          </w14:srgbClr>
        </w14:solidFill>
      </w14:textFill>
    </w:rPr>
  </w:style>
  <w:style w:type="paragraph" w:styleId="Heading4">
    <w:name w:val="heading 4"/>
    <w:basedOn w:val="Normal"/>
    <w:next w:val="Normal"/>
    <w:link w:val="Heading4Char"/>
    <w:uiPriority w:val="9"/>
    <w:unhideWhenUsed/>
    <w:qFormat/>
    <w:rsid w:val="00EF75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57C"/>
  </w:style>
  <w:style w:type="paragraph" w:styleId="Footer">
    <w:name w:val="footer"/>
    <w:aliases w:val="Accellion Footer"/>
    <w:basedOn w:val="Normal"/>
    <w:link w:val="FooterChar"/>
    <w:unhideWhenUsed/>
    <w:rsid w:val="0002657C"/>
    <w:pPr>
      <w:tabs>
        <w:tab w:val="center" w:pos="4680"/>
        <w:tab w:val="right" w:pos="9360"/>
      </w:tabs>
      <w:spacing w:after="0" w:line="240" w:lineRule="auto"/>
    </w:pPr>
  </w:style>
  <w:style w:type="character" w:customStyle="1" w:styleId="FooterChar">
    <w:name w:val="Footer Char"/>
    <w:aliases w:val="Accellion Footer Char"/>
    <w:basedOn w:val="DefaultParagraphFont"/>
    <w:link w:val="Footer"/>
    <w:uiPriority w:val="99"/>
    <w:rsid w:val="0002657C"/>
  </w:style>
  <w:style w:type="paragraph" w:styleId="BalloonText">
    <w:name w:val="Balloon Text"/>
    <w:basedOn w:val="Normal"/>
    <w:link w:val="BalloonTextChar"/>
    <w:uiPriority w:val="99"/>
    <w:semiHidden/>
    <w:unhideWhenUsed/>
    <w:rsid w:val="0002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7C"/>
    <w:rPr>
      <w:rFonts w:ascii="Tahoma" w:hAnsi="Tahoma" w:cs="Tahoma"/>
      <w:sz w:val="16"/>
      <w:szCs w:val="16"/>
    </w:rPr>
  </w:style>
  <w:style w:type="character" w:styleId="Hyperlink">
    <w:name w:val="Hyperlink"/>
    <w:basedOn w:val="DefaultParagraphFont"/>
    <w:uiPriority w:val="99"/>
    <w:unhideWhenUsed/>
    <w:rsid w:val="0002657C"/>
    <w:rPr>
      <w:color w:val="0000FF" w:themeColor="hyperlink"/>
      <w:u w:val="single"/>
    </w:rPr>
  </w:style>
  <w:style w:type="character" w:customStyle="1" w:styleId="Heading1Char">
    <w:name w:val="Heading 1 Char"/>
    <w:basedOn w:val="DefaultParagraphFont"/>
    <w:link w:val="Heading1"/>
    <w:uiPriority w:val="9"/>
    <w:rsid w:val="00C876B0"/>
    <w:rPr>
      <w:rFonts w:eastAsiaTheme="majorEastAsia" w:cstheme="majorBidi"/>
      <w:bCs/>
      <w:caps/>
      <w:color w:val="0060A9"/>
      <w:sz w:val="36"/>
      <w:szCs w:val="36"/>
      <w:lang w:val="fi-FI"/>
    </w:rPr>
  </w:style>
  <w:style w:type="paragraph" w:styleId="Title">
    <w:name w:val="Title"/>
    <w:basedOn w:val="Normal"/>
    <w:next w:val="Normal"/>
    <w:link w:val="TitleChar"/>
    <w:uiPriority w:val="10"/>
    <w:qFormat/>
    <w:rsid w:val="00A82B1A"/>
    <w:pPr>
      <w:pBdr>
        <w:bottom w:val="single" w:sz="8" w:space="4" w:color="4F81BD" w:themeColor="accent1"/>
      </w:pBdr>
      <w:spacing w:before="360" w:after="480" w:line="240" w:lineRule="auto"/>
      <w:contextualSpacing/>
    </w:pPr>
    <w:rPr>
      <w:rFonts w:ascii="Century Gothic" w:eastAsiaTheme="majorEastAsia" w:hAnsi="Century Gothic" w:cstheme="majorBidi"/>
      <w:color w:val="283214"/>
      <w:spacing w:val="5"/>
      <w:kern w:val="28"/>
      <w:sz w:val="52"/>
      <w:szCs w:val="52"/>
    </w:rPr>
  </w:style>
  <w:style w:type="character" w:customStyle="1" w:styleId="TitleChar">
    <w:name w:val="Title Char"/>
    <w:basedOn w:val="DefaultParagraphFont"/>
    <w:link w:val="Title"/>
    <w:uiPriority w:val="10"/>
    <w:rsid w:val="00A82B1A"/>
    <w:rPr>
      <w:rFonts w:ascii="Century Gothic" w:eastAsiaTheme="majorEastAsia" w:hAnsi="Century Gothic" w:cstheme="majorBidi"/>
      <w:color w:val="283214"/>
      <w:spacing w:val="5"/>
      <w:kern w:val="28"/>
      <w:sz w:val="52"/>
      <w:szCs w:val="52"/>
      <w:lang w:val="fi-FI"/>
    </w:rPr>
  </w:style>
  <w:style w:type="table" w:styleId="TableGrid">
    <w:name w:val="Table Grid"/>
    <w:basedOn w:val="TableNormal"/>
    <w:uiPriority w:val="59"/>
    <w:rsid w:val="00543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13F3E"/>
    <w:rPr>
      <w:rFonts w:ascii="Cloudsplitter UC BB" w:eastAsiaTheme="majorEastAsia" w:hAnsi="Cloudsplitter UC BB" w:cstheme="majorBidi"/>
      <w:bCs/>
      <w:color w:val="4F6228" w:themeColor="accent3" w:themeShade="80"/>
      <w:sz w:val="28"/>
      <w:szCs w:val="28"/>
      <w:lang w:val="fi-FI"/>
    </w:rPr>
  </w:style>
  <w:style w:type="paragraph" w:styleId="ListParagraph">
    <w:name w:val="List Paragraph"/>
    <w:basedOn w:val="Normal"/>
    <w:uiPriority w:val="34"/>
    <w:qFormat/>
    <w:rsid w:val="00405DBE"/>
    <w:pPr>
      <w:ind w:left="720"/>
      <w:contextualSpacing/>
    </w:pPr>
  </w:style>
  <w:style w:type="character" w:customStyle="1" w:styleId="Heading3Char">
    <w:name w:val="Heading 3 Char"/>
    <w:basedOn w:val="DefaultParagraphFont"/>
    <w:link w:val="Heading3"/>
    <w:uiPriority w:val="9"/>
    <w:rsid w:val="00952B6F"/>
    <w:rPr>
      <w:rFonts w:eastAsiaTheme="majorEastAsia" w:cstheme="majorBidi"/>
      <w:bCs/>
      <w:color w:val="6E6E6E"/>
      <w:sz w:val="24"/>
      <w:szCs w:val="24"/>
      <w:lang w:val="fi-FI"/>
      <w14:textFill>
        <w14:solidFill>
          <w14:srgbClr w14:val="6E6E6E">
            <w14:lumMod w14:val="50000"/>
          </w14:srgbClr>
        </w14:solidFill>
      </w14:textFill>
    </w:rPr>
  </w:style>
  <w:style w:type="paragraph" w:customStyle="1" w:styleId="SidebarText">
    <w:name w:val="SidebarText"/>
    <w:rsid w:val="00A716C1"/>
    <w:pPr>
      <w:spacing w:after="80" w:line="180" w:lineRule="exact"/>
    </w:pPr>
    <w:rPr>
      <w:rFonts w:ascii="Arial" w:eastAsia="Times New Roman" w:hAnsi="Arial" w:cs="Times New Roman"/>
      <w:color w:val="808080"/>
      <w:sz w:val="16"/>
      <w:szCs w:val="24"/>
    </w:rPr>
  </w:style>
  <w:style w:type="paragraph" w:customStyle="1" w:styleId="SidebarSubhead">
    <w:name w:val="SidebarSubhead"/>
    <w:basedOn w:val="SidebarText"/>
    <w:rsid w:val="00A716C1"/>
    <w:pPr>
      <w:spacing w:before="240"/>
    </w:pPr>
    <w:rPr>
      <w:caps/>
      <w:color w:val="002A81"/>
      <w:sz w:val="18"/>
    </w:rPr>
  </w:style>
  <w:style w:type="paragraph" w:customStyle="1" w:styleId="Copyright">
    <w:name w:val="Copyright"/>
    <w:rsid w:val="00A716C1"/>
    <w:pPr>
      <w:spacing w:after="0" w:line="240" w:lineRule="auto"/>
    </w:pPr>
    <w:rPr>
      <w:rFonts w:ascii="Arial" w:eastAsia="Times New Roman" w:hAnsi="Arial" w:cs="Times New Roman"/>
      <w:color w:val="FFFFFF"/>
      <w:sz w:val="16"/>
      <w:szCs w:val="24"/>
    </w:rPr>
  </w:style>
  <w:style w:type="paragraph" w:customStyle="1" w:styleId="URL">
    <w:name w:val="URL"/>
    <w:basedOn w:val="Normal"/>
    <w:rsid w:val="00A716C1"/>
    <w:pPr>
      <w:spacing w:after="0" w:line="240" w:lineRule="auto"/>
    </w:pPr>
    <w:rPr>
      <w:rFonts w:ascii="Arial Bold" w:eastAsia="Times New Roman" w:hAnsi="Arial Bold" w:cs="Times New Roman"/>
      <w:b/>
      <w:color w:val="FFFFFF"/>
      <w:szCs w:val="24"/>
      <w:lang w:val="en-US"/>
    </w:rPr>
  </w:style>
  <w:style w:type="paragraph" w:styleId="NormalWeb">
    <w:name w:val="Normal (Web)"/>
    <w:basedOn w:val="Normal"/>
    <w:uiPriority w:val="99"/>
    <w:semiHidden/>
    <w:unhideWhenUsed/>
    <w:rsid w:val="00B866AB"/>
    <w:pPr>
      <w:spacing w:before="100" w:beforeAutospacing="1" w:after="100" w:afterAutospacing="1" w:line="240" w:lineRule="auto"/>
    </w:pPr>
    <w:rPr>
      <w:rFonts w:ascii="Times New Roman" w:eastAsia="Times New Roman" w:hAnsi="Times New Roman" w:cs="Times New Roman"/>
      <w:szCs w:val="24"/>
      <w:lang w:val="en-US"/>
    </w:rPr>
  </w:style>
  <w:style w:type="paragraph" w:styleId="NoSpacing">
    <w:name w:val="No Spacing"/>
    <w:uiPriority w:val="1"/>
    <w:qFormat/>
    <w:rsid w:val="00B866AB"/>
    <w:pPr>
      <w:spacing w:after="0" w:line="240" w:lineRule="auto"/>
    </w:pPr>
  </w:style>
  <w:style w:type="character" w:customStyle="1" w:styleId="Heading4Char">
    <w:name w:val="Heading 4 Char"/>
    <w:basedOn w:val="DefaultParagraphFont"/>
    <w:link w:val="Heading4"/>
    <w:uiPriority w:val="9"/>
    <w:rsid w:val="00EF75FA"/>
    <w:rPr>
      <w:rFonts w:asciiTheme="majorHAnsi" w:eastAsiaTheme="majorEastAsia" w:hAnsiTheme="majorHAnsi" w:cstheme="majorBidi"/>
      <w:b/>
      <w:bCs/>
      <w:i/>
      <w:iCs/>
      <w:color w:val="4F81BD" w:themeColor="accent1"/>
      <w:sz w:val="24"/>
      <w:szCs w:val="20"/>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32310">
      <w:bodyDiv w:val="1"/>
      <w:marLeft w:val="0"/>
      <w:marRight w:val="0"/>
      <w:marTop w:val="0"/>
      <w:marBottom w:val="0"/>
      <w:divBdr>
        <w:top w:val="none" w:sz="0" w:space="0" w:color="auto"/>
        <w:left w:val="none" w:sz="0" w:space="0" w:color="auto"/>
        <w:bottom w:val="none" w:sz="0" w:space="0" w:color="auto"/>
        <w:right w:val="none" w:sz="0" w:space="0" w:color="auto"/>
      </w:divBdr>
      <w:divsChild>
        <w:div w:id="1870872424">
          <w:marLeft w:val="763"/>
          <w:marRight w:val="0"/>
          <w:marTop w:val="512"/>
          <w:marBottom w:val="0"/>
          <w:divBdr>
            <w:top w:val="none" w:sz="0" w:space="0" w:color="auto"/>
            <w:left w:val="none" w:sz="0" w:space="0" w:color="auto"/>
            <w:bottom w:val="none" w:sz="0" w:space="0" w:color="auto"/>
            <w:right w:val="none" w:sz="0" w:space="0" w:color="auto"/>
          </w:divBdr>
        </w:div>
        <w:div w:id="1639530876">
          <w:marLeft w:val="763"/>
          <w:marRight w:val="0"/>
          <w:marTop w:val="512"/>
          <w:marBottom w:val="0"/>
          <w:divBdr>
            <w:top w:val="none" w:sz="0" w:space="0" w:color="auto"/>
            <w:left w:val="none" w:sz="0" w:space="0" w:color="auto"/>
            <w:bottom w:val="none" w:sz="0" w:space="0" w:color="auto"/>
            <w:right w:val="none" w:sz="0" w:space="0" w:color="auto"/>
          </w:divBdr>
        </w:div>
        <w:div w:id="146869269">
          <w:marLeft w:val="763"/>
          <w:marRight w:val="0"/>
          <w:marTop w:val="512"/>
          <w:marBottom w:val="0"/>
          <w:divBdr>
            <w:top w:val="none" w:sz="0" w:space="0" w:color="auto"/>
            <w:left w:val="none" w:sz="0" w:space="0" w:color="auto"/>
            <w:bottom w:val="none" w:sz="0" w:space="0" w:color="auto"/>
            <w:right w:val="none" w:sz="0" w:space="0" w:color="auto"/>
          </w:divBdr>
        </w:div>
        <w:div w:id="532155260">
          <w:marLeft w:val="763"/>
          <w:marRight w:val="0"/>
          <w:marTop w:val="512"/>
          <w:marBottom w:val="0"/>
          <w:divBdr>
            <w:top w:val="none" w:sz="0" w:space="0" w:color="auto"/>
            <w:left w:val="none" w:sz="0" w:space="0" w:color="auto"/>
            <w:bottom w:val="none" w:sz="0" w:space="0" w:color="auto"/>
            <w:right w:val="none" w:sz="0" w:space="0" w:color="auto"/>
          </w:divBdr>
        </w:div>
      </w:divsChild>
    </w:div>
    <w:div w:id="621575083">
      <w:bodyDiv w:val="1"/>
      <w:marLeft w:val="0"/>
      <w:marRight w:val="0"/>
      <w:marTop w:val="0"/>
      <w:marBottom w:val="0"/>
      <w:divBdr>
        <w:top w:val="none" w:sz="0" w:space="0" w:color="auto"/>
        <w:left w:val="none" w:sz="0" w:space="0" w:color="auto"/>
        <w:bottom w:val="none" w:sz="0" w:space="0" w:color="auto"/>
        <w:right w:val="none" w:sz="0" w:space="0" w:color="auto"/>
      </w:divBdr>
    </w:div>
    <w:div w:id="660817816">
      <w:bodyDiv w:val="1"/>
      <w:marLeft w:val="0"/>
      <w:marRight w:val="0"/>
      <w:marTop w:val="0"/>
      <w:marBottom w:val="0"/>
      <w:divBdr>
        <w:top w:val="none" w:sz="0" w:space="0" w:color="auto"/>
        <w:left w:val="none" w:sz="0" w:space="0" w:color="auto"/>
        <w:bottom w:val="none" w:sz="0" w:space="0" w:color="auto"/>
        <w:right w:val="none" w:sz="0" w:space="0" w:color="auto"/>
      </w:divBdr>
      <w:divsChild>
        <w:div w:id="1922056420">
          <w:marLeft w:val="763"/>
          <w:marRight w:val="0"/>
          <w:marTop w:val="512"/>
          <w:marBottom w:val="0"/>
          <w:divBdr>
            <w:top w:val="none" w:sz="0" w:space="0" w:color="auto"/>
            <w:left w:val="none" w:sz="0" w:space="0" w:color="auto"/>
            <w:bottom w:val="none" w:sz="0" w:space="0" w:color="auto"/>
            <w:right w:val="none" w:sz="0" w:space="0" w:color="auto"/>
          </w:divBdr>
        </w:div>
        <w:div w:id="659043056">
          <w:marLeft w:val="763"/>
          <w:marRight w:val="0"/>
          <w:marTop w:val="512"/>
          <w:marBottom w:val="0"/>
          <w:divBdr>
            <w:top w:val="none" w:sz="0" w:space="0" w:color="auto"/>
            <w:left w:val="none" w:sz="0" w:space="0" w:color="auto"/>
            <w:bottom w:val="none" w:sz="0" w:space="0" w:color="auto"/>
            <w:right w:val="none" w:sz="0" w:space="0" w:color="auto"/>
          </w:divBdr>
        </w:div>
        <w:div w:id="1932934980">
          <w:marLeft w:val="763"/>
          <w:marRight w:val="0"/>
          <w:marTop w:val="512"/>
          <w:marBottom w:val="0"/>
          <w:divBdr>
            <w:top w:val="none" w:sz="0" w:space="0" w:color="auto"/>
            <w:left w:val="none" w:sz="0" w:space="0" w:color="auto"/>
            <w:bottom w:val="none" w:sz="0" w:space="0" w:color="auto"/>
            <w:right w:val="none" w:sz="0" w:space="0" w:color="auto"/>
          </w:divBdr>
        </w:div>
      </w:divsChild>
    </w:div>
    <w:div w:id="767505799">
      <w:bodyDiv w:val="1"/>
      <w:marLeft w:val="0"/>
      <w:marRight w:val="0"/>
      <w:marTop w:val="0"/>
      <w:marBottom w:val="0"/>
      <w:divBdr>
        <w:top w:val="none" w:sz="0" w:space="0" w:color="auto"/>
        <w:left w:val="none" w:sz="0" w:space="0" w:color="auto"/>
        <w:bottom w:val="none" w:sz="0" w:space="0" w:color="auto"/>
        <w:right w:val="none" w:sz="0" w:space="0" w:color="auto"/>
      </w:divBdr>
    </w:div>
    <w:div w:id="1301108463">
      <w:bodyDiv w:val="1"/>
      <w:marLeft w:val="0"/>
      <w:marRight w:val="0"/>
      <w:marTop w:val="0"/>
      <w:marBottom w:val="0"/>
      <w:divBdr>
        <w:top w:val="none" w:sz="0" w:space="0" w:color="auto"/>
        <w:left w:val="none" w:sz="0" w:space="0" w:color="auto"/>
        <w:bottom w:val="none" w:sz="0" w:space="0" w:color="auto"/>
        <w:right w:val="none" w:sz="0" w:space="0" w:color="auto"/>
      </w:divBdr>
    </w:div>
    <w:div w:id="1643461194">
      <w:bodyDiv w:val="1"/>
      <w:marLeft w:val="0"/>
      <w:marRight w:val="0"/>
      <w:marTop w:val="0"/>
      <w:marBottom w:val="0"/>
      <w:divBdr>
        <w:top w:val="none" w:sz="0" w:space="0" w:color="auto"/>
        <w:left w:val="none" w:sz="0" w:space="0" w:color="auto"/>
        <w:bottom w:val="none" w:sz="0" w:space="0" w:color="auto"/>
        <w:right w:val="none" w:sz="0" w:space="0" w:color="auto"/>
      </w:divBdr>
      <w:divsChild>
        <w:div w:id="1759208069">
          <w:marLeft w:val="763"/>
          <w:marRight w:val="0"/>
          <w:marTop w:val="512"/>
          <w:marBottom w:val="0"/>
          <w:divBdr>
            <w:top w:val="none" w:sz="0" w:space="0" w:color="auto"/>
            <w:left w:val="none" w:sz="0" w:space="0" w:color="auto"/>
            <w:bottom w:val="none" w:sz="0" w:space="0" w:color="auto"/>
            <w:right w:val="none" w:sz="0" w:space="0" w:color="auto"/>
          </w:divBdr>
        </w:div>
        <w:div w:id="1040009967">
          <w:marLeft w:val="763"/>
          <w:marRight w:val="0"/>
          <w:marTop w:val="512"/>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2.xml"/><Relationship Id="rId48" Type="http://schemas.openxmlformats.org/officeDocument/2006/relationships/header" Target="header2.xml"/><Relationship Id="rId49" Type="http://schemas.openxmlformats.org/officeDocument/2006/relationships/fontTable" Target="fontTable.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9.wmf"/><Relationship Id="rId23" Type="http://schemas.openxmlformats.org/officeDocument/2006/relationships/image" Target="media/image10.wmf"/><Relationship Id="rId24" Type="http://schemas.openxmlformats.org/officeDocument/2006/relationships/image" Target="media/image11.wmf"/><Relationship Id="rId25" Type="http://schemas.openxmlformats.org/officeDocument/2006/relationships/image" Target="media/image12.wmf"/><Relationship Id="rId26" Type="http://schemas.openxmlformats.org/officeDocument/2006/relationships/image" Target="media/image13.wmf"/><Relationship Id="rId27" Type="http://schemas.openxmlformats.org/officeDocument/2006/relationships/image" Target="media/image14.wmf"/><Relationship Id="rId28" Type="http://schemas.openxmlformats.org/officeDocument/2006/relationships/image" Target="media/image15.wmf"/><Relationship Id="rId29" Type="http://schemas.openxmlformats.org/officeDocument/2006/relationships/image" Target="media/image16.w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wmf"/><Relationship Id="rId31" Type="http://schemas.openxmlformats.org/officeDocument/2006/relationships/image" Target="media/image18.wmf"/><Relationship Id="rId32" Type="http://schemas.openxmlformats.org/officeDocument/2006/relationships/image" Target="media/image19.wmf"/><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wmf"/><Relationship Id="rId34" Type="http://schemas.openxmlformats.org/officeDocument/2006/relationships/image" Target="media/image21.wmf"/><Relationship Id="rId35" Type="http://schemas.openxmlformats.org/officeDocument/2006/relationships/image" Target="media/image22.wmf"/><Relationship Id="rId36" Type="http://schemas.openxmlformats.org/officeDocument/2006/relationships/image" Target="media/image23.wmf"/><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hyperlink" Target="http://www.noop.nl/2008/08/simple-vs-complicated-vs-complex-vs-chaotic.html" TargetMode="External"/><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image" Target="media/image6.wmf"/><Relationship Id="rId17" Type="http://schemas.openxmlformats.org/officeDocument/2006/relationships/image" Target="media/image7.wmf"/><Relationship Id="rId18" Type="http://schemas.openxmlformats.org/officeDocument/2006/relationships/image" Target="media/image8.emf"/><Relationship Id="rId19" Type="http://schemas.openxmlformats.org/officeDocument/2006/relationships/image" Target="media/image9.emf"/><Relationship Id="rId37" Type="http://schemas.openxmlformats.org/officeDocument/2006/relationships/image" Target="media/image24.wmf"/><Relationship Id="rId38" Type="http://schemas.openxmlformats.org/officeDocument/2006/relationships/hyperlink" Target="http://www.coactivate.org/projects/agile-contracts/money-for-nothing-change-for-free" TargetMode="External"/><Relationship Id="rId39" Type="http://schemas.openxmlformats.org/officeDocument/2006/relationships/hyperlink" Target="http://www.coactivate.org/projects/agile-contracts/money-for-nothing-change-for-free" TargetMode="External"/><Relationship Id="rId40" Type="http://schemas.openxmlformats.org/officeDocument/2006/relationships/image" Target="media/image12.emf"/><Relationship Id="rId41" Type="http://schemas.openxmlformats.org/officeDocument/2006/relationships/image" Target="media/image13.emf"/><Relationship Id="rId42" Type="http://schemas.openxmlformats.org/officeDocument/2006/relationships/image" Target="media/image14.emf"/><Relationship Id="rId43" Type="http://schemas.openxmlformats.org/officeDocument/2006/relationships/image" Target="media/image15.jpeg"/><Relationship Id="rId44" Type="http://schemas.openxmlformats.org/officeDocument/2006/relationships/hyperlink" Target="http://www.open.collab.net/training/scrummaster" TargetMode="External"/><Relationship Id="rId45" Type="http://schemas.openxmlformats.org/officeDocument/2006/relationships/hyperlink" Target="mailto:scrumtraining@collab.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i%20Heiramo\AppData\Roaming\Microsoft\Templates\Agilecraft%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wrap="square">
        <a:noAutofit/>
      </a:bodyPr>
      <a:lstStyle/>
      <a:style>
        <a:lnRef idx="1">
          <a:schemeClr val="accent1"/>
        </a:lnRef>
        <a:fillRef idx="2">
          <a:schemeClr val="accent1"/>
        </a:fillRef>
        <a:effectRef idx="1">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0CAE-866F-6A40-A0BB-909F83FB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\Users\Petri Heiramo\AppData\Roaming\Microsoft\Templates\Agilecraft Document Template.dotx</Template>
  <TotalTime>3576</TotalTime>
  <Pages>27</Pages>
  <Words>2717</Words>
  <Characters>15489</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CollabNet</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Petri Heiramo</cp:lastModifiedBy>
  <cp:revision>28</cp:revision>
  <cp:lastPrinted>2011-02-26T18:56:00Z</cp:lastPrinted>
  <dcterms:created xsi:type="dcterms:W3CDTF">2011-02-12T23:03:00Z</dcterms:created>
  <dcterms:modified xsi:type="dcterms:W3CDTF">2011-04-05T01:14:00Z</dcterms:modified>
</cp:coreProperties>
</file>